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646" w:rsidRDefault="00E96181" w:rsidP="00C76E2A">
      <w:pPr>
        <w:pStyle w:val="Title"/>
      </w:pPr>
      <w:bookmarkStart w:id="0" w:name="_GoBack"/>
      <w:bookmarkEnd w:id="0"/>
      <w:r>
        <w:t>Guide to using Airthings Home radon meter</w:t>
      </w:r>
    </w:p>
    <w:p w:rsidR="003E35C9" w:rsidRDefault="00E96181" w:rsidP="00372735">
      <w:r>
        <w:t xml:space="preserve">The Airthings Corentium Home radon </w:t>
      </w:r>
      <w:r w:rsidR="00C8010E">
        <w:t>meter</w:t>
      </w:r>
      <w:r>
        <w:t xml:space="preserve"> is an electronic </w:t>
      </w:r>
      <w:r w:rsidR="00C8010E">
        <w:t>meter</w:t>
      </w:r>
      <w:r>
        <w:t xml:space="preserve"> that can be used for measuring radon levels in the home. It measures in units of </w:t>
      </w:r>
      <w:proofErr w:type="gramStart"/>
      <w:r>
        <w:t>becquerel</w:t>
      </w:r>
      <w:proofErr w:type="gramEnd"/>
      <w:r>
        <w:t xml:space="preserve"> per cubic metre (Bq·m</w:t>
      </w:r>
      <w:r>
        <w:rPr>
          <w:vertAlign w:val="superscript"/>
        </w:rPr>
        <w:t>-3</w:t>
      </w:r>
      <w:r>
        <w:t>) and requires several days to take an accurate measurement.</w:t>
      </w:r>
      <w:r w:rsidR="0041660F">
        <w:t xml:space="preserve"> The </w:t>
      </w:r>
      <w:r w:rsidR="00C8010E">
        <w:t>meter</w:t>
      </w:r>
      <w:r w:rsidR="0041660F">
        <w:t xml:space="preserve"> runs continuously and there are no controls on the </w:t>
      </w:r>
      <w:r w:rsidR="00C8010E">
        <w:t>meter</w:t>
      </w:r>
      <w:r w:rsidR="0041660F">
        <w:t>.</w:t>
      </w:r>
      <w:r w:rsidR="00EE34F2">
        <w:t xml:space="preserve"> The results are displayed on the screen and the </w:t>
      </w:r>
      <w:r w:rsidR="00C8010E">
        <w:t>meter</w:t>
      </w:r>
      <w:r w:rsidR="00EE34F2">
        <w:t xml:space="preserve"> does not log or record this data.</w:t>
      </w:r>
    </w:p>
    <w:p w:rsidR="00372735" w:rsidRDefault="0041660F" w:rsidP="00372735">
      <w:pPr>
        <w:ind w:left="3544"/>
      </w:pPr>
      <w:r>
        <w:rPr>
          <w:rFonts w:ascii="Calibri" w:eastAsiaTheme="majorEastAsia" w:hAnsi="Calibri" w:cstheme="majorBidi"/>
          <w:b/>
          <w:bCs/>
          <w:noProof/>
          <w:color w:val="4E1A74"/>
          <w:sz w:val="26"/>
          <w:szCs w:val="26"/>
          <w:lang w:eastAsia="en-AU"/>
        </w:rPr>
        <mc:AlternateContent>
          <mc:Choice Requires="wpg">
            <w:drawing>
              <wp:anchor distT="0" distB="0" distL="114300" distR="114300" simplePos="0" relativeHeight="251660288" behindDoc="0" locked="0" layoutInCell="1" allowOverlap="1">
                <wp:simplePos x="0" y="0"/>
                <wp:positionH relativeFrom="column">
                  <wp:posOffset>101</wp:posOffset>
                </wp:positionH>
                <wp:positionV relativeFrom="paragraph">
                  <wp:posOffset>43764</wp:posOffset>
                </wp:positionV>
                <wp:extent cx="2082800" cy="3839845"/>
                <wp:effectExtent l="0" t="0" r="0" b="8255"/>
                <wp:wrapNone/>
                <wp:docPr id="6" name="Group 6"/>
                <wp:cNvGraphicFramePr/>
                <a:graphic xmlns:a="http://schemas.openxmlformats.org/drawingml/2006/main">
                  <a:graphicData uri="http://schemas.microsoft.com/office/word/2010/wordprocessingGroup">
                    <wpg:wgp>
                      <wpg:cNvGrpSpPr/>
                      <wpg:grpSpPr>
                        <a:xfrm>
                          <a:off x="0" y="0"/>
                          <a:ext cx="2082800" cy="3839845"/>
                          <a:chOff x="0" y="0"/>
                          <a:chExt cx="2082800" cy="3839845"/>
                        </a:xfrm>
                      </wpg:grpSpPr>
                      <pic:pic xmlns:pic="http://schemas.openxmlformats.org/drawingml/2006/picture">
                        <pic:nvPicPr>
                          <pic:cNvPr id="2" name="Picture 2" descr="https://airthings.com/wp-content/uploads/2017/12/Bq-Home-Benefits.png"/>
                          <pic:cNvPicPr>
                            <a:picLocks noChangeAspect="1"/>
                          </pic:cNvPicPr>
                        </pic:nvPicPr>
                        <pic:blipFill rotWithShape="1">
                          <a:blip r:embed="rId8" cstate="print">
                            <a:extLst>
                              <a:ext uri="{28A0092B-C50C-407E-A947-70E740481C1C}">
                                <a14:useLocalDpi xmlns:a14="http://schemas.microsoft.com/office/drawing/2010/main" val="0"/>
                              </a:ext>
                            </a:extLst>
                          </a:blip>
                          <a:srcRect l="24337" t="6019" r="23692" b="36155"/>
                          <a:stretch/>
                        </pic:blipFill>
                        <pic:spPr bwMode="auto">
                          <a:xfrm>
                            <a:off x="0" y="0"/>
                            <a:ext cx="2073275" cy="3599815"/>
                          </a:xfrm>
                          <a:prstGeom prst="rect">
                            <a:avLst/>
                          </a:prstGeom>
                          <a:noFill/>
                          <a:ln>
                            <a:noFill/>
                          </a:ln>
                          <a:extLst>
                            <a:ext uri="{53640926-AAD7-44D8-BBD7-CCE9431645EC}">
                              <a14:shadowObscured xmlns:a14="http://schemas.microsoft.com/office/drawing/2010/main"/>
                            </a:ext>
                          </a:extLst>
                        </pic:spPr>
                      </pic:pic>
                      <wps:wsp>
                        <wps:cNvPr id="4" name="Text Box 4"/>
                        <wps:cNvSpPr txBox="1"/>
                        <wps:spPr>
                          <a:xfrm>
                            <a:off x="0" y="3608705"/>
                            <a:ext cx="2082800" cy="231140"/>
                          </a:xfrm>
                          <a:prstGeom prst="rect">
                            <a:avLst/>
                          </a:prstGeom>
                          <a:solidFill>
                            <a:prstClr val="white"/>
                          </a:solidFill>
                          <a:ln>
                            <a:noFill/>
                          </a:ln>
                        </wps:spPr>
                        <wps:txbx>
                          <w:txbxContent>
                            <w:p w:rsidR="00EB1301" w:rsidRPr="0019274C" w:rsidRDefault="00EB1301" w:rsidP="00EB1301">
                              <w:pPr>
                                <w:pStyle w:val="Caption"/>
                                <w:rPr>
                                  <w:noProof/>
                                  <w:color w:val="444444"/>
                                </w:rPr>
                              </w:pPr>
                              <w:r>
                                <w:t xml:space="preserve">Figure </w:t>
                              </w:r>
                              <w:r w:rsidR="000437C7">
                                <w:rPr>
                                  <w:noProof/>
                                </w:rPr>
                                <w:fldChar w:fldCharType="begin"/>
                              </w:r>
                              <w:r w:rsidR="000437C7">
                                <w:rPr>
                                  <w:noProof/>
                                </w:rPr>
                                <w:instrText xml:space="preserve"> SEQ Figure \* ARABIC </w:instrText>
                              </w:r>
                              <w:r w:rsidR="000437C7">
                                <w:rPr>
                                  <w:noProof/>
                                </w:rPr>
                                <w:fldChar w:fldCharType="separate"/>
                              </w:r>
                              <w:r>
                                <w:rPr>
                                  <w:noProof/>
                                </w:rPr>
                                <w:t>1</w:t>
                              </w:r>
                              <w:r w:rsidR="000437C7">
                                <w:rPr>
                                  <w:noProof/>
                                </w:rPr>
                                <w:fldChar w:fldCharType="end"/>
                              </w:r>
                              <w:r w:rsidR="008D6287">
                                <w:t>:</w:t>
                              </w:r>
                              <w:r>
                                <w:t xml:space="preserve"> The front of the </w:t>
                              </w:r>
                              <w:r w:rsidR="00C8010E">
                                <w:t>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6" o:spid="_x0000_s1026" style="position:absolute;left:0;text-align:left;margin-left:0;margin-top:3.45pt;width:164pt;height:302.35pt;z-index:251660288;mso-height-relative:margin" coordsize="20828,38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mQUVwQAAPoJAAAOAAAAZHJzL2Uyb0RvYy54bWykVttu4zYQfS/QfyD0&#10;7ujqmxBn4UuSLpBugiZFnmmKsoiVSC5JR84W/ffOUJKzubQbpA9xhhdxZs6cM+Tpp0NTkwdurFBy&#10;EcQnUUC4ZKoQcrcI/ry7GM0CYh2VBa2V5Ivgkdvg09mvv5y2OueJqlRdcEPgEGnzVi+Cyjmdh6Fl&#10;FW+oPVGaS1gslWmog6HZhYWhLZze1GESRZOwVabQRjFuLcxuusXgzJ9flpy567K03JF6EUBszv8a&#10;/7vF3/DslOY7Q3UlWB8G/UAUDRUSnB6P2lBHyd6IV0c1ghllVelOmGpCVZaCcZ8DZBNHL7K5NGqv&#10;fS67vN3pI0wA7QucPnws+/JwY4goFsEkIJI2UCLvlUwQmlbvcthxafStvjH9xK4bYbaH0jT4H/Ig&#10;Bw/q4xFUfnCEwWQSzZJZBNgzWEtn6XyWjTvYWQW1efUdq85/8mU4OA4xvmM4WrAc/nqUwHqF0s/Z&#10;BF+5veFBf0jzrjMaar7u9QgKqqkTW1EL9+jJCaXDoOTDjWA3phs8AZ4MgMMqOiUwUXDLgJ1YXQsy&#10;oMK4CmhtPVta9CEdly7c61rRwiJppmGchKtvo99Uw0crLnkpQCla7hBkdI8eO/8U8blS7KslUq0r&#10;Knd8aTVoBJSLu8Pn2/3wWfDbWugLUdfEKHcvXHVbUQ2MiT31cbHHrU/hv4XckX+j2L7BlLyaDa8B&#10;QiVtJbQNiMl5s+VATvO5iIFB0Ekc+NNGSOd9AsmurEMKIt284P5KZssomier0XocrUdZND0fLefZ&#10;dDSNzqdZlM3idbz+G7+Os3xvOeBB640Wfegw+4o3b6qr70Odbr3+yQP1XQaR9AEN/32IMIUIYazW&#10;sD8AdexJSZamU9+XJlE8h4xhKp3MgQrQntJJPO61Yp3hjlVDkYZCdBW2IE6ybX9XBYBD9055bN4n&#10;zmmaTMe9OMfz+Sz2Do8SA8oY6y65aggaUAkI3B9PHyCtLtVhC+YmFRIE5mley2cTcGY381bRxukk&#10;g6JNRsvlZjrKss1stFqBtV6fz7M0nmTj82PRbEUL1V5vLQPVFP+/bv9SLxQDItvrAobYEOGasgPN&#10;YfQ+ruAl1RHl+XXl9QNo4rFPjSEbGsMdknqlDiRDdfabsBMTd4DpXrU438U59MUXDTmdRLNp1BMJ&#10;j3zVlpM0jjN/GX688FbVosDaY9GREevadIpoK+G47y9A/R93vU0Q6OpDQmi5w/bQZ79VxSMkD83H&#10;3zVWswsBjq6odTfUwL0Ntwy8Rdw1/JS1aheB6q2AVMp8f2se90MRYTUgLbwDFoH9tqd4BdSfJZQX&#10;Hw2DYQZjOxhy36wVyBiaE0TjTfjAuHowS6Oae6j+Er3AEpUMfC0CN5hrByNYgCcO48ult7ub5Ere&#10;arh/uuaKgN4d7qnRvQ4dFPKLGghE8xdy7PZiKaxeQke4EF6rCGiHIrAaB0Bmb/kHhu9X/WMIXzA/&#10;jv2upyfb2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V5fjf3AAAAAYBAAAP&#10;AAAAZHJzL2Rvd25yZXYueG1sTI9BS8NAEIXvgv9hGcGb3WyLoabZlFLUUxFsBeltm50modnZkN0m&#10;6b93POnx4w3vfZOvJ9eKAfvQeNKgZgkIpNLbhioNX4e3pyWIEA1Z03pCDTcMsC7u73KTWT/SJw77&#10;WAkuoZAZDXWMXSZlKGt0Jsx8h8TZ2ffORMa+krY3I5e7Vs6TJJXONMQLtelwW2N52V+dhvfRjJuF&#10;eh12l/P2djw8f3zvFGr9+DBtViAiTvHvGH71WR0Kdjr5K9kgWg38SNSQvoDgcDFfMp+YlUpBFrn8&#10;r1/8AAAA//8DAFBLAwQKAAAAAAAAACEAIdUUfW6NDABujQwAFAAAAGRycy9tZWRpYS9pbWFnZTEu&#10;cG5niVBORw0KGgoAAAANSUhEUgAAA78AAAXYCAYAAAEGxkvUAAAAAXNSR0IArs4c6QAAAARnQU1B&#10;AACxjwv8YQUAAAAJcEhZcwAAIdUAACHVAQSctJ0AAP+lSURBVHhe7P13jB9XuCWIsXPOOSfmTJFi&#10;DiKpSFE5UmISqUAxN5upu9k555xzM5MSJTE3m93MWXo788/AwMJYwwZsGDbg8WJ3vJ438z6f892q&#10;Ft/62btj7y5m+asL3L63bt2q6l+de75wU01yghOc4AQnOMEJTnCCE5zgBCc4wQlOcIITnOAEJzjB&#10;Cf8/BW/E0EmTfCZ7eASs9fLy/87HJ6DUwyuwxdPT51cvX9+b3j4B/8rLK+Cmt3fAsJePf6O7l/8P&#10;Hh4+63BdKmIIoieiE/6XC97TPHwC/gtfv2Dx8Q0SH78g0bw/Uv8QHAeLb0Cw+AWGil9AqPgjZfTl&#10;cVCYlvkFhOA88v7BEsBzOPa3ypnyPuY87ufLeyPivt7W8/gsvQfO49n/0dvbPxv/mI/5/5zwPzp4&#10;+Pq38UUSQD8FEClACgwOk5DQKAkLi9YYERkv4THxEhOTLNFxKRITlyaxcakSl5ghsYmTJS4hA+Vp&#10;OE6X+GSUoU5kdKIeRzIfkyjR0QmahkfESnRsssTEpug9olDGulFRiXhOkoThfHBIlASGhEsg/hd/&#10;NCYfv0Dx9Q0UL59ANAjGgP/W+glO+JeCl7fvf/AFoIHBERIaHisReLkxeOmJKVMlKXW6xManSnR8&#10;skRFx0tkVKwkJKdKeGQ0Xny4BAQFi7u7pwSgYcQnJsucOQtk9eq1svGDD2Tz1u2y+bsf5cDBo5J5&#10;8LgcPpYn2cfy5aef9svPezLlmy075Z0Nn8i8BYvREJIBYIi4uXvgfh4yycMDAPqKh5eveCKywYWF&#10;x6BRoFGxEaCBhYbFSAD+Z28ADtEv7t5+D6yf5ISXAl6Mv4QBsASwLSomBS8uQhnLc5MnT5Xqynr5&#10;47c/5M7du3IX8f79+xrv3run6fj4uDx69Ejj6Oio3EP5HZSNj9+R8bFxuX37tty5gzzKeD3Pjd66&#10;pXVHbo7ICPK3RnB8a9TUvzUmIzduTtR58PCh3LhxQy79cUVyi6sgRSLRENwlJCQC6iAMwMepCPfE&#10;7/D08vsn87OcwKAgRickSWRsgiTGp+CF3pZHeKEEgoCMjY8pYPfuEsx78uTJEwMuzj9EPZ67/+C+&#10;AvgYADO9A5Du6zV35cGDBwbYO3cB3C0FdwznCdzY7THUMw3E1MG1iLdGRmX09qiCOjY2pufYSG5r&#10;gwDwSG/hXiMjI3ITDeO9jR9JMBokdbynd4B4+fr/R/PzXDsouDPmL1SDZgTs4Ut8oMw0TCU4Cq4F&#10;FkFTBgOUJwCT5azDMgJIcAg+y+/gmPe6c/eOpg/uP5i4no2FQGtd5FlG5how7yiQD/AMBXXstty4&#10;fl0BZcMZw3W89y0wn/VYh/d4e8P7CjLtB2/o5qioqEDzM10weAYHL0Ii8+Yvhd5MkV9++V3GAQ5f&#10;LgHji6e4ffz4ibKUZbYIJrv5Qu+BzQRa6z58NAHsw0cPNc9IYMfvjOMePG/ue99qEC83HIpgZT6e&#10;zzpkuGkEABsAjiGStWwEvIbA3rhusZuMt8AOCIYhBpC9YYl7evqyAbtmcPf2kqCQaPlq0xbVY3fx&#10;Mvlib0MsUgwTVB4TTKaPLbFsA0yAyEhlO9jEc0GhUxSYkpo+6McEWbl2s+zcdVSycyrk8tVRXDMm&#10;H3/+pXh7x8njh49Vn3d2nZM1b3wi3/90Qq5dA0MtCUD9SyD5HDKdqbIcgN+0dPM4xPsogdcIkQ4J&#10;tHPXDxIOQ4zWv4eXn+sCjCDvb/xYtny3QzZ++I2yUV8oRLN5seblEuiHDx6q3n0I5pHJjI8fP9ay&#10;J0gJyMOHD2RkdEwePn4mh/Pa8WJj5HhOq6kPln/3Y4EcPVoin3zytcQkz5d1b36LhmJ0c3jkLGVw&#10;T995vZcR5RTdAHfsjtwFqEY0A1CwlJEN4TZsBTKcjWrkxojm31z/Ju4XB18bljUMruTk1ALr97pO&#10;WLNmTSwS+WrzNtn+ww9SVFiiYOqLxQvWCGBMSrF7V40nHj99+lRBI+jKZLxoXvvm+o0qSqfMeksq&#10;q1tk25Z9smz1J0b8ou7oKNiP9PSp85KbW6L3ICCHD+fLqTN/SFFJPUB+rBKCDexl1hJsgsv8TRhY&#10;PMcGSZHMMupoGltk/a79ByQEfnpgYLh2kiSlTHY9i3rtm2tHkcj2HT/Ilm3fSWtbt2EagQNoTG2g&#10;Hz1+pMd86Q/AuCdPIaqRp360Qb9n1bVfNpmu16Oe6mtei8bzEHEcOpO6mAykeGcdFfMWkHfGrRSG&#10;2V3EMbD0HlSAWti8PxqRsbipr6mnYWzBilYrG3WHL56ByomSIOhib1jTCYmpriemV6xc/X9GItu/&#10;/0G+3rxFfvv9hr48AkFgFFBLD1N02udoyPCFGnFu1SOIFtBqDAHAuzCqyC7bvTHukGHZrZGbcuPa&#10;NdzH+ME3rl/DfW/K7Zvwd5GOwFq+eeOaXL9+Ra788ZtcvvyrXEY6cu2KXPrlvFw4e1LOnhqQq1cu&#10;K8j37z1QV4v/I42ue/fvSDBsiiBEb99ACY9JcD2Aly1f/t8gke++/1E++PAD+eXXqwZcC2ACy2PW&#10;mb50tiz/aJW8veldefPLt+Wdb96XtV+8KSs+Wy9rv35XViNdieOln66TBR+tkAUfr0F8QxZsWCnz&#10;Nr4hszaskDnvr5IZby6R6W8vk7lvoXzdSpm7boWJb+Kat3DN+hWycP0qWfT2Glm6brUseWe1vI5z&#10;qz/As95fI8veWy2rP1ony3CvFe8ul0WrFsJtGtFGxP/19i1a2mhQo7fUVQoKiVQGR0THuh7Ai5ct&#10;/38ikW07dgjABhtuKtOo5ybENKJPaKDsL8mS8q5yqeipkvKOKiluLZPS9mopbimXE03FkttcJMdq&#10;8xFz5VhdtmRVHZe9ZUdlX3m2/Fx8VHbj+p+LMmVX4SH5seiw/JiXKT/moiz3sPyUfVB+xvHuvCzZ&#10;W3BEfj6RJftRvh9pVuExycw/LAcLj0hm8RE5VIKI64+WoRz32vT919qLRoCN4WVE983rV7Vniwz2&#10;hBUdFhHjegDPX7ToH5HIT7t2y8o1b8gfV66qrlUWQ9QZMX1fIqbESRnAbT3VLu2n26XtdIc0D7VI&#10;y8kOaRxolfr+Jqnrb5TS7lop7q5EWiHFnRVS2F4qBYi5raWSgwaQ21wsOQ2FiGgMNXmS14CGUVsi&#10;J+qQ1qG8pkBya1CvokDyqoulsLZUCutK5UR1AfKoV1soITMWSnFDiRQhFtQXys9Hf4KbhEYJ1lLv&#10;U6ffgps0cuOGjk4Fg8FesKIDwyJcD+AFr73GbjzZsfMHeWPtWlimxkhR3QrDxjaEkmanSgUA7jjb&#10;KV3nuqTzbBeA7pS2oQ4Fu2moTZoGWqRuoElq++qkpr9BynurpKgLLO+uQqwE4GVS0lEmRe1lUtgK&#10;cJpKpLAZoAHk/MZiKWouk3wAWNBcKsV15VLSVClF9aUAskzKkC9uKpOc6iJxn7VYSlpKcIxr6otl&#10;b/YeZTD1Po0y+uJkM3V9UFCYjj4RYBpb5le7UJg7fwFdB9m1d58sWbECxsmIGkpq1SLaHRkp86ZK&#10;FYBqO9Muvb/2Sdf5Xuk81yNdZ5n2ShuY3DzUCqCbpRFMbhpukvqBOqntr4VIB6MRK3oqcFwj5RDx&#10;JZ2lKhFKO8qlAGAVthDgEikB0xlL28qlrBXn2yAFGks0ZVkx6lR0VEhZewXSSpwrlt25e9SS5/9L&#10;gAn0LXZ2IA2wRLSXT4AEBIW6LsA/7d4ji5Ys1dEcHSwAi8nkR48fq+uTNCdd6vvqpftCj/Rd6tPY&#10;eaFbui52S8d5sPp8l3RAdLcMNyNCdCNtHmqSBgDcNNAIEV4PEV4jNWB1JYCugAhnLOsEiIglEOOl&#10;YHcJ2F3SRoDBXIjz0jbqeTC4vRx6n8DCBgC41V21aAhoEJACBwsPKmNvQyyTtQRb+6jRMP38gg3A&#10;MLI4scD8ahcKcxfM54+W/ZkHZenylWqB3gdrlb10eWBo0dhKmA2AAZIC/EufDF8ekl6knQC3G0C3&#10;n2uXjnOd0NEEt0maB5ukcbAB1zQowHW9NWggtVLbW4l8NdIqqYDIrgHYZWAxjbeqrkqVEmUdBmAC&#10;WAp2lwPkcoDKSIBLleFlUtkJyYD8wYID2i+thhX0Lu2HWzC2WBYYDB0cTID9AXCQ6wE8c84sBZgM&#10;fn3ZMvilNyY6ONgFSR+XLywdIroGwHQB0H4yFXGS6cCHWG6SHytzxDc2Vjz9A7WsEuxkGrV4sUzy&#10;8JGN336ixx9u/xSGVoF4wGVp7GtQXbr0m2/lvQO79Dzjiq8/kciFy2RvyVE9zqsvEP/0yTLJ3UM8&#10;vX3l04N70QgqtEGUQHzvy9tnxDOiDlKAuQSXjdPPLwiiOVw8vPzFx9cF+6OnzzAA7ztwUFavXafi&#10;jeDyZU2kiGnzp0rLYLP0/9Iv6z/dCJ3bJrltldI+3Ar36bDeY+X32+SHshx5f+c3ALhSPtv2lVT3&#10;1OhgvKevjyQvfR313OTtrV+LW3Qc2Fup17FskpevbM7PkkluHrIpa7eW58HK/io7C772Z5IH98vU&#10;nSQbdm1T9pZTJzcWyoH8/Won8H9lB4oxsszwoy8ADg6N0XFhH98AXu9aIWP6DH1pBw4ekqUrlmsX&#10;H7sd1QcmwNDHzKfMmyL1vXUyeLFP65dABwanpSPvJtPmzcLLrpBdlXl6zFjf2wDmesrBE/tlElg3&#10;aZK7hKRMls8P7xO/+CTxi0uWGojjbQVgKRqA3hNsZrqv+LCs/+YzCQgNl+y6Iln0qWH/ui3faro1&#10;JxPXVsPIgriGJb0vb7+CSZApfW7CjmA/NSWPL0BlR4c18M/rXStMmTlTX1rW4cPyGsQpxRrHa9kN&#10;Oc7BeRwzn7ZgmrT0NcoAAB74tR9M7pOe890au2Fg9cB16jjVCrepRdrA9C4wvAPGVjssax43Qxe3&#10;QBc308JGvhGulEY0mobeWqkD2HVgZU0XLG1G+NAsa4RfXUcwoX9ru6C7EauZKsAV2igyYWRp58yo&#10;GR/mBAB7Nggn5LE3ywtAs7PD/GoXClMtBh/MPAQdvFRfkB3JCo4YMc2YCxENcIYu9csAjSykp38f&#10;kGGI7P4LvdILoHsBcg/95DMd0o3YBT3dAcDbYXB1QpS3I991sl3a+mGEQf82Eli4TPU91dIAwOo1&#10;VklzTy2ArUFZjVTB2GrsqVOQa9AAqhHrCDpEf3UXDLLWMojoAwomXSQCTSZziPPRo8cGYPjB3hDV&#10;nLBnfrULhcnTphsGZx2WZavfAJgGWHuM96+//kT+kaTMnqwsJJgnfxuQU1YcBMB9YHUPyvsuwH0C&#10;0P1gdC8s6t5z3dJ5qhOxA+xGBMidYHM7Gsqm3dtgpHlB51I8u0luTYE099ZLC0R7Q2+jxnocV3TW&#10;gK1gN1hLkPm/5tUXSyVcp0qwvBR+cWZRJgA2o0l3bnMO1y0ZHTHDh5x8F0IRrYP+Lghw2lQL4MNH&#10;5HX4wWbM929Dyx7ioxXdBNYNAdCTlwDuH4hgcD/AVZAZL4DNF5EC2N6zXWCwiW1DENcAuv10h7RB&#10;TLcOtsoPR/foc1+O1Kf1UAN1YGw9AK7uqoOlXKfnKKIr4BrFz50v7277RlJfe02qOuFqwdCiiKZR&#10;ZRta7HnjBD2ymVN5Q8JjlMHunj68l2uFFLofeIGHAfDMefNhYD2eGJtlJwcB5vht8pwMFdHUvad/&#10;s8Tz74NqVZ/6FXkAO3i+B7q4T/oBcPe5HuhmiO4zndJ3Froa4LafhNg+2QqA2yAN4CdTJEM8bz2w&#10;wwK4RJnb0t8sTRDDDV01Mv31uXqOvnAN2JxVli/5YK2W0S+GDj6Uf1BFNAEeu81JeMjj/+dxSGiE&#10;hEXE6YC/m4e3CwI8Zaq+rCNHjsqixa8rA8hegqwD+QCZ+eRZGao3BxVgSzwD2CGw+TSMrmEwmbH7&#10;XK8MnEcKkd11phusBrinqIuhexE7h9s0JYjtALkVItkf1jL/h5qOKmnoa5KGnnro4Tpp7YEl7u6p&#10;56phpQeFhohvENwdf3/x8vOVHcf2SCUMrUy6STSsACj9dupiHQ/G/x8ZnSgRUQlwkVwU4LTJUwzA&#10;x4/L7NdfhwVtRDPdDfZkKcAAPA1GVius3lNg7NnLgwrwEAAmg8/8hmOk/dDBPRDThskmDl5ACoC7&#10;LXHdA4CbCCwNLVjQtJz5fEYaVTzXApBbIarrXz7XVQ/LuhqsrdTerOjJ06WaPWCtRgez35mWM8Hl&#10;kCGNLKaJqZMlNCLWdQFOSkvTF3g8J0emzpoDME1v0COAak+uewZLOnV2BsRpjZwES8/+MShnoINP&#10;Q0STwRTVQ5bBRVE9BIB7z1ggA/SO07Ss4UYNwIoeapaWnqYJ4DTCD6Zb1Ayx3AwR3Qx2M1aDxUUt&#10;pVIJ9rag/HhZtrhZvWeTvH3QOKpgZZdLVvEh6Nsx/N9mGg9B5m9gjE9KUYA5o2OSu+pgN0TXCVwD&#10;hESOH8+WabPnKXtpVJHBEzMnweqU6WlgVZNhMPTvWQA6DHDV6AKTTyP2UQ/zmFY1xHQPQO2B/u0D&#10;4F0AuRMuUiNA4fOySnLlUGW+HKsrlDqI6fYB6GbVv3Cr8JxmMhg6mHVXffge9HWdLN+wViKnTZYV&#10;n38ItsMQg04mg7OKM7Vr0ja0OCmev4OAJ02ZJhGRcdqjNcldGeyF6DohMckAfAwAZ0yfqcBS5+qM&#10;SQD79NlTLUufO+VvgC8PgcXDcJeQEmxa1QB3AOeGfgHoAJgu0xD08RDdJxhYnYgdwx2ydP1yfV5N&#10;RyVAbZE2MhZpE+7dgpRRdTNYXgmrmnV3ZGca8Q3d3ITGUI98M9IasL4CfvKxkkNyc2REp+RS79rj&#10;wWTw9BlzdPUjl61OckURnZCSoi8xNy8fDJ6t03MePeJsSdPtpwxGTIORxZ6sUzCozl8ZRjwFMX1a&#10;zuD4DA0tAEqAB5EOg809sKBPsQwMHgTQFNOdcI+4SpDPa+6u1w6PjgGIY0Q2njbLAGtDngYWrWrW&#10;PQGmN4GxLKcIb4DuboS6YOdINfzhzIL9ymCKZ/6vymSAy3VLs+culrDIBJ3Z4aYiOiKIv9tlQnyy&#10;AfhYdo7QZeILou59/OTxRGcHRXUaGQy9eBYG1Xkw+BTimSunIZ7hJpHBYPIQ8wC5H4bWABit+hj5&#10;Pk4OANDdcI/4rIR5C8QvPFx8ggNhnc+SRgDdCea2Aug2shoNgSK6srNW65e1lKNB1KkeboElTxY3&#10;AGD2elW0AmBrPJjimWuqdCSJInr8jixftQ5WdJKuUXKH/g4KCorg73aZEJ+YpC8xO/eEJAPgx0+N&#10;1cxIgLlM5QnKUmZNlo7+VtW9NLIuXB6WM5fBYkS6S8MQzfSHzwDg0wCWxhX1MXu4es72SB/84QHo&#10;ZLKQz3s5FtWXSBeAZWwByBTX7BzhgEULmNwOsBnpUlE8U1QTaPZbU0wfgZFFccz/mcBy6i0BZ0fH&#10;mnXvA+B43TXAMHiSazE4NiFRX3J2Xq4uPGP/rd3/zBULBJlGVyoAbgODTwO0XwHqeVjOBPscGH0O&#10;DD5LQ4sWNs4PAdBhiGUCfYq9WxDPLOs71Sl9w/CJ6QNTDENMd6lxVS89Q63IG9+Y5zv7mlV8twHM&#10;NpxvA6Cqm1FOP7muq1LFdSVcpsOlMLLAVntmJYGli0Qmv/PuBxIUFq1LSWlkRUVFzTe/3EVCbIJh&#10;cF5+viSmpSsLqHsJsK5AwPGzZ88kfRZENF4o9e05MJiG1UWI6fPInyPQLCe7ATDjaTD3DAGGNc10&#10;ACCTwQSbYBLoXrCUfnE3jnvZVw0Aea4TADNPA4zM7STQYG8r3Ka2fhhlFNGcIQKxTSPrSOnhCf1L&#10;JhNYThZkn/T7H30owXCTuADN3csX+jjmS/PLXSRwmwUkkp2TKzFxCbrck6xlF6WKaI4NI586Mw0M&#10;alFwz/8OYAHuL1dOynkyGGxWFiOStYwE+ST8YOaHoYOHwWCyuBeuUj/A7CXAyPcC4D5GAK8AQ//a&#10;IpnAEuw25q2UopmdJE0Am65SZXuFZEEHcxybkoYrLjhgQkazV+uzLz7VBWjcFIYAR8UkHDO/3EVC&#10;TLzF4IICSUpJM3oML4qdBRTXZC9FdhoYTBF5BqL4gjLXAhj5czCuCOg5nGNK1lJc04rmMZk7dK5L&#10;gSa4A2e6tazvJIFuU6AJLnWwzV5GAsy0tacWotqA3thVJc1dtbCq4SrhuLKtTI7CTdJJd+zkgJtk&#10;u0iMn3z6oURFJ6mbxE6SqKj4MvPLXSRExsUpwLkQ0ZFR0SqezarB+xMLyliWPDNDOiE+aURdgJuk&#10;rKVFrYz+Ww8bgHvl5ESEsQUwGYfBaJu9fRDPvXCJegFyP3Rz92AL2GsMrXaI5r/FdAOYSz1MI4sp&#10;rGiA2wCgaUnXdMDIKsxUi5ng2qsMObuSHR7vbjBLSG0rOiIq9pz55S4SYmLjFeDMrMMSCoDJYL4g&#10;gspIUU2QOdjQDvFJkUsLmqKZgFInUzQTTDKW7B08161+8RBcI+rcPoBKA4v5CYABLHUvDSo1unqa&#10;wFCkqncBLEUx8o0d1aYLE+KYoll9YVjWDX212nXK/ujDRcZN4rphjTCyyGYaWsuXL9OVDdxfiyI6&#10;MjL2qfnlLhIi4wzAhUVFEhIZNdE9Sf37/PlzeYHIfOqMDH25Z/+AMQUdvPNYlun6c/OE6POSLQe+&#10;l59zMrVfmQP4fae69L6Mld0NsrvomKz/4n34reXyXfYRiPtmXOsmk7xDZZJfoOw4cUTrzlq5Dvfw&#10;kN05+ySvqlAK64vkO9y3CaByEIJ91EzrEWshqjnL42hRpk73pQ7WqTsA27ai586eo9srqRXtoTr4&#10;H/Ac1wlhYC0SKS4pkfDYOPV7CTJHlcjgJ48faT5xWioY3KKMpR7mNYlzF0hATLxsP3oE4O6TkJgo&#10;OVBRKAnzFko/9KxXRLx4hsbpLA03Lx/xDY3UBvHTiWxZ89Hbeg/OtiyoK5bChmLxjoiWwroSBT59&#10;4SJdtbDx++8AdIH6w+xoaYDepXtUo0ZWvZQ3l8gx+MFkLCUPF5izF4sAUwfPnz3TGFmc9O7mzRWG&#10;/yV/t8uEyChdcSdl5eUSG5+oC8/Ye8UtFchkGln0h1NmpEsXdOZZGFdnoHM59Mf+5l6I4QGkHNRn&#10;N2XfGRpS0L08d6pbBxEo2nvB6M6BNo3sMOnm2DB7rWCZc5SJXZX0bxu7jL6t66rR2ECDCmWtlsjm&#10;RLwWGF1NkAqcw8URpWNwk65f5zpjM5eMQBNg7tORMS1dwqMS1MjiPh1h4dGutQteeIwBuKCoUGJh&#10;RXNWpbpJloHFVfwEPGFqsgJxhj4wLOdfr5yeMLSoi2lB24YW80MwqE5CX7Mfmjq5/wz1b5f6w9TB&#10;PTSyhqGPOZ2HHRwA+OXYAr3L/uhWdnSQtdTDyNMHboLRxd6sRjC4ssNY0bqtEhjLLSZ0uHAMVjQM&#10;r4TEeLA2Wd0kT08/Dv67FsA2g0tKSyUmMUnF8jPo3SePn6g1zUhDKw1WNAHm6NEFuEcEmS7S0bIc&#10;sLhHB/1PA2ACfvqC8YUJ8iCMLw4Xcmy4HyzvOw3jCpFDid0AuwtuEo2s8MQ4iPtIyYc4JlOnLZkr&#10;XgH+4u7nL7Udler3LnprlXy9a5syl2yv76qGTi+VEyVHdE0VOzbIYEauTaI+jo/jdoepEwyOiIr5&#10;78wvd5EQEWl0cCkAjoyOk2dPn+lwIYF+DvHMwX6yOXE6dDCs2HMA+CIAZjz3x7CCmrTgdU3P/HES&#10;bhQsavjA9IP7AWovAKYI70We87R6oZt7ToLFYHS7srdJ6iB+P//pO/lw51b9Xw7A7fGDYfTVvu9l&#10;7ZefSmBMkoLJcz4xyTJl5So5WHQEIrxKqtvLJaf0qIpk6l7OrCSwXB98/fp1+L3hMKySdfmKG6zo&#10;8OjY/8Df7TIhPBKGD15ceUWlsNuSvVZPwV6C+ueffyqD2buVMjVNh/fOQizTTbrE4UKyFYA3D7TL&#10;aeQ5jYcimswdorsEYLvAVnZDksHdZ3ulCyzugYim39s2aMQzZ1JyIKGy1QwPps6bKVNXrVH9Goj/&#10;742vPgPAVRKfkSYHS3Lgsk2XwtoiAzDYnQ0GU/8SWHavksHs2eK+H/GRMRIVCwYHhokHOzqiY7ij&#10;geuEiBjD4LLyCmGvlvq/1m46NLBMd+VjScxI1AF6Avz71dMK8mlEzuao6GyE4TWsMzw4XswBCQ4b&#10;DlIHk70Qx11nu5S1nLrDedKdnIgHX5hzpDmCNGPFcpmxaqXMXL5UkubMkMjJUyUuPV18wiIkt7ZA&#10;smty5GD+IdkLl+n7Iz/L90d/hpiGm9RRAR2cZXqxOOBvi2i6SgA4KS5Jtyn2A4N1G4fImH9nfrmL&#10;hMgY3ZhEqqqqJC4pRYHlC6IPTD384sULXe2fMi1NdTD17kWwlxPvdFwYAHNWJQHlTI7Tl/rl5C99&#10;YHCvDvpzIl4/p+wA2J6T7QC6RzoomsHiNhzn1eXKtLc2yvINb8n3xw/CSq6BH+wlqz75UN78+jMj&#10;XdrKdQ401z+VIS796E3Jh39c3l4mFYjHS7PMpDvO5uDmbUipZjjLIy42UaLJYADMLYajYhP/vf5w&#10;VwlRFsAU0dFxiWo5P3tOPfxAQSaDaUmnwQ/mjAwdbABzPX38tGOjErpxxcdvy9pvPlH/tQfsHAKo&#10;1MO95yCmAW4/QO0+3a1dnZybxTnSHRDRZK43jJ+N3/+g7k8NLOVqa85WaVOpDgVqHoZURUep5hk/&#10;3b1T8nUuV432RR8vywKYN9UDYOMk0Nyvg8tIkxOTYVskSxDXCAPgyJh419p5NjLK7ANdVlEh8fHJ&#10;ch/+LwGmDubWhOyPZj5lRhp80jro3QE5DwMrcQHX/fpJAtLs+jL5sShbOzHoF3O1w8CFXum1jCsz&#10;4Y5rlSCaIaY5EY++cSskwqRJXrJy6zfy/o4tUgG3p6bHALzw/Q0y8821mufcZy402114SLdeKgOo&#10;1bpArVKt6GyIaLpJNLDsrlZa1BTTCZBKEdGJurk5p85GudpeWeERBuDy6mqZOX22iuMnT57Ki2fP&#10;1cBSUQ0/OHV6GtyTWnV7zvwxpNccqS2RejBx5eefSAvYyTICzE4PAsxpO92wmjvBXupbiuZO+MLN&#10;uKYV9TlFpwYSwDc2QQKTU+Wn/OPS1FsvO4/tkqjJ0yR+zhzdpIV9zvVgKxed1aIBMNb1cKVhJRhc&#10;KscJ8KgBlL1wZDDXCXNMeNac1yQsPB5WdJhu48B9sPm7XSaEWQBXVlVLSkq6PH1iVjKoFf3iuens&#10;QFn85GQYWc26bOUcdC/nRHM+FlOuaDgF3WsbVT1gad+5LhlAY+AaJU56J2s76POebJN2pDr/imIa&#10;RhZFbUNfHcR9pQ4B1nZX4rgeLK2U8s4KXezN9UrVKK8F2AS4AQ2BOrisuViOFmfK9RvXteeK7LUN&#10;LcYlS5ZJSFiU+FMHA+CYGO17d50QGm1Z0ZWVMnnKdNOLBSuaY8HaFw32cnVh8pRUnbLDCXZ0jU5D&#10;F3MuNEHmfCyCy0l2ajFTJOtqBohkGFMtcK90qQpYS1A5KtQAt4j9ytyTo663FgxlrAOQZGm1zrfi&#10;Am9u01DRWQ6guZ9HNRpBhS4drURZWXuplDQU6mjSyK0R/X/Ze/XowSO1qim2V61YLcGh0brbjpdv&#10;INwkHR51nRBuDTZUVlbJ1KkzlLnam8VODuhiimgyIT4xWqqay7XniWKaS0M5kY7WMK1rrv9lA9Bl&#10;J/0tutST02w54sMVgGUQtZx9Ud5SJuVNYF5Liebz6/KluLFIigFUQc0JyavOkYLaPCmsyZP86lzJ&#10;r2E8IdkVx+VEdbYUVOXCBz6h6QmUZRcflp8zd+gQoXZw3B7VlFY1x4bXr90oIQA4ODhcN2Lhh0TM&#10;L3eREG4xuBIMnjpjpjwGuGpgccBBxfQL+fPPF+oukcns6WLe7sa0Wc48e73Y+0UpwEZBg4fi3tbj&#10;apFDv9uumPrcL0WqA90t3vJn9f4PTLnGByblOXtggZFi+e4d09FhDzTo+PCdu/LZF1skPDIeIjpM&#10;P9IRDbfJ/HIXCZHRpi+6tKxM4hKTDBAA1gaQYCqoAPkpwON0nsdwm54947nnE1N6Xrz4U6/j+LHd&#10;1cly+tIq9nGOHSYqIQAaz/NaHqu0wDMIHg0kXs+BA15Ld03L+VzchwByUj7LuPKCoN7mDrPq/97V&#10;e3NlA8HlBPivviTAnJMFBsNNinA1ET2hg0tLZd78BQDFfJfhOcTzU7xQMpgg82X/aTFRuzABsPZ2&#10;oR5fvAHMnFdGk+0AjuUKKlJGZTUirV0OYmhU0A2QNru1DusDYILKYz6HKesxsjuSvq82gLtm+39d&#10;voLrbZG944cfdQE4v9/g5eMvETEuBnDYS6NJaXBNaGAZsMAqRILFlKBS/PLcX1YfNV/4BDuRksWs&#10;R9AIhB1Zl9cRANuvZtlTiGuCQXDpc9tAa1RwOTfbmkKEVEUyGY68gsxjLTOMpu9rGG4BDDG9Z89B&#10;3ekuEFY0dXCkq20pHBWrLVrKy8tlwWtLVFTaINhsffEcDAazWUY9yPLnlnjm53TsutwRgC+f1/OY&#10;IHEbxIn6LHtksdZqBLxWI3SvDSLraeOBSLfFva2X9X9AGUU49SzLyHICaot2Ak49zG0cjh/NltCw&#10;SF2bRBEd5WoMttwGMLhEktMmq54ls+z50TScNEU5X6zNakYV3RYYz54ZpitbbdAAGBllDzk+0XsB&#10;ZAt0XmeDzHs/fWwYTTHLe7AO2cjz2ugAtF6DugTfNsDu3BlTUa0iG8e0npnSTTp+LEeCQ6LFLxhu&#10;kk8gZ1W6FsBhtg6uKJcZs+aYF48XSdbwJU7oWLxMWsNGHxvACaC+eIt5yjjkeS3r0pe2QSTQvLcN&#10;KMsJgg3ugztgIO9n1Sebee6RxXjuXU1poYDjHK9hnnW1PuqoKEeqG7Do6oZxKcovkqDQKNOTxb5o&#10;o5JcJ/DjkkhgRZfKwoUL9QXbOpMgKaiITyG6ybynFqtogNFtUhCQqk4GoATxBcQ678OGwPuwjOdZ&#10;1wBiuUEofwZpoSIb5wxLH+kzeT3LadzZYPNe1MGmURkRr0AjElwbbIpo+4ss9XVNKp6DuFcWGBwW&#10;6WIAWzpJysvKZdnK1fICzOTLJXP5Ys3LNuKSeeo7AqdMtwC2GwQBJuN4To9Rj42Bx7a7YwNHMasA&#10;2SwkUMg/xvWsZ+qYpaxal/VwzK+18P96rF9PQzkigWRD4DElDa1nRurjyspqMJifojXDhaGwqM0v&#10;d5EQ9ZIVPXfufKMD8QIJFMXxBAM1siPjqXZ8EGS6VASM5dq1Sb1NQHANAeK15l5mfRPvoQy7byxn&#10;BYT1rDq8F/N25DXaWJC3dTD/P17Da9kgeE7/ZxzzC2pkL6N2egDg3p4+CQgI1m8Ne/kFSkiki+ng&#10;aGvie0VFpcwGwMo8vmx7AThFK10nvmQc8xyZrKADbJ4ng/nC//rrL6tR2Fa0AY55vnSmyjqCR5AJ&#10;IM4z5TRdNe4sK/3ZE8uYw3llrwXyXQCnH+dC/Ttj3PzbuEgEk3GCveNjamX39fdLCKxofmmcbpI1&#10;uOI6wRbRpSWlMmfeAmUmgeQLVQAsUDjTUkUyytj5wZST4m29S7AJgIID8c6eLhsUZabWt/SydW87&#10;5f15Pxp3BJ462hbdrD8hvplHahgL5louEeeQsY4ynEBbLKaLNnz6pAQFR6qI9gDAoWaSoeuEKIvB&#10;ZeVlAHi+eakAiS+eLhNBUL1sAcUX/g//8A8KIplsxPPfhpGyDpEvm8wmELae5j2eWT1l7ObURgQQ&#10;yDhuP0gGKrAEmues81xUpl2XVANgLvUsjS2eZ+PgNbxWj5GnTubX0rhHx8VfL0hoqGEwAQ5xOQbH&#10;Giu6qrJCXn99ib58A5QBy2YRj1VPIhr2AkiUk82sZwwsiFvqYZQrmzU17GUvmPrFePn6DJwn03gv&#10;Fa8A5j5AYR1a0spail/WAaAEmgYYr1U2IyVb2VvFcxwmZB80fWheSwbz/r9duqT6l19f4WADv2xu&#10;frmLhKh4S0SXlcnc+a/pC2RUsJByrQ8BY48WwaahxGMVqwQbeTKdgJHF9I9Zlx0aKgkswGx22wDS&#10;iFN2o9x+Hs/bRhSBt/8XI4ZNPYLLyE/+kKm8/13oYi1jQ4HuZaMguJQMI6M3YGSFQExzRoe/RLga&#10;g6MtHVxcXCLzX1to9BteGgEkaARUmWjpX75QHlNPqrEFkWsbWjTM2KXI6wkYBwAIyoS/a11LsFmf&#10;gJDxrM/IezPyudowkN4DSBNstsC3geV55rUbE+fJ6ufPzPg1dfXYrVvy+++XJRjgksEe3n4SDIPL&#10;/HIXCVxwhgRWdIUsWbIUDLirljBBoL5jyhfOyC5Hm1UU2bR4FUCAbLObL12vQWRey/U600B4DwWK&#10;QPIZSNmYyGZjYAE4llkNjXmtY4FGIAn2GFlLKYJ78pw2SM3Dooa45r1pRY+jHtmrbhIA5u6z5pe7&#10;SLB32ckrLJIly1eoH2u/OAKkYpcAgWkUvTRw+MIfPCRTwWJtDBCvAJlAkkG8njqa17MB8Pgv1GMD&#10;IGsJiH1OBzcABusYAA2IBNw2nFhP9SrPIxqGP5Tx29x4xUgMbTD8n5Gq/rW+MdzS0iYhIeE6o4M6&#10;OCjc1QC29smqqKyUZStWTLg3BgDzchVY5vHSKWJZZrNUWUgdaxllBICNg/V4D+pYdnWahmLA5KAC&#10;AWEj4LPsBqV9zcjTalam4l7MK6A4bzcMgk1jinX5PNbhOTYI+35kLyXC7Vs3YUVHQUSb4cJgV2Nw&#10;dJIlogHw2vVvKzPIVr4w1bEAhC+UL5auDEF8ivJHANQePWIZgdOGATYrSBYYfNFsILwXQbPZSDbT&#10;+jWNxTCSHRg85nV8Lv1YSg8aVLyfYTa7IynODcB8rn6GgEADdHsZ6QiAJYPb2zt0Cwf9hrB3gO4A&#10;b365i4TEJLOVYWlpmaxatcoAgBdIZpB5z56b+Vf2RAAO6j9BAyDAfzPYAgWgkUVPtaOD03CeKni2&#10;6GTURoBjvSf1Mq10HPMeKn5xP5axDiWGAc5IBeMSUZKYBqTstfNwkVT3WgznOaZd7W3iFxgiAQCW&#10;fnAwdxlwpRBr7TZbWFQsb7/9tgLFsV2mBjSIXuhX5g0oRmyTHZzWQ9HNkSb6uZwMwB4vvnTbrTJL&#10;UJ+YxoLreS3vYwNt9KnRoQTKBojPU2AJMo6VsRagvAevt6MCjWhLG+4dTR3Oer1DA+IfGKorG6iD&#10;XU5EJ6aaDcHJ4PVvv4uXYqxgvjS+ZObJzBcA04BqfF0aNwTINAI0ACvPgXpewxfPmRl0jwjeMzQU&#10;MpidFbTSeZ6T7O1nEDibkQowVQXqkOW8v913zesogrU+da9eZ/xednbwWlrY9IG5lVJnR4fqX5cF&#10;ODk1QwHmjI431q+beIlMCZadJ1uZnziHSD1qu1SMBnhLDD96rHO31NVCXYLLxsF6BE6vQR2CahtR&#10;tljlsY73goW0unk/NZqQ/g2uMcJ4TOubMy15LVmsxhbKeL/Lv/2qoBJg6uAAlwM4zQa4TN7fsAEv&#10;3xgvagQRGLwwG1Sy1LCJxo1h3p9//aXAUZTbI1Ds/WJ91mUPFF86LeTHuA+PeW/7/trZgXLWJQtV&#10;NOP+dHOYV6mAeiqueWzl9VoF9u9IYNmYqIt5rA0GMSwiVgccvH1hZIW5mJGVqt8fpIgulXfee9e8&#10;3DvjeJkGUH2pAHNCDCNPPUzQbF1Ko0oZyUjw6GqxkeD8P/wJhuO6hxCxz1WH0y82APEeplfKuF1G&#10;D7Pv2TQoAs5yjh/zOmNFs5PEuFQ28HwWr7NZTaB1xzvce/z2Ld3S31jR/hKI1PxyFwmJ1kc5CguL&#10;5b0N76lYJpj8Fv5DMJKMVlZCXCqb9OVTxAJwgK3imMAiKmMtsFnG+tS9BIODEmSvNg6yFSCQYQSY&#10;4BEspgTdTlUcEzACp6weV0baDUBZqgMMFotRhxa21ofLxOvvjt+WkLBoBZjzooNczYpOyzAfxioA&#10;wG+/+56+dDLPdnEIhg76AyRawsoigo5y7QBBubIcjCewjHz5ZC0Zq4MEeOl0rZinfiUYug8I6rCx&#10;qEHF/mSU6wR2PMP4vkbXshFRlGt95Hk9jS+Cy2toULEOy6keCLSRRLzHGHRwlH7ejlN2CLT55S4S&#10;kjOMDj6Rd0K++OILsAHsICvJELxcdnoQYAJtDwwQUL5ApspcgEWxa7NPGYyUVjJBpZjmPbnageLU&#10;towVMFzH+pwBaX83kcyzgeTz6P9qHufY+cFUn4kyNhiCrxKBDQNlvD+vGx0ZkevXrkDvRksIQOak&#10;u6CQMNcCeLL17cJjx4/Jt5s36/xiMtBehqJbGypYhsUEgC+PZfoyCTrK2MWpoCDPcxTFj8kmMJHT&#10;ayimGZ/jPspqZTSPTXclxSpT3pPTbfQZiLw3JYDN3r8ZTbfIjDSZa4xbpHmAffv2qIxBD7O/miKa&#10;vVnsqgw0X1lznTDd+n7wgUNZsmXLFhm/Y6+St+cx09ACmGSaxWDtd+YIEl4u8yzjiBIbgH3dCwD+&#10;FPW5nun5U06mt6xmAEDmsSEQ8EcQ90yNJKDbZPQt76UNxvJ1qX+N6L4rt2+N6n24iw5XMPC8mYdl&#10;dDb/HzJafeFb1yUsPAa6N1rnRVNUm1/uImHGrNkK8BEw+IcdO2Tk1m192XxpCgaMK74wij2CpC8e&#10;wClLUW6P5hDsCT8X554DeEa1nuEfa+OgoabsNnqbBhjZTF1tG0pkqxpeOE8wDbhm1gafw3vzPP83&#10;NibqbDWqcJ6LvgnqxAoHHJ87e8oysshgABzmYgP+M+bO+ickcuToUdmxYycYzCFAs8iMHRecWGes&#10;ZTBNGc1uSPZEGeuaQOh0HtQn43hMxv4JBpO9j/CilaGQBAoQItcI63W47z/w+8Q8z+tRl8BRLfB+&#10;ZDQbDsFnXZuZfC7zbBBcOqqSgWDjHAcbeMyOEbL74sXz0MExpqMDDHa5nqw5c+ZwWyH9xPvPu36S&#10;0dtmzpSOt4IN9ogRX7zdxaji1GIzAaDFzWP2RatRhvxT3INimt2VzyG+CYZtRSs4uI46+AWu5Tn7&#10;fraI5TPITDKf/wPLudk32a+9V5QsVoPgMSPFOQ0y5mlgEeD6umoJUwbTyPJXNptf7iLhtQULuHej&#10;7DlwQHXw1RujCjABUHGLl80BBDKKL95mMY2qJ9SzAO/xE2N80a3iS1cWU0RzkAEAUhfT0CI4L9+b&#10;It5mOMvJYgWNAOKcaWjmvqoOeA4imewk4ASXYtieH03RTf+dTKbBxecUF+ZD/0IHg8EU0VxpaH65&#10;i4TFS5dw70bZvXe/bNu6WS79ftUYUHihZC5ZxJTsZEpfmODw5XGFvWGbmQXCPD+1zvO2kUUGK4AW&#10;QNS3dHFYh+wkq1nOPBuRWsaoa0QuLGYadyjXYzCY/4+ylmACRB7z3kwJvB6jvlrROL/1u20SFhGv&#10;IppWNCfBm1/uImHZsqX/dySyc9ce+XHXj3L64mW81L/dHYpqdYXwErmNA9nJz9XwHHUzQWcZj7UL&#10;kkACAIL65/NnBmDWRTldLWU42Yx70vgiwwksDTiykiKcDFSdboHO62zG2iKez+Gx3bBsYNV6BtD0&#10;q0du3JC317+lXwAPCg7XvuiQcBcDePWa1f9HJLJ5+/dy6OABaenqU6AoilWMAkTm2WPFl0mRzNQM&#10;LlgvmwAislwZhkhg/wLbCfQLSgSAwUhxy94rNdJwDXu4OJXHZrk9BKiqgM8D23kdDTAbVEY+l/Xo&#10;Ktn2Ap/N7yWRubdHbkF0j8nU9CkSCoD9/M0C8AhXW5u0du3aK0jkm2+/k6MwtLbtOqLA2rMgCZYN&#10;NFO+1HGIYfqkBInMIoMZ+dIpfunLcqhQOzh4L5Qrgy0QeQ/WpQjX3jIcE2ACri4QWGiDqT1VFNuo&#10;o5uvoMx2k9jZQWBHIY6N3h3TQQY2CC4fpQhftHCR7hfNbzZwsIF7Yptf7iJh5cqVc5FI+sy5UlRc&#10;IGGh0WCf0b1kJl+sMhQvmn3DBMb4tQZU7cDgOdRjg7CvI2gcHnzGxkEwtdGY87yHimqm1igQ87R+&#10;2fPE57AzQ/uVqQ6sugRXI461LsC1fV9u/k0rm8DfpS4Gk2l8rVm7TveL9vYJEk8wODZOJxm6WODn&#10;bTy8JC8vV6KiouWpNfVV9R1YyLxOgAOwBIcMZWoDz5fKDhGTmqFAXkMdTGZSDPNeZqzZ9CkrgwG6&#10;DipALPM+FKk2Q20AWZcNgOcovtn9yEZCho6Nj6nfS51LBtMou31rRI0tXn/j+lWCKaGRceLh5Y+8&#10;myQnZ3SaH+1CISJMO+Dlp9375MSJHPHy8lWwOCuDQCmoAEaBRjl1HpljwDbgkMnUr3Z9TanLcU6l&#10;gBVt65f7WCnQuJ4AMn8foFAcE2QeE2DqUxpMD1CHIN6Cf0uACSLzfD63Etb0xnUAfEvvz3tOmuQB&#10;kZyg+1S6efhATAe5IHsRVqxc9V8jUZCzjh6V/fCJ2SnAyWt82Xx5ZBpfOl8yWc0yvnyCSbaYvZqN&#10;L6qT3ggyxOsT1GWHBrsseT31q81QZeZtXIv8Q9yPYNvnzHn2LZtr7kHv0ypm1yQBpHF17do1zZPF&#10;ymjk2XCWrVgpnurzxsI9itRP2k2a5C7JqTo06pohNkG32RX/kDD5+quv5Icff5IFCxdLCq3Q0HD5&#10;dtPnMtDbKaOjt/6ZwaVAWI2AzOIqQTKP5apvASz1Jw0uAkVxSjFLUHQAH+cpuu+hUdwGI8lMGkoE&#10;mtfzXnYj4zkaUuyh4mbfFy5elB0//CDx8YniFxgsPr6Buprf3ctPR4/4pRV3GFb8IFZwpIv1Qf/3&#10;w1tvvRXtHxioINsxOSlRUjPSZc68ebJqzRpZvnK1zF+0SObOX6hfKk2fPkNiYhN0aUh0dIxMRt3X&#10;F7wmGze+J1u2fisnso9LQWGetDTWykB/n5w9c0p6e3vk1KlT0j8wIIOIbW1t0tRQJ3W1VXL4UKZs&#10;3rJZPnj/fZm/YKEkp6TDrWE/cqj4+QG84BDx8vVT6cJxXa4a9PEPVPFLhr78v1M82+Vcl5ScOqUd&#10;5a4d3lj3RkWY9RWWfym6u+OlueFFwijzCwgAY3wlIiYWlmmicAlM6uQZCnwyWJ8+earMmb9AMqbP&#10;lIwpMyRj6kxJnzpNYuOTJC09Q782Hh4VqxuTxSckw7iLk0Au1A4KAZBcLMYF276IAXimJ54PQ1Dj&#10;v/y//X+K3E03fcq0I8g7gWHhwoXJs+bOEi8f6q1/+aX95x7ZCEPQWGAxy7TZs79FmRP++2HuvHmP&#10;J4NxZGQEWOATFCyeXhR5/+ks+p8rurl7QYpAXEMER0THSnRsvMSkQJJkTJHps+b8P1DHCf9jwuuv&#10;v/7lvNdekxmzZ8s06N3kyVMkKTVN4pNTIZ4TJBJiNjQiUoJ1P6pg8Q8IFB+/APGGvvTw9kbD8ILh&#10;4wVAIOI1uou7hyesW0/xQPREHS/Wg9TwwTUBMJgCEalnQyOiVA3ExScjJqk4T0lLl7SMDN3fevqs&#10;2TJzzlyZPnfuv5o9e3aM9S874X/i4DV58uTgmTPnfDhjzpzi6bNnj02fM+e/mzFjlkyZNkMmI06d&#10;Oh06eCrYNRngTFYDLWPKNOhmxCnTZcr06TJt5iwFa9a8uTDkFnBrxX+cOWfev54zf/6lOXMWZM6f&#10;MX8KnuVhHukEJzjBCU5wghOc4AQnOMEJTnCCE5zgBCc4wQlOcIITnOAEJzjBCU5wghOc4AQnOMEJ&#10;TnCCE5zgBCc4wQlOcIITnOAEJzjBCU5wghOc4AQnOMEJTnCCE5zgBCc4wQlOcIITnOAEJzjBCU5w&#10;ghOc4AQnOMEJTnCCE5zgBCc4wQlOcIITnOAEJzjBCU5wghOc4AQnOMEJTnCCE5zgBCc4wQlOcIIT&#10;nOAEJzjBCU5wghOc4AQnOMEJTnCCE5zgBCc4wQlOcIITnOAEJzjBCU5wwv86gjuiP2LsJC//hR7e&#10;gR97e/se8fLyb/H09h728gq46e3n/xBlf3n5+l719vbv9PT0P+Hh7ffZJC+vWbguEtEX0Q3RCf8L&#10;BV9Pb98sH7+gf/T1DxZGv4AQTb19A8XPP0SPAwLDJvL+AWHiHxgq/kFhKA8XP54LCjflOB+IY57z&#10;RV6v8Q9FntEc+/rhOX4h4oO8D/I+fK5fkFU3WDx9/P/NpEne063/zwn/CcHP2z/wPxI8/0CCxTQU&#10;IIVKUHC4hIRFS1h4tERFJUhkdDxiokTFJkt0XIrEJqZLTHyaxManS2LyVIlLnqLn4pMzJCYhTeLi&#10;U7V+TFyqRMUlSHRMkka7LJblvFdMikTHpkgkzkVExSEmSkhotASHRklQSLj+Lz7+geKDxuXlGyTe&#10;aAAEHYBPtX6DE/6FEOPtGwCWhUkQXmRkJF96CoDKkNS06ZKaMV3ik9IR0wBuLM4lISZKaHgkXnqo&#10;uHt6i6enp4RFhEtiSobMf22RvPPOW/LxZ5/L7j2ZknUsT3Lyi+TI0Tw5mp0vBw4dl8ys47Jtxy75&#10;ZssOeefdjTJ3wSKJTUiW0NAI8fLyAWDu4uXjK94+fiopvHz8JRiNLBKNgMBHo2GEorEFh0WKD9jv&#10;5ROgLLd+jxNeCv8nRAnEy0sAOGReXALZFiuBQRDD3j7yySefy8DgsNy8eVPu3b0r9x88kDt37mi8&#10;e2dcxsbH5S7Kx27flrGx23IHx8zzPFOeGx8bw7kxuY3j0dFRuX/vvoyNjsnde3dlZGREHj16JOPW&#10;fe4iHb+N+qO3ZeTmiNzCc3nu+vWbMnjyrKxe8w7FtPj5BaAB+EOy4H8NiRAfgOztE0iQA/SXuXpw&#10;c3P/PyARNzAmNWMaxHGwdLR160u+f/eePACQdrx3754CpMf3zTHBZl0CxpTldwHqbRzrNSgjyKO3&#10;bsn9+/f1mOfujN9B3fsKLAG+DTAJvGkgY3oN738L1xFYu2GMod7orVGAfhOgj+j1fM7rS9ZAXPuj&#10;QRJksN07wGEyQhgixF+QzFnwmqRAHN8DqON4uQSDL/bhQ4CJF/3w4UO8YIB4B4CRZUht4O/cBZNR&#10;RnAfP34s9+4DeFxzG0zmed6LYN7FvQkwzxFAcy1YD/D4rPsot5nO4wcP8ExKAzyL5bdGbulzjNRg&#10;w0FdHN+w2H3u4kUV00Ew5giwu5efy4Ms3jBOPvtqk7jjhSgjrfj4yRN9qXetYwJEoB5CjDJ9gvNM&#10;GVnv2bPn8gTgGjANix8CQALxEEApoNpIbmvkPXmeYpnlvAfLCJSCqNE0HNbnfcfHKPaNmDcS4YGW&#10;3bh5Q1k9igYwddo0CQ6PMVY5jC/8Rm/zU10tBAbS35Svvv5W5sEgOnvuF32ZFHk2AI8tMJm3GUew&#10;yFKWP374SM/dg4hV5t3GS3/wWA4cOCA9vV3i7p4EnXldwqMXgNXjWvfBg+eqv8fHH8nXX22V3ZnH&#10;ZHTsvjx6cE9u3DKiXcFGZEPhcwno2O1x1cO38P+NQi+z/P5dA/odnNPn8/8H8LSoyWK6VOEwCM0P&#10;drEQBQMKiRw6cgTuR4S+TALIl/kAxo8Bw4jXP//8U/MPHhgGm7xh38uNYJJbPO4ZK7t/3g+Ae5CP&#10;0nMr1n6NdFzKK1vl9vhTgHFPHoG1H3zwlfQP/SY5Jwpx/X35ae8xZS3vRcCof9noCCLvQ6NswlAj&#10;yCg3ovqOgks7gHUDgkIkBCymRU1XyvxiFwuhYREK8OHsHIi0SH2BBI0v68nTp6p7H1kAk7X2eYKq&#10;LxuRQDx8bFhMVv966bYCV1xWLb/8esmcf/RY8vLKcd1D1eN37kBsK4D3JK+4Bjr4nsyb/74C+9lX&#10;u1QP8953xw0jnz19Zp6FegSdgLLcBpR6mP8zrx+hjsZxKNymsIhYFdEerqqHA4ND8eO9JPdEnrpH&#10;ZIcNor5kgoA4Pj6mwFBf6jnUef7smb7gBzCm7iqjbivAjwEmz2vE/SgVmBJoNoxHPG8dEyzDQIux&#10;SLWMbISe5T0eIt4DYMzzPF0m1mUdqhIagwSVjYXum+poxMjoOImIjBEf+sTu9KddMPgHswcoSI5l&#10;58J/DMOLozEEHQsw+UIJIMUvX+Z9iGYaNMogvGAbIOrJxw8eAQhjTNkgMbWNo9sQs3RnyLDbo7fk&#10;xrWrMopjGkTUqSMwkK5fvSJXr1zW/I0rV+TG9Wty9ervcuPGVbl+5Q/547eLcunXC3L591+R/0V+&#10;vXhWLiESTD6P4vomAVeAxyQ+KVUiwGAfvxAA7E2APc2vdqHgGwB3AqLsSHa2BIVEqXXKl2WLP7WE&#10;b4+If3SoLN+4SlZ/8oa89dXb8sbn62XNF2/Jmk3vyBufvSWrvliP9E1ZjPOLEOd/uFIWfLha5n+A&#10;uHG1zHhrmczZsEJmv7dC5ry5XGauXSKz1yyTueuXy/y3VsncdShfs0QWrFspi95aLQvfXiOL3lwl&#10;y99B+tYK5FfI8vffkOUb1siaj9+UVR+slWUbVsqSt1+X33+/BKPrpoLKhkhfehyifda8hRMiepKb&#10;t8TExLhep4eHn5+ER8RIVlaWhEbFKWspggkyXxaZ/Mfli7Jx22dyoiFPSjvLpaqnVko7KpGvkoLm&#10;MilqrZQTzcVyvLFIjteekCP1OXKkOlsOlB+XAxVHZU/ZMdlTclh+KsqUXUWHZGf+AfmxIEt2Fx2T&#10;n/IOy8+Ie/IPyc+5B600S/Yh7s87IgdOZElm/hE5WHhEDhUdlSOlx+RoyTE5hnsz3X3sZ1j+Z1WV&#10;2PqYRhndpSUr3sBvi9UeLTcPbwmJip9v/WzXCZ6+vrCeI+VQ1mEJQqo9TogElox4CKPoxo3LsjN7&#10;lzQONErb6XbpPNktLcMt0jTYLPUDLVI30Cp1/U1S2dsgpV2VUtZbJaXdFZLfXi6F7aWS31qmDSCv&#10;tUTymookt7FQchqK0GCK5VhVkRyrLpDcmiLJrs6XHObriiW3vEDya4qloKZEihrKJK+2SIqaSmXa&#10;mjflSMUJ5EukANcfLs6C2P5VVcFdiP+bEPkU2fzf16xdL2FR8caC9vSR+JT0Hutnu05w9/KUqLgk&#10;OXz0qPgHBatetQ0sTaF3r179VXbn7ZbW4VbpONchXWd7pfNsl3Sc6ZL2M53SdqZbmodapQEg1xPo&#10;vhqp6KmSiv46KQXYJQC9pLNMCjtKpaC1GIADtDbkWwB+Y4kUNiMF4HkArLClzJQB1IKGUimqN7G0&#10;pVKKGkslee1bcrC6EMelUoJGk1ORLb/8clElD3W9uk6I9Lvffvst9X/pJrl5+HDw4/9q/WzXCe5e&#10;PhKRmCTZx7PV2iTAdjcie5bYU3Xj+u+yp3C/tJ5qk95feqX3Qp90IXaeJ9A9Cm7zcLuyu34AIIPp&#10;jHUAuLKvWmoJdFe5lPVUSDliCYAm4BWdFVLcViYliMUW6KWtALS5RNNSiP9iAFnWWi4lkAKlAL8E&#10;58rbK6SyHZKCkqEqR06fOqcNUrtAkSrQ0MNr31yrOphjyG6evhwB+yfrZ7tO8IDoiklIliww2Mc3&#10;AEYV3Rq4JYgU02Txjctk8B5pA8BdF7oAcp/0EGjEjnOdKOuWTpS3nm6Txv5GaRlqlqahRo21/TUA&#10;ul5qCTQiQa7uqZQaxAqI8bIOgAbAK7oqoNcBYke5ie0oB8hlyFd0AkyI+4oONA40hFIAWwLgyeI8&#10;AHz+7Dm1zvk/020a00GMcXlz/RsSGhmnXoK7h6/EJWe4nqvk7umJlp0imZkHIcoCTPckXhQZQYA5&#10;wnPz+h+yr+gAxLFhMMEdvNQPYDul52KPdJ3vlIHf+iDCW6QNsXmoSUFuGKgH4A3SNNAgDX11ALhK&#10;ansBLmJdbzXSKikHsysBNCPzBLysrUSqAGolYjlYXdJiQCXIZW0G6Jruaq1TWHNChoeHlbkU0/y/&#10;7ZGnZctXSHhkvIpoT29/iUtKdz2APTy9JC1tCvzg47A2/dQKpWhmh4X6vnhpV6/9LvsLD0j3+S7p&#10;B3tDJk9GvpsvS97fvUPTRgBY3VsruCF8Tg/o4zotn+TmJv5J8Sj3kn2V2VqWNn86LO9SBZjHc5Yt&#10;hH4tkm15WZKyeKlEJCRqeVFdgXj4B4hfRKR8cDhTdsKinv31t1JQXyjlALmcRlzVCenq7VDfnf3X&#10;bJzaLw1/fO26dRIaEad+sKeXv8QmpvC+LhY8PSQhZbIcPnIML8FH/d5xiDsCyx4nMmPk5lXZX7AP&#10;+rZT+gDwOwf3KgDtEMlMA6dOk8Xvvom8p7Ju9eYvpBmieuk3X+r5NVu/0rQAFjTT5Hfeg4FVCDaW&#10;yvdwiw6VHBUPXz/Jh7gNjE/SOp8d2q8pY9zixZqu+uJ9mfrGm8ri6i6wH2K8oDpXurrbIHnY/zyG&#10;/5d916Ny8+YIGLxSdTDnhnl7B8CYdEGA3cC2KTPmyDEYWZ5evsa4svxgtaJhuFz67aIcLDoovWBt&#10;/4Uemf3BBxIUES5fHPxR9sCi3VJ4VAHYsOkjWbPpC9ly4rC0wJreVXoc5R6SC8Z9c2ifJMycJYmv&#10;zYVblK8GFq85VlckOwqzZN1PO2XFO+u1bBIs3sgF8+WrY1kyY/FCWMAeWr4XvjNTMpeNo6qzGm5U&#10;gXR0tWgXKPUwpQ5/A3vU1q1fLyFhUQqwF1wlzvfC9a4W3GTa7HlqZHkAYDL3ntXB8RQWNNOrI1dk&#10;H0R0D4ypfuhfiuf+i7SgoYMBeDdcpe6zHdKpPnK7dJ1qRxnyw23SPgS9DH1MRrfCwm5C2gyjqwmx&#10;uQ+6GWK9Di5VQ0+N1MKdqu+BMdZdKdUQwQ09tVpWh2Pq26oOGGa0oJGv7a6Bfi6Toho0lqoyY/nz&#10;f0eD5CwPgv3mu+/pBD1OFvT2CYAOdkWAoSMNg4/D0vSa0LuPHlrDgRDZly//oh0KnQBtGMaVxl/7&#10;ZQhx4Jd+GbzYB4AB9rkuRFjVALoHoPecgc98sk064EZ1EOiBZmknyL0AuLdO6iBmWwAyAWTa3AvA&#10;UdYIA6qxu05qAGQNgK7trlLg61Beg/OVYH91B9NKyS4/Lq0tjer7ElT6wWQwjawvvt6ksz/9AwAw&#10;GRzvggC7uXnI3Dnz5cjRw+Ll5afjvDriA+aSvYzXr1+WAzSyACLBPckIYE8SZKQDlwbUN+4+2yWD&#10;YHQvwUa+63SndJ4iswE6AO+Ehd1K9oKZk2DcsXFxxiSlCNna1FOn4NciXw2G1gPwut5GaUQ5z2/f&#10;Zwy66s4qZTRZXFB9QqprK7RDZvSW8X+pi+ku7fzxZwkJiZKAoHDx9Q+RiNgE12TwvAWvy/Fjx2CI&#10;+KP1c9zXDAk+f/5Cgf79j19hRe9XcUxQT/4+IKd+A3N/HYC47oPY7ofIRgTIfYi9ZO6ZLuk41SXt&#10;wx3ScRIgD7dDXFNkw0fub1ag7LhsE4wwT2/DUrK4twkAU3Q3yLc/bhVPP3+A3yCh1uSE6Nlz5ZOf&#10;v0edKsmvzZOa+kq1Gah3Vf9aY8ZHj5+QoJBIiOgw7Y+OiI5zRYDd5bVFS1VEBwYEq0gmqBxg59wq&#10;uks3b1yVg/n7wMgOOQX2ngLApxEHLg3KMJkMcAfJ4HO90od837luGGQAGyzuAYN7Iabb2NM12K6i&#10;umWwRZogkhuhd6s6ynWkxxuitLGnHv5yk7SBtW19zVIPnYv/UOJgcNV2VcvR2iLJaSiRQ2X5sq80&#10;WyraKmBknZDiikJ1jTiKZEaTzPBhaUWlWtFksBcAjnZNgN1k4etLJL8gTwIDg1T/qmgGg2m0kMlX&#10;r/yhIrr/Qq8CexLMPYU4CNF8Gowehg4ehtHVA1B7zvfKEI6Z9kIsMw6c7YaohoiGAdYBFrcMQFT3&#10;1SM2qI7FfyHLvvpcaiF6mwBsC0RyCxhb02b85M3H9sue7H3iGxgoPoEB4uXnC1b7aCdIIRicU3Tc&#10;TN2B3rUtaIrrzv4+CQaDA3V2JRgcw6lELhfcZNHSNZKVdVhCw8LVUNE5VmAuU4J97eYVOZC/H8zs&#10;kdMQzQT59B9DMkSAkT8DsE/T2PplAOAawAlwnwVuv+pjRIpogNsEF6oF7G2GIVUHYwn/hOwuOgKd&#10;W686twX6th1MLmks0XPZFTmqh6vQAOgDf/XzdvnxxEEYYRVSWJMnuYXZxrgCa5naxtbZi79ISGik&#10;BAVH6pTgiChXBBgMXrJqtZzIy5Ow8AjhVBrOxHjw8AEMlts62HD9xhU5VJipovfMbwNyFqCe+2MQ&#10;xhYAJZMRh5EfJrhg+dB5GFpoDN1nuqULYlv18RDcJojmDgBszY+aiD/lZEojLWqK5sE2aQS41MO1&#10;ENkn6oulqrUM7K4UH7Bx8WdfiG9khByFe1QN8V5YlydHC44oqFQv6iaN3JKRWyM6yhQcEg49HKHz&#10;o8NccmYldPCSpcvlGIys9LQMFcmcosN0/M646uGR0WtyIG8/rOMuOQMgL1weVgafRDz9G4CmHgZ7&#10;aWidsg0tiOsBgE3d3A+wO0/CVwbAeKJ2XOwvz5esqnzJbSoBcxuVsc0wvlr6W6QZwDZ210tIYrTW&#10;r4EurodBta8oR3YVHNI+6SbUqWovk8LGAojooxNTiHQmCtjLMeGr16+pkUVfmB0dEa4JsJusWLVW&#10;juZkS3pKKoB9CN1rXtbTp0/l2bNncvHCWTlcdEj6zoPBFMlg8enLJ2FND2r+FAA+jbz6xABzkCnB&#10;hpimiO4B8+kqEUQ8UUKmzZV2C9Qm+MYtiB0AlwC3oqwNsbWnUesyNnTVqF+skYYY3CMCXEmA4SYd&#10;yj2gIpnzrG0RTZ08On4bDI7QCQ30EMIiY1wQYOjgNWvfkuO52TJ/3hy1Pu3VCn++eKFMvnH9ihwB&#10;wGTi6T8G5DwYPPz7kAwDXIrqswD31K+DRlSr/u0Dc8Fq6mH1gbsUYAKHB8rXB/cAyEbppsFlAUvR&#10;3UodjfJ26miAybqMBLimqxIiHC6U+spMa8HqailvLpEj+VnaMGlc3bhxQxlMgP/44w9Y0FzuGqki&#10;mt2W/MWuFmTlmrWyP/OQLFm0SC1RGld3796BoWWAvnHzqhyGDqa4PX95UM5dJrhDYC9ENMT0KQCt&#10;rAXAZ2BV9wFc233qB8g0uGhFdwwYgH1hzPmGwzcNCpJKgNcG/ayuEVwp+ssEvL6fDHYTr+BQaQWg&#10;bBwtAJ/dm2Qxja5yTg6oy5fj+YdU/3L9Et0l2hEcbLgDFRMUFKaWNLsqQ8JdFOA31r8jObknZMWK&#10;5cpgspYgk8kc/L929Q85WpwlAzCeqH/PA2D6wqfIZOpgMhiMPgNAz9JPhp5m54f2boH1alHTHwZ4&#10;3n7/3MDiYEcbgOukeIb+bR1shavEPutmGFuN0tRVq2xuA7A0wsjmZhhgDb01UgffmAAfyc/U/1s9&#10;AFj9akVzXBvGIncboB6mm0RxzR/sakE++uwrOZKTI6uXL9MXpQzGy3ny7Km+sJGb16CDM9VKJsAX&#10;r5yUcwCW8TwYfBbMPQsj6wxA1Yh6jKcRT57rkyHqZejiXoDcAzFMMNXXtZjZM9QKA6xVOqmL4QdT&#10;N1NHd0BUt6FOBwcqUJ8gNwP0FjYAuFSNvXU6ZnzgxAE1rtjJQfHMlLp4HDrYzz9IF7JTRHNnAus3&#10;u1Jwk40ff6Ju0vo31gJQsySFLCaD6Q9fu3pFGUwRTZ17Hmy9QFEN5hJgRgJ6kWJbAe4D4AAX9amH&#10;h2FkMQ7AFyaT+4Y7pAsWdQ9A7YbuJehdAJcA29EA2yRdaAwEvBViuRnGFdnOQQl2a1ZwLldDkRzM&#10;3af/L6OufLj99xpjXwDMBeEcbAg0y3RcLsg7722U48ezZcPb76ih8vDhY9VpT5481Zd27QZ18CEZ&#10;hvF0HqCSxZeunDL+MA0tdniQsQDV5PvkNMGFm6QAQ7STwcNgMo2uQcSe4TYFtg9im3kCTWYzEliC&#10;36kMroeIrlXAWwgymEw93Ipz9I1Lm4rlIFw40wcN6YMGShdJp+3cHgWwAbCio8Fgfx02tH6zSwXZ&#10;sPFDKSgskGXLV1lDhQ/l2fNnKqr54thpcCj/oAwDtAtXhgEwWKvsJYsNwGQtfeBzAPkUgQWYPCbI&#10;g2cMuMPn4DbB2OoFsAS1F6K5D8fMk8EElWxlvhkMbe+rV7DpQnVCdDfDcmYvVxN0L3VxbUeFiuhD&#10;Jw7q/02AubyULKbIvjU6Ir5+gbpxiyeMrIDgMNcE+L0NH0hxSbF89dlnalRx2gtfGLspCfTIjcty&#10;pOCQDAEw+r0XaWhBLP8KoC9SXFssplg+B32s7AVzGU8B+EG4SQR56BxSMLnvZLv0auzQzg8CTgar&#10;SAa4XchTB5O1FMkUzzzX0g0GA1y6URxPruW0HbhJ+3P36v+sC8xhYOmUnRvXdQ2xl48fdHA0/OBA&#10;8Q8KcU2A33pvg+SCwRs/2KgimQMNBPg5wOXx6M3rcqjggAJMF4ksVv0LI4s6l+L5FFwjAkvxPAAR&#10;TLYSTBpYCiZEsepfxH6KaE4CADMJMAFVNwmAEmAaVGRyY2c1XCSKZUQaVUjZwaERdes4ob6hUPYd&#10;/1kbpjJ43OhfbvNAQ4tGFnWwu7evBAToSn+XC/LBp59LXl6+bNu8RV8SDSuCzPT502dy7crv2tEx&#10;CEayJ2uSl7fUdDfq2G1FR7XkN9dJ/JyF8tG+fVLZViv5rTXSBUCPVRXLoToOB7rJgrff5cvVSAZy&#10;JuWBwuNSDAbGZiQjLZdtx/dKRUu5eEcl6ZhvRWul+MBfLmkqg4HFqT4Q02gI9WBvA9LqDgJcJAdy&#10;9qn1TLHMETACqz1a+C2cCkw/2NPLz2UXgasOzssvkO92bFf9S93LGZWPnwBouknXjBU9QIAvDeqg&#10;Axec1Q40yfKNb0kPrOM3vt0s7kGh0gEGdg9B9J5q1T7mis46CU5Kl6q2KvGLDJcF768HO82A/9TV&#10;78gkd0/kvXSSOy16ljO+vvF9CU7PQONwB9BlylqONtE9qrcmA9SB4WVcn5SXqTM6dE43+6OtcWFO&#10;AfYJgJukgw3+ymb+YFcLCnBRcbHs3LpV+551PNjyhcmIm/CDD+Ud0LlXFM3sqdIhQopmiOgWiFuK&#10;7374vH0qmntkALHvdI90wYjiECF7qLoAfEc/dC7dpCHo2UGK6Hb4w01wjVohmuEOoVE0U9d2A0BI&#10;h7qOGmlCnkYVwaUP3NhVp4BzLLmssUSy4AcTUI4kkbncmIVA3xm7I9yhj1tTcOI7wbZ+s0sF+fjz&#10;ryX3xAnZ/eMPqnPtXqwnT5/ogMOtketyvOiIDuT/AveIPVkaYWjRTaIetlOjj9m5Af0Lxg+xX1rd&#10;oy7Vw72wlPsJNpmOPI0nukM62ADdqxYzGoTpwYLehVHFuVrUw+y5oi7WSXtgMEeTyhohok/sU/Zq&#10;fzTEMrsraXCxofrAig4Og5Hlwy0PXXPPLPn08y+luLhI9vzwowL87PlzefHiufrBTyCmx0ZvyeF8&#10;9mSxo4Pg0lU6Kb0wlg6XHFP/9wwNLrCa7hNB5rjwAIDVqTywojnLcuBsl/Qj300j61QX9DTcI7A/&#10;dnKaBMdGi394hHZLNnbWindwkLj7+cobH25QVnMabcqsaaqjOYrUQDHdXSVl8IMP5Rk3afyume5r&#10;LGmz4Ro7OEIi4nUvS+6IZ/1mlwry3kcfSUlJiRzcv88w1xpN0r5oAH5z5JocLTwEl6cfDCa4xk06&#10;A5B35nLFQ49h7y9GbNPnpTXdC5B7wWIO/Hdz2BDWdDeY3E33aKhdJ+O1gsnZtQXy+U/fSUBiunz4&#10;3XbVwV/v+16+O3pA82UNJVLWaqb2JM6doUYbp9LWddLIKpbM/AP6f1JEa3cljC2OJpHV3LA0IjJO&#10;uyp9IKb5g10tyMZPP5P8ggLJOnRQGUDrmYu4mOooDRh8pDBLOzp+hYj+BcAS5LMA+/0ft+jgAudo&#10;cSSJQJPpQwC3h6KaKdjbCZDJeE6jJWs5VMjZG63Qve0AmeJ50iRvWNbHFEgytqqtTPN1nVW6mjBp&#10;2hTZn8/VDe7ai8V501Vt5erCcSalunc6o9IsIeV+In5+QRIWmagA05LWX+xiQb7YtBkMLpWDe/cD&#10;1CfyDHrX7ofmS6MOJsCcYHcRuldBvnJSzoDFk/DihjjQgDyn1FJcn+a8aTBZp9GCzV3s3IAu7gJj&#10;O6h/AXQHxHM7gOYMjvlvrJS0RQvw8t1gMYOpbl4SN3WyRKemik9QuNS0V8hBSJC9BYfkp2O7ZXvW&#10;LiluKVGA6QcfyNunRpVON6IOZi+WZWh5QCyHhoPBPgDY20UBfnfDB1JaXiaHDx2aEMtM/+Gvv5TR&#10;42DwUTIYzKT+pYF1Brr27GXoW/Y9A2Ay+DQMLQJ78pc+1b/dEN09ALfjJGdXdqtF3QMrW0UzgG3p&#10;b1CGLnnvLVn27ptSDr3KmZVuXgGy/tOP5K3Nn4hnQIiuaCgDm7kemEtHo6Gza2BwVXI9cROs6MKD&#10;Blha0gBZfWAr78euynCzlZILM/hbKSophhX9vepeWtE6XQfGFudn3bh+VY4WZcEa7rV6sYZ0XPcU&#10;gPWLipOcylLZW3JEwuHvKtiIA2AsdW8/QO7FdZ0c8IcO5jxpLmVpg4jmeiQ+v45jvH1wixC/3rNF&#10;JgVGSUVbicxav1yC0qZA31bKtKXztG7KPMN06uDqzgopaSqSI8XWeDBAJYu5jJR5/u9c/MYlpNzO&#10;0Ow97XpB3v/4YyktK5Ndu3fp5mYUzQT4LzCYY8Kjt27Ivpy9sIC7AfBJOfkbxC5YebSpTDx8ffXF&#10;94Kph8rz1FfmZDvOquxTAwsWNNIugNsOkDtPwnJW46oVLKTh5C6f7touX+39UWqhh4OjY2Tmxg9k&#10;wYa3xDs2Xj7du0vqemoVqJDYRPniAI67zRQe6umS+iLJgg5WEY3GqUDTyLI6Pdw8vVVE6yp/L/1f&#10;XS7IV5u3ShkB3mPcJIplimhGAj1666Z2B9JI4vScb/Z+r4u842bOltyWYpnkFSiT/P0ls6pQBime&#10;LwBcAE4Gd57pkc7TnHRnlq90DHcqe9sHuU6pSSKnpIp/QpIEJiSDldW6giFy8jSJnjVbVn36qYrk&#10;egDcCHZXA1QuPqvoLFcXqbK9XGd0HC4wIlq3n8D/b2Z0mEVok9zQMMJjdV60ywL82ddfS3l5uXyz&#10;+dsJEf3kkZn4/uL5C/jBI3Ks6LBOj+Vgw5k/oHvp71L/InL+1TCApf6lnu4/B5cIgHYjqgVtiec2&#10;rjAEsIx0j7iGuKGvXpqZ9sL/7WMfM/QwwKvqrpA6lFUhX99Tr+uQdNsGsL5ao1lSyvHgzNw9EwAT&#10;VLMAzWxcyk8MhFobknq4qoje8NEnUlhUJD/v+lH17qOHZPED7eygHhuDRZqZtx/Wcp+cuzJkwEXk&#10;EhYCSwOr73wPmAv2spsSeV1dyI4MiGSylWByjhWXkOo6YR0NqgKgDcjXAVRL7EKvciqOARIgIlZ0&#10;lCvgpR2lupdHTW8NwMUxpAcZnJVPK9psHsPuVe59SReJvVnc5j+cG7HoZmguCvAnn38hBfn58u22&#10;b4zvC3AJLCe9P336BAbLuPxwYLvqzz5axhC9BFA7LLh6EEYTR48IXktfM0Dj0F4ddCcXc3OBGaxg&#10;bqICi7ec2yIhLWsqlZLGIo3FjcWIRVJQVyAFtXmSV3NC8qtzJa86R9MTNYhV2bpUNL8yW/IrjsuJ&#10;8uOSU3ZUjuTvl9LKfGUwfXcymGPDt2+NqovnBdcoJNKI6Ekeul+lywX55MtNUlpaKlu3bAbAj3TA&#10;gZH69zkYzfjCMr7+1s/mHHcBoCjXkadHD8H6F2gY8KGtkSjeh+eZ8sVTR3JaDe/FSDHKenYkQKzP&#10;3X14jseqW8FIgmj6nM14NUeQ+L+wPkeOdNt/6F8uBrd32uEgQ6i1naG7qzL4vY2wogHw5q3f6igS&#10;QbPB5CbgNpDPnjxTK5vAk90s/wvneY55cw18aADMa5+yEaA+I0Ex4JrhSNZVoKnrLaB5/m/QrWm7&#10;1nVcmsJzbCgUvxzOJIDcEchuCGwA9IGZUkwzzzlZ4VHx2pPl5uGiRha/aVRSUiRbt29R0UxRpyDi&#10;Bf/rf/2vVBc/xYvlmmG+ZNYxoAPkZ88NS8F8sp9ikS+fZSrmcQ8CSCA1D+DYU8YGQNHP+syz7ssN&#10;gK4Oy5kngGQ0zxFUAmhHqhNlOc5xi38b7JEbNzXlF1jCqIMpot1cVERzPJijSd98+40Ca0AynR1P&#10;CY4NKo6Zt8WizS6Wka32Nc/gO7M+ATGggmV42azHOkxt8GywDWvNznpaH8d/f9zD+LcsZ8r/j+Xs&#10;1LCvMT1Xpg+aeX6z4RGMLB//IB1s4JwsN7NntMsFHWwoKS6WTZu/nnjxTwnSS0AQaIJFZr4Ae6lr&#10;n1LXotwWs9z6n33ZrM/ryHLm7Z0CCATdLpbZwOn9NRrXjA2BupzP4jllpwUogSODWW4PLijgOL4D&#10;cawbkuOYdblWmHn2QYfRD/Yhgzl7xPWCvPvRh1IIBn+M1AaHKSOBNoYTWfpE/vrrTxWLCjAZDuZy&#10;5uXTx89MzxfKOFFAgbUNMTIfAN6/b2/pD/YDDIp9G0jGlxsUAdJ6AJHAEXgeG+YSXLPdMY+Z2izm&#10;uTvjXAxudHJgUKhuZ0gjixu1Wb/ZpYK89/4HOh78+RefKRP5ko2LBLCQ8sXz5dqimSzmRABO56FB&#10;ZX8ZTetBDzPPegoWIhsJj//68y8FxP7+w8v1VOziPnwewed3GhR8GlQ4R/+W1/LjXLwn6+neWOOI&#10;SCmaCSgn2pHltKpZzi+vREYn6fpgSwe73OdqZQMAphW96fNP9YWr2AVwfMHcaYcpDagndKHASDKT&#10;4PMLKmToc3aIAHAFAGDYLKQetkUzGWfuY8Q5mWbKTX3en4DwPO/Ne/GcumHaAKzpOLSc+RxEPpPG&#10;GOsyqjiHXmbKcjI7MCgMRlas+PhyyqzumMfvGrtU0B3hiqGDN77zlr4cvtQnAI8vjUwhY2nxEjQD&#10;rGUoEQCyk+6OBQyn2SojEQk+fVWW8x4qWlFulz1EqveByLdFsB2p18lagko2szGRvXbDoDjm88lu&#10;HvP/1hkdAJY+MK9j5BYOkdGJZsqsMbJcD+A33nxHiouKZM3KFYYZeOlkG/P8nA3B4Quk3jWAULwa&#10;8BnJMLKJwGgnB8q0oVhMtK+hVOD8ZR6T3eyYUMAQeWzua6xoE40UoIH315//ADANc1mH1zBV0Y38&#10;OEQyn6VWNEDm1FmuceY3jk1XZYANsOuJ6JXr3tAZHeuRkhkGYAPyc4BK9vCFEzAbQK564LENujIQ&#10;YpZlBmhLl7OhEAiKX9yTHRjKYgsobQC0ni0DTHW69iuTkdCv+H+YV1BRly4Yz9Nq5jNYTneIDeo+&#10;6uuWwshz6izFeZj1cSxa0xxZwu/1MD/bdYK8+eZbUl5WKsuXLVUg+dJoCRMc6ksFGoAqaDinrOJ5&#10;gEFAFWAChmu1B0rB5exM87UyXssesWe8H65lhwklAHu49DqCjGsYbSC1EYCBPFZ2I2V8grzdOOhW&#10;sRHoV1FxTBHNyMZmG2XcnzKM02b/NrJ8zM92nSCr31grZeXlsnLVMn0pZCKBsEUsdTLzfOns7FCf&#10;1QKWZWSgWr4ot9lLAGxWUhfTd2Y5GwXzBI3nHuN6NaR4jLxZRGb0qnayoEzvBdAIPCUBj1U345yW&#10;2+d5HdhNC3p0ZERBjolNknCIadXBbtwX0/U+jiVvvLFeRfTryxYpCPqyaPjghdrM4sskk8lCikCC&#10;ZkCyuiXRKAicfuuQwOGaRxDJnIzOPO/LawmCukA4pkhlXT5HpQWewchnMapagMXOawi0XU7gKQXG&#10;Rm4CUMNg/k9kL0Uzwbcn3fG7/9w+yZddlUYH+5qf7ToBzF2nbtLqNauUvXzhfKnUvWSX8XuNmH4Z&#10;cHsGJuuz94nXKPA4TwAJOtlueqmMwaQAsZFYDDTPMQaags9jlLOM9+Un3gkUxTEZzPva15lrrU4R&#10;5GkQ8loCPAZjiw0pAi4SP2+nItqsfQoyP9t1gixZtkpKAPCc2bMVBL44sljFJkCiruSLJ9DUpcos&#10;5Jmy65G6lsaYMlmtaYBg3YcfmOa9bAYafUqArB4pNAxbJGt9Asg8wOF5bTwsx3UEzu5/ZhmtZX4T&#10;kQ1AGyUin0PA2ZvFhpWcNuVvHWwYHGh+tusEWbZipZSXV8jCha9NMMt0+5mXa5awGBFKAAi4go/j&#10;F3+ajhDj85J9YBR0r81i6moCz7p/vvhT6xJI3pfPYTnBsaWC+rU4VjDRCJSZ+j8ZQ4v1tXEooOYe&#10;2hh4Df5n23emO8Y0KSVN96jkcKFlZLmeDl6++g0pA4MXzptnXhwtXABGnUrAqDsJDHUfweEGaWSq&#10;ggr28Nv9rMseLR2kIHuhi/my2RB4zMi6BMXunGBU0azP/Ntafpm5L6BrCTDPs1y/P0xA9V6m14p1&#10;tTEyRbR7t6ink5LSJTI6QRlsTdnxMj/bdYKsXL1GiouKZdbMGQoKQSJrOXhAP5eGEv1iMpfuEwGl&#10;Va2sBiiqF/HiCRDPk41kGiMZxnoKMsppWFEHs1zroVwB1QjGshwi/k+IftYhaATMGFHwpVHGPMFV&#10;NqPBKNA4Rx1M1rLM1L8nyamTwWAOF7KjwxMWdXiw9btdJsiSpSt02uyMGdOVKfpiwVwd7QEI1LsP&#10;8cIUVPV9DaNVPJJZEMkUv0yf0scFe20Ate+awKP+BNvIYpxnZMcE69ouGVk7DgOJ4plGnAIP0NjA&#10;mHKmhjYKgqoula3PjRTgByppYLGDhA0jGSKaA/7GTfKWkJCQVOt3u0yQea8tVIBTkpIVnJfFJV8e&#10;DSZa0HypPK9iEpFgEmyynsaUimEFxjCTIpxspSSgtW2GDKk7jVtEYJVpiDzmc3kdWciyxwQPdV9m&#10;N/OGncbgsq/RIUOty2833NL/nYxOTslQBnOdsLunj/j5hSdav9tVgpvMX7RYqqqqJCYmXl+Sij68&#10;IAJAHUwGk8nUnTSYtBwAExS+XM1boPKcDh7gPo8ptnFMBnMqLlmqgwQo46AEGwIHHLTzBGDawGkD&#10;4X3wPN7jPph6D2xkl6WCTSCt/3N8DO4QwUS5spfTdlifx7hXRsY0HS709Tff8ff3D51n/XCXCTJ3&#10;/mtSUVkFnzFSQbJ7rexZkAqUVU428pyC+9hKCRgNLoJqMdEYaA90Uh4BY2cE2cyOCwJC0cqUG69R&#10;SvC5E12OSJWNd43fq9OB8AyW8dns3NDGgEjm8n/Ta3DtGBoCRTN7s9iY0tKmaWcHl67QyAqLif/a&#10;+t0uE2TW3AXK4MjYWGUQXybBtHuRmH8Ow0tfLo4ZCYjqWIvRBFrdIZTrDA+ykuIcoBAYrUtm4jzr&#10;81gNIwDDqT8GdGMpsyFw+iu7HV82spinj03gbEDZKIwIN+znswg687wuPWOGzqr08QXAnr5gc9z3&#10;1u92mSDzFi2CH1ymXyUhC/nydI4VwOCL001JkefL03074A7R5+ULJlA0xp4+MYDrMcFFfVrddLEe&#10;UzyjnGPMKglQRgAUaADGZ+kz2YDwDN6DqkH/F9Tj/0Bxy2Od4aGNxHSksL6CzBTHbCRMOdpEUT11&#10;ygw1srygg/mZ99DwmGzrd7tIcHOTGbPmS2VFBX58pIpEviC7+5DgKbvw8m3gmNdeKwKDF08DiuUE&#10;Qbs6aZgRVBtcpASP+pj1eB3vYTOZ9+fQHpnM85QGBPIhdC5ZrK4QQGRdAspJ+Pwf7Y4N/g9sIPZ9&#10;WUe/oYRzk6fM0o4OWtFcaRgelXDF+uUuEgBw6uRpsKJLJTg03IDLl4+U633UmgZIz8BcTt8hsOo2&#10;ocy2mBkVQLgy7H82ohoNAkCpi8R7ACQbYJudyjqUU3/zubSA7Wm0BIfgkb16zmIy/y8FVXU3/tcH&#10;j8wgvzLWMJ2NhYDzfjPnLzQzOqCDuXQlKjbpf2P9cpcJ+u3C2ppqCQ2zGIyXw75l7XcmIACNolR7&#10;iggq8hTbNMIoXs20HQCKVF866hMIzsBQkYxjHQHivVFus5agkW02cDxHvcn/QYFVFlMEQ5wjNY3O&#10;ApzX8RyvQz0CTHBZh9OLxmBdk9kJSZMlOibZTHyHkRUdHf+X9btdJIDB8QmpUlNXLcHB4foCtStR&#10;GWkMpwnRh3ICzr5mimv7mB0cFKvqArEM9QkqGWuP6VIXk9FsPKxLdrGcvjEbB8EmQAZkI3YVZES6&#10;UvcAGhsDGwCfw+eyoenqCP5vPMdvCOO85lGH+eTUqWBtsvj6BYubm7dExiR0WL/cRQIAjgLAFZXl&#10;EhwSpiKSL/nZM+P2UHzyRVL08pjAaseH9hHj5UNUq59M8HAdI184AaauJMB/wShTJiLyHkZMP5QX&#10;vBfq0/hiPepNZSXuqfoVAD1FXfZs0VfmOTZAfqNf2a/PeqAuEXuv2GhUNOOcWtI4TkphXzQn3Znx&#10;4OjohBrrl7tG4DeMomLj1Ir2CwrWF0YgCOTYnTHDULyoP+H/8oWqAQRAyFJlGMrIcFrVFK1qccPH&#10;JcAUyQTvGXQzzz1nPzXZhrraeGiR4/56jHtRnDOy79sWxRTP9+8BcAtQliuIiPYKRNXVTFFHXSg0&#10;PA74U3THJ6VJdFya6mCu8I+ISSixfrprBDcPTwmOiALApQrwHYCqoAFIvjgVqwqIGTUikGSoiahH&#10;3cw8XSCrLoF9inKCrHpY6xm9zMajIpWAovwFfGaqBBXReB7r6EoG6l/UU92O+zElU/UeiBS/du+X&#10;SgYCjnvQ+LKHCtkwE1IyAHCqfl6WDA6JiFln/XTXCG6eHnAjYqQCDOaG2fcfQOySoQQML1Z1IV4g&#10;mczyFy+N6T7/08yoJNs57qtl1NkAg6z9i8OKtkTQexn26b0AvK45xnm1tHGe4LEhEGjei8+meGcZ&#10;/wfqa5u9BJz/oz0HWvuiqauRJ/i2Do6OiZPIqCQzbRZWdHB4zD7rp7tGcPf0ktCIaKmsrJCA4FB9&#10;WWQOX6TqXwClFizKFEwe4+VTRxMogm3EqhGzuuqBIhllf+J6XksDi3nWt+9PMNgI9FrUIYMJCI/V&#10;qMN5taJxX2NoGcDt5/A+zKtIxjHLmGfKSLbTfQoJjZBwLl3hPpVgcGR0Yrn1010jeAJgD29/1cGc&#10;2kJRTLbY/dDsuWL6TLstwSKLsSo6mQIQvmBGZSlS9jNTTKsVzQaAlC+d9yE7bUCeoNwWwTSICCIj&#10;y6hfJ0DlPS1JwGsJntbBOf6vjJzobi8dnWA0yrlXZWQMGMzhQrhJEVHxP1s/3TWCl7cPjA8vXR8c&#10;FBquInZijBXRFs2c9KauD48V6L/dI758stKw09Qha1+oUQWxy/MWcHZjoK9MYGmE8RwZb7PTbgz2&#10;NRTFBIv313tYed7HZq2KZ16Lc/SBtRz/n5evLwCGH8zVhe4+EhgRMd366a4RfHzNl8iog4MCg5Wh&#10;fGE2OxVQvFQjSo0VbYtmAk92sSHwGm0YqEPRa0cONqiIR6ToVhCRZ6pTf3AvgqYdLARU78H7GX2q&#10;k9+ZB2A2yDaQfBaZykkDTG/dvCmjt+ALj43LiPVpO09YzuExiS8vXXGtOVn8pgESKS4qlLDwcGWj&#10;bTARbPrFCipBxjF9YHY1cmz2OQwuBQiRAKs+RuS5FwCTbhAtZKbKVLKPohcprWSW8b5sJNq5YQFn&#10;pwSZ5x4h5f2powmwDejL4pgfpdQhQhzbVjQbBG2MSPjB3NLfWh/sWovPAuAaIZHCwgKJjY9TYJVJ&#10;FnAE5Mkzw1oFGICQ3czrOTIPL1LrA/gXML6oc58DYIJvdLBpLAoawOc9yHZ1f5BSFJOld8fHtMNC&#10;83B3CBIbnJEOphuTzyKA6rZxgN8Ck/cmwMp6/F93wV52X3LJKCe+c7cdl9yjg591RyL5+Xkyb8EC&#10;vFBL/AIEgmIbRfbwIRnHF84uTGUaos12As9eKL0eANDQUjFMnY1ryWzb4LKNL0btGmUjURBtnWrK&#10;KHZ19QLytAPYq0Xm8n/h1ByCrt8KZh7luhEpyrh05fIfv4kPrGd+dcXDy981d5udPGWqAvzNt9vk&#10;RF62zJi7UEUhXzBZYU9gZySgBI8T4Ghk2efILtYlaGwgFJP0cV9or5bpsbINLbtRsOEQeOpL6lK6&#10;SbwH2ck6d5HyC+T8sAZ1PKfjsA7P2cwlkGS6MaiMzr5x7ZpKAZbNmjNfZ3P4B4SIu7efBIW44JfP&#10;1q5dVYVEPGFsFUEPL359sfx+5crEyBAj2cKUOlGZDYAVVLx47RfGy1VLF2W6ZzNeNBlHI0tdIJRR&#10;394eMVsb2SDTgKIo50ACe6BYj+CQpaaemUB31xoZUgsaKUUyAZ9YKspBBtThMb92xkYSFsYPUvpL&#10;KFw/zsWiqI5PSXM9gBmCgvWjjfLJF19LXn6+zJk3X3bu/E6B1ZeJqICQScwDPLJHgaSOhOhlOX1m&#10;NgKbTRS5qo9R/pBiFoBSOlB3Ewy6RmS4NhxcY/QrWIk6N68bo2l0xPRU0diiKGY52Uuf1za0COoI&#10;IvPXrl7VtUj07UOQ+vjBxoD/66ofptSwatWqF0gU5Hfff182b9smH3/+hcyYNUeiYxIkMjJSjh0+&#10;CEv1GvQsxC1YSZ1KIMkwsoiMHuHn5GAo8UXzhfO8il5GNhCkrMuvuLCOzn9mGVUCAQTDKRF0XjOO&#10;yUTef/wWwLw1ooDyvgT38uXL0tDYJEuXr5TwiEj9PpIXP5vj5qOdGn7B4bpHlrtZzSBJqZNdF2CG&#10;JUuX6YuwY3JigkyZki5TZkyVN9avlzVr1+oKiNlgN9f7pKRPlpS0DAmPjJaQ0HBJTk6RGdOnyerV&#10;q2Xblk2SeXCfnMjNlvLyEmlubpDhwQE5e+aUnDt7Rs6fPy+DA/3S2t4q9XU1UlpSJCVQD4cPH5av&#10;Nn0tCxcukinTpklCbDxEbIQEBIdIQEi47rfBOc485vZI3v6Bxngy32L459HDy974TFJcHVw7LFyy&#10;5J+/pH8henh4ipeXt/j6Qb+F4uUHhQDwZImJT5C0aTNk2szZMmP+Am0A6RlTZeqMmZI+eRoYlCbp&#10;U6dLYlK6xCekSMrkqbgmCTEZDIyWSLgywWGREhAaJr4AztPHD8D5iDtAcjNbL/wnR27hn4xGiLwT&#10;7LBg8esSjxeP7P9qozcaR1RMvGSgceHYCf9C8Jgxey6YN10iYyASw8Kg1yAGzRYI/3lENzfoVy8Y&#10;T0ESGh4hEbGxEp2YKKnpUyRj+gyolynpqOeE/6GQmJjo99qiRf9m9oJ5MhkvLm3adEnJyJCElFSJ&#10;SUjU8dbQqChYrNCREK+BgcHiDxHLPm42Ck+Ic0+ISo5aubt7ILpDN3pq3s0TqX0e4pj1/fwDJAhi&#10;PxAxBPo3MjoGz4iXmLgEiU9MxnPT1QZInzJN0mcAyJmzZNaC+TJ93rwfrX/ZCf8TB7fJkyf7zJo1&#10;a8bs2bN3TZk9u3f6nDn/++mwwKdNn4lGgYhGkUFAkKZNBsOmIg8dzDgF56eo7p4l02fMlplz58ls&#10;xBmzZsvs2XP+L7PnzBmfu2BB29zXXntn3rx5odYzneAEJzjBCU5wghOc4AQnOMEJTnCCE5zgBCc4&#10;wQlOcIITnOAEJzjBCU5wghOc4AQnOMEJTnCCE5zgBCc4wQlOcIITnOAEJzjBCU5wghOc4AQnOMEJ&#10;TnCCE5zgBCc4wQlOcIITnOAEJzjBCU5wghOc4AQnOMEJTnCCE5zgBCc4wQlOcIITnOAEJzjBCU5w&#10;ghOc4AQnOMEJTnCCE5zgBCc4wQlOcIITnOAEJzjBCU5wghOc4AQnOMEJTnCCE5zgBCc4wQlOcIIT&#10;nOAEJzjBCU5wghOc4AQnOMEJTnCCE5zgBCc4wQlOcIITnOAEJzjBCf8Zh4BJk7zme3n5/ODtG9Dp&#10;5e3/wMsr4L/y8Q34t94+Af/o4xskPn7B4uEbiDRIfDUGaxlTX3/kUUfzjAGhWjZRh3lEP/8gRJTZ&#10;55B6672ta3Herqv1A0JQP8TU1fvzPI55jnVQ7uePZ/G8nrNSra91/tHXN/DfevkG/G89vQJuenv7&#10;F3h6+q7E7w00P9sJTvjPKXj6rvL0Cfjd28fv33r7Bv4TyKiNmQ1fiaDEAClADH+Sg2lgqEZfK8+y&#10;wKBQCQwOk4DgcAkIikA+QoJCoyQ4JFKCwqIlJDxaQiNjJTQsSiKiEyU8Ik4ioxIkIjJewsJj9TgM&#10;kcfhEThGqufCYpAm4BzLUCc8RsJQHop8CK4LxjHrhyIfgueF8FmIoShnyueHhOD/CcX/gTQoJNyK&#10;yON/DA5GOf5n5gPwG/z42wLCJoSACo+XBI2PnyWQUOYF4WQEkxUDcN4/6D94ePn/Vx4e/u9Yb9gJ&#10;Tvj/N3i+7unt/49snGyYJJyvktAQjo05EDGYBCBJQLQokCsqJlGi49IkLiFD4hLTJT4pQ5KSJ0tS&#10;yhSJTUqTqLhUSUxORz5dEpJRJz5dYzTKo2ITJDyK5CQBo0GyaFyfDlJF4N4kLIgHUoeER4CYMSAk&#10;CIfjYPw/oagTEBAEIgUhH6nCwReCJQLX+QeGCDS8lnt5+cskDy/8nmAloaenj3h6+eJaaGkff5Ap&#10;UDx9/DQfCNKSzP44R6EUEh4lAXgHARA6gfpM/o/8X+MlJha/mzEmWYJRHhOXIjEJqTgHoROdIMFI&#10;gyiQIBR4z2CQ3z/IkJ5CjgT3ZqT1Aa3OYy8vv38EEFEGDyc44X8ouLkN4a+AvNqQgkMjVEPFxqZI&#10;bHyqJKVmSEraNJBxqiSmTdE0Dg01OjoOxIsRPzTIwNAwkC0O5Yni7e0nHp6euJ+7+Pn5g5hhMu+1&#10;hbJ58zYpKCiS+uYWqW/tkNbWLjl77rz8eumSXL9+VW7cuCF3796Te/fuy4MHD+XRw8fy4P5DuTN+&#10;Vx7h+P79B/Lo8WO5d/++jI2NyYOHD1H3nty5cwfxLq69q8f3kN69e0cePnwko7dvo+641r+LOjz/&#10;4MEDTW+Pjsr4+LheN446t0dvW3XuW//HPXn29Jncvj2O/21URm6NyG+X/5Dz58/L0PAZ6e09Kc1t&#10;PXLoeLZ89OGnkpo6ReAeiJsbf7sb8r4QIsEaJ7l76rFPQKBEgvjBsC6M9kcMM9ZBEKwRX5jsFDqe&#10;nhAq1Nze/v9kQHKCE/7fAyU9GpuJnr7+EhKVKKlTZ0r61BkwRSOheUJwzkPc3d0lPj5Rdu89IB0d&#10;nXLt2nUlCuOjR48s8twBAUAcEOQ+SMbUJowSD/lRkICE43ke37Pyt26N6vE4jpneAWnu8zwi7814&#10;5w5IBkLaeSUeCMj7MT8KQpKoY6jDerdGbuE8iDtu/i8+RwlrEZn5sTHUVeLewXVjMnJzBGQe08j7&#10;3bEIPnrrltyBUGC9W8jfGsHv0Otx/7vmvrfw23gvCiJey+NR/C7mR/C/PHr0WMZQ7+bNW3Lq4m9S&#10;D/KHwtpIS50sbrAG/KHdaf4HQVPTBPf2DgCBAzT1wHlg5IboBFcP8F27kPxNXE9fSZ08HaSdKUER&#10;UWo2nzp9Qe6DeEqK22yEbMCGSEo+S1PeJdnQKB9CG+o5HLNRK/FIRuuaByT0SxqTpGaZpiS6dd/7&#10;9+9pqoTD/VnXJvHLz7SFBuuw/m0QUf8vnGNK7U1SMa8aGnklL8jM59kalufvg4DMTzzHuuY2yD8O&#10;QfIQmp9Cgb9N/1ekt0F2m/AsV4Lj3ipMaA0g3rxxU98fSc3nsw6PSWpq/5s3bxpBcwvncd2l367K&#10;uvVvQgMHqTlOItPU9vYJFHcvP40ww/8NMXSCiwYfX/9/j0SJSx92ycq1smztWvGB7xcGv24UjVIb&#10;PBuikgbaDpqHjZaNd4KcKKeWevr4kRLTxEdax76eDZsEYRnP8/gxNLESAaR4CLNYI86Ze48rMXn8&#10;yLqvEgwkZT3ekyRkuWp/3EdJjUhzmudIZN6LzyCJtC7yTNXMtn4XCaXXI45Dm/P+tjBgVE1O7Qrz&#10;nWTT383fgUhCjoOsJDW1Mc+xTFOU8f48HrXK6AKQtGM4vnH9BkzxWyD+Tby/u3AdrqvGvnbtmkbW&#10;b25tlYyZ87Sjjya2v3+YmtPsUfeAexIYHvF/UzCd4FrBPyjoPyBR8i5evU4+/fxL2fjRJ/DPPGTT&#10;N1vROB8pSe5BC5IgSgg0SBJCSaukZAO3CGk1diXMfWpaEOXR34RkXoWARSBeS61LYr2sQUlAJRqJ&#10;iHuz7DHMTZ7nfR4/fqIp/x82cBKHZNT/1bqWdWmm8/7830loajz7/6NP/YD/O/4XHuvvG6Npe1PN&#10;Wv6mOzS3x4y25r15T0aa63w2/y8eK1FJSAg7EnMcKQnL38Vr7f+R5KaW1WNEXk/iMm+b1bwf6+hv&#10;Q1TtjPv98tslSUpJM51m8I/ZU8/hMw6buXn6wJ1JPaWgOsE1Qkx8zAM3Nw8l72vLV8sPP/4sW7/7&#10;XsIjYaqhcTywyPsYxHrwkORDisZPLWs3ZpuYhriGONSo1F4sZ4ePkoWksYjzCHUMeS3iIOX1JLA+&#10;i3WQPoL25rl9WUfl7U92y9q3d+gz9/68V/LKB6CVWiQuabU8wnMnTUqAGW2Ex+IVX2r64P64nP99&#10;BNeAgGO35PrN+xBOX8gd1IuKmyuJSXM0/9WX2/HM+3L4WJ1ep0KA/xsI/O3WQyoQtBMN5/Q8NK3+&#10;z4j2u7AJzsjOLxUoSElKNc1BZJKa11LD6jNQTpKy/CY0LslKzU7Ss5zXkvA0yW2t/tq8uWoZcTgt&#10;JDRS/APDlcCeMKXp5gBLPwXXCa9+CImIUPIyfrlluxzNyZEtW7fpUElObr5FOmqhcUNCkJKmJRsv&#10;CcaUmpnEZoNU0qAeGzbPPwGRSVYtY+NH+ePHRkuz7NmzZ/LkyRNDZhCIvcskEu+rGhT3vHbtknj5&#10;TJGU1NclLGyGlFUNyE8/7Zadu8uku7dL0qZukLfe/1wWLv1M/WBaBwuXfiy30PjvjN+SS3/c1nuN&#10;g8DXRh7I519vlgfQ5LEJc5VAv1z6Q1KmrlGCRsfO1HuQgJu+/R7XQ2ujzh0QZ9nyz2HqXreIa34L&#10;80pEpPw9SloQlAS0fWZ2xJGMzI9Su1pE5m+jtqZAYtltPIP50dtG2ypxR0a0nG4EMWC9jz/9QvwC&#10;QySE49ShURIQFK4+MceUPUDi5PQp/zsF1wmvdli7fv2RoOBQJa+7h5ds++EnOZydLd//8KMEBoVJ&#10;R0e/NihDXGNekgjUKmy89IFJQNWUiNS6JDhJQc35BCaufc6ux/swZWN+bBFXCYHGTqIzz+fQVKap&#10;rcQg2dWEfqANWDUgrleS2Nfinkx5vweo9wjPsYUEIwnJuvbvUZ8X1xsf2QgeXsvUJhXNZ/4vvI6m&#10;OX8by83/xHP3lLBaF4Tm/fR/slwN1qHG5PtScxn31f8bzzOm8oimvB8jBeNEfdTlUJd2dOGeJDB/&#10;A7V9dWudhIRFTkw2oTnt4xOonVpuHj6SlDqZmDrhVQ9vrF33X8L/VQJzMsb27d/LcWjgL77apGO4&#10;NbUtprGiwWsDs7QwG7nd88xGahq71dNr14O5/eTJU5DaEMv2E21CsdOHmtfOU2vZJGQvN8nEcl7P&#10;OnfvWB1dOE9y28/jOVvjMf/0CYhPEvM+IBi1IO+j9S2CMc+6OpSE/0nNYdYjgfF/2r9T/WP8PpaT&#10;kHo/EpT34XWILGenFI9JPqZKOpCNkdaArTl5TNJTeOjQk15rep9pIvNerM/7jCJSc/M8j6mNGem/&#10;X732u0RzMkhIpM5A4wQUTg9lh9Ykd2+JS0glps7Q0qseVqxa9W85UwlZnRH0w649knn0iHzy6acS&#10;FBoh5y5cUS3w9xAOGiDyNIt5zMjGSYLQx+w/1SspGamSjJg+Mx0xTWa9PlumLZou0xbMkCnzpsmU&#10;+dNlyoLpkjZ3smTMmyKpc1EPafqcKZIxZ7LETU2SpBmpEjM1USKmxknstAQJyoiWmOmJEjUlViIz&#10;4iQMxyEp0EBJkRKajnwqYnKUBKdE4ThWQnHsj3PBydEoi0WElkrEcUKUhOE4LC1BwlJjJDwtXsJT&#10;4rReeGqiRKYlSlhyrEQnoTw5AfePlfDEOD0Oi4+VKJTFpCRJZAL+j9QEjbFpSRKXniqRqBuN4+h0&#10;1MlIlPipyRI/LUWSZk/Gb0iS+MmJkjpvqiRMSUZZuv6OBPzWWPwP8Xjmtaump5mkvnuPggam96gx&#10;t9mZpURHvAmiP3l0TyZPm6U+MEcIOAuOPrCPH/xfN2+Jio4jpt4KshNe3bBo+bJ/5+XnrwQOVgL/&#10;LAcys+Sd995Tqf7b5Ztq1qnfamlHmoD034yGooaEj4tzv/56RiZ5TJJpK+fJJz99Ld8f/0H2FeyR&#10;QyWH5GDxAdmPuK/kgOwu3Cv7ivbLQZTvLtwvPxTsk5/y9soPeXsQd8t3uT/Ljpxdsu34j7L5yE4c&#10;75Hvjv8sX2XtkE2Hd8jXh7bLN4d36vEXmdvk493fysd7N8tH+zbLx3u2yCe7ke76Rj74+Rv5mHH3&#10;Fnl/x9fy7o6v5IMfNsmnP22Rj3/cKhu/2yQfIn6E+Mn2b+Sz7zfLJ8h/9gPOf/eNfLLjG/l0J9PN&#10;KMM9t38tn+7YJF/9tE2+QNnXuMfXP26TTT9tl69xzbe7tsumXVvky++/lc17tstXP26W7fu/x/kt&#10;sv3ADtm6/zvZsneb7Dzyg2zbv0O+3YN74P/8aMsn8s4Xb8vFX35RS2BsdEwtAE5cIWFZRg2vmpl+&#10;MSd+AI+5C15X05lzv2k96QQPmNCTPLwlIjJWAmJiog3KTnhlw+tLl/x7Tx8fJXBYeJx8/zMInHVI&#10;1qxdC/MsQs5f/F07lpS40AxPYJ6StNTCTDlbSf09NKjfL52D5ouRzQe+k8KWYqntq5X6vgZpPdkm&#10;TYPN0jLYIY39LVKvsUkaB5qluq9RqhDrmPY2SHlvnZT21EhJZ5UUtJRJYUel5LeVShFiXlsJ8iVy&#10;or1YclqK5ERrqWQ3FUpuc7EcbyiUY3UFchTp0fp8OVqXJ8fqcVyXL4drT8jh6hw5XJUrmZU5klmR&#10;I4fKsyWzLEeyyvMkszgXwiVHDpZmy+GyE5KFNKv0uBwqRT2kx6vzJbuqWI5VFkkO4rGyPKSFkl1R&#10;IEdQP7u8QMuyK/Mlr6pQcspPSE5VnuRXFUhhHf7Xyjw5UZWPmCd5NfmSj1jQwPJc3CNbDhVmyo9Z&#10;O2V46KSa2PSPqYlJYjPd0ww10fcliWlG37x+Q9ate0fnnnMxR2BolI4Fe+q8bm/4xVESkZjyjUHZ&#10;Ca9sWLR48X/09PFWAoeExcj2HTtlf+YhaOANOuF/9DbHOcfk8cPH6rORqNQINJvvwcxjI7N9v99+&#10;OS2xM1Plh9zdUt1TBeK2S9vpdmk/1yk9F7ul62yvtJ/pkI6zndJ5uktakbac7JDW0x3SjLotQ+3S&#10;NNAqDSB73UCL1PY3Qwg0ShkEQRUEQWVvjZT1VktZT6UUd1VICfJFXeVS3FOBY5aZmNdaIkWdFZKP&#10;NL8dxAfB8xqLJbepSM/lNyM2mTLG/MYSyWuAYACpTiBfUId8PQRDfZHm83Euv75EipsqpbC+FLFM&#10;iurLpbAW+ToIF6Y1eGYD8qhX1AjBg3wh7nUcZJ0UP0smxcyStT98D+IW4T7FUoznFiJfhGdklx+X&#10;fdl75OTwsPrbJCl96Nu3/56PrcNHyI/chA+M8hvXr8nbb7+jq5zCouPVF+ZcdU6vZC80raeopJTn&#10;BmUnvLJh3muv/ZOHl5fxgaNi5addu+XIkaOy9I018KcC0JD+7rSyO5iM2Wx6nE2vs+mpvfzbRfh2&#10;GWoO10CLtp5slU6Qt/eXPum+QAL3SOeFLuk4RxL3gNi90naqQzrP9oHY3dIOQred7pTW4TZpB6Gb&#10;QeSGgSaNdQONUt1fJ/XI1/bXS01/rVSC2MxX9VUjrZMKCI1SkLu0u1JKEIs7y6SsuwLH5VIKwhd3&#10;lIK8hciXSxGIXdqO8rYyjSXIFzSBvIj50Oz5LSBsS6kUgOwFIFtRM8iJY5KTdUpoHYCkZS24bxOE&#10;SEO5lLTifs1lUoy6jCWoX4p6BSAyyVyI+5ShrAz3L0cswTMKQeYjJUdk/4m9cuHCeV0UwTFgvk8K&#10;ThKZQ1uckUWhSSKrEIV5vXb9G8AoyKxsCok2a5xBYE7m4JLG6PgUzqxzwqsc5s2f/08eHobAMYlp&#10;sm//Qdm9ew8ax3rx8wtUic8G88iaRUWNwGMS2e4JfmiR+4/Lv0r8rDTZBZ+2CmTqONOuBO662AUN&#10;3Cu9iF0gbRfT870gdZ+mned7ULdT2kFmEphEbodWbhlqkTYIgZahZmlGvgEkbh5qAokbQOh6qR9s&#10;AHFrEEnkGqnurZSavhqp6K1CaiLLykHiMpC5Apq6EgQvB4HLOkE2lJWC1KUdSNuhVUGqwlaQFeZ6&#10;Kc8jJclKYLYXI+VxMeoUgXRl0OSlyJP8ZR2wBpDXOq0gMGJ5G56D8tK2v4UE65fhuBLlFXANiiAI&#10;SOo8mPX7QOD+/n4lLslpepvZaXVbh47oC9uWDuPD+w9lzZqVwChAwqLioXHDzGwsaxiJSxzjElKI&#10;qxNe5TBr3jxIbEPguKQU2QsCZx4+LIuXLUcjCNYhCxKWY6VK1oem44qdWszrcA2O2eiuX/tdkuZk&#10;yO683VID87b9VLt0QfP2XOyRgUt90MS90oeUx72/muOuC0Yjsx7JznwbiN92tgWmdauJJ5EfbpbW&#10;U61K4KahRvjPjVZaD7O7QWMtyEsC15DIJDFi40Cd1PVXQ6CANIh1er4Kx5Ugd5VUgMwkOAlbDi1d&#10;Ss0MopaB0GU4pitQZZWXwyzXcpC3giTEcSUiU5azjNeSoCRqeTuOlej2uTKp7qxWYpdT+1MAQFPn&#10;Vh6XPTm7ZWBgACQ1wpHv3EzB/HuiB4mr48JjZshq1epVEhTEOdEx0MBRqo11uSFMaI4sxKamOwR+&#10;1cPMOXN0AgeyEp+SIgcy98tB+MCLli1Tk0zn60LrcpiI46o6ToqUY6XMc6okGxvHNm/duiYpMKH3&#10;FR6Q+t461cC9IGsfTejzMKFB0n4lMjQvtHJpGxo/TN/W4RbpgK9c398Akxpm99kOkK1WWgebcNwC&#10;PzJPvj+2R8nZAgI3DzZKTm2eZJYfkX2lRySr4ij87r2yE7ECRNqZs0eyqnOkCmZ0NQi64/gekLQM&#10;RCyXrVk/GgLjHNMKkHPj1i8kp75APtj6ueQ05EEjl8u2Q9/DFTggr61fKrOWL5RFb62STXu2yvTF&#10;8+Wr3dtVC5dC43645VN589tPVPuWg7zzViySSR4ekrFwNrRrkSxYtVQCo8LFPypMj0nu6q4qEL8S&#10;pIcpXw8fvCpHMvHO+gb7lJjUuDSjKRT57jkrjO+YBL4NgcpJJ3fu3ZU1q1bqZBtudhAQFKlDSJ4w&#10;od29fBW7pCSHwK98mD0HGtjD3RA4OV0OHsyUw4ePyLIVK3QXCjYYW+M+fvJYGxUJzKmOqinQ4Hie&#10;8fc/foUGTpd98IFb4Kt2nuuSPmjaPmjaEyDU3A83wERuk6kL58ubP22XKnZS9TTos4uhnZhGzJ4t&#10;WZW5krjmDXl/y8cyGb54AQhVBXIXwexshtZlzGsolvB5r6GsQq/7seSY5IMg6RBI7xzcK25e3vJj&#10;abZ4BZghsqPVJzR1j47Ds0pBYJAI5J21dKGkrFojIRlp8sWurRK2ZLHszTsofrBGcmt4jZss+3QD&#10;hMNB8fL1k7XfbNH7HMD/eCD3gIRPna519hZniQfOH4WwKWIHFXzlvLoCPReTkSHTV7wGrQzTmhrb&#10;0sbqC+N/KawtkKyiTGnrajVrifGOKRw5/kvS6uQPvH8SW2djWW7MG+vW6w4j3AGF48Dcjsfb258L&#10;/bVDKzZRJ3M44VUO00AYN3ezkCEBgO87eFAOHzkii5YuFvrGOpsIDcomKYn84P49nRapw0t6bIh8&#10;8+ZVSZ07RQ4U7peGvgb4uyAwfV/4uP5hEbKr4gR82nZ9VlEnfGT4t3l1heKbnCof7PhWXvvue4lL&#10;h9bA//NZzmHUc5edIOZxaKgFa1eLm7ePFIPMrdDC4Rmp8umxfWrOBqdOBpGhYbur9d5ewaHy4f49&#10;kluXJ1Gz58gkT/ayu8t3BUfEOyZOzWGazp9u/VLr23FP6VFN3Xz9Jb++UH46ulsiX1sgeY2FUtxc&#10;YupBqG3LOyzHSo/9s2vf2LZd3H185FDZcdlXkY0yN/km+4CeO1aTrz5ydVe1at5apjSj6Rc3QwPj&#10;/zyQv19aO5rVkmEvNDUxI6dQsozvXmeLwfIZHRlV4bluzTqd/0wNzJ1SuOeYlzWd0gu/gTum4PlO&#10;eJXD9BkzZZK1Eilj6kw5eOiwHDl6TBYuXizunn5oNGPCKYacgfWIPi/yXEJHDcEeaE6FZGcWNcKl&#10;X89L8tzJMAczpQkE7rnQI4MX+6Qfcd2H78qKje9IdmuFtJ/ulNfXLJfJixfKsZZKmMnt8sOhH6Sw&#10;vUraYE5/vWuLVPXWS3N/k3x3ZK/MX7da9tUUSD383nacZ8wpzQUJq6QEPuT3eUfk+/zDUgRf80BF&#10;rpRAUx+syJHsqhNSDD+UPcjZTUXaUZXTVAhTGiTqq5NjIGkdSF+D40IQrABmMYeSCmEOV6Eu7324&#10;ulCyawq1J5kaXjudGtk7XaakrqQZzGEplNOsPlpbKMfr+awKKWwqgUmOZ6J+Hu5VBaFV21Mt1Xgm&#10;feBqkJmdZMUQECRwS3uDkpUalpqXJKUfzA4tkllXKIHEOhUURH5vw0b1eYNDuelelG4OSAKzI8vD&#10;xxcETnYI/KqHyTNmgMBuSuBps+fJwawsOXrsuCxcBA3s6QPtyskbT1TbqhlHf1g7rh7K06dmocKf&#10;f/2pGuL6jT8kY/50ySw5JM0gcDc0cD80cD98XvrBg5f69Xjwl34Z5jHSAZC7D0TvOdsp/Ui7kXbB&#10;B+4+32Xy8I27rLTnTKfG7jMd0nmqTbo04jxi21AzNHqbdCK2DTRL22CztJLw7MmGOd/S16jlTOtB&#10;2GYIiAb41M29DRAUDVIPn7gOZnUDyMW0Hv5xQ0+N1MDkrbfLkNqxDsKD17J+I/z9GhzXQ7M2wnev&#10;Rb4G5GxAeTWFBY4bUJf9ArW4J33gWlxXCWuCFkQRNPTBwoNSU1uh86HV9+XmA/c5L9sMGbEzS8kM&#10;7cuUmvnjLzfpJng0oUli7uzJudDszOKmfJGxCQ6BX/WQMX26uLkZH3jGvAWSmZkpx45DAy9dCt/Y&#10;SzWC7feaTiuTclolO7aePuVihcfyDOmVPy5J6pwMOVBwAD5wo/Sd75ZB+MDDIOrJ3weQ75dTfwzI&#10;MIh8EpHnBkDok78OKHlJ7oELIDzyvSA/Yz/Mb6Y9IK2SF2Q1aZueI4k7hltB3FbpGgahQeB2mNid&#10;KGsHiTWFr90OEncgbUVK4VLfDSK1lIFcldCMFVILjVsPkvK4sYfkrJdGHDf11IP0DdLUW2vIjvI6&#10;1G/srkVZHSwNWAo434h6JDVJX9+FqCSvAVGrpA5ldbgnNW4tnkvy1vfUQQvDJwaJC+E3783dKyXl&#10;RWrtcJoq3zu1Lk1mCk1On2RvtE7ogHZmH8Tnm74V/4BQCY2ItQgcZnqi4f+SwDFxjgZ+5UMGO2Hc&#10;DYFnL1giBw4ckhwQePHSZZDmPmhAZuUOh4zYoLj8j1MnWWbivYkVRZcunZe0OVPkcHEWNE6tatAh&#10;kHaYESQ+fXlQ8ywbAoFPIR1QLdwvvRc4vARzG8fd59lTjTKU953vNeSFBh4EYbtPdUjf2W4Qllq6&#10;V8eOOzgJZLhDYyfynOXVMtgCYiOSxIjUwpVWR9n/t/jGps+ktKlUGqlNQT6Sth5atZnTP3sbpaa7&#10;Dr8NWhzltd0gLfKVHTUw14+pf9sEYjaB5GUw5+euXSqrvtuu9/2x8MjEM1Z+/I5qYRKYPdmF0MAH&#10;8vZLaWWR+rnsrOKkDQpOato7d8wWQLYFZC9f3L1rn26tExxmttLlPtTsifaBWe3hDQ0cl8TnOeFV&#10;DunQwLYJ/frSVZKZdUiyc3Nk1ry54u8XAIL+vUxQl+Qh0nym6WxrYntG1u+XoYHpAxfs1yGg3nPd&#10;SthTvw3IGWjgc38MyenfB+U0tLCaz9S8SmCY0yAriTwAIjMdQpmSGmTtOdcrfbjXELRz1xloYxCX&#10;s7p4rvsUzGuQuAd+NbVx5xA0Mep0oLxjuN0cIzZx7rXV613UUS3H60okq6pY9leVyNHGMsmuLpog&#10;2CQ3TykHARtA4lpo2jpcQ9K29jWpRiZBG0HUavjaX+34duI63/AoKYHfWwNft6azBvfxEq+gcO1E&#10;+/D7zVZn2iTZeeKw6ZFGpA9dWEsT+oCUVRQJF/H/symrFolpWpuVSDfN0sORETmeVyDBMKG5oJ8b&#10;0nP5Jze9YyeWh5ePRMbE8nlOeJVDcnrGBIEXLV4mh48fB4FPyNz5C3QywMQEDmth/d8dVyQwIlKj&#10;oR/KZZjQnMhxsDBTmqHx+qAxVeOCpDSZT/3OCC18CWb170PQvobAJ0HYU0ipkQdB2pPwj0/imOeG&#10;UIeEHUDsOweT+Sx9Y5Camhmk7YOW7z7ZLr0wrfuheXtBXmrgzpOd8IthTlP7Qhu3DrYitkGTNqsZ&#10;3NRZraaxMYkrZfryxRNETF24GAQuh99bCz+5EVq2AXWbpA0kZv0WmtLQvhXwXwNCQVDrurXfbpKq&#10;tnI1zxlrQfCqjgqpaq/UCRyVbZWS11wBkpdKBerRnC5rLpHiOhA4/6AUVhQoYe2OKnsl0vgY/F8Q&#10;m3tQc6IH89TELR0dEhkRr1vqcBN9/yAuKYQP7BsA98dboh0f+NUPKZO5c4MxoWfNWyRHjx6VnJwc&#10;mT//dQkMDNIplPYQEiOHizh5g0SmFp6YH33/gdy8dV1SZmZIZuFB9Q97QbST8HNJzDMwn09DC5/+&#10;gxp4CCQelMFL9IsHlLyn6RcjHYbmPYVITdwPYtNMpkZmp5f6x8j34FwntO4AtHIfSNyDfDd83R6Q&#10;mKZ1hx2hgXtxrhNEJoGbB+ADk4j90KYgYWNnvXY8MXLoiu+AcdOhvTCf69RMrgeBm3BNKzR4G/K8&#10;rplaub1CyuFD29cw7is8KjVtFVJYXyS7kd9x4ph8l3tEdpfky86CHNmeh+O8HPmxIBsaP990YtGE&#10;ri+QQ0WZkleUrYTlWmC+TzM8ZzTxbWt7WUb6yCRwc2enfu0hDBqYX3sICooCea0lhW5cUhjD/8sJ&#10;r3JITksH2Kbxzpj/mg4h5eTkQgO/JiEhYfIAWpcdJiSvEhUptS21MYcyWEYys7f098u/Suq8yTok&#10;wk6fPmhLEvI0iHr+yrCcgel87vKQmtRDIO4QSHwKkaSmZj5FQmsHF86BzPSB1cSGJh9CHKAGho/L&#10;YSn1jUFgauSO0yAw8t1qRrPHGmUgLzVz11ALtHCLat4GaM/4adPFzcdXx5R1CilnoSGmzJmn72Dx&#10;hx+pxiRZm6FxWwZwLQjcQs3d1yyN7MUmsRFLoaWT2YuP674+sh9alT3WNdIA8tfhHm99tkHmrFgk&#10;6z59V9779lPZcyJTPHz8ZE/JcanoKJMKTs8kgatPSFZJpuSWZKvm5TpgkpedVbYm5tgwScsFDvZQ&#10;0+kzpyVl8gxdecTvRQXy6w32mmB3HwmP0kX9TniVQ1Jq+kQv9LKVq+XQkaOSm3NcMqbNkJjIKHn0&#10;mBvBmcX7L2tjktjuvLI3rLtx86pOpTyYf0BNzb5zXWoOn4P2PQuSXrg8rOk5mM9nL5+CFjZEHp4g&#10;tIkkrpaDvNTKJ2lWg7BDNKOpmRGVsPCDWZf+MP3eTkQlMLQue6Q7oXG7aD731ogbfMLQRO2V/Rfj&#10;dmhKrl1ugI/bDP+W5nJ7vyE+iasaXIVAo5KYZnU1NPH0xQskOAq+L0zhxi5obfi+NJ25IcD677aq&#10;e/JT/hFxDwyQvIYiHf+tZ680h5I6K8w4MtcsFx+SrNyDEIx/b6nDHmgKSN27i+PALKf2HTPTK6/D&#10;H+ZsKy7mt7/aYOZDW4v6o9QH9kR0wqsaElLYqI0PvGDxCpjQx0wnFnzguLg4uc/e54meaJCW+zBT&#10;66oPbC9wMOmtm9claWaaHEFjbOmrl97zXXLa6sAy2hfkZU80tO3J34fVfD4HQp+BiX0WZWdA3pM0&#10;oeH3csiJ/i87t2hiU5NTK3fDjKZ5PUzTGoQdhFYegKneD83cQwJDC3MpYic0MDuvdmZ+P0FSar8K&#10;mL5NXfCBQVJ2UjX31EojyEgzmR1d7RxDBkHbQNa2oXZpAXE5ftxllbdTG4PkDR1m1pcdP9q1U2qg&#10;ddm5xSEmThBp4Jgw0lrUrengOHKtDi+ZIaZKnbdNP7qoJk8JfKzgsO4pTZOZQlFJDOLSbCZ5OYRk&#10;yG0meozgfXPyDXfl4JcX9bMr+rUGf3GHwOJWO/jfnH2xXuWQkKxLzjS+vmylHDl2XHJycyUdGjg9&#10;NUNNZd2XGY1Ie5stv5ekpdalFmZje/rkqVy/dkXS5kyWYyWHdcIEe43Z43weZvP5P4bVfD4L//cU&#10;NPFJHHP8lwQ+C5Jf4DkcnwFJaUrr8BIITNKSwP0gLHuu6QP3nodZDhIPgriD50BkpEPQyL1WB1cb&#10;e58HWqF5myQ0Nnri9634/CtoyCr4sHU6Nsxx4TYQkh1VppMLZEWZkhj5JuRb4T+3gdgdtg/MXmgQ&#10;sbr1n/u/h4pzVPu2srcaz62Hhm2htrZ6rel7c7y4gR1cEBx1nSR1hZrRZU3FIHCmHIaJPcZN9u7Q&#10;7zUL+dn7TG3LvP01B+4dTbOa64enzZoH0zlcoqKTDIH5RUVv87XFUENgRwO/yiEh6W+zcuW6N6GB&#10;j8vx7ByZMWuuzIB/R6LqEJJFWMan7IV+/Mj0Rj80m7fz41xXr/4u6SDw0aIsaYXvqGO/v0G7gqS/&#10;XD5pyArTeZC+L445pHSWw0v0f9nRBeKeoemMSLL2XTDkJcEH2WMN0upQE31imM1DIO8QNDCJ3Et/&#10;90ynmtEcQurBcUt3/cRvYzxQmCuNnXXai9wKMrZAW3Kc2JjHIBjJC6J1wHRuhxCg9qXvqxNBVPNC&#10;M4Ocbbguq5Bzta17u7tLUW0BCFytmp0E1llfIHATntUIAtf31uqkDw5DNYLEVfCBNW0tlZLGQskq&#10;OqgamOax7eOq+Qziqu/LcuDAzixd1AAyj4+PyuJla3UhQwQIzBlZZkFDAP4nb/Pp04AAZ1+sVznE&#10;v0TgN99+T8l7LPuYsHd66fLlE73MbEjcJpYTOR6DzLqQgZ1bll9MEv/22yX4wFPkSFGmdhzRFCZ5&#10;L14ZRjypmvgM4mlGaOKT7I3G+ZO/ktDDalpzksfJ32BmK/lxjiY1fWKQt+9sr5azY4tjxOyhpu/b&#10;DRL3smMLhKf5zF7pPpCYvc0JU9Jl6UcfTQyV/Utx2uKFUg3/lZq3B/93J2dtQfOSvK2M0ObMs0OL&#10;Q1ONJDPy3JqHHWKHS3NhlkMwILKXugXEJNGN1oWgYMSxmXrJTi6a7fCXe6q1M6sQPvCx0sOSmbNf&#10;3zOFJTdyJ5HNuzfb0LIv4iY/90LzWTeHH5dly98Sf/9g+LuJuq2OMaEDxc3NG4TmN5QnBeI3OuFV&#10;DTEJOlaocdWqdXLseI7kFRRI+tTpsnzpMrkHknIRgz0GzJQamKTVjdfR2KiNOcnjytXLkjFvuhyB&#10;Cd0KMpwG0c5Ae54HUdkLbcxl+MEo0+Gk3zmxAyQmgX8bUq2rvdJIz0ELMz0NYp5lOQh7mkRG5AIJ&#10;+sQ0nYdR3g9trOPEIPMAfODe4TbpgwbtO9mh+daeBtlxeL98vfdn2Za1T77J2itbjuyXncczZWde&#10;lu5r1Q6SdZOgMHPp73aTzLhHO7UpIrUwNTc7ttr6oKH7YGZDw7aAjLy2A5Gp7SMbTczxY5rPjdoz&#10;3QiLoIlaGWU6tbK9XCraSqUUGjin/Jjsy96n5GSPPuc7M68LGHDMfgeSmWW6Uwf8YXZ4LX2DBA6R&#10;sEiOB0frHln2MBLHh8PDwxMVaCe8miEmIXGCwOvWvSVHjmdLNnzgyZOnyZqlK+Tps2dmmIgNCA2J&#10;0fZ77929o1qZhOY+0TShJ8+dJoeLDulWOOxBPg0iXrDIy15omsv0dy8ifx55Rp4/C1ObxD4HM5rp&#10;eZjWJC6Pz0Irc2z4DMjLsmH4u6dAWB6T2OzQ6of5TL94GNqY2refkzxAYHZ09UBr9gy1SidIyJ7p&#10;bpjG7eywYgS52FNN0tLP7cG5bhwzz/rdIKyeU9PaRL2PpuZ6xjaS20q7cA19ZT6LJKZfzCGpRprR&#10;9IdxPadn1naZiRzshc4sOCCZeQe0E4tCklv5svOKn4ahkKTPS9OZ5rSZyHFH+KmX9z/8WEkbGZ0s&#10;ATCl9fMq1qJ+bhMcHh79lgLthFczxCVyvqwxL995/wPJzcuT3JxciU1OkY83vK+Nx/6iPRcuUPPa&#10;nz8haW3TWifhj92WdJjQB9EY26Gl+kEmatHzl40PzHiB2hhkJkHPQRszT0KTyGdhcrOMnVnnqaVB&#10;UHZqnaEWtvIso1a2I33gARCW5SfhG5O4J1mGdACkpgbuh0ndjzq90KjM9yH2gtQkKsnJ/MuRZSSn&#10;1oFWZj1q5lb6zChnGVN2ajElSVUbg5wkMCM7ytjDrePJ0NItsAKoiZuhfdnrXdPB2VkVUtFSKsWN&#10;RdoLfaTwkDVMZH1MXCd1mMkbtl/MqBu+4zx3rfz0s491GWGIbu4eBQJzOiVMaBA4MDQcvnH8LoO0&#10;E17JEJv4twZ+d8NGOQHzOTf3hMQnpchb69+YMJG5G4f2QiP/8jeOSGTm+c3eq1dgQs+ED1ychYbb&#10;ZDQwIkmpGhfk/e3yKaN1LS3Mjiv6xqqdYT5T254juZEyrwTmfSwTmmTW/AX4w9DEHB8ePsfITq0e&#10;1caah3lNDUzCUgv3Iq8mNUkKP5lpH1MQnNqZpOyC9jWautH4wpbGtjV0F45VC1vamHXaQWwSluQm&#10;iW1iU7u3gMCt1Lg8j0hfmKuVaF7bSxIruDNHY7EcLz0ih/IOqqa1heKE/4vIddkktg4lwbzWbyrd&#10;GpHPP7c1cKKa0FydxDXB3FpWt9uJiCtUoJ3waoaY+PgJAn/w4aeSXwh/7ESuJCSlygcbPlDSqr9r&#10;mclsWPZc6EcPHsozrglWYj+WmzevScrMdGiSTGkHIeifqpaFn3sB8RcQ9dKVk4in1Ey2tfHLpvM5&#10;amGWqUY22vacRWAe02xmXs1nkJUEZi80CUvyUrtyTnQ/yDkI4g6dpV9saV2SmL4xtTHO952y8ihT&#10;UiPtHmpREtskpfY1RCUpjZ9M7axExnE7CKqk7YV2BslZj9eyh5tauwVmcyu1LpcmdtdII0jL9chc&#10;X8yli5WtZVLCDekh9A6c2DexeJ/k5Riwnef4LzWvjgmDyNTUt0HgjR9uEG9ff4mIijdLCrkzJT/2&#10;7ekr/sFh3HK2TYF2wqsZouP/1sAbP/hUO7By83IlAsT+4P2NIOcT1QCchfX8+XPVttTKdu80iUxC&#10;Mz86cl1SZk2WwzAFuQpoEFryLCdwWP4vNe2v0MC/ckiJxEZU0iJSO7PjiuYzNa/deTVB2Jfyp84b&#10;05l1aC4Pg7yDZ6CNkWdKM5pkNaYzCY1jplYZyUqSUvsykpSqeUFAm7SaBxGNRoavCw1KLax+Lkzi&#10;vzutjAaeIDWuYTkJzF5n+r/s/OLwEceYW0B0XUyBWM29vtrLpKg2X44VH5YDuXuNrwszWedAg6zs&#10;vGLKjisdPlIf+O+tZt98c60uHwwKi5Yg+Ly+2okFH9iDBA6RyJiEWwq0E17NEBmtg/0a3/3oIzWh&#10;8/LzJCo+Sb78+BOjbaFdbdIyZXwGMvMc/WKSl1r45o0rkjIjDQQ2w0g0oc0yQhAVMbs6T5ImZ+hK&#10;Ie7W2A1NuWzDW9I13CldJ1skJD5aEqZl6Bhs60CDRKYly3vffCpb922TsNhoSZyaBkK1y6H8g+IX&#10;EiaBkVESGhsvXn4BsmbjBgmJjRJP5PNriqShq0bCE1PghzZIVEaKHKvMswjK3uMGHVY6UZEjM5cu&#10;1jqhSfGy5M3V+h68A9mLa/oFfjp6QBo7a2TRm8tlzoqVUg2Td8l6U49x58Fd8vrbKzXvHxGmY8HG&#10;1+X4LyK1MSIXR3BMuB75ai74h3nNWAUNXFSbBxMaGhgE5reH+X7ZiaXaFy4KCUtXxd5eh3kKVS7r&#10;XLpksfj5BevWsvqNYGhgT29/3dzdzz9IImIS/xX+Nye8qiEyRie8a9z44cdqQufn50t8YrJ8++UX&#10;IK2ZfUW/1/jAFpntiRw4ponN/I3rVyR1erpkFRyEOdlmCAziciyYywkTpmbI6s8+BFk7Jp7JGUPv&#10;bf9Kth47IoMwgXtwzis0SuavWqLnk+fNBxGaxA1mYRs05cAZLiPsxjlPqW6vse7jJvsKrE3mQLy9&#10;xbkyiQsVkF/w1lqJXfC6bD+eBRMY5AVZPXwDZcrihbI566BeM2v5Yvku+6i4+/qKd3CQrIBZynJO&#10;RzxUekLe3vSRvLPjOy2Lx+/blX9MdmTuVKHCa1kem5YhX+7eATOZE0VI4EadycXpmRwPbujmzh2N&#10;UsnJG4h1XGvcUSk17RVS0lAEE/qQfl6FX2DgIhFqXr5XdmTpkBJMZh1CgtalRtZeaJD89ddeE2+/&#10;QCUwv5PEudAe3n5KYE7qiIyK+xP/nxNe1WAt+tb45rsbpLCkRE7kF0hsYpps3fS1Snl2YFH7Knkt&#10;k5mRDUx3p6QGBqlv3rguydM5FzpLzUWa0JwLzRlX+3MzxT8U2sHfX3aXHJYN3++Alm6VmWve0PnL&#10;fH5AWJgEx8VJXQ8I6+UnmYVHZcE770l+XaG8u3mr9NG3ReSc4/nr35a6DpvAk+RYea68jv/f3c9P&#10;th4/KG9v2SJvf7VB1m7aJG9+vVH25OWAvI0yyctXChrLdIO5gKhEmbxkgbz/3TYIg0qjdRG/PPCd&#10;zMdzg+Nj5IMd38hG3ItL/1a//7Z8vX+3BIaH6TPXbfpYCuuK9Hf5BAXJCWh5alpOk1QTuatW50PT&#10;lGYPdTPHh0FibqfTBEHCqZSV/BwL7nGsBBo4Z5+az3zXtv9rep1NyiWG/C4Sx4Bv3ripRJ45Y4au&#10;QOKCfvZC+0LQ6feR4AP7QFCFRsX81/hfnfCqhpCoqAkSfPzJF1JcXKwkjoxLkB2bN1ta95E1kYB+&#10;mZnix1lYnOBB4rIOz926cVWSp6XLkQKY0NA8nHRBE5oLFTiRQ/1cjdDKKNOJGvB56QNzCuUZLvqn&#10;1v7FGkJCGeuwM+wkhAEXLrDDir3MJ+EHcyKHrgnmcBGEAKdP9p7qQkqflz3PZiy4n3mY3hxKMr5v&#10;u+mMgpnfgdTMdTb+LydidA20amRPOiNNb81bEzpYh8c6fARCMt8A0lLzcsYVhRfNZZrROgOL/jCI&#10;TBLTtOeYMIndgHKa0OXaC31YMnP3qQmtJjJISyKTuDSbdVwYeX4bmFqY2vjO+F1JSksRTx9/Dhfp&#10;1/p9A0N1LjS/zuDj6y/hkQn/jQLthFczWIu+Nb73wYdSVl4uuSdOSER8ovywfZuSlSYzCUpzmgsb&#10;2LCogTn7ypx7oLOyrl+9LClTU+Vo0SE1JTn98QwISy18QadSnjSdWdbUSvY0k9TckYMrkkhcdmRp&#10;inPstLJ7ojlhwx4HZvlJHPdzeAjkJLG5XngQZGZZHzuyQOqBs8iD1DqMxM4r9jZzGMlKOdOqh51Y&#10;SmT6xhzHhekLE7cJ2rOdhATh6DOzY4qTMzhc1NrdoCuZSMb6DmhblDUiz7FeklkXLZC0JGoXZ2Ah&#10;4lpOobQ3EKAJXQ3zmVq4qK5Ap58eRiRZGUlQEpmpCkyY1dTILOMQktkv+q4kJycYXxfWREi4+U6w&#10;lze/UsjN3QNQHvPvFGgnvJohPPLv1TqffbFJCouK5ETeCUjzCNn67SZ5+tz4vhxCspcQMuowEsmM&#10;PDd652ysGzeuSRJM6MP5mdIBUnB7HGpbex70eZD318unTacWjvsudknk5AxJmjdTguFzD4O4p0Dg&#10;UzivUy2txQ0ksA4b4X5KZivau3b0cBM85Lv54TTEbi4thKnNqZX0qbtPd0gnNDR36eBOHu3sWYZ2&#10;7uQYMAjeAVOe3yiyJ7S8HMPmzJeS2mL1VyNS0iY6t16OM957V77c9YNOyuB6Ym6X4+HtJZ/uM0sZ&#10;c6pyJWFGhsRNm6LfBOYWPnUw4WlmV3FXjqZiyYEGPnhiP97hTRnjbCzLfCZ59auEnPtslelyQvjF&#10;1NKJMdHGB46Ml/DoJN2ZkrtS0g/2owaOjnW+UPgqB0joiYb40WdfSGVVlRSBxFEo/3nXTpD1ka4H&#10;5hASzWj6vCQze5///PNP1cYkNDXyVWjg5CnQwIWHVKNxIQI17i8g8G9XTiFvZmLRjD7zx7CcxfEZ&#10;aNr1334m3x3bK/0grG45SxOaBAZ5dTKHTV6a18hT4/ad7dF9sfpAXl1SyDJoY241y03wuCtHz3CH&#10;7uBBH5vrhftAZC70p9btgEndzplWuptlu263Q+3JFUJccEDNOMndT9/L1qP75P0tn2s+JD5NKuC3&#10;UrPWgdRT4EOzfPKSlbq7RiO0cIW11c6XWT/LJA9P+POe8sWeXVp2tDxbN73TLWYRq0H2ssYSOVqa&#10;pSY0h4l0+AjvlENJD2HdMB27fVvJrNMpoZVvXL+hfRAxMbH6JcKo6ESJAIn9g6CBfcwnRr19/CQq&#10;Jt4h8KscIiNf8oE//0LKK6uktLRU4pJTZe++PdpoVANbnVZM/wJxba38BESmKf3X8z/l2jX4wNMz&#10;YA4e0okc6s+CgL+SvDCbf0HkDCxq33OXT+nKJNaZ5BUgx+sqdAE/e65P/QYSUxNTI+OYEzRO4z7M&#10;c40xVyf1XzBrg7lH9DDKuNUszeZe1NUdKzn2CxO6dYCbv9Mnhv8LsnaDuD3Icwta9mp3gbxc+9vC&#10;9cOWP0tflt8sMhrZTY5X5ckkvyB9Rxu2bYMJzM0AanUDu0nunlq+6dAe3U7H3oaWXytkxxfJzm8B&#10;F9YVSkxGKgQDzOdurhVuUMJXwAcubSgyGjjvgIzcHpU7Y3dg0TxVjctoT+IgudmRRRP79gjHgsck&#10;NjZefKFxo6KS1Yz2hwnN5YS2HxwZGf/f4v9zwqsaXu6F3vDBR1JWUS4l5aUSg4bx/XdblcDUts+h&#10;eel/PXv2XJ4+ewrimq8y6CysJ2ZoaXz0liRCA3NOLyfsm06qfpDWmNGMnIXFKZRc2E8tfJrx0iDM&#10;YaN5h0BerkjS9cHwnamR2Yml9yK5UYfHXH3Ue86sDyZpuYFeF7SwbjsLs7gf5OVe0iQulxvyU6c0&#10;o7nLho4zszNK/d4GqeoEESf9vamdiW7y6R6YxdCS1MiVHVXi95Kws2NQYqp+woW7TnIvrbC4aPH0&#10;8RYvXx9EX/0gmkY/Rl8dYz4GM5oamF9zILmL6wslp+KoHMzdq/4tt9Kxd0Gh70uNbM+FZp6kpklN&#10;PBKT0qBx/SUyJpkdVuoDcy60F8jLBQ2wsBwN/CqHqOi/CfzFpm+ltKxcikuKJSgsTH764XvVumww&#10;1LjPQFxqBm4xaxb1G1NafWHUu3HtiqRMS5Ps4qPC5XYnQcqz0LJqRkPjksA6rPQHNC07q5gHUVXr&#10;ItLkJkn7QUbm2Qlmys057hVN8nJ7WbO1LJcSdksvzWWYyOoHg8A0mbtBYvV3QVaazd1I6Zd3wP/l&#10;hnfctYMLC2Jfm62/feqad0BkkrVWt8Wp5cSL/iapRf5Eda71jtz1o2dV1neNdh7/Ucvdoe34bSSd&#10;HonIrw/ykyklKOMnREubSuS97V9AW3tIXm0hzpXqQgZ+5Iwrkkp1R45D8IH3yfUbN/R9sqeZlo2S&#10;mZoY/q7ZYtbMh2YkudPSMpSo4SBwcHgMfGAzFsxOLC+Y0BHRjgn9SoeIl2Zibdq+TSoqKqQQBE5I&#10;SZdtdi80CMvOqifWeDBJzeM//3yhPjGPSWTuiZU8LUUO5x9UU3TgbK8OF/0Craub2f02BA0UKrX9&#10;/KSop9R014tnQIg+u6ClXEJTpopPaLh8vGe7rPlqs9RAO9IM5ngyI7eW7QVRSWTdF5q9yzCbueqJ&#10;G7/zuBvPZGeVbvQOctu7c/CDaPxuEr+VpJu8c+gHpu4kN7PZ+uajWfqRMx3eAYm5YZ3ZE7pGplmT&#10;NRIWLJGyllIp7yhVEnpEmD2hF7z7sZKU1/Krgx4hgfL5AX7i1Ffe3btZ5r39thyC75sNU5wfA+d+&#10;WZUwsUlimurF9ZwLzdVIB3TBPgmrFg00rvmYN78PzE+scH2w2Z3y1q1RNatTUtN1wkZIeKyERsTp&#10;kkIfbu7uzY4sX4mKS/yP+B+d8KqGmJdmYr334UdSUVkpBUWFEh0TL9t2bjN+rqVttbPKSqmNSV57&#10;fjTj7dERSZqWKnuO7IKWqtChmzO/DZqtc6CJK9Bw39u2VZoHm8U7KEy8gg15GXfkHEfqAY3XIMdq&#10;C0Duakl7bYkhKYeHQFgS15jO3E6W5nKPdDJlzzO0LzWvfqUBpOf3krihu/q6NJmH2qQNxG6FCd02&#10;iDzO8UNk05YthBCJmPg/jN/rLulLVqtG5idQskqPSMLC5S+d/7vu1JUrJB8alJu01yHyGn77t6Sl&#10;TAqbQU74wBXQwvw9dT380gM7sKB9O7mYoRp1qanhA5exF3qPjOAd2laPdmYxzyEjmMtqTtOMhibm&#10;zCyWpaVNEzcPT90TKyQyXgICYUL7BcNsD9SOrMiYhH/C/+qEVzUEh//9ZYGvtm6TqqpqKSsvk7T0&#10;ybJj53ZdfURtSx+YJGb+xfMXE51Z/KgZCc04Cu2RPDVFfWDuCUXTl0NB9mZ2NJ/1cyogG01oDjMN&#10;w4QeRj3u88yN25kfhOnNoSCWcfcNfuGB5wyBu5Hv0c4rRn6JoQ8EJkk7TndLJ0jdASJ3QuvSH2ZH&#10;FYeNOvQjaNz4HdoY5OVHztqgjblhewNMaRLVfDm/wiJbjQ7zsF5jn1n+x3Ol0JjlEE78plEN6vDj&#10;ZPwKIbeKre2pMp8uRV3ugcWvEurXCUHcul6QF+frodGVxCinxlcNDAIfLzkkh/L26gJ+kvceSEvC&#10;3of2ZaTW5dCSLubnMBJMaVpHs2bOEU8QlZ8XDYMGDgqKMD4w/GISODpaBbQTXtUQGhk5QeAPPv9S&#10;h5HoB2dMnirfbvkWmpWdVE9AUBAZWtYMI5mplPaQkq5IevpERm/ekJTpaZJVcEDn/7LHmDOxqIE5&#10;oeM8fGBqZG7sTjKzt5k7UGre8oM5DswPn3HvK24pS3/XmMj8SiH3gu60zGUSmPtAd+jcaqYkK8d2&#10;mee2stzWh2QlgRlJRkNIbmnDTeYa9JifF23UyRfwf0FW3RIW5OV5Tnvk3lUNIB41qEacr+kmMWtA&#10;YkNs3q+8E2axllcrkSs6y7U3ml8/rOyqsMooICphavPbSDDFW4qltBEmdNFBOZi7R65fv66fVlHy&#10;QsOStBSadgcWfV9+H0n3yELZqlVrxcvLRwKDIyQ0NFoC+H0kTuLgiiR3fl5FV5s54VUN4VF/T+T4&#10;/Msv1YQuKyuV9Iyp8v3OHSCtWYVEkvIrDTx+apnR1MrPnoLEIDNNvbGRG5KYEq+T8rl4nV9mOAkN&#10;Sy3MqJM0mCKyXMkKrcqN7PTjZSBsP7QpzWUO9ei0SPq1IGvnKWhUEJM+rHZEwSQ2G87ZX04wG8hx&#10;d0n6uEo8JWGj2YwdefqzJBw1LHuAGbk/VbV2PPFbRSAYfFh+z4idVGUgGDUuCaifAkVkPWpfkpYf&#10;JysBAUnS4uYiPafHrSUmwjxmJFFLW4t190l+zJufUymqz9fI7yJllxyWAzk/y49ZO+Qa5zjrQgVj&#10;PtNMVu2LlKTlx+U4D9peofTO+v8Xe/8d5NX1tfuBQOecu2mgyUHkjAISCEkoopwRWaAAIufcdE7k&#10;2OQgJJQlckYSEhIKv3GN/5jyVLk8VZ6aKt+yPdc15TBzw5rns/b3NLzvjG/ZLpfH0+/ZVbv3OTud&#10;8z29n/2stXaaYh07JllefpkVSA9mHNiPFxWIOyVLB5Zo7f/o2LVPV9r5ng485eVXHLxM5Bg0aJi9&#10;8e7riUb0s4vKzrZ3fnW9l4X8HOzNODBMjBELf+PmdWs9fMDOnDltp04ft2+//9LOXvjBvjv7jV1Q&#10;iP/h7Lf2w/nv7OKV8/bdD1/b+Ys/2Nfffmnfffe1XVLctWuX7Kzyn1PeS5fOqcGet2+/pfw5u371&#10;kl25etlnfV29cVWMdV73l9Sgr9m5sz/4ZueX5K9du6o85+2qpILL3F+9YhfOn7dz587apQuKv44l&#10;95JfXyev8rBQHobDaIQVGHEVo9IVMd5V5eEZTCm9cPGCXb95wy5e0DsoP+kA6qreC6PTFd85knu2&#10;xWH97jWvj21yLl+64uIvq44QhWHTYJy65kNDAJcFC25xVjzjvgwpMXUSXdgPPhMr4xGhJz422Xei&#10;5IRCn8iRW+ATObBCczpDWfj/xq69uuL7ZmK9MXWaVVfXWHVNjXXp1tPemzXVQRkmbYRF+5HBKjJm&#10;EeeitFgYz7gwwx+Uc905YeT6888//Jow5FW64onz5Yrk91CdgeqgPJ2Hx91Vh5HoJMhPo/7rzz91&#10;Td6wJtmfId3cJQPqVB1el54DUzFWzeymKC2qO/L+227r96izuqMypPvvuBvqju4JASWhe5WjLM/g&#10;2Z4v8V3QXRm/jdJvAjoWgai+wKhBl43q53cCYLyXV2fhkzeURhxgJ+T5dAjkefutGZYswPoGdsXl&#10;CRGa84FZkSQdOD7ku327ovut0C++YjV1dVZVtcW69OhhM+fM8AZPAwMwf8oHINy2f/zjH2pwgXUj&#10;cEX5ADeApCzTLRG1AQJ5qMNDpTGWDMi5D53EPWARh/e6yac40l33TuQHKHjiojx0BpTz0yQArvLx&#10;DPL4tdJZEsniC94rqiOqjz2vyRPpoBGY0EWjdyMfnQhlInDyDK6dJRPsSN6wegsWDXVRlvxBv723&#10;XSydDfVHxinEZfbaDnOiE+cFq65rYnpWLEVi9dT3ZrvOy57QLCl0K7QA7VvLSgcujnXg9u3un8jx&#10;wssv+zTKmupq69d/kM2aPSNs4q4G5YsX5CNA/y4RGjYBoDCTM5visUxzDWAISaPR3hXzAiyMYb45&#10;vETxCKCefh8oCe8mFlG4jq2QiSJh763E5gJ6Fum8C/d3E8/zA9j0voCB9DsCMu9PHHl5Lxo+Y9tR&#10;eToTfieg4Z24dpDqXaPzj9tAqfp8TrjeD0BGACSf10s5f3Yox/MIeQ/ykk65O5wxlfg2hOzqCVhJ&#10;Q3z2a4GUw75Jpw6OXSGd94SBuZ4/f7EDlg3tOAvJFzMIvJ1SMnyMuyi2QrdvV3zfcsInnnvWKisr&#10;rXJLpfV5YKBNn4YVWsBVIwNENHgmc9DIWegPeImDVVkb/Bt55R2oicYbLXhgf2kYj7oAojduAKT7&#10;v//+uw3M1Of6tspGlm+ufQaY8sJchLATrPubyngnoc6ENJ4XgdWBoTiXHBL1UBYpwUGlZ4W6wnO8&#10;k9J9MM4FRkf/p5x3BMrnoJNH/CUv1z9J1PVvw+9JPLetfl3Dlui7niY2Jo33IvTyCTGbcnQQPutK&#10;4CQ/8ZRHp0YXjlYlRbrwwkVLLTUjS+xbasUlXV2E9uWEAnHHTimK8/9v7NqrK+18b1fKJ559vs2I&#10;NXDQUHt36jvOVDRMb1xqUDRmwj+krxHSiKJplc5kCmFCwIiO6iBXOqAASA5Gia9/JmZx3RUwASci&#10;bQCYGrnqDaALzwXcUZ00/Khh8yw6A+LJh49AincGVRySQuhkErppAizRbwod0r17QOTllM8BpmeS&#10;Rp1eVvUSYhfwfAK5Py8qr86l7V4h15FITBjVh/7eVl6hG6wS6ZEHyITszR2JzQ5g97ds8dKVEpvz&#10;2nRg9sRCB06W7ygRujA+5Lt9u4Kye8NITz/7gi9mYCbW4KEj7IUXptgfEn0jdnHA0OC5F7DRgdkb&#10;KzIyOTgFBgANYBx0ifJcI1ZG13iYl3J//REY0ieIqHwEIvIAAOolH9c0fBo67/NHYkIJz4zE3kiv&#10;Jd7rkW+rU57lef47lMf13US5sGFBeGZUlndCNI6MY3jKRkztZ0NFIFX4owDmurjufagNcNIJKD/5&#10;oo7QOwF5JAZEYXbbAJiuF8tj0SYP+nA0XIT+y5JCQAxDX02MBa9ZtdYyMrItIzvfzwj2xQwZOb5L&#10;R4cOKdFEjviI0fbqSu4zYj393HNi4GDEGjx0mL315mu++ySNLfI0TsDkoFGDjMCF2EsD93FiiZ/E&#10;e5rKk8/zAwg1YK6dmXVPWsSOEXCoL5x4GNgRoEXPIw4QuM6saxq91yPRPpQP5RB96QSi52D15r3Q&#10;PQEH165Xw7aq3xlSYagbvTuI7Q5kPRcRHT2bsXDSvM6E1EAcvyuadIGnnsiThkrh8Qr9OQp5Jnpu&#10;BFx/D5hV8YS325g2TKUEuACYoSvu8XW1DZYjsTknv0Rs28WPGvVDvlMz/YCzgsDAnfhfx64duuJw&#10;irv756e8bHV1dW7EGjZsuD3+xBMuLjpw1LhoMK6fJhow8RywBWsRj54LywCOSASmgZPujVh1MGOL&#10;ODdiCSDOrKorsmhTJ3UH8CambybA7HG6B4Be5r706Dm8I+9H6ADSM3nuLYEgegee6cyocoTU4aAi&#10;vzy/lXtUAtI5GxmG9jI8W2k8LwKmv4/iCAGbfxcfQmI6ZACmT4lU+u2E5TkCLuX5vaTheW/qYNUR&#10;YVu8wMu7uRFL8W6tVt6amno/4Ds7tyAc8g2A07NdjMaIlZioEwO4vbqS+yZyPP3Ms74nVl1drQ0d&#10;PtKemDTBGx8NhsYarQGmgUaAcQAqjwNK17fFVDRKmA9x0vMk2C/SlaPyXofKAFyuHXzkUV2UI566&#10;o7FYfCQF+HvQQQisznLEJTz1k47RyeN1zbtRP2CI3pty3mlQr+elzgAm9MtoqMiBKk88+XgH2JHf&#10;6V6/medS/x1JAKQDLvJzJEq4D0Y7OgNA6OnySACEbrRK1OF6r4DOhJDrPrEk7H9FPAzMpA+vW3Fb&#10;W3ZYpsRngFvIaiRfzMBKJInQHVMsNz6lv3270vtE6MefmuwAxoiFCP3E4xO90XlDV0ijAWA0SGco&#10;sWxgzYSoqzx/ChjotrAXrApYPJ/K/S4x14GtfACPun1YKQEgF4tVr4NYaWHIKLA0caFOAU/P5xkR&#10;oHkX9FyvR/cOmCgUIAI4BWyBCyalLtgbBka/jZ5PfQCVewATGdHY8yuqM3QcgE7pAh9i+M8Odn0b&#10;xSOFUEf0Hl53ApR0CF4fZUhXGLG0M2+ClWFXTh6EdVk+6ABWvD9fv4MZWr5/tO6PHjlmHCOaX1Dm&#10;OnBmFqcTZlqn1DCMlNjzLGbg9uru14Efe+JJq69vkF5Va/2HDLVHHn4osIYays+3g56HjkmjdNAI&#10;CJGPGjZApQzjpPgA8gDIKB8NFwBjyQakxAFMPIzkrKfn8IxIr8T4FJ4F+NURJPTmyAodAB9EYb8W&#10;+CLA0QkAJkBAOh6gUB95I0BF4PXfovegU4qAQ3niuWYddPT7ARfvQadEHkRl/2YCNeqFs2oiD2m8&#10;lz+T56s+fx//rr/azevXPR/1EIcuzPcIAA4dCOBmX2iYGGnnzBdnxLydfRVSQWGpZebkh03tUsTA&#10;nNIfAJzM/zp27dDdP4w0fuKTViv9t1q+T/+B9vjECW5ljhoajTsCr1+rISJWBxAkxks9/p9Zc+8w&#10;1vsPv3eg0GjlPU2eOEBGOqCGTX9L3HvDVzrWcKy+PMsNUInnh1DvyDWirO4BHu+M0Yk66FQcgDyT&#10;d1fe6J15D4xRDj55B4/nDcBxUJNf9XHtVm6F6Kjkuy1gwdA/3bppf/yuDon6/F0CC/+iNM+nZzmQ&#10;VQ9102kQIn4T7wxMSAfwa/hOgDwCddT5EMcYMEBm/PnTz09beZcelis9GBbOiGZioQMLwAXFbuNI&#10;4X8du3boysrundA//tFHrbqm2jd3HzV6rI15cGxoaN7owmypiO0cDAmWjERNb+gCS2jEgY1dXBZr&#10;UgcN2vVP1QPIiGM82OuXp24YG9BxTV4asovnMK8aNkDiWYCIkDqZphhE+DCMxPMB7+/KGwGY9w3j&#10;wgG01OMdE79P3pld+dzrnds6GMKEEY3nASSfAonoz3NcFA+isANM74O04Lqx7j2NMui1Cvk9hHwr&#10;7yhUL3GAF3By7V73vB9iNPVFevFlic6eN1HmwoUL1qVbL8sRgAthYOnDaem5YTGDdOC8It/HKwZw&#10;e3Ul921q98j4CVZXH4xYI0aMsgkTHgmgFBhpvL//HpiLWVc0KBdNFQ87+pCMGhzAI568DjQ1YkDR&#10;xiAqC/P4VEmBxq3aCnkGIPRGn2j4Pi1SoZcViLzRJ+pzEZtnJ/RigA9I/Vlq2Oi7pHMfsWcUEhfp&#10;o9TJPWCIOgveDwB5Gr8fkEkk9nngXiacmBCYWs9R6KDXe3pHAYDJl6jHDW0JUGLQc/Fd+X3rWAdt&#10;+DYAlvKkU573caC6bhzej+uwKwdzrH+2C5cv+BRK5kJjxMoGwL6gHyt0J8svdADn8r+OXTt0xWX3&#10;plI+9PAjVt/IeuA6GzZ8lI0bM1qNJLBcaNxhzJZGHoARAE06C/9peIAJ1sXg5Pqw/B9/himXwYAU&#10;AMP9H6qLevERUJz1dI3oHnUIhF6XROc/1DnQuGnwlKOzgHVp+A5iygIGhbyHA4Zn6N2wLBOPdAAQ&#10;ARp50VX9/ZQneoc/9Bv5DYjI6LMBmPoGeg+eHX5PAri6j9Kp28eLdf1rgjmpL/oNDk6eKTA7Eyve&#10;O4iEjuu/S/FePsH8zI2mM4tAC4hJp/yVK5eMI2LzBODS0jCMlJqe4+uBMWIVOAMX5fg/O3btz5WV&#10;39OBH3psvNXUwMD1NmL0GBsyZIg3lEhXdFFUDYqG41bkxDgu1mVA/ddfYeZUGxDlQ2MPYZRGXgDk&#10;nYHKA2rGhAF2W0PXcxk++uWX0LBhL2+8AtNfiNb3i8LK72BwcEr8Vn0u7ss7q/MugJZ6eHeeo7Lc&#10;U4ezauJdb//Me+r9Fce7OEATHQb5uCY9Ynjqi/IDyj/u6zB4Bp6yHid/63pYbRQBkDIYq6JxZrYl&#10;AvRce3wC6D/euOmea9JvSDdmiIkjXcs6d7P8/BIrZjlhmw4sACelWU6B7/cVi9Dt1ZV1uacDPyId&#10;uK6OTe2qbOxjE+3hMWO8sbNwoa0BK2QIB9GVxulgUCN30Vlg4T6I0Ald2UFwD/jRIgFnTYXkcTaU&#10;RxQn9DFj1eVTFRG5lY949Gvqj0Dr19EzuHbxXEzsjBzelTSAducOnQ36N1M3o3ncgVkBm78HjCm2&#10;ixZRRPWG3w4oBfifAtgBNkM9Hi+w+QkKqicSnzFskef+SSAsRggsHOoK7JwAt5dJPEPXPystMG34&#10;NrzjjWscuZIYZlI670Webt16Wl5+IUeJWnZOgc/ESsYKLR04v8C3TIoB3F5dl673Tuh/8CEBuL7e&#10;amtq7NEJE2z4sGH2519/tbGIG3Ro2DToBFho4FFjBwSInrBdZIUmztcI65oyNGrPK5aMygH+f1KP&#10;xHFCAOFABmDK7xMmyMO7qB7eCYAgWsNkbpQCTIoPTHlPJ/Y4gYFOJmJe6vdy1OX5E5KC6gFUzsoq&#10;QzrP4z28rPJG9zwDUZ18DkTV56BL5Avsiq5MnSqvMg5Q6lJIPgAZGdcAcNgTS/mU5uI730L1oncT&#10;7yyMFVpxn356Sgws0TmvyIoEYKzR6L+cjdShU5plF/imhen8r2PXDl3XbvcAPFY6MBM5amtrbcLj&#10;T9jgQYOcTWnIEZgcvGp4NEIPxSDk8YYMYJWXBheB0kGgNF9QIAAzF/kXAZTyMG1gn8C0DjLV58NE&#10;lKF8QvyGFXmON3Iatt4HERywRIzoXtfRPe/DOzI0Fb2zdwC30TmDLkpcCHmGnunlAsgDCEMcz0Qf&#10;5r3oyAAtnQeiM+O7ANAByu9R3Q7OhPeOQp543onnRPHk//FmUA/8tykO0KOX+6IGgZR8GNnQgXlf&#10;2BcP0BHl+/TuJx24KOzIkVvk+0T7nlhJqQJ2oWVnZ5f4Pzt27c91qWDLlbDX8agx4xy86MBPPvmU&#10;DejT1xucM5iABJP+fjdhoBEQaFiEPn0QBlHIPYBEbAZI0WIG4pmF5QAAWA5mAZkyqhtREsAG0Tqw&#10;Kx7GDDpn6Bh4ZmSRZnseOpVobDbSewGV51dIPGt3Kfd7gtndkKZrBxjAkUdNAETUSzzvD4gcuInf&#10;i7gKmAEYeagbwEV5wjuEmWK8O0DnmmdTL9/Rn6kwTMTg+fKJOigf1Rm9G57f4u+ieOqgw2CXDjqM&#10;k6dOWJ8+D7gRq1AMDBOn+SHfbGqXJkYWoPM79wj/7di1O9e1e482Bh40eIjV1dZZU3OLTZg4yUpL&#10;S0PDU8MJbBcasjdMGptCAA74AJJPI0ykkRdd1IeYBFCflwxIFUe6T8oAZIqL6oJVaKQRsPHRckaX&#10;BBS6zqn8vAe6N3HUAwBgX57rEzh0Hd236eBq/C5FCKwRqCIRNwA9iKuwHWlBogjSgovqiWd5vYqj&#10;w6EjiljTjVlKi4DGs6M6ASrPpEw0ZBXeKTAzadEyQiaJ+DfSNbo0+aP3Jy8dGBsEwMiHD7Zaj14D&#10;BOASKy7tGk5myMhN7EqZ5ssL0wsKKvyfHbv25yp69m5j4BGjx7oI3dTUZM88PcXKy8oTDBgaPHot&#10;jRmGDLOhwpAMDQ1g3PldYFeDQ+ylMbsYrUYP49EAHYBq8OissCfl6Rho1DRM6icPz/BnJToG0nkP&#10;4r2j4J0Aip4L+/6ekA6og07DRVx/RmJsWHWSD1GashETUp46Ix/VSRq/F5E56pCo220Auo7ekbTo&#10;nbgm3q3gehbPwFMnnRQhgMZHFmsWJdwSaCNdF/2XZ/HOiM4Alc6GeH8f5Yu21UFvZnnh3r27rHff&#10;BywXHZiTGcTErAdmJlbH5HTLKSy2vMLSp8J/O3btznWDgROHVg8ZNtLq6husvrHRnnv+BT9eBeag&#10;8TnbqCECBu5ptK7PCpDhGlCHTeu4xgMGBxNAVnkaO3EBkOi3KqM0rw/9VvU7CJTuz6Qe7ygC4wES&#10;Fr/7+LOuo/FWGPEPXcOYXMOSf+s9mCxCXdxTFhBSZwRKBypA0b2nAyTlIYQNARLxbvFVXACfOjMx&#10;n3cCPFv1kx+mRSelo3GGTTyL38NznNX1+xy4DAHJ+zugw6uD49qHylQuYmhEf97dwao4wO5jwcrD&#10;fGjy7Nm93Xr26h9EaNYDC8hhHFgATkm3zPxiKygtnxv+27Frd66iZ682EXrosFG+EqmhsclF6KKS&#10;zmrQGGcQ90IDx9pKY2MSBtMgASD6I3HR5AvyMqQTsSs6r7OpGjPb7JAGMCLwuvVX5T1OAOA5sLSD&#10;gPIJIIS6Axjdyq24uwBEjZuxX7eAKx1ww7jeGZBHdbCsz8VfXTtY9AxC8gJE7qM4GM+fp7Q2PRrg&#10;JNLJT4heyu+CFQE+7+VpCeYG0LCoM6gkE0Rj3t9/o8oyz5nfSF6eEVmoo+dGnQTnIDHmSyfCe9y8&#10;cd1Fen8H5ekFgAtKrKSsm0RmMbAA7BvbiYFzC4qsoLh0mf+zY9f+XPde90ToBwYNsy1VVdbY2GCT&#10;nnrKCgtLQsNWw6Kx0PgiILGlDoBFJEZkBKSwKPkQq1mMQHwwOAUQco9O6wC8K3ADMAHP9eFEvXiG&#10;rrgHFGzJQ100esqFMsGS6+JyorPAKAUYYWCMZaS5xZf34b3lKQMwHISq+x5gE8BJ5OGdYT3mXvNc&#10;8kRAp7MhZD8rLy8fibdeL5446bYeAjSFWOBhWN4/egee9eOtG/6e5PHvTD3ySDaehzoUz8QN6gCw&#10;5APIsD6LJXr06OtnI5WUVVim68AAOMuSxMC5+RKty7ptD//t2LU717NXzzYRuu+Agc7A9Q319uTk&#10;Z3xyAEwIywBWQEWjZSJHBCJmORHSqP4QI/sOGGp46Lh3fgts3Naw5QEsDRJAOWBVL+Ihxpq///G3&#10;1+UdRAKoPM/rEkDJF4Ecxr2j+mArrhGZASXXIR1xOiHyq+HzTnQg1MfvoC4HAwDRs11VUB5A4Syt&#10;eO98kA4Sv88BBXikezo76p7FBlwHEIeOhGvqpzz1MSUTwLn1XfVyTRnfilbpiOgRgNs6g8jqrPph&#10;XJ/YIT2Z9cGkY8V2sV0dQO++g3xPaOZCA+S0jDwfB+6YnGbZEqGLisv/4/Dfjl27c917i4E7dnIA&#10;9+7/gG2qrLRGAfi11970SQHRcE8Y4wSAgZVgWReZAay8N+4EuNjZwsGtBhwtCwzitEAHwOgMuAZo&#10;CVAFoDGmjOgbOgvqpAOI8tCROOP/HlYqIZLDroCWEGMWoP0Txk4AGPA6IPT+LkJ7vYjLYl3d8ww6&#10;B34b4IEl3XAksACy+wHsHY3yM4WUziKyIDsolcZCe35r1AHxzqRRLx2I5/VygDNYuolniqQ/g/y8&#10;r0RujoIBoORF76WOaCM773x0z/XNm9etoqKf5RWVWZkYGMZlHJhhpI4ceqZOuKCk/P8S/tuxa3eu&#10;d7/+1iEpALjPgMG2acsmq6+vs2eefc6Xpv0C0ACqGmXU4Lh2kZZG+XM0kynokMSzywUAcquyymMR&#10;DmPACcu00hARvTPwPHQKQcz+86+/ncVJC/nQd5kaCTMHRv1DAAacf6AnqzF7WaXjeSd0YZ/kkLj3&#10;zoR0vQv3NH5AG9475A8gDx0Ja3sDg8KwWIfDNe+A8Yh83qEpzgGN+K5vAthcVxYAyUtZ4iIQ4/lG&#10;LH8knns6E+rgHlb1TiHxLtdvXPP3ZkdK3gc9GDDD2ITsaHn23HfWt/9QZ+Cyzj0E4JJghZYI3TEp&#10;iNBlZV2/C//t2LU716uvAJzQgcu7dLcVK1eIgevs1ddf938+DZU5vNFQEAwBgzJbiYbmoE0wJqAF&#10;wPhosgYsTB7SadisborqglEBNA3ZJ06okVIHAALgjPdSF+Uj9mbhBIBzK7bqRlSGgXmHvyXCuz6s&#10;Z/2mhk9dPv1S1/eDiLrJR12/qVNxHdnfFTCGCRvRO0esG3nueXd8xL4+DVK/y4FNuuqiDmdbOgDF&#10;8w7Uz2+COWF85l2TRh50XADs+10lOoAI2ACWcV86HXZHoQNAR6fs1SsXrEfv/s7ApeW9fTyYHTnC&#10;gv5kMXCRlZR03hH+27Frd67vgAGWlJTsAC4sK7PV61b5Ad9vvPGG5RYUtrEXjQngIr4yPAMIfIyY&#10;xg9g5KMG9+uvQcx1BqVcIo/nU1ywXAfRHAA7CF1MDqIm9ZLulmSVBRhIAdEY758CL2UALbtwRPqu&#10;16OygBB9lvKEERichVUGALl47WUBf7BUA7wobwRQQIIHRLwvcfzGKORZgJZ3vIGlWPE8h6WEPAeg&#10;uUFLdQJ+fiNl+Z2kAWLXgVUGVvV83CeeiaWaTge29RMMEyce8gziL5z93rr16Gs5Am6pGDivoLTN&#10;iMXG7ojQpaXd6sN/O3btzg0aPEyiVpIDuKC41FatWm11dTU2bfo0y84rtB9hFjUqGhghjTlYSIMY&#10;iYWZhoahxnVJMRqN3y3SAEKAcRADEgd/YjKFGh91BGYNQP/9TzZ8D5vM0SHc1bXXpfwucisOyzCW&#10;2bt0JirLyiJEaYDnurPyk+6WXon30TtHPoBIHYLyO+DlIzaOLNMAM5oNxW+KOhGe4e+ta4bOuPYO&#10;IuEpT15EbkCIBABYeX/K4n0cl2conu9GiI8A7e8oUPuWPXqG67+3fvShpPvf34eWBO6vv/rcurIa&#10;qaCzFUsH5qDvsC80Ezk4ub/I8otK3wv/7di1Ozd48JB/37FT0IHTc3Jt5cqVVltfbW+8/prEsUK7&#10;pcYFy3hjViOnYbp11oEXRGEHpFgGAAXR8IazlTM3wIPdfrtfbw6NGlDisWoHlhVABcaw+CDogV6H&#10;QsALQ/5DII+AC4sivjoA9WxARP2k8473s2h0NhFgoS4vo3uGYQAWdfE7AX/oQEKnwLMpE+q45nHO&#10;sISK45l8E0I6BWfjxDN4toNfaXyDCIBRfVw7ywJS7nUdgTrKF3mftUVeARs9PLr+9puvraKil4Ba&#10;aiVl3RUWW7pPpcxQx5xqOQXFll1Y+Gr4b8eu3bkhQ4f/+06dAgPnl5TbihUrrbq6yj5e8JEAXGDX&#10;b9KQ7umBgACgATAaZ7iGoQUexFI1YgeiGiw+TJmEhYNOikdcBuw+GeMu+QI704jRrSlPGeoMi/oT&#10;EzN0j277t+r8W2V9rrUAD3jRidE7XXRX2UgHjt4xek8P9Rzq9NladES6xkrtoCSPpAg6GEBGXveK&#10;pwzsTB7ivMNIhJEYzXXYxSOAkLoAGnUBOhgdpg2W+tChMDwUAZJ7gE9ZOp1oy1rKAPSoLg4XJzx0&#10;qNV33YBpS8t6WA4TOdKkA7sInSZmLrbC0u6xCN1e3YgRI/9dckqKAzglPds+nr/AVyTNmjHDN0m7&#10;di3RsOVp1FFDBoCAxvU52AuwYkQCeNKBmZtM3jBxIwAfQJIflmV5Iel+rbJRvYjazpCKJ87BjFjO&#10;MwG0nuuABZxK/52N7FTXHXUov6pBR8wXGbBo/NSBWEt9AITnwLi/ywNgtyLzLnpHQOG/QSHgBFjU&#10;43qvgxzgBSADfHyQBAIDu9EKSzLpqocxYzovr095KMt7AFA6jVCvxHu9F9IL8Q5eWFlxt25gBRcD&#10;3wjTL8kPmNGJUWtaGmt9wg06cJEYOAcRWv/HFInQnQTgXKXp/7gx/Ldj1+7c6NGj/k0E4E5JKfbR&#10;R59YfV2tzZ41Q716oZ29EDYQ90bHcEqiAQawhYbuY62KA+CwKg0Oa3NgvgA+QEoZGvWvAp2PGeue&#10;RurAVj3suRUNJ4X1w2H8lYkWWGYB6j/+/sv+VF3/YDdLAQuDFkwK8znzyjsA9a4OcoEL0dR3vMDz&#10;W+QB3V9idx8z1vOiaZ2AhE4AsHmno7y8j4NW70Kc7xOmdGaMueiuNDyiM9Zoz8O1flfUYUQ+YlKm&#10;X1IH93g/rV/P5t3pNHhn0iODFcx7Q4zMuUgOYIazlP7B/I8sKytfonKZdOAevh6Y1UgAuEPHJN+R&#10;I7+4y5Tw345du3NjH330v0tJS08AOFWi80JrrK+3OXNmOQN/9e1FB19ouMEQxNY0iH/e0BVPA2dq&#10;IY0YNqbRokMCJm/YMCeAVBohYrEDVw3QlxnK+17Qys+zYKAILFE+PACG2f8S2NwSzb2L1gIQ9QBM&#10;ieAAm3dz1lMarAhbUZ8zJr9HeVzE5p7fobwO1kQ+mJN8zozyzpQMgyXe55ZUC38/1U2aMzDvIM83&#10;Yvsb7/iUHzaOGJXfRjzGKa79zCY98/KVy/6duL4ugNJpAWLKAOgA9Jt25fIVBzHvQJ2vvfaq0QEz&#10;DlxU2s2NWIjPvitlhyQrCLtSxpvatVf3yKPj/8uMTP7ZYUHDjNnvW0NDgy1dvNiKi0rt1FffJ8TI&#10;wF4OAjV4rMUOWHniGVryBq2G97dYkgbGNXl89wo1RADDVEAaMOWoh3xRHYSAEhDRQZCPOgE9TIoe&#10;HFg2WJARmWFfF4dVl3cYiiPkfQEl4HHRU893IxzL9hTP7pZIDm1itp5JPGBk6AZQR+8cJIpgzEK3&#10;da/fxnfh/dFz/Z15Hnnl+d1ROuUi4BMfGayoEyYFyNeuXQ1DRXo2+RzcyuOnYpAf1oaBr7CR3aWw&#10;H5fYfuSIoWLbdF/MUFRaYdnZHG6GEYtxYI5W8W2Dk/hfx64dugkTJvxHGVnZbQB+d8b7tm7tWlu0&#10;cIH17NnL1tW0eE9Po/IGqIbN7hwYsTBGeWNTQ/MhHAEk6HShwQMqB5IaLUC8JfBw7YsdBIwAzLDH&#10;MvdeRwLUEWAisZ17QIKui9j6D4nq6MRBhw2AjsDoHQ3vq/dwQNLYeXflizqKUFcQu31ONfn9Xu+n&#10;NB+LFuOivwI+wMR7Mr7Lhn0OLsW3gVagjtg2YmU6Apg2Gjq6JvBFvwsDlbNxom4WdFA/YjS/mTTA&#10;jCTANQCmPq4Jr125Yj9KLx70wGDrKFG5oKSrLyfMzCkUeLPbAFwUABy79uomT5q0JTsvrw3Aj09+&#10;0c8H3rBhjXXr1t1GjntMDT/odYCLBsiaXMAAECKwRWnO1PIwcsQyNDqAEAEZUZFGSho+qhtQURaP&#10;KB7Sw1DMjevXPN7FY5UHdOz5zPhzJHoDJgANwJn8z7sAcmYuOViUDnNRJ4C/y2IL6tRzMXLBtoCW&#10;MrwT91jgfXxb+QAbwPROoq2c2JZref99fk0HIqYF1P4bgr8i0JHfxWGBECB7JwVAE/761cDCgB5R&#10;mU6P78humISeJzGk9NOtG/bxJ/OtY6cUK5H+mycxOiMzLGTwudBJaVZS6ruOxq49u9L7jhjNzC22&#10;5ctXWE1NtT31xCRLSkqxcxcve6OhUUeNjsbrYBQjuUEK0NwnVnoegTAAW6wFwCjjDJsAuuIBRGSR&#10;ppFTLmrwxEWdBPlIwzAEs0cW6fuHgQClW5vpHGD7RH1RnTR+rnk+Y8AADaYFdF4H5ZSOpdkPJ7sZ&#10;fksY5gk6rL+nwuiQbWfexO9gFhaL/XkWAPRtYPVe3ANa/zZ6joNV19xfE2B94obyX7l82evkW3PP&#10;NfkAOxM3onKI2nREY8eO8/8Z2+bkFIX9sBhCSvEtZVMtLTPbyrpW/N/5H8euHbuHHnno36QlDFn4&#10;4WMestVr1/hw0vT3piquo23dvdvFPJiRRgzoaGQRwDxUQ6WxAmYaYWRIihiLkBU7gBewU4ZGiehN&#10;uUjkJD3Mvw6zvBw4gIoGTX6Vw7uom2Dc+3VZX0Gk+rkH8JTBAEV56uRdItACcsoj9qI/IwKHzkXA&#10;U36Awu9w5gRYAhIh8dekzwNM6uOeHTO4Ji/AjkTpCKwOWJWlftgZwPJ7Eafx1MWxoTC1dwDUqTLX&#10;JX3c0LO4pi6WF44ePU5sm2N5+SVi2e6WzRxogZcFDIz/dkhKtbKybta5c+d4R8p/AS5pyPAR1ikx&#10;pRI/7rHHbfGSxbZp8yYx8nLr1bO3pWVl2nfffx8YCjCxE4UaaABYEJG5pvEBGs8j7zsq0shpwGIu&#10;B+vN0Ni9rEK8N2zu5QENjZVOA6anDGk0anRa8gJCWBewBa96lMeHtcivdwBY3iFIl+QZzmLyAWQC&#10;q/LBxJH+iuhNOQDFogr/LfK+LpdQ+fD8FgedQEs8z6Yef2el/yiA8hzASD7iEI35/XiMUfwW8jhw&#10;L15SXJjnfP78eV86iMHv0sULvgqJst9+861l53B4WbZ1kohcXNbd94LOyimw5PQcBy/AxfqcX1pm&#10;3Xv1/cL/u7H7F+GSh48aYR0S0yrx7Ojwymtv2PyPP7bFi5fYyhUrJLY9aOVdu1t+YZE9+8xkO3ns&#10;kIARQEZDh6EdvIqDWR3UCfDhAaKzmRqtA0Eh7OhldA/IAOiPztAYvgLgSAtMJkAlRF3YEBYGoLAo&#10;ujD135bI6yACcCpLfeiSgCCAS+WVj/oALuIybOzvn2DuyBjlgNQ1OjiMyXsjzkZg898k36bTKr+z&#10;rjzPg62xGgNkyly+LKACYHnquiIgO+O6mP6jnb9wwVoPHbYPP55vI0aOsuLSLpYk6YilnUnJ6X5w&#10;N6cv+GHeid03osX7+hdah+RkK+vW3Xr16nvG/6ux+5flHn5ionSp/DYQu++YZIVFpTZ8+HAb/9hj&#10;9uyUF+yll1+1Z55/3iZOetJGjRon/6ANVYPrM3CgDRgw0Lr36K3Gh16WZ4XFxVbRvcLGjRttU99+&#10;xSrXr7Ed2xvti89P29kfvhUQr4lpLgpA14NeLUACBjdMCViwHYBzg04CHO6ZDKF4xGd0YtgUIxSi&#10;rLOw6qCDiMAPkNlPGcAAHtJ84ziV9znRMLRAGVhY+fVeXl73169ecfGXengn6vJOi7wAWPff//CD&#10;ffP1N3b0yBFrbGryeeVTXn7Rxk+YaP0HDLby8m6+RxUTZLKy8vRtCi0jK8cy0jMtXeJwalqm++zs&#10;PEsWWF0UFpuG/wMrxlIF1kw3UDFrjuukpHASP2oOunDXnj2suGvXfioTu3+pbtKkSfNGP/SgGlJu&#10;ovH8j/iOHaxjx47us5Q3OzfXAZuZlS0WkP7VpasNeGCg9Zfv0au3DRs1ysY89LDE80dtxJgxfgbx&#10;4GHDrU/fB6zvwGE2ZORoGzJshI0c+5B179PPKnr2sYpefaynfHddDxg4RCCo8NU3JWVdFN9XnUOZ&#10;lZZVWEFBqc866ty5m69rLu3c1fIkJTCRoaSs3OcL5+dzCDa7N5b5OUKElONEA/IVFpX5sEuR4rt0&#10;qZB4WubTFOm8mNRSUFjs4AN0nISQp44uh+M8M7MDEDNzxZQCpoDE3GRAmiZgck4RwGTDdXaKxGoc&#10;viHSzj2J53+6v79cR8vJL7Bu3XtZ77599ygudrELbvzjj33IaQ09evfxyQKK+t/Ah80F7oX3ifSp&#10;MFInf5fkVFhH8ZIOyJuUkqaOJEVgSZeImWedklN9RU5grHT3gCxJ8alivH8OHLfc3nf/v2ffSR1A&#10;rjqjsq49rHf//tbzgQc+UHzsYvc/7saMGXN38PBh1n/QIOM0h6LiUrGLRDjpXEqO/f9qXhJNp2Sx&#10;dYalic2zc/N8nXZJ5y5WVFZmPfr2sz79H5DkMuLfKn8n+djF7n++Gzx4+KRBQ4f96wcGD5FoO8h3&#10;tISp2aa2olcv69y1i5WUl0tULXODF2JeRnaOpWdkiRnTxJip1omdQFjKmNhU7///vX5LUpJ1TE5x&#10;iYA55vzetKwstyvks8WrxPGi0nIrlXrB0a5dJPpyOkbX7j2td+8Bxh5lffs9YAMGDbHBQ4bbA0OG&#10;/bvBg0f8X0eMHv28nhG72P1v53r06JE+dMyY50aNHXty7NiH/rNRY0b/N0OHDvu3g4cN+/eDhw0V&#10;mw+2/gPlHxhkvfoNsF5iF8Dfs08f6ybftWdP69Kjh3Xr2csbeFlFhZV0VcOXft2tortxOHl5RQ8r&#10;61wuPbezleqeSSmEJQpJL1EHQnpZucpJP0YfJg+MRpkyhcWESo/Klqrj4b5LtwoHWeeuFdZNHVOJ&#10;nt+9h95P79Ozd1/rIeBVKJ73Zm8xOrCeEml79x9gffWb+qlT4zcOGjZMgFQ4ZOi/GT5q9H89ZMTI&#10;/2TkyJHHn3p20vNlZWVZic8Vu9jF7p85RMzkRBiLm7GLXexiF7vYxS52sYtd7GIXu9jFLnaxi13s&#10;Yhe72MUudrGLXexiF7vYxS52sYtd7GIXu9jFLnaxi13sYhe72MUudrGLXexiF7vYxS52sYtd7GIX&#10;u9jFLnaxi13sYhe72MUudrGLXexiF7vYxS52sYtd7GIXu9jFLnaxi13sYhe72MUudrGLXexiF7vY&#10;xS52sYtd7GIXu9jFLnaxi13sYhe72MUudrGLXexiF7vYxS52sYtd7GIXu9jFLnaxi13sYhe72MUu&#10;drGLXexiF7vYxS52sYtd7GIXu9jFLnaxi13sYhe72MUudrGLXexiF7vYxS52sYtd7GIXu9jFLnax&#10;i13sYhe72MUudrGLXexiF7vYxS52sYtd7GIXu9jFLnaxi13sYhe72MUudrGLXexiF7vYxS52sYtd&#10;7GIXu9jFLnaxi13sYhe72MUudrGLXexiF7vYxS52sYtd7GIXu9jFLnaxi13sYhe72MUudrGLXexi&#10;F7vYxS52sYtd7GIXu9jFLnaxi13sYhe72MUudrGLXexiF7vYxS52sYtd7GIXu9jFLnaxi13sYhe7&#10;2MUudrGLXexiF7vYxS52sYtd7GIXu9jFLnaxi13sYhe72MUudrGLXexiF7vYxS52sfuf7TrKJ8un&#10;y+fIF8p379AhdVCH5IwHk5Iyn01JyZqanJa1MDk5fWVKWkZjSnrmvqTUjCOpqVknkpOzvktJSb+U&#10;kpr5a2pa+v8xNS37H6lpWX+kpGVdUJmz6elZh1NSMvekZWS3pCZnLVfeGUmpmVOSkzPG6Rn99awu&#10;8gXy2fJp8p3kYxe7f5EOIHZLSkp9Ljk9c3NyWua3qWkZ/3FySsZ/kZ6R8z+kpWf/u9T0bEvLyLXU&#10;jGxTnK5zFOZ6XEZm8NxnZOXpOs/S5bkmJD5d6ZQJ+SifiCM9i2vVl6jH6yaf573f5ym/QtUbnp9j&#10;qenUGZ6TlqjjXrmcf6/wv0tNy/m/paVl/UOdx1F1Ku+pz+mh30sHFLvY/e/e0VBLOiSlPp+UmnVU&#10;jflfCZChgauhO+AAWgIkgOGfA4g48gC2jKx8y8iWJ5TPxOs+M7tA1/KJ63TCnALLyilSftJCWcDH&#10;fVZ2oefLzinUNffUpTSV8br1LOqK3i8zM8T5+8n7uyfeJ7xrvncKwYcOIlVhCh2Pdz6K89+T3fZ7&#10;MhJ1elp61n+jjusrdWJT/HvFLnb/P3C5yanpG1LSs/7TlNSs/5fETzXYBBgTQHRGpPF7Aw4N+R4A&#10;dZ0AT5ZCQJWVV2S5ecWWE/mCUssuKLG8wlIrLCq3gqLOVlTSTdedE/fyJV0U11U+3BfJ5xWUWXFx&#10;uRXKFxV3tQLdU7ZQefOVnl/cxQqUVta5QnlLvVxufonlF5Z5WeLy9Vx8Tl6JZfMuuUW6Lgzvp+ts&#10;gT8nt/heh0BnIJDSsYTfKrDzPQDsfZIEQEfCyFDonYe+A98oLcvz/T/U8R3Wt80Knzh2sftfySVn&#10;ZDwkkfc/ychOgDEBzqwcQAhgcwMoxXI05uzcAstVQ88VKPPyS9t8vsAByAAhwCso6WwFZV2tuKyb&#10;lXbubsUCVYl8WZde7ku7ypf3tM5deluXbn2tvFsf61LRT2HfENejv5V3l6/oa111Xaa85d16Ka2n&#10;11fetafXV6L6O+u+qIz6u1mZ4ss69xDQu1hJKfe9PE+xQF5arvco626lyttFdRUprkTXlO+s+LKy&#10;Hl62UJ1DSWmFFZeqA1GHUFAUOobot9Ip5OQX61sUWg6Al8/07wawBep0AVdgRlVAPE9J4zqAnu+Z&#10;lJR+UJ8+Fr9j97/cdUrN+o9oVAAXYCKuwhzOPLrPVeOEofLEVEVqyACzBCDqurMAWN61t4OqC8Dr&#10;BhADwMp79HXQlJcLbAo7e9jbAVfWtbuzZZ4YsFgAz84rEBgrxJAlViCfl6+OIb8wpCmEoXMLipVW&#10;rM5BrM270tEIGNnqYMibnpUtgGSK5bIsTWHHjknOjKRnFxRYcnKapaSmW6rSklLSHFTSZR1oSApZ&#10;+p2Z2RKV6awSkgRSQmFxZ2dqmL4E8KtzoCOAzQm7VvQR4NVxICXom+Tq++Tj9b7+7eQR5en80gRi&#10;F8UBMt7FcX+P7xL/jtjF7n+a69gx+RsaM/odwMUjPuaJVQoKAWkPMZTYSICEpboIkN17PWDdez5g&#10;PXoNcNB2FWiLu/YQSAVaGFFMW6YG3kVxJaWqo6yLGLdcYO8iABZJlEa/FNBSM9R4BaSkZOvUKUl5&#10;SlWWZ3a2gQOH24AHBtvYh8fb62+8ZS+9/JK98fab9urrb9mHH31is+d+YB8tXGELFy+3lWs22pr1&#10;W2zFyo22au1mW7l6ky1bvtY2b6yy5SvW2qIlq3W/2uZ+8IlNnT7XXnvnPXvq2Rft6clTbPyEJ234&#10;yHHWf9BgvTOAUyeQlmFZArC+jnySdezUyd8vOS2Av2PHFOuUlIaO6++frjBdHQmdBJ1Rvr5bPmK9&#10;gAy7I/YjJRSVIvaXuLSSJcklQ/lTxdKAOEWdCCxNqH9LRfjvxC52/2H378W9lpyiRqgGC2hhl/Jy&#10;gVEM2aWbRNfu/ax77wesT/9BYhiBUgDtXF5huWLDogQgywTY/KISNeZ06yAwJienSIzME5i72auv&#10;vS5ArbO6+gZr3rrD9h84bCdPnbYvv/zCzp8/bxcunrdbP96y27/8aj/99JPdufObh7du/Wg//fyT&#10;3bx5U+k/2S+3f1H8z/bzzz97+o3r1+zXX3+1nxVHvtu3b9uNGzfs+vXrdlPhjz/+aFevXrUbN28o&#10;741QTvXc/vm2Xb92zW7dvGXXrl7zfDdv3fK6L164aFevXVd9P9sNxd24cdOuXLlq31+4YN9+942d&#10;Ov2ZtR48aXtbj9v6qnp7f+6HNmzYKCuQ+Jycot/eUd9SDI9kkMy36JSsuI5i8hxJLlIxAK8YGb0d&#10;5gbkSDXo07Bwiv4PKamI3DnWMSltS+J/FLvY/TOXkjJaf+np3aer8dCwygTczoBW4mC5A7e/FYhB&#10;EWXxGWKLDDEnZYqLS2zyk0/b4sUrrLX1kH3//TkB4JKDCFD9KJABvl9/+cXBA1AiEIV7QPOT7n90&#10;UHEN+G6T5oDi/prAp7hfboc6lfeW0vDUffP6TcUDZoFUz72ta+oGnNR1S/kvX77seX9Sh+BllI/w&#10;0qVLyqd7AZx8PIc8gP6mygNe6iAOoFM/z7sugJPn0qUr/h5XBfDrer6XU5kfzl8Q0M/Y9l0HbObc&#10;+TZs9Fj/vrA5HRvivksgfHN1mLkF6NBSByRip0lXTk3NEogznZWTUzKu6VvHLnb3XGZm5ggFbeDt&#10;mJQuPbSzFYpNu/Xsa6US+/KLil28JT01Nc3GPfiQrV+/wb786jsx0mWB8nZgRDX8X8SCgO7WLYFJ&#10;4c+35SMgqfFzDYgBwI/ckwcWFDh+/CkAEvbEAy6AC1CvAVyB9ooACKB/+fkXT6cemBcgURf5AST1&#10;cA2QABT3PC9Ki54Pc8P4gC1i68uXLjuA8VeuXLFLF3XPu+g9rgu8t1Svs7biALM/54ru9ZvJTydB&#10;/DXloU5nfson3g12p84vv/7eTn7+tb3y+jSJ4R2t/8ChliSwYunOyy9ze4OL0Q5i+ZQsAT7vqv4P&#10;sYudu67ybeCFFRgy6dKzj4vA6RlZ1lEsMX3G+xIZf3Ag/SLwOaDUOAlplIDtFwCnxgmTXlODJQ7w&#10;3kgAy+8l2pIf/+vtX70uyrjYKzD9JAA7q4rx/FnqFH79FVFZ+e+oY1Ad0TsApqguwAcbAkw6iOi9&#10;ADqdCQB24OiavIjYAOqqfgP5YN6ffhSj81x/jwA0wM3v5PdwDxgvX7zk+SJgXr8WgO2dguIuSry+&#10;pWdcE5CJu6oQMF9QvD9TDE0HAeM70AV86uYdjp38zA106QIwVn6GwBiqAsSoNUkpGdYpOd2K8osW&#10;8M+LXezuA28HKyjuakNHjrHCzl0tKS3D3njzXTFf0B9hF8DgwEgAxAGlBo/Ie1tgA1gRyEiHjWFX&#10;gMn9r0oDqLdUJ3kjYJP2s0TpCMCk3boRwEgegEgImBC5Ecf9+eRTftIAyx3dAyzSwjsHXZb7yANG&#10;6iGNPKF+nqt0hXQmPJf3Qt+lDGzLb6fclctX/Pf6+wiY5L0lsdvr8t/AM0LHgFQQgdM7mUQI0M9f&#10;OO/5yIPIj3TCO13TfZFAnCMVhnHy3IIyt36nShd2cToty0Gs/1c8rfNfsktJSf0vFCTA28l13LGP&#10;PGql5eU+pNG0dafrmjfV2H4WEGGvSBf97dc7bY0fT1ykk3IPAGGeO3fueBpgiEARpUeePL/9/nub&#10;qE1+6oHRf/s1GLDoHKKyhLwHhiau7969G9LkecfoXaK8gMLLCFxuCEu8ByCM3pc8DkRJD7ArTElH&#10;QDrg/lW/F+YkHhEbQP4MY6ucg1q/NaRJH4dl1UlcFsMCTjoBB7AkBIB6RezLO1DmCgyuOMTyixcv&#10;ehygpo7effr5EFMOFur8Yh9HZpgJUbpTSrpl5xX+t/6PjN2/PJeSkjJYQRvz9h823B6Z8KR1rqhw&#10;5l2xYoMaeWDIoL9hAFLjVEOMAEDaHfRdXd/97Y6DJkoDfA4kiap/CGCIwh6v/AAJsFAegPAcRNBf&#10;fwHsoQ4Ht/ISwri//sK16vT8wbpMedLRpwMQb4vhQ37i7wcxz4jAiqce7gEpeckDO5JGyD0dCnkC&#10;O6rjUr3o6Lwf1/4OvK8ATj0w+/WrAfRtrCvQXr181UGMIQxxG4AiPt9QOuB1MVqdAB3ehfMXBGrp&#10;0NKPqWPk0GGWkZ3rRi1mgflcbMaMJVJ3TE61vLy8fP6fsfsX5tKysv+9Agdvtz4P2IRJT9kjkx73&#10;SQ6PPfK4GikGJDGGRMMIUDTYAMp7LEcIS0eADWAJ7AZ4yftLgoVh2ggYAPJ3sS73xDsDkhfgKcQj&#10;smKcchZPMCfpNGzAwrWDUu8BiInHE4+4T/6oQ0DUDqATsCijutGzo2cFEToBaL0THRadDnkAWvQs&#10;AIwxjWdSp5dTHkAKQMkPkyJy82yAeUk6Mx0G74xVHvASB6jpHBCZEcsjcRpA8xze66uvv7Lh4x72&#10;MWVEaeZ8h/nksHGGFZZ2/j/7PzR2/3JcXknJiA4Cqi6tuLzCXnr9bXv7vWnWo3dfS83M9oZFg3UA&#10;qNHTkKL76Bowux6aSAeINHzCn8TUfq98Pi4rMAPCiBG9LpUjP/cBaNyHZwBc8lAuAifgQTwOBqkw&#10;tASLA54AuGCJDu8cxHw6BcRdfzb58YASNk2IxaQzNPWT4iKR2RmXzkrXLiqrfkTlUB92gGAd9w5D&#10;eXlH9HXyOhMLtIjPgbXDMBT1kp+6eVdEZ8Duw1OKv3jxgv9e8kQWa0R28jw+8XFj+irjxEyo8VVS&#10;TLf02WI5/B9j9y/JZRUW/WsFDuDJz71oM9//wF5/422f9/vcMy+0AQhLLY0eoNKgPU7Xrssq/jcB&#10;A3ABEAeJmPW3O78FYMvTaAGygy3haaDEA1YaLOnEAz7K0Xhp9ABkxaqN9vyr8xyk1JGSVi6A3LCk&#10;5DLr2KncktN6CCS/2LKVm+zRCS/bmg1NdvLUlzZowCg9X+wnYBZ1Hurv2FR9yM6d/c6GjX3e6/hR&#10;DL19+zE955p1rRhl35y9bkeOf6p3+8WmTHnTLl39yXbvOho6FYEd9cGHlfResK5/B70TwI7Y+5/+&#10;5qB74xGNnf31XFg26Lj6DipHnbwPlmvqBvzEw9awNN9j9dq1lpYjXTin0CfWsMIqLBrJlRidbuW9&#10;ek32f2zs/mW4jGzvta1DUoq9/e4MW7xsmT3/8ktWUFhqh45/5gC6+/vdADRAq8YXAc0breIBGyJk&#10;BGqGeGDCtjISAdvAS3kB6l7jDvXcEQMCXADGPaC7I9H6V2fMH/WOZdahY2e79RMs/pPuuzjbdexY&#10;Yldu/GIjH5xsS1a0OIvtO9Bq128KQGr8PXqODO+nOnPyB/p7LVm43b779iu7ePWm7dxzUvX8aJtr&#10;9tuEic+p/iBRIPYCsrEPPiHwA8zQEfE9iKfziViV+rkPIAbAPDuAGZaOvpOLw3o//2ZKh6GdefU8&#10;xOZ77HzLx7cj9r6qzsdFbfnr16/YA4OHCMD5/j8CwL6gRGJ0x6Q0dUB9//vwn41du3f9Bg6cwFxd&#10;XfrE+rkLFtiiZUtt3MPjLTMr186du+gguymGCnpcYJXIo+96oxaggg/s6aLy7cBKWGd/ERBpkITE&#10;Uefvv/3uZbkPrP1byJ+oA8ABYEDQemCvvfzKItuxa7fNnLfZn92hQ7mAdksALtZ1qXxnAemO59+z&#10;f7/qVh3S3Uu7DLLqur1WW7/LUtJ7eb1rV+y1b7/5yq6LYV9/8z0x6k9W1XTU+vYd5+IsYHz7vY9s&#10;4+ZtzornL163tKxubunm2bx3GNZSR+Pfgu8SZop5uq6DF9hVF6K1f0eF91vWeQ75XLdW2WhoibHy&#10;qJO7ipFL34547q9dvWKPTpzkFunC4i6+kMI3HZD43Ck51ReEhP9u7Nq9GzJy1H/G5HtdWtfeA+yT&#10;Jcskoq23seMedEPJzUQj/IXJEwIoll8ARgMEdDRK4m5joRWLwZ7khyF/++03++vPP52Bub4rwJLf&#10;wanQy0u0pFEyHuwNX/VGaYjUxMFUndI6q2GOsu49HnTgws4AFn20Y6cygeS239+QCM377dizV+8e&#10;dOTevca16a35hQ/YL3rGgvmN9u3XX9mvv/3lzyks6W8r1jbbyRMn5b91IP2iDmjthq12Tbon7/X5&#10;l6ftpjqF6D3vDyNQAmAAyTsAygDuCKjhOmLZwNTBOAUDX73GJBBmn/3UJjpThqEuL5+o/8a1K/b8&#10;Sy+IeSM9mAk2GLJ8frTllZTw/0zxf3Ds2rcbNHK4/ukpDuCBo8fZklWrbcHiJTZ42AgBuMAbMg0H&#10;UNHQHLDoq4qjUSGOks5wDcCk8boRyRsygA5DP5SLRGXiyIv4GaURcs8sKzoL4hAjvQGrcffs/Uiw&#10;HKv8u1PnSPw9ZyOGP688P9pDD05Ro79tO3fttw/mrVZdv9r3P5wVGFSfrlet3uTiOWOyC1dWOmt+&#10;/dU5f/+fE9Z12PSLL7/3d/jx9h0b99AUe3bK+2JmOqtf7OnnptvR49+0vX8EulvXA7u6NVtlied7&#10;RIYnZlV5Xj0LHwAeJmgAXvRpmJv86MGkA97rKuvWbOqhfnnykXbh/Hl75rlnBdhsn96am1fqIjTr&#10;iDulpFluYYl16zVgaPgPx65du4FDh/hSOF3awBFjbdGSpbZs+QrpWIO9V0dEpUHS2AAVjZLGRyME&#10;FL8BWjVQGmnkfc4z4p8aLEzK+C2hAxywK/xZ5QEtnuEjzwdAlc49ncBvv//WBm5EYdgacLpu6e/z&#10;i7M+93QOzuxRnWL8MHRFBxM6HjzvFU34oBPyd5b0QIfjgNK916lrwML0TvJxDxNSjnfEwsxz+BZM&#10;uiCOfLwHkoobppSH7+RitrwbvARKnzOtcui8gNoBK4ACWhgYIxd1OdsmOgcs0BiyLly84O/6+KRJ&#10;wRIttScYsvIDgJPTfQOFbj36zw//4di1a9d/4EBfzqZLG/XgeFuyYoUtW7HSBgweYh0kjtFoHRhq&#10;uDAOjdYBSINVww+NEyCEMVm8G6wYCyZvIj/lMUZ5ngRbAzAHBKBPNHQARZzXo2dzz/AO6UGsDuke&#10;rzzoiZSLhpx+ccAGKzlhEEMlLQgI3AdQkz+AOXomoAJM5Am6q1QA6eSAjjj0WK753TA55QA17+lG&#10;OdVBR0IdPNPZWHnduqx8/h7cK5751oCbWVZRGgB20VrXVy4HUZpOwKUDgd7nUqucM7XqmPDYo64D&#10;57Euu6DENy1gQkeSAJyRlWvdu/c9Hv7DsWvXrmff/m0AnvjkZFuydLktlAjdq09/S07NUKO77RZo&#10;wEpDorHTUL2BOhAExjtBJHYwqpFGEzbwgVnvGa5o8MTR4GFaB5XiI/B4nYAccKoToF4HiZ4fieMY&#10;tmA5ylFPAC9W7JCOqOnPT9RNx8E7EwdgHJAOxvBOgJWOKuog+J3kI516YWTKMD5MOqzq9zcTc6xV&#10;1js06tc1ZZmBRRrv479NcfcPFZEWgREfZmGFedK8mxvLlIdJHRixiCPddWSlPfTIQwJwvm8/xJY9&#10;bPgHAyclZ/hwUnn33n+E/3Ds2rVjskbYVaKDPfrMc7Z42XKJ0Cuta0Uvy1IPHzVMGhwMTCNyUMnT&#10;2EhzgCXyhBlOYZiF+2gxAnHOuAIl4q2zE41U8QAH0dLvFU8cbOONHnE8UXfEWORz8VLv4wamRBxT&#10;DskfzXzysdMLF70u3h3rLZbw6zDdzRvSJc/ZVd2zmujqVZb7XfF7Vhz5HGT5q5cu2sUL58OKIuIv&#10;nrdzZ8/aJZW9LHH20qULdvH8WaWftcuXda+Q60sXfrAfvv/ah6rOfvu18v9g333zlX379Rf2jfzZ&#10;776xc0o/c/qEnf+BJZhX/DeFIabwzaO51rAz3xMphGEkOpjhw0e41bmgqMzyC8p8Wx92TElOzRQT&#10;Z1l5RZ//LPyHY9eeXUqXHj3aAPzIxCdt5eo1tnzlKushZmbPKcAJSwEcQrdGA1RdAzyuyePrZwWC&#10;iU9Psr4P9LX+wwdan8F9re+IftZnWF/rN7y/DRgzwHor7D98gMf3HtbHeg7pYz2G9rZeyttvxAPW&#10;e0hfqxjY28oHVFhZ/25W2LfMivqUW06fUivp09lyuxdZXp8SK9R1QY9SheWWV1FshT2lC/Yss7xe&#10;pZYvn9mtyHJ0n6Nr4nN7llg+6V10X9FZ18pfobjupZbbq1xhFyvq1c2Ke3a14m5drETXhcqXV1Fu&#10;Jb27W3GF0pWnsLvue3azkh7Kp7ylfbrrupt17dPDSnuU617v3bebVTzQy7r072FdH+htXQb0tK79&#10;u1vnft2t64Ae+r19rZviugxQuX7K37vcVixf6ozsnY06RljWOy3mQV+SriwAR7oyYvXIESNdB2a3&#10;TXRgAJyakScAZ/lGACWlFf8q/Itj127dsGHDssorAHCYhTVRDLxi1WpbuHSplXVToy3qHMCrxhTN&#10;gUaMjEANS0RiJ2mjHxxuHVI6WOdBFTbiidE24eVJ9tirj9tz7z5nT7/zjD3+5hM26a1nbOIbT9jk&#10;t5+xp6c+a0+/94JN1PX4V5+wJ99+1sYrbcKbT9mE156wcS8+Zg+9/oQ9qOuHXp9kY1+ZaMNfHG/D&#10;XnjIhk0Zb8NfGG9DnnvIhj833kZOmWBDnn/EBk1+xIY+/5jyjLehLzxqA5952AY9Oc4GP/mgDXn6&#10;URv01MO6ftiGPfGIDX78YRv6hPJOesiGPvmIDdP9oPFjbdTTE23kZPlnJtioyY/ZiEkP26inHrMx&#10;xKncqKcetdGKH/Pko/bgpMfswWcm2vjnn7Dxz02yh5+daOOefszGT3ncJrw4yR55foI9OkW/++XJ&#10;9sQrT9vjLz9pj734hPwkm/jSJBuv9xvx8HB7XHVclCQAeLG+u4SRAKuPBEj0DuBGFbhtDz/4kG8k&#10;WFjS1fVgN2KlZfnyQvYvK+va43/wf3Ls2q8bO3ZsUUnXbm0AnvD4k7ZYOvC8efOspEuF9ezepw2o&#10;WJQxvLg+J7C63pcALiIsPj1b+ld5vk16Y7LNWD7L5q2dZ59sXmiLq5fYkuqltmDLYltUtdgWbPrE&#10;PqlaYgu3LLEPNiywT5RGOGf9fJu57kObvfYjm7Nhvk1fNc9m4FfPs/fWzLO3V8yxqcvn2BuLp9tr&#10;i6bbm0tn2iufTLXXF8+01xbOsFflX14wzV75aKq9Mv89e3HeuzZl7rv24ofv2ZQPuJ9qz89+x155&#10;f6q9OEt55ipuuu5nvWuvzlG5D1TH++/Z6/OmK5xmr8+dZi/Pnmqv4RX/7scz7dVZ79hbSse/rvi3&#10;FU79eLZN/WiG/Ex7b/5sm75A/pPZNnPh+zZryQdKn24zFs5W2gybu/IDm7Volk1fSN5p9sact+zp&#10;1yfbs2+8YJck+vMdAe5lidTo5ojTqAd898uX2QmEiTW/2KgxY1k+aMUl0oELJHEAYMArjwjdtaI3&#10;i1Ni157duIkTuxWXd2kD8NPPvGALlyy1+R99ZAUlZTZy1Djv7WEDGhZ7QwFYdGAaVQB3mMDAfV5x&#10;nvUbO8Rmrv7ANrRssOp9NVa3v9ZqWxutvrXBmg5vs9p9DVZzoMGq99crrdm27K6zyp3VVrmr1jbv&#10;xtfYxu1bbM2OLbZadaxq2ahwva3ZpuvmtbZGflnDalvSsMaWNa6zpQoX1ay0BTWr7eOqFfZJ7RqF&#10;y3S/wsP5Vcvtwy3L7aPKZfZB5VJ7f9MSm7thqc1Zt9jmrl9qH25cYR+sW2Zz1yyxD9cvs483qezm&#10;5bZ48wpbsFH3yvfxRn2TtcSvsgXKu3C9nrNxuS3dvNIWqfzSTStssfwy3S/eoPgtq2xp5SpbpHqW&#10;bllhy2tW2YrqVbayarWt5FrvS7hM77Z48xKBeZq9NeMt19cxmkX6PXp7JFYj+aAnc48E9OTjz7ux&#10;ivnqbFaPQQsGZpcOJuaUV/Tmfxq79uwenjSpR0lpWRuAn5z8jC1dvsxmzZljXbv1tIcfedyNKliA&#10;nWnlEZlpQEy4gJF/vBEmX2CUKu5WYo9MmWir6ldb/cF623Vsl207ss12ndhtO4/utF3H99q2o7ts&#10;q653kKbrFl23HNkpkDcJ4NutZn+D1R5qseqDAreAvnFfrXyNbdpbZRt3V9n6XbUFwgYAAP/0SURB&#10;VJW2cY9CXa/ducXW7ths6wT2tQL96m2VtnLbJlsuvwrwN6235U1rbUXzBlu5Vb55oy1t3GDL69fa&#10;2q2VtrxO13WbbEXtJltWs96W1KyzlXXrBa51tqx2na3ium6tALjOljdstjV1m211leJqNyqP6q9V&#10;eZVbpet1qmd902bb0IjfZBsVbtT9xoaNfr2uYYNtbqm0Tc1Ka9pkG5o2yFPPCpu3UlLG/Ol2VQxL&#10;Rwh4sTxjrAK8zsASo9F/iSP9pVfe9IX9bOubIx2Y/aRh346+xU6qlcTTKdu/mzRpUp+i0s5tAJ7y&#10;yqu2aIlY5+OPraS8q73wwms+TIOoHFmcGbNFtLt+lW1kQtpPPwcRukuvcum4L9i65nXWfKTFdp/a&#10;bXs/22/7Tu+1vSf22b5T+23vp/sVv9d2ndxje3S/TUBuFoB3AG5dbxWItx7ZYTUHt1kjwD7cbHWH&#10;mqzmcJOuG62qtc6qDoi199cJ4PW2WeDGb9gpgO+rs/V7qhNA32Ibdlfb+h2VtmGX7gXyjQL8egF9&#10;rUC0fpvut1XZ6qZK3VfZqoZNtlbXKxs32vpmldmq8gLcGoFtfbPK4RtUprlawFPYWCWgbrHNTZIe&#10;FLd5qzoZ1bNR5bbsqLFqSRSV26rFxKstZ8Bwm/TeVJXdZJVbq6xGUseWnTVK13Ma1XGsX2wfLJ3r&#10;lm6GiegMfeKHAAvrMsQVWaNJxxo968OP3HjFRvYMIzkDs09WaqZ1Sk21sooYwO3eTZgwYWRhMYsA&#10;AoBfeOUVW7p0qc2YOdOKxMzPPPu8sy4WaETlaJtX5jUz3AN48dEYa5f+3ezxd54TMDaJZbfantP7&#10;bK/Ae+CLVoF3nx04fUCAFpAF6j2f7hOADyjcb7sE6B3H99jOE3tt+/Hdzsrbju225qM7rF4M3nR0&#10;mzUc2SpAi5kPSQQ/1GjVgPlgg20RoCsP1DpbbxawN4mxAfdmhZv2Ccx7q22TQF25R4DZK6Dv0r3A&#10;XrmnVqDnGpFdoNxeZesE6M263yB2Xi9wbWoR8HW9ViAmzxaBtHKrxPwW1bdN1wLulm16noc1tmU7&#10;oBWQW7ZY5XaFAnDn0Q9Zh5IB1qHncFst9q/R82vUoWzRs7foPTar/kUbFtn7y+b6JncRWBGVCRmL&#10;jliY5ZCI1Tf1f1i4arXPuPKzmwrL/LQMttZJTs32+dBlXd04Gbv27CZOnDim4D4R+tkXXrTFi5fY&#10;Rx/Ot64VPWzChCcDQBMgjsRoB7Du79y5NzUSva1iQA974q3nBIrNLjLv++yA7T+z3w5+qfDzQ3bg&#10;81Zr/fKwh/tO77f9p1udkQHxXl3vFiPvPLFHYN4t8XqnbYWR5Xcck5gtEG89ul3idaPVCLQBxE0S&#10;tevdV7UGXyu2roalW2ula9dbpdi5Uoy8BWALwJsF5M0CUKXYulIMvUmAArSbd8kr3CSm3iQwbxLA&#10;NoqlK3coHY+eLvBWbVfdO1UWAO/gXvUK2ICX6+qdeBgWvb7GFkrE7jBgjD08fZpt3AH71lgtXu8B&#10;mDdLjF4qPfiDpe87gH0P6kSHiNjMd0ZVIY5vzSolxrjXV23xfaLZM5ojbLhmr2h8p+Q0Ky2viAHc&#10;3t24Rx6ZVFjkK1fcv/Dyq7Zy5WqbPme278zx8osvG6chMJMKkNKAuGYsGD0YsdlnQukaPbnigR72&#10;9LQpYqtNtlOg23/mgMB6wA5/ddgOf3lEQBZ4iYORPzvooN7/2SHbc1Ks/CnsfED6ssRtsfVexe3W&#10;dYvE6WYBd+vxnVZ/tNm2H9O1POI0jFx7uMHqdN0shm5IALpqf7UzdaXCGrFztYANkAF29X6xNWK3&#10;QFwjENdK564SoDYLXJUAStcwNGnk2UKc2Lh6b0LslXjsIvIePUdgDeKyOhFAq+sq7xC2WLXqqd6r&#10;dDoG1V0F4yoN0NaprgY9t0ZSwEbp5cu3LLWPV37gRqzIyt8G2MSMLoDMxBTfqkeidNPO7c6+7sXA&#10;AJjhI9+ru1OKH9rm/+TYtV/30MSJTxUUsZY2APilV1+zhUuX2McLP5YI3dlee+NNbziIyDQoFi84&#10;IyvOV+QwF1oeazTpPQb2tGffe9Eqd1baTgFu/+f7Bdj9Yl1AfNQOCcQHzhxyFm5VuP9zgVhiNeDd&#10;r3vYmPs98jvFwruO7xIj75I4vd2B2yx9mJD7rQIsrLxNojr6dqPryg0SuQXiAwLPQQFXYa2YuB6x&#10;G9bWdS2AFoDrBOo6MXSNAF2dYOdKRFpAK7G7RnGAr0osTTwgB5BVMKd8tdJqdqus4ivl0WurFFe3&#10;T3UqX61CygBSQF2rDoG8DRL1mw40Wq3ykLYJAFcvtw9WfBAW+/v3xqYQVBQfh/8psUnetavKc8nz&#10;7Nqz1w95y8svdhHaAZyR4zowx7UkABxvM9ue3cOPPfYMx6XoUr6jvfTKaz4La87cOdZFIvT773/o&#10;AKXB0JjCpufhOgIyw0ws9ue+1+De9tx7L0kM3SxW3eNs2/pVqx355oi1fnFQoD0o9j1kB7847Gx8&#10;SH7/Z61iacUr3AeY3eglkVq68p5P94qFdzlodx7fIXYO11uPtbjffhwww7ywcaPr3Y0CcO3BOoFa&#10;cWJnAMx9A6L2fgFaAK4VmGt13yAdGms5wKyR3lwtkFUBZoHWwSrAOWAVVwODS5cGiDWEiq8Vk9a4&#10;B7DEJ0C8v97ZtloABez1WNZ1Xa24ethXIIaJKUPnsLx6hX20+mOfAoruy5TTMP4bwEwcAIadWZnE&#10;vOlTp05aMQeh5cPCbG4nAAu8WKI7dEwVuLvyf83xf3Ts2qd7ZMKE5/MKChMA7mCvvfmWLVu50mbP&#10;nmOdK7rb/MWLwtxmiXA+9ivAwrTR5I5oWiUrexClew/qY89MfVEipHRgidCtXxywQ18LqF8fCqFE&#10;aQB9WIA+/LVA/SU6sXRjAX2/xOrA2EFvDgDeI1aWSK1wt9gYAO86sVNeYD65U2DeJhG70XZIxG4+&#10;0uxDVlslZrccbbKmIw1i7AYHMfeETQJ6k9i4SdcNhwC0ACUmrheQaw4I1ABbYSP3AjTXhA44xrN1&#10;DTgBdONBdRQJ4NcrHTDDtKS7F2AbWsW0Amkd4FY65SlDXuLpBLZs3WzLq5ZLhP7YGZhtZt3izDCS&#10;vvUNics+hMQxLRiwdA2Qz3x5xjd754xllhRm+rlJOa4Dd+wEgLtZZkmPzv6Pjl37dBMmTHg1t6Cg&#10;DcCvvP6mrVi10j7++COr6N7LGhtb2nRdgOqLDnQdNq9LbJsj4LqYp/g+Q/uJgV+0TbuDCN16ptXB&#10;C1CPCMBHvzsq8B52RgbQB5WGjuxitsC+T6BFP0Z33vM5uvBu231ylwN4z6e61v0OMXBg5O0Ssbd7&#10;+nY3cImVXZxucnbeJiBvdVZuErCbBeYmBzTAbRAjw8wAmbBOgK0DrAImOjLArWtVXvkasXa1ROoG&#10;Ab1GYnYdIFQexO96eUIHpcq6eByBViAFuA0SlxsONHnehlaFAjf5ApADgFduWSYReq4vXuA7+9ZE&#10;TOjwPaVZ63w7rBVOTPBg546vv/vaj2V1Ebqo3Bk4nJckEbpjihWXd7WyvLKe/o+OXft0EydOfDMn&#10;LwJwR3v51ddtxepVNn32LOvRo6+tXb+xzUDlDUuNKoRBP8MaDfs6yCVa9xsxwJ5953lv6DDlvs/3&#10;CbjSfZ2FEZsP2ZFvYV+YWKI04BZYsVLDvHtO7w0glqhN2f3yDtwE88LGuyRK7xb77hB4YeBtAu92&#10;jFwCcAvGLHlYGbDit3Iv0G4XsBvFsNsF5noHqHRjAbkO3Vjgaz7U5GDkHuACaMRtROcaAZj7av0u&#10;fpuL0goBI+JzjURugI2FOdwjXidC2NfF6AB0QN14sDF0BEqv3LbZVkuEnicd+BITOcSufFvWGLO2&#10;mY4RJia8cumSDymFZYaX/TxmNrVjOiXzov2EfwCclGIlZV2tsHOPgeE/Hbt26R59dOI7ubl5bQz8&#10;2pvv2Jo1a+z9D+f5euDlK1Z7Y3LLqBoQTPtb4lQFFtPf+Y3VSAxzhAn2fYf1s+fFwOiIe0/tcXAe&#10;kah8SP6wAAsjA96DX2OB3mfrdlbaDjEoovOuk2JUldkr3blFYNwhMXmPM/AOm738Q9uwa4vYV+CV&#10;KN0kgK1pWmeLG9YIWA32ceVSm7t+ofTXOpuj8P21n1i1wNck/faDDYudRZsE4qkLZ9mWvVXOhtsO&#10;C8hKrxNAn3r7Fem61TbpjSnSe6vEkPU2evIEW9Ww1oZNHGeDHx5lyxvX2oCxI2zI+DG2tnm9wFht&#10;Vdu3WI8HBtj6rZsE6hpbW7/GUrIyLTkjw5ZUr5KeW2PZJYXyBTZ5+kv+3EamkiqvG7sE/JqdNdKB&#10;l9onaxbYFbbfEThhWj9TSd/cdWGFLjoLyD6hRh3pD9//wKJ9P2zdx4EzmciBCC0dGABLhC4p6Trc&#10;/9Gxa59u/ITxU3Pz8tsY+O133rM1a9faRx99aN179bU9ew8427LfVTBYBfalEaH/RhM4SGPKZb9h&#10;/e2FaS/6BIV9n+6zQ18ctIMuRh+2lOxMW7azWqJyq30owIVnBl8lffLRpx+3lNwca5YYnK5wfsN6&#10;WydPenJCSnhzyYe2U2w7cvL4ULZjR3ttwexwnZJu86tWh2v51NJyq9q7xa/fXgOIq/167pbVArPE&#10;WgEahi3p3dPjF9WGsmtaNtrcJXOtfNw4e+bNVyynoq/1fPwxW1i1ytNzuvSwwoEDrXJ7pb07b7rH&#10;zVi/xCp3hmc988knNv6dty29WzdbVb/OOqZl2ONz37cldetcdEZfbhAb1yeYuWrbFlshHfiTdQtc&#10;3wW0dIiI0XxXvrdvWJDoSNmlg9lZV65dsX4DBhvHjeZKjE7nAPC0LD+KtGOnFCsoln5cXP6Y3il2&#10;7dU9+Mgj03LbROgO9tZbU23d+vX20ccfW3l5hW2orvHG4yK0GlSkDxPn0ygV7/ow+0bpnjWwz0x9&#10;wRl4n/TW1i8PCrwSlSU6U/+6fY0ez/XS7TU+SaOovNzeXrfU8kuDNXxJy6YQbt3o4SfNNWLkHdJX&#10;t/p0yj0SpTFakbawYbM99cYLNubdd22FWHDLjiofQpm5bpFl9ezhTEm+sW+9YY9Mecqv52xa7vrs&#10;tiNbpacGUOPf37LSw09qVlqn5GSbs2WNlfXraX0mTLQn3n3Vltestk4CSI+hI23wC8/7XGbyZ3ep&#10;sElzZllKZoa9vnKRROItEqPrbZPeZd6K+X6uVK/BA21D80Y3bgHeloQuDIg3671XCcAfrfpAAA77&#10;bKHzAtxoAgceVmYaJRKPL26QHtyjTz/LgYELmIl1byolZyQVl5RZUWnFS3rH2LVX9+ijj76RlRCh&#10;OQPp1TffsqVLl4mBP/YGsHbtZgcs4ER89kb1YzhSFP3XG9qPYbEDs4P6DOllz0+d4syy/9Ren8Bx&#10;5CuJ0J+3ClhJ1nh8p81c8r4Nfvs1icd77YBE50cmT7TJixZax6Qk6znuQRv0yit6n462ZttGy+3V&#10;xydfvPLhNHtq5ls2d9NSB/CuYzv9nVdLBO/at7fq7qTyybZaYCAeP7dmvY19eqINe/FlKx0yNMSn&#10;pduC+g2uCzcfarAJLzxlj059z7KKCuyt1QstVaLv64s+sg6SStZv22RJySmW3rmr5ffuY1M/meN1&#10;pJR0thUNG2zJpsWW3aOXvTztXSsdMcbTFtasUb5pbe8w/KnHLVMsOWLKS2L2La73BgA3W2NiLHjL&#10;tkpbtmWJzV+7IGG0QucN3sd+xbjovG7AitZkC8iXr1yy/gOGWE5uoRUVl1tWbpHvyIEY3SEp1Vcp&#10;devWa47eI3bt1QnA72Tn3dOB35k6zUVo1gN36dbd9u47LOCyh9VvYV8p2PfXcGwKgPZN5QReN3QJ&#10;1H2G9LEp01+0aumRrZ9L/xWAj0p8PiJROjW/UEy6016e9bY9OGua68j75JPS0uyD5kp//iqJpYQd&#10;s3J9NldacanVCGgPPj1B8cn27ppFAu8O23qoyTqmpNpGMX3H1BT7UMCpl1i8sWG1dR37sIvWa7dt&#10;9nDWRom+HZOtcNgIS87KsA+lm7Yob5NE2eh340e88ap17iVxOilNz1lulTuCSPxx7Rq/Hj/5SRv5&#10;1tt6XqrPk07Lkq6ZKNsxk7HXjjZ1+Se2pnmTTXznDcsR6Et79pXYv8g2KT8Gq0ZE6P3BUl0n8LoR&#10;TOrGsi1LbcGaj90KzXf03U1u3WwTo30Vklg42vj9p1uA+JoNGjLSsnMK/dBvn8iRnmtp8h06pVpe&#10;YYl17tJjvd4vdu3VjZ8wYUZmrv7hNEIx8JvvTrU169bZPOnAZV0r7PiJ02ow4ZAwQMoG7lz7kkIB&#10;+A5W6PumVbJVzpRpL1n1LunAp9CBW+3Il4dt18GtlqpG9tB7b9k2XfO8d5Z9ZBnSU3s8Ms4aD7VY&#10;B4l9tQebxSIZltevn/TTRs/X88Fx1n3USEvKzrXKfQ229+Quga/eMjuXuQGLPJTtMmKwjWNHjGnv&#10;eNzi2rUSJVNsncDD/exNKyxNdSyolS4qEXr++o+t10MPi7W32Lz1Cy27W0+b9OZLAnCyrWvaZFUC&#10;ltctXzZimBV37SwReZnff7xhiUCbbcsaN0q3Xetxby3+sC0/ncv8qnVuzApxSV4fwG1sbVAHtDVY&#10;pSVC860YB56/Zr5vncMkDb7xjWvhJAeAi4GQLWgZUmI4ibjLFy/a8BHjfCF/mMiBDpzj5wUnJadZ&#10;fmFnrNS1en7s2qt7+OGH52S0WaGT7K13ptrajRtt9pzZ1lXi4VdnvlNjSQxryMO4DG1E9+jCDmKF&#10;GF76Du5rL05/2VfboOse/+qoAHzINm2ttPEvTLbH33nZdp7YbZW6L+vby15dOM+XEO77dK9NWzzX&#10;9hzfZfV7G2y+WNKvW1tszORJ9uz779kmNf7dEsEPKO82AeCTujVi0hZbLoacu2mlLW7cYBsE1rU7&#10;a21F03pfNrhSInX9wRZb0bLBagSY9WJ1Zlltlz7tc5zFili0GdrZIPZnY4GN2wU0rMViyLUtlbZK&#10;oi8rlrBSb95R6VMr1ymexQ11iqtWuFl1wdLr1RmsaAppzMLatKNa5ats065aic6N1izdt+VQs7Uc&#10;bLQGN2JVu19dt1oMPF8AxfIchugY74V9Cfm2iNQwdCRW35YoPWLMg35iPwDGGp3iOjCL+jP8NP+S&#10;8orK8J+OXbt0D0qEzswJB5t1EvO8jQi9fp3NmDHTSrt2syOHT7q+64YVsQFDHMyHjrZvZZYWbEEa&#10;932G9reXZryiRl3p4vFR6b9Hvz5ixxlGkkekPvTVQTum6wOfHbDWz/a7qO3+zAE7dKZV14pT/IHP&#10;9kmP3iPA7nPfKn+QFUwn9yhdaQr3Hd9t+9Qh7KUTUAi4d0tM339ij8IdbrHeeXSb7ZHOvEvXuyV+&#10;bz/cYruOKJ6NBpRn++Fm23q4ybYLWNvVITQLvFy3AGLprAw3NR6otR1Kg0GbBXj3Yv+tbEKgPIjj&#10;jQekV0tqaIFldU/e+n3UUe/xbrRSfLPiGaYK94GBV1WvdB2Y1UhMnfQZbgIv4jJTJ9mHus2oJY/F&#10;/+b1azZ01Fgxb76zbTaHfUv1SBMDM5UyX+pHaUWPJeE/Hbt26cY+9NDUSIQGwNNnzrJVq9fYnLkf&#10;qFcvss8++9LHI2EEQOpeYjTjv76YQY0qYmb2zGIq5UvTxMBiLwDMMNKJb47a8W+P2XGFjAUfE4hP&#10;fK04gfiEA/ywHT5zUGx9xA6iN4uxW1mCqOvDAvRBgRmwcn/QQQyY93r8wVN79ZxdSgfIu2yvWBtQ&#10;RyHA5Xqvwj0C9h4BdteRrfLbbIdYeNfhbWLzZgfzTt3vEbAB7l7l3a373brfofQdAn0Loq/8toNN&#10;HrddzL5dAN4qNt0qnRpW36n6tiodK/NWqQNcR4BHdAa0GLI8XuXqmfkl0Xpl9QpbsnmJnTt/Xt8z&#10;fGeYNlrU4Gysbw2giYOp2RZ3/IRJflo/DIwOzEkaTOZgOWFuYbEVl3VfFP7TsWuXbtzDD0/Pzgki&#10;dFJSir07e5atXbvOZrKgv6jMTkgHZqwXxmXzdk5BQFz2DdbVyAAtDOyWajWw3oN62fPTXvRphRip&#10;YF/AevLbo3b6u+N26rtjwf9wzE4K0CeVfvKbIw5qdOXDAi/XMPFh6c+Eh2BjieMHxcwHxdpYtAkB&#10;8z4BNzCxRGuBufWkmFnsux9WBriAWewMcAE0rAz74rne5szbIlAKgAp3Hd4uYAI83SvcqTgHqwAJ&#10;AwNwv5Yezz3lojLb5GFu2BWQA2DYGHEfFm5JgBm2Dr7J50Ijgq+qgYFZzHDVJ20gOvvkGVgX45WA&#10;y3fGHhENKd26cd0eeWyin86QX1juAM7wXTly/IzgXHXApV16bgz/6di1Szf2wQdnZakH16Ubsd6d&#10;PsPWrF3jO3IUSAQ7fOSIMywgZtgI//vvv7VZoX0a5e1fPZ6G1XtwP+nAGLG22H4BDBEaBgaohIjO&#10;ABhAw7inFOIBOcx7VP6QwAkjuxeDHwHMYt9DeERuMTDgPSwgH4CZdQ0jtzIsxTpi2FdsDIgPCMz7&#10;ALKAt1eAhVlhPwC0XeCCMWHX+n3ShcWMza31DljYeJfidx8R4AVQZ2EBEtYGnNtUdrvCnQIn9RG/&#10;Q4wMsLl3Vpb+Xrs/TKGEkRG5d7JdkOrZeqhJYna969/V0qlX16yyT9Z/YixkuP3TPRsDem7YmTLo&#10;woSc7uATOS5ftscff8K3k2UmFkeMZgjMjAVjxMrJL7SizhVHw386du3SPfLIQ3MzE4d7J0mEnvn+&#10;h7Zm3VqbNVsALii2zz//1sd43XiFzivAwgSu96qB/fHHH4k4Jh/8bH0G97EXYeC91Q6qNpB+hz9m&#10;n0qUPv3Dcfv0m2MCbWBe8pxU2lEB/JCumXp58DOBVteHv0C8brVjAFmADSA+oI7hsOvDB1mGeEoi&#10;9qf7BVqJ0/L7WYoo4AJuwHsAQCNKC8CAtlN6uk/2YOw4HCkT+Q7Wf+won+qISAxgEbFhYYC+TeDb&#10;eWSXNeuefbvYcaS+lXnV0osFWmdbPEwsMDNJgzrxQx5/xC3O6MT1Ui/QkVuUB3GaySdrpAN/LAbm&#10;BP7ovGUfC4aJpf8ywSOIzwwvheGkG9eu2fjHJlm6GBcdOFc6MADGkJWUku6LHMq6dL2i58euvbqH&#10;HnnkvbaJHElJNlO675rVq23GjBlWVl5h589fc4DSoHzmlURoGpizg7yvTrrFDC1041+s3+C+9sq0&#10;V9w6i2EKxj0uETli2U8lOnMNA58SYNGDjxEKrEe/ko7Mwocvj7j3HTzOHBYrK01sfET1OYgjMZq1&#10;xJ+y48dBa/1M/vRBARedGDBHRi6BV8DdLxEb5kzPD9LGf8jPXrbA9eBdCRF5q9gX8G4XG7ccRFcW&#10;ix/aJvbc6r7hgEAsYC5Yt8jqd9c4AyM2VzaHSSVjn5tsWT162evvT217xnqlsSNHnVSNGonQ6+vW&#10;2qJ1C3zdL98aG0MkQvP9r1697rtwcAQqgPZ1w5ev2ORnn/NF/IUl5b5DJSI0kzmSUjJ1XyARuuKi&#10;nhe79urGj39sZkZuYODklFR7b/Zs27BhvU2dOtVy8wrt7Nlr9pN6fGdfARZWIISBI4s0OjHTKWHq&#10;vkN625T3XrGa3RKhJdIe+eKQQJoQnQXeT7+HgRMglk58AuZVuucRK7Ny6YDAeEhgPvg57HtIorXA&#10;rBCdmAkhrei/7K91Gl34oF8DZHyr4ohvZacPdvcQiPcDYvkdR8SYAhbTDPm9/9wnZ2ZbVjffS9mm&#10;Lv3AReRdAu3WQxJ7BVj8Nt1vP7zDGsWyTYpvlsjcuKved4Gk3IJNS11URmRmpw3GlIt69rVuD3Io&#10;eQd7e8UnYv1OtmnrFmdo1gzX7qr2udAL1y9wYHLWk29kJ5b1zRIAssToaB40YjTfnr2zJj//nKWk&#10;ZfmeWAA4M4sVSTn6X6ZbVk6eFReXndBzY9de3cPjH56TkRhGSklLs2kz5/hc6NmzZgnA+XbqdDjQ&#10;GiMWIaK0G63UgKIJHL/J302cMvjAsP724tSXrHZPlVhwt+u1pwTK0wLqZ4jOiNISoz/V/QkBGMAC&#10;4GMCLEYtxo1PyBOe/Bpd+Zix9Q4gPolILeZtFSsjYgPcQ6eDvtyqsFXM23pSujDXAjETSdyghREL&#10;L1beeXSX1R5osTVbq21VU7Utbam25S01tqK5xjqkSrTWd8C/svBj2yoW3uHMu9NBi5V5u3TXrRKZ&#10;nZkF1Ma998Rk/PzKlS4ebxfY19WtU1ySfCebPGeWp6cWlFlqXp5t3rZFengYC2YYaU3tKonQHxon&#10;EV6/wSb6QarxxSICczi7mPXB4ZTCK5cui4mvC8DPWnpWEKHRgdM55DstW//LTAdw584VR/Tc2LVX&#10;N+bBB2dnJXTg5JQUe/+DD2yddOC588Iw0skTX7mhCjEuiM3hZEFA7JM40IWVdvfuXWeG/sMekA78&#10;kvS8GjskYB2TmHtazArrOvMCZlhY/uQPJ4LOK39KDH1aaQD7pELACisf/lIAx39xxE6oLupjO55D&#10;AnGrdN2jWKnFtIc/3WeHBNhTAntrgon3Ht8rgIuRsUhLtN6je/wOhpDExD7kIxAxNNQoEZhvEPmP&#10;Ni+3rRJx0VMRnRGhdwnEuygn1kUc39UqPXePgH9fuSW1q70uxodr9zTYsoZKW9Vc6TtcbtpaZdPE&#10;wF0GD7dK6b2N+wFwg1WzIX31ClsoEZrZVnSEnIMEy6L7AliYF+kHPRi9mDQMXs+8MMVXIBWXdvUV&#10;SW6FTkzkYHShtKxbzMDt2WGFzlQPrktLSU2zuR98aBs3bLQ5s+dYYWlnO/PlDz58BAsAYHakRO8F&#10;wEwoILx79/egJ/94y08gfPE9GLhG4mswYiE2w7oAmCEjQuIQoTFcAVT04VNi3WNi2uMC6YmvJD77&#10;vllBFz6qa+I9DuYFxBi6mPSh5wDeQwqPsr+WAN3K/lquC++2w0z+UDrsu+vYbtsjQO47ulNAxLKM&#10;notVufmfAHFl7XrpwWJasS9iM55x5N0CMOX3Kn4rW+gkVk5Ffm3zBtd/W8TCzQKoT+SQb9rPhI4G&#10;qxTzr27eIhG72Sd3NLJP1k4AjAg9348O9WE6Zrah7+obY93/8SbDSgwn3fBOk3OTEKFfeIHjVcTA&#10;RWV+OgMitB+vkioGzubs4Ipv9V6xa69u9LhxMyIG7pScYrPnCcCbNttMF6GL7IezVwL7JgAMyzqA&#10;FYf47CK0GJk0fN+h/eyF916UbldjBwUk2BTLM+Ix48Bcu//+uAOYnSoZXvoswbxHpbt+ShkBnzIY&#10;tXwoSiwMA8PEGLZaBeIjyuvsK4Ae/my/HZFuDJj3n0T3FXgF4IPu97lRa/fxPc7KewVkhpUA487D&#10;YTJGw+7a+4DY0beRhaXRf9GdsTjvFXB3w8Ri4F0Ht9n2A822eOPi+8ol+xRRxOqc/DxDNcnIyba0&#10;rEz3rHRKkU/OSLOk9DSrFPOysV31jkpbL+ZevP4THxpioQJMy/eEkdt0X8XjmVZ56dIVAfyGPf/8&#10;85Yp3Z0jRnPEwIwJI0JzPlKG4ovLul3Xu8WuvboHnYGzvQEmJaUKuO9bZWWlzXl/tmXn5tlXX59z&#10;qzNAZTF/NP7Lyfqwb6QbE6Kv9RvSTzrwyz4FEQMS47qnAayL0cdddP5UIQatEwwlyTs7Y5UWWMkL&#10;+54SaJ15GVIS28LMxySSw+jow4cE5CMSl48JtFimAa8D+TTTLwFvCGFmhpD2SBfeIwADRjdqCcDO&#10;wgIoAF6bWJDgPjXVd9LYDpPC0AIuAHb2FYDxO8Sg28Wgz7/F0sdQLr2ksySParFto61u2ix9eI1N&#10;X7/CPty0zj6s3mgfVG6wDyvX2ayNa21BzTqrY/dKtufZWWVrazgU7RPf9dM7SoGU7YtgX8AcplXe&#10;8G8cHb9C2vPPPWNp0ndLS7tJhE4wsEToJInQTKssLe3+l94tdu3VPfTQQzOycsLQSlJyus2c874z&#10;8Pvvv2+FnTvb199fUE8fFpnTYJhWGYEWYPvkjoQBy41YIwbZc+++4AvlD53a66z5qUD4mYD72VkB&#10;GF0Ykfq7E2LgEz6EhN6Lkcs9orSAjDh96ItDzr7owOjEJ1UXui/DTYjQhwHvaXmJy87GiNEMK8nv&#10;g4VhX8aD5TmXaffx3bbzmMRo6b5MkwS42/Bi0inTX20DYlbnrla3GwBvsxb5XYjeR2BtgRhRWrqw&#10;T9iQSNxtcL+2cv0ff9waxL47WplO2eLDRCwd9FBidK0Am1FSJAZOt83bK11/BsBVMHD9Kvt4zTzf&#10;lfLGDfZ/vu5itINZ3zUsZpAoLT2YQ88QoelIn3hykmVk5HCYt/kRo1mFvpiBcWCMW6VlFf8nvVvs&#10;2qsbO3781Ez11Lp0w8fMefNs/cZNNkM6cH5BsZ1nGImdONSYaDA+hKFGBQP/rHv0NOJdnFaefkP6&#10;2wtTX7Ta3VUuugYGloicAO7nAjGAPfXtcWffkxKlYWAXtWFjidUniReQYVq3VCM+C8x4rNWI0EH/&#10;Peh5wrASw0cCLMNJAi5GK8Tpg9KBDyrce3yfxOEW27hto3WUGMua3o7S+dk7ilMMHnvtZf8GLD9c&#10;VrshiMsSk2Hs7YcF3KO7fRhpF0ysa+Kbxcic0kC5nPIKW9W4wVr2h2mWTfsa7PEXJ9vDz0y0OUvn&#10;2oBRQ21d4ybr/9A4K+zRwydv1EtKYQEERqy1dSttwboPfU8svmc0HhwNIwFegMuWO37EaGJV0mOP&#10;PeJznwsTZwSzvQ46cIpE6HSJ0GLm/5z/c+zaqRs9/qEZmQkG7picZnM++EAA3mgzZs2USFZkFy6I&#10;CcS4NCZAiiiHGI0VFF0tuv9FeRhiGuBW6JfdCs1MqNPfiH0FyM/PnnAW/lzi8xldA9bPfjhpn549&#10;KRCfsOO6B9AsejiRALfPocawJcCeFHhPiXVh5iOIzwld2MGsa1iXjeEPYoU+3erDSzAys7BaxcCM&#10;5y6uXO6/83/Mv/zRXD9aBeAy5xmRGX15J9ZnhVt99ZLu5VskRuOblIfN7NicvWlvvdicGVxbrX53&#10;2KrnmQ/n+Yyv8iFD7an3Z1pHXU+e9Z7yNrihiwkjtSq7vmGtLZQOfO1a2Do2LFgQ64p5GV/3vaGV&#10;hnU60okB9eOPP2o5uQVWJADn+lTK/ADgVAE4I8uKSrv9K71H7NqrGzNu3Jx0dpNQY0tNzbD3xcAb&#10;N2+y6TOnWXZ2rn3z/WXfHYLGAjMEVpD4nGBdFjUA4LDd7M82cPgQe3nmKxIXt/hURx8aQkyWB7yA&#10;+IsfTtiXZ085CzPOewIvwMK8brDSPSuXKONjwhi2xLSff618AFq+lZlYimfCxr3wkADMmLDSPpX+&#10;yxxpic37xZqw4ctz7m118899cb8BtnGXxF/EZAF2n0I8AHbGVdyeY4F5d8qjFzOdsiqxWcCSLavE&#10;vo3SixknZt4zmxF0tPdXLbSKsQ9ZXrcK+2DjaqvBKu1TLsN8atZNowOvq1tli9YvsEuX9L31rbH2&#10;u+FQ3xnLMxZ/gBvAG04tpPN8ZPyDPvZbUNzFz0fyM4IF4CT9L1PSMyVad/uv9X6xa69u1NixcyMj&#10;VopE6OkzZ9s6MfDb7021vLwiO3+e2UBhL2j0XcTkYNAKs7EiYAPi3367YwOHDZQ+KQYWA8GCQTQ+&#10;al+IdT+X6Az7OgOLfU8gPid031MCL9bpUwLpaRhY5Y7Jw8yw7hmFxyIDlvxR6cMnFR4WAzM2fAgA&#10;A1zGfU9JB5bOC/PuO7rdyvr4MZvuZ61ZZEvrNtvSxs0SeTfbsvqNtn5blVW1slCB8V6GmNB3GTbi&#10;UPIwg2uPPEsL0YF3HNxuO8XSW/eGHUMizxazuw6pjoNs19No3YcOsekr5ttbSz6ybqOG2/qtm62l&#10;tcXHnqN1xyygqPXFDCts2abFvlkd7ApAUVduXmf97y3fnSOa0OHnBSsOMfvRhx50y3NJWXfjrGAW&#10;9SNSJwvADCUVl3X913q32LVXN3r06I8yshMA1j997ocfiYE321vvTvWJAN99dynot7+ERQy/CLiA&#10;l7HfyCLNPYsaWNDQd3B/e/m9l6xhX63PmvpU+q8vYBCI0YNdBxYDA16GkbBMn9H1aQH3U3kMWKwR&#10;PsG10jFYYZHG0xkwZgyAT0hsPi5xmXjCE4jSJ/c5kBkq8rFg6b5YmvltkZ+3YbXA1+IM6Ot9D0vP&#10;FaiwMqPfIiID4FYs1twfk/hNHDqxW6F32F75nQL8Zo4NjerulGxbtlepXtUlXZnxZRZF+BJFld3W&#10;utU7iB1KA+CIzs0CL+PDtTvCOPCSjYscvMzCAqB0moCYTjLy7JPFGcG+OyUM/MjDliZdt6Co3A/6&#10;BsA+E0vgTZMIXVxaHjNwe3Zjx45dmJ6Z6Y2QhvDh/AVWuWWzvTd9pgCc6wD+WSK0N6affnQQA1bf&#10;lQPdV+D2xf3oyWpQ/RMAbhKAXYQGuAKo67xiWq4RnU+JgU8JyEyv/FxxnzvIla7Qx4CVFwb2KZZf&#10;CrgYsBRifXaxGn1Y/uhnYnkYWWx/lGmWCv0gcYxZTNqQmMtvi/zSmrUCF6uMxLRKR7zeJ6ZlmGm3&#10;gLqHxRC6PyDwu8Vaefad2O/TMfeTDgjpAMSi0z+e0VZvWl6+1IY6Hx9m/NjXGysvz2GiCPOqAS9p&#10;vhGA3oH4RrbV4Txi6cCLpANfvXLZQdy2raxAC+MyfHRHYjW6MfdM6kAfHjdmjK8D5mQGjFjZCQam&#10;M2Y6ZUlp9/9K7xe79upGjxu3FODqUv/wdJsz7wPbWFlpb731lmXl5tq3315w4AJODFfB+gwD33WR&#10;GuACZpgY33dwP3t52is+MQI9lCmSgBf9F6AymePMudN26vsT0n/RieUFWsRrQPyZmPezBNMCXuZJ&#10;M7EDpkV8ZokhUy9PCrwnYV6Fx6T7wsLHxL6HFB4QiBGjW4/v87FaflvkEXO3iz0ZEgLg+8W0zLCC&#10;ZRkn9imXgNp38xD70gkoDQDDvK4XO4gbbcRDo9vq7TpgkNXtxogFszPlMoCVdcGsAabOHQxfIYKL&#10;pdF/mcIJsBv21Fpl0zox8Cd29oezPu4L8yIuX2Nq5c/syBGGljBmwb549OEHR4+x9IxsMW2FGLiz&#10;bzEbMXBKarpE6/JYhG7PbuS40asYbtCl5eQU2QcLPrHKqip7a5pE6Nw8uyAdGGDCBnd/v+vhPZ1X&#10;OjH6sOJ8Sx01ut6D+tur01/18VBmSbUtZPhOOjAgFuvCvIAXazMMDIABLSDG6HVaAHWWhoUFYuIQ&#10;nxkXBsAsdIB9ATFTJ09KnAa8x5SOAYulhYjQBwS6fzLVsWOSb1THJAwHpMCEuLyfOdIC626BFXH3&#10;AKwrMEditQMYUOMdwNtd/80pvLch/kOvMH2UJYjbHbwuaovJfeaW2BhRGvD6HGoB2QF8oEHfqUYi&#10;dFUQoTct9LN/3UAldoV9+aZM3AiTOX4WO0v/VXykIw8bOMRS07OsqKTCcn1frEJ1xGFz905pGWLm&#10;Lv+t3i927dWNGTduXXrCiIXO9LEAvG7dBps5a47lShz77vuLiQ3WwjAS4AW4MDD3MLJP5pDHYtpv&#10;2AB7ecarVg8DiwldB5YY/TkTOaQDuwgt8ZmFDBiyImZGD/5MoI1E6VO6B7y+ckkhw0kAF7Ga+dAR&#10;gGFgPEA+ckbAldi+3w1Z+31u9FsfzWwDGTOlGJ/dfkB6qkRddFWfUunsu9cBzLUDOBHnrCxw7zmE&#10;DgwDBx15q+ph/XRU96sL5vq8ZiaHsNgBoxd6NiI0DBzt/BF292iRDlznYnSzjwNvciPWgvXzHcAY&#10;q3wvLHWMbOSOSI2dwRf3Y4W+Eoxc/E8GDh7mC/oLi7tKhA4M7EasFDGwAFxaXvE/6P1i117dqDFj&#10;NjGXVpeWk1doH348XzrwFps9+30fRjp/7t5peTSo39hORzovQAa8kSErytN/6CB78b2XfT7wYQEJ&#10;AxYW6C/PnbQzAusXZ0/aZ+c+FYBP+nxomPnMD6fE1AIuTE28AMz8aMRnlhSiEx+X+Hzo8zALC6v0&#10;cfRieUAexoXDCRCc9M+Q0oET++ygwNdjSN82kD305luWWVhoGQX5lp6XZ+k5OZaanW2bWqqtRUAD&#10;wM7I8ntVlvu9x/baftWFYQxww8oMI7E97Jsf3tOBP9m43Lbtb5AOrM6hdav0a4Fc4ruL04wfK/S9&#10;t2BigZi9swIDc6JhlU/k4HSGCxfO+3prZrn5eLBA60BOMC5pgJrF/MT37vuA/k95VlhUbgWFXdt0&#10;YACcLAAXlZb/93q/2LVXN3Ls2C2RCJ2ZmWMfLZhv6zaut3clQmfl5ts3Z8XACfH4r7/+EliDFRrd&#10;F9alQbWJ0DdvWc+B/ezVma/4ChymNWLEArgMHX13/jMB+ZR9fvZT+9Qt0Cd8zBdxGlZmWiXMi/XZ&#10;J3HgBcrPFH9aQMV4BaDRj30xA6AWcBn7hZWPKP2Q4ved2GPHxMiHBMId+5slOidb90cfbwPb/ze/&#10;cWt1mCZ5ZKuAv9vF771H0Y/ZNG+/Axg29uWILlrvtlqBePyUp+2FubOsUfrvLgHX50ojRouFmQCC&#10;3uuMDPhZGCEAh3200IEbfc54NBd6WWUAMOzrE2X8u/7qCxpY3E8neR1GvgYDh+G9IUNH+lTKotJu&#10;viY4OuQ7OVkidIoYuLTnf6ffF7v26kaMGVOTlpjIwXji3A8/tOrqanv7vfeM/aIvXuJwaYFUAKbB&#10;OHgFVpiXOdGI0sRFonXfoQPsJRhYIiZLADFAfY7oLP/12VP2rdgXQH/KWLDuGUqKwmhCB56xYHTf&#10;U2JX9GP04tNfH2lj5kOsTBJgWfBwWNc+iQMjlkIs00ekAx+WCH3oxF4fZ+X3/Yf8mKefcPABXDws&#10;vF9AZg41oMW4xYQOdGXGhQOId0kUlsiMUQzgtrY4ePccDkBG10UfRtcGtJFV2vecZjKHQIwuXKf3&#10;W1+32pZuWiyJ56wvHcRQiLgc6cFYoRGZr0gHho1hZ4xbw0eO8eWERWJgDjjLciMWO3JkWlIyOnBZ&#10;rAO3ZzdmzJj6CMCFxWU2f+Eiq6qpttlz3rfMvHwB7kIQnX8LCxYALUBFL+b611/u+AIHt0YL1L0H&#10;9rFXZr7mDHxUYIKBv0DHFdsiSn+BGI3+C7N+f8Kt0ojSLG6AlcNkDoFe4ZmEB7zowZ/D0LCw7hlj&#10;PnoGsCrUc5gbjZjtBi2uBebD0oOPMawkoG1u2WLTFi+w6fJvL/7YZqxaYrPXLLV561bY/E2rrHlv&#10;gxupAC+6cwTiAwwpCcCuEwucBwTgvYd3CqAYs3Y56+5V/O6DTQ7iyErNmDGeDe4Ya4bd0YN9V0om&#10;c7Sy7U6DANxitdurbXPjelu6cZGduyAAC7DROLBP4kjouyzo/zFxVhITPNgbeuy48ZaRlesn9DMT&#10;y89H8uWErAkGwKX/z/Cfjl27dCNHj25izqwuLTe3wD74aIFt2cJywjnq2bPs3MVrDlSGkWBb2Pj3&#10;xCSOO3fCcsJohw6YeMCQB/xkBuYFH/4srO0FuF9J9/0y4TFYAWLizohpmWX1pe4/V3hGICYErA5g&#10;4uTdSq2QoSPA73qxQHocAAuoxMO8gPcIwE2Eh8SiLGZwZnUr8g7bB1vKu64rwAE6Jm4cOKYQAAuw&#10;WJ1JR49ulS5M+X0C5n7yoitTTnmceSUiA2LfulYgpZxP/FA848JhGGmXQLzdN5EPEzvCNrMNzMTa&#10;JQauX22LNy60c2cBcABpmA99D8wuOot5GULCsMVOKRMmTfY50AwhYYX2mVh+PlKWdUpOt+LSzv82&#10;/Kdj1y7d8NGja9MywkSOgsIS+/DjBVYlEXrWrFnGQv/vxMCIcsxzBrSRuPz773ddlAbQrgsnjFq9&#10;B/WzV6a96gBmvS5DRGckPn8p5sWQ9ZXE5QjQAdRiZcaAHbzHPO5zZ2D5xJgwYEYHPsO9gHsCEEts&#10;PqM8gBiLNHFcsz746GmBGi8d/KhEaTxsfITlhqxSQse9z0fDQwccsAK8wApwAe1BgRXQAuhWQCgA&#10;BnDLC4gAPgxHCcwK94h1AbUDW+IzAGYbHhgcYxbis+vBSme9cbPEb04p3Ny03hZv+sTOnz8XdGB9&#10;V5YWYnkGvACZqZPMwkIfdhFaQH/u6RddbC4s6mK5BSWW4auRwp5YncI48L8L/+nYtUs3YtSo6tT0&#10;cIJetgDLTKzNYuD3pr1nrBO+fCkYSzBk4dlex3ei5N5BG9gXVqahDRgsBn77JWvYU2OHGUaCScWu&#10;APXLH4Il2kH7PTpxwjKNeK2QVUsubgvIhADXwSzPYgbA+5mAHK7Rj9VBKI59sFitdFxiNR42hpkR&#10;n9GFj7Fz5fFddljgBcC+xPDEHr93ZpYHiIDcGVjx+8XGDmABGrACbmdiXcOugBUAHxC49zLuK7aF&#10;oRGfGWN2ppdHfHZgKx86sVufOYaF7XzEyCx6YOnlhvo1boW+fOWisW3sjwwlCbQMzdGBwsoML2F9&#10;Bry+bvj6DXvltXcsSyI0ZwPnspxQYQTgjinOwPxvY9denUTourQEgHNy8mz+JwuturpGDDxbAM6x&#10;c+cvtem3gBamBdB+tIozMPe3fTmhAxgj1tsvWt3OKt8K1vVZicUR+8Kw3yr8RiGgDQAOYvMXiM9i&#10;1SAyJ8RpZ+BjbQA+deaws3IYBw5LDAEs14jNLkaf3i8AH7QjJxGtDzobHzm5Lxi2xMKHxa6AlP2i&#10;CYmPQgDreXTvQBZgATVMTAiIYVfio9ABrWtncuIFzD2I0sqPqI4BK2wQjw9TKdlYz89HkhjNcsJN&#10;zMTatMguXgw2B6ZNwr58X3Rg1v8yfAR4f/v1d4nRYWz4hRffsOy8Itd/84q7+D5Y6em5vqgfEbqk&#10;tFsM4PbsRowa0xDNhc7PK7FPBOCamlp7//25lpmbZ+d/uOT6L4sZ2FLnNzEwwEVsRmRmM3fGhn+W&#10;2Mfe0H0H97FX30vMxBIDOhABKQx8Liwj/MrBHDxsDFC5dt1Y7AsDu+gs8Rvw+pJEMS5iNCA+LTA7&#10;Kwu8p3QNuH1SB+J0QpQGwIjQJwgBdoKNYd5jAjR5DsHCAraD1UG9x4GKLhxYN4jNrUcBbxClicNz&#10;HaZWJnRqicXEAdwdTKdEL3YGFniVxvxr9G1A7OcuORtvcwau3l5lGxvX2vIti+2H7zjONVieAaiP&#10;/+rbwsKc2gCAEaV93F1AnzrjfcOIVSAAc7wKRqy0jBw3YHVKShMDl8UAbs9uxIhRWyMdmOMoP57/&#10;ievAU6dNN45cOXeeQ6VvBtH5zm9ihx8TK48wXgVjFg3N94UWwAcMHSgAMxdaIrSAg7EJEfmbc58G&#10;kLpOLEaWdxEadlZIHjdosegf0dl9AsjykSEL8H6K6KxrxOgTn8PCArCLzQelC9/zANUXOSBGE8Ks&#10;J/c6YLmHibk+zP7VAjLAhHXbAC3vovUJpQnAgNsBLlBjHAOwgBed2a/xSsOgFQxkTKtscVb2CR66&#10;dmu0xGgOOcOYxaFnTKdEhF6yGSs0OjB7Qd9bd40RK9qRMjJgAXLWaU+d+YGxnjsAOEylTM/IC/ti&#10;YcQq6xoDuD07idA70tIDgMNMrIW2parKps2cIQDn2nffn/NGFHReiczsg5U43AzQ0siwRJMOK7An&#10;1stTX7Lm/Q1i4P0OPh8+kmcM2PVf13lhY3RgAVrMG4xZ0oOV/0v0YNhX13hAG7FuYOHAxC5Sw8IJ&#10;1oWJEaNhZlj3BENNCeaFnQEt6W7QUpwDW/ewMuzr3oELCwu4AjUA3i9RG9A6KwukgZmxREvfJU5p&#10;6L++Ud5h7iVmK811X5YsCrgwM2BmaInljC2t4VTEFgC8r9a2NG70ceAfzn7fZrRCfAa40Q6VP8lH&#10;Y8POwmLmuQsWW0pGtuVL//UDznKLLTUj1xczdOyUxkysGMDt2Q0eMaIhAnBGdp59/MkiZ+A5c2Y5&#10;gH/47rxE6HAyIax7V6wL8/76a2BexOY///zT07kfOHSwvTz9VZ+gjwiN+PsNlmfEYwdvNKGDOAxb&#10;J+wr+a+/T7CzAzcMK2F1jkDsaQpdhAa46NeMM7eBNrAwgHURGTZ2UVoAFuuy+V0AbgAx+QCoDzXh&#10;xbpYqWFoWPawwE0cAG4bGhL4HNACZiRGA2IfVkIHBrTKEwEY1kWEZnYXe1CjJ+/SPTOzWJLoM7EE&#10;Xs6RQgdeunmxffX1F4GBBV5nWQGWzpFvC2gxXMHEHL9C+pIVq33rI5YSsiY4UzowZyOlspgBEbqs&#10;Swzg9uyGjRrVBmAmcnwsHbiquspmzZ7jIvT3P1z0M4EBL9MoIws093gADENHQ0kDhw7wbWVZIsdu&#10;kZ9hlIJxEwz8jYD7tbwzLl4iM+J0NB4MG7u4LJYFwGckSqPHAkbAGthXoJZ3HVgeQAJYQlgWMGON&#10;bhtGUhzXJ5mlpWuGiDBWwbYOWERmsW9g3b2BZXVNPiZ1ROO+zrQCJmzr1ueDGK4CmGFfAA0jA3af&#10;vCFRmWEldOpoG1uOLGVYKTpLGH24dleVT+RgR47Lly/6mcuwMN8TMDNURwj7csAZpxNev8pQ0g1b&#10;vGKVH6GSm1ciEJdZOuPA0oFTMGIlpYuBYyt0u3ZDR43ampoAMDtwfLJokdXW1dp7M2Zahu4vXrzs&#10;DYkGxbARojMNykVqecRn14m5V/qg4YNtyrsv+mIG5kL7djpuvJKe6wwcvDOqwIpu7KybuAe8YQgp&#10;WJ4RmWFggMo9478AGBYGkCcFbMDt4ASkrgtHDBssyw5gsat73Uc6LkwLy3Id6b+MEeMdvLqHWX1f&#10;LYET0Lu1GRAnwIpuTJpbpBU6Eyse6/NuHwcO0yqZRskiBsaAMWgxjOTb6uyrcx2YBf1LNy2y77//&#10;zoeMfvlZrKsOE1GasV/CGzcCiDFkwb7sE72xutbS1dFm55dYblGZwFzgkzjYlbKjG7FiALdrN3zk&#10;yPqIgbPz823x8uVWKRE6ADjHLpy/6OIbnkZ0V0wLmLm/e/ePIN4BbrdS/2wDhj5gL74zxZr31tuB&#10;0/vCRA4BMlicE8YqLM2K+1Ii9Odi3mjICBZ2o5VAHxmp2najlEfPBaAA2UEpURlR95jYlqGfCKyw&#10;JmJzYE/Gd4OlOdJpYVTACfjYtRL2DXH7HJgwLOt5o5VJeKzRkZjs850FTkAJwwJQPAv1AS1A9T20&#10;HLTRflqhzt26xnjFnOgGzgnmhMLd1VbZtNE3dj/z9Rn/vrAs3xvmRWz2OOnDLBghniNYEKXrGpss&#10;p6DIshkHzmcudNiVEit0h6RUKywsiQHcnt2IESO2paYFAOfqn/3JkqVWVVPjJ/SzSumHs+ccmM68&#10;Yli8i88+DhwONQPIpBM/aORge0kMzH5PLCf03TZ8GEkAFWh7DBxkC9YtFdD22aKNy33+8iuz3rYT&#10;hDOnWkp2pi2rWuNzmyuGPGBdB/T1jdILyztbbmmJ1e1tcn02qzBfzJNta+vWWWpWtqVkZFrNzirr&#10;JN2vj/Rwtq8p6lpm1bvqjLOB0wpKBCCx7KkgMg8cN9KmfrLAknKzrGZ3nYC21XJUP98B/9Hajz1M&#10;Sk2zBqXvaW3y+y0tW2zr/rDjJPfp2blWs73Kr/Gr9T4MFQFQX4kk4LMGGM+8562tTODYGcaClc5q&#10;JDaRDztyLLSvvvvKQUvHCEDDJA6xsK9AuuEAdt34Vljwv3PXnnA2sAOYTe3CRI5OKRxinmp5hcW8&#10;V0f52LVHN2L0iNZoGClHjXzR0uVWIwC/M22aZWRk2/nzlx2cLi4rxP925zf7+6+/gt77s/TfBHjJ&#10;gw6MFbpxT5104IMBwIjEYthpn8y291assMUbV9jUtR/aW4sXSRdssUffe8f6PjzOnps+zeolcnJq&#10;fvVuQNLJpq/6xMa/+bZNW/S+vbFwoR04wZDQQVvVsM7Gv/GWLatZaeNenmINAufC9Qtt8py5vmH7&#10;+uYt/pveXbrYBgusSek51nKg2Q1MsGyH5DTLqehrgx4aafM2rrQewwfa9JVLLLtzN9ss0M9e/oGe&#10;O1ViaLKtb9xkj7/yrCVn59ucdYusY0qSzduw3Op3N9iWbdV+DEtBj362onGjwFibACzbzm7zkw3Z&#10;zC5aC7xD92wIzybzgJi9odnYrlK/Z0XlUvv+h+8F2ABgQAt4XecVeP3YUQE3GLOCGN2yfbeVlHX1&#10;vaGxRGfl5Lv+y2okrND5RaUxgNuzGzJy5L7ktHAubklJVwF4mdXU1tqb77xjaRkZdu4861NvOWhh&#10;2wiosDJDSsyJ5mgV4tCNBw8bZK+9+7J0uwZfJYR4zKbuLNbHKs1zth7eZb3G3NtP6o2F8x1QO47s&#10;8jI9Rgy2JTWb29KXNlba6EkP28LqDX4aw9HPDtkL01+2mWtW2ptzX1cesaFExgefn+T5+4wdaxu2&#10;bbYuY8bbiOdeUt2pAnCWzztm0cKDT0+wt5fomR2S7bUP3rEn35lqyRl5tqpupcCZaumFhdZ39HCv&#10;6+EXXrQqP32hk7045x0bPeVFS5aeWbOj1op6dLWCzqX20brFlllUbN0G9LfqHdUuKrN4AbCyd/Q2&#10;AZk9sdB7OWupRSI4EkIAcKMfBLdZDAyAPz1z0kVlviXSDt8VoDL+y/RJRGmOurnlB539aAePHLPy&#10;Lt19EYMDODtPOvA9Bi4scR24k3zs2qMbOXr0weS0NG+smXmFtlgMyTDSNInQGdk5dv7cBW9MYRbW&#10;HZ99RaNifyxnZAGaOBoZ+QYNH2AvvZNgYIEtmguNB8TV26ps6MTHraM6jVXb6q1wQG9bVi+wiul2&#10;Cdic99uhY4pVbdtiZQOHWnpRZ7HXTjFjma1trpKeG84D7j7sAVtSX2kVQwfaovotvvi+pFdPy6jo&#10;bu+uWGZ9x4+0WWuX6nd1tKfnzHIG3nZgq5+6wG+N/IJNyzx8fcFHtmjDInth5myrk1ibWVRoPUaP&#10;sVc/nGOvzX3HpQJ8sr4R+Vc1bLT1LRt8wcDEt162Fz+YLXG4yXayJhjxWSCFgV1cZmqlAIxOzDnD&#10;9ZIEtoqFtyNSSxyvZzFD4zofB/7sy9POutGCfl9OiBitEAs0kzhuCMA+lCSGPnzkhJV17up7QmOF&#10;xoiVmi4AJ9Mpp/ixo3rfdPnYtUc3dPjwXakJBu4s8XHF6jVWJwaegRFLOvDZs+edbfHOsokzkmBi&#10;FjKwvQ5AjvTjQeyJNfUV3zyOmVh+uLfEZ4DcoWMnS8vJtRnrV+h5ydYAmKSz1uxrsaGPjrUkRPmO&#10;SfahRNqqndX25HuzHMz1+1vEounWdKDF2P/58KkDlpaVKzG7QWGYxz357besg1hn7dbNVtJ3gOKS&#10;xMLopp0EtM2WnJ4rtmuxN2a9ZTMkKjcKRAXdutii6pXOVNVi1CdefdZBml1cap3S02xJ1SrLEINx&#10;FOia5kqJug2WIn176ifv+zPZlmd53XobPv5BS83Jsc79+vjpDJHhih05onXAzsoCMiuQfKcOxGgB&#10;mIPVGvfW26Z6rNCL7ftz37o1P+oQCYO+iyh90y3TrEJCKkKU/vKrb61UIjRHweYXsCNHkTMwi/nZ&#10;qxoGzigs7Mb/Onbt0A0dMWp3ssRGXVqheusVq9daXX2DvTd9uuvADCNFVmdAi9jMxA2YlzOC2cz9&#10;TmISBwBGB35FInSTAHzsi8O+GR06MHOg2f9q/6cH3HDFSQx4P/voy6PGxu6ccUT6sc9DOc4Cpo7D&#10;pw+JdRnjZcHCwbCJHfGfciJh2Midw8taT4ZJGQdO7LWDvq3sXt8b6wBDRkoH+Biw/MTCY7tUZrcz&#10;5V4/eXCXsR80uivXO9S57BHzR7tMMnuKyRkY1LBC72STu0Q+T1ccaWwT62VUD3GAFxCz2Z1brr0+&#10;wBzmRbO/dJ06q7W1q2zJhsX2xTdnBFyJzomO8iex8U+AGCbGqMWWswIzLA2Qv/rmG+vSrY/lAGCG&#10;kRSyJ1aSdGA6Jk7tT8/P7xH+27Frd27YyOE7IhG6sLjEFi1bLh24xmbMmmPp0oEvXmRjdxYzJJYT&#10;ygfGZR3wndDAWCucWJ00YEh/H0Zih0aWE/ppDD8cT1iiw/EqLBsMm7wf8wX/fvjZt2HRAh6AMqzk&#10;ixTcH/Z9oY+dCScUerzysJUsUyYJGU7ysV/GedUJYAFn5tVRAd5DxbVN4DgZ1gX7zhs+5svywWjB&#10;/07bCziZpAGwxabRftA+XHSQ4SCBkCEjRGQXmQElixbCeC/gRDx2PVgA96Gjg2FFElvMspjfN3Y/&#10;1OzrptGBN9StcR348y8/9ZVH7HLC+C8MTAfK2C+gxfve0IjT167aZ1+csfIe/R3ABVI3WJmUnhmm&#10;UgLg/OIyS08vqAj/7di1OzdYInRkxMrLL7Dla9ba5qpKe00iKcNIVy5ddpGO2ViR/ksYWaTdsJUA&#10;9q9i5/4De9rL775kzUzkEHBOJXTgb859JgCf9M3tokkdDtzEmHC0BjisBw6LHb4C8MrjywwZH/ax&#10;YbE3DC5QB3CHo1WOs3jh89YwZdJBHADNVEl27PBrxfk64ASAATbXjPPCyEzMAKgwN6ANflsAr9iS&#10;yRrRCiTGe4n3zetapVsLmIGtmcARgMw1xirYOOzEwWbv8pRR6DqwGJjx4M0SoVdVL7PjJw87aAEs&#10;nSOAZUN3QizRnnb1ugOciRxnz52zLt0H+DhwYWmFb2oHgFnM0Ck5VXpxsRXGInT7dUNHjmxJTg0A&#10;zi/tbKvWrrO6ugZ7+91ghUYHhgEQ52BcAIz4/BteonNklQa8AL3fgD720ruv+ESOwxJ72cMKK/S3&#10;5wEwu3GECR2fMw/aJ3KEVUYOXoxdhAKss7Tio7nRYYJH2B8L9nUAS8T2PaMTDM0p/QDYGVZgZeKH&#10;z3dOgNe9z3dWutiYGVYAGVD7HOdjsC3LARsSc5lhYSZ2BPAywwrgIg5v3VfvB3xzEkPYyD0hGgus&#10;YSIH2+ZIx5XoDQs372t0kZpTIVx0VhoA5nAzFjNUNW20pZWL7dSZEz7/2RlXYEU1wYgVTucP2+tg&#10;vGJxP9cXLl60iu4DxcAlfrxKFiJzVp4YONs6AmCJ1dKBu4b/duzanRs2cvSOpJQgQheVlNmylSut&#10;vr7e5syZLV0qwy5dYCaWGFgAhQV+F+OyB5aDVuD9448/A6jFxjS2gRKhX35HDOzDSAddl3WGFaOi&#10;B8PALGZAhAa865o32/KqVVa9oybEAV7EZ4HVd7QE4HQCuga8XMO0sDAAPi7wHld4SHHBC7QsapDo&#10;DHCdcWFeAffg59KLpSe3ci0Rm6NfEKFhX/ziLUssv6Kr5XYus+ySYssqKrT+40a4NAFw0X2bd9db&#10;Wm62G7OSMzOtkzq5TvpO1S1VLk4DZnRezobqN2qIPTBqmFVKx915eKuzL8sIGRP2E/7FvuwNzZ5Y&#10;WwTglVuW2YGD+10lQUzme/Lt0X1/ksqCyMy9H/TtK5Ru26WrV6xHr4GWnQ8D95AILQBnhqGkDskp&#10;lltYbAUFXWIRur26ocOG7U5OABjjB1boxvo6mzPvfUtLy7RrVy87eN2AJYb90w82C4v4fWED1wLv&#10;nwIya4X7D+nnRqzG3bV2lN0zvj0qcTgxD9rBy5LCsDsHZwP3Gzfcivqo4Q0bZY37t/n5wFitEb0B&#10;sS8fFAMDXq7x7H8F49JBsEc0h3qzJzQn+YdDvw85SJ1xxcro4sRxZlKrdGaOHj0ogHMMC7ovIN95&#10;dJvlVfiQyz/xud172iPPPetsu37renvsjdf+P/J06NjBUvPKbMvWKoGTQ8tabE3datXX13I6l9vD&#10;L02x2as/tp7DHrDSPr18KSFWesDbxBGj++qssnGDLdu42I6cOOTLBp1t0X8lKmPUigxX4WzgIGK7&#10;WK2we78BYuBiKy7rKSAXS3LK86NVsOAzu66goKC73jN27dGNZCJHagBwXnGJrRSAWcwwc64ALGZh&#10;H2JE48C4CUNWQnz+888/XB/mOhpK6j9YAH7vFYmYjX6yvuuwEo1hXQDM4gWunY3PnfajUzhOtEOn&#10;bNuyu1HX0ok5nUHAZDsewIv4DHARl2Fg2PcYW+UoPKRnAPpjYmGYFwZmv+iDAirTMRnKYq9oGBfD&#10;1kHpvYewRku8ZwP41lMYsHbbXoWNB5tt6qJ59sZHs+21eTPt1Q9mJ0CabJu2VlqHpKBqvDhvjr27&#10;eJ69u+hDm7XqEwGlk8cv2rzSOLIFcfnNBdMSZTvY28uUR+Fzc2ZYbreeYtxagTxsp8NMrGhTuwVr&#10;P7QDh/e5yuJjwGJZvrcPJbkufC3MhxaY2djOp1fevC6pZ4Qv5C8u5YzgMteBOeDbp1IK0HllZb30&#10;/Ni1RzdsxIhWTiXUpSULsMtWrbL6hgbflTItLc2uXLnoPT27bTCRAMC6MUtgdfAKzAwr+T7RAjEM&#10;/OJbL1kTO3KcaXWD1NeJ3ThYRgh48TAwJzN8Jn/8q8PWSXrbNumYftC3RG7ODQbEWKWpw5cSAmiB&#10;EzBz6iFABbwwMQsbEJs5qZBD0BiSOnI6HPrtp/lHujFGKwArHfhAwlrNCYVs0r5bbMy2N775nFh0&#10;zoqPwnfJLrLN25maGYA6X0DdcaDFWvY2JOZBh3nRy2pWu2jcoo5gyKMj7Zk5cyxJIvZzs9/zmWb9&#10;H33Qxj79rNVLvWDfbPaFZtkl+4fV7KiyZesXSd/e46zrSweZwCHw+rXAzCQO0hCxr+sa9r1x/bIN&#10;GDzUch3AHDEqAGcIwAwjJaVavkTrWIRux27o0OGHIwZOz8q1FatWW6104PemzzAmeLBwPIwBJ5gX&#10;C/Rvd+yvP/9qs0YzoYON33/97VcbNGygvfLOy7Z1b33bnli+oD/BwqwHhn0B9efyAPW4wPjISy84&#10;o3IiIeIz4PZjVcTQMC/LDP3QM10zlMT4MOLzYd0fEUDJy8wvDjg7+PlhPx/piMAMSFslRsO896zP&#10;++yAdGGOIEU33gugJVZz7hFnGmHAAsCPTnnCv0uXAUOtUgDjGrCuql0r5hQA9zfa5q0bE/FJtr55&#10;ozXvr/ex3+ETH7bynhU24fUXbU3DOhv00CjL6drVpsx8T6Jzk207JN/abPUCcO1OplKulwi9yPaL&#10;gbEw+7g6OrA6SoxVfq/ryLgFmG/evKGO8ycbOGKET+QoLushkRkGjkTowMAZGbERq926oSNHHY50&#10;YM6ZXbVmrTU0Ntq8efMsNSPLLl8KOjCiHGIdIZ7hI7aSpZFhyEIPZr70A76c8EU/KwhmDMYrROcA&#10;3u8kNvvihrP4U2Lg41a1fbNlqvEdOiMAC5AOWrzA7OPEukbnRZ/G4szQ0TGFTADhQDOGkAAxGwgc&#10;BqzowLCvAIvOC4iZwNF6DIOWmFiec444+5dJHgeULxybstuHgFjXi36a1727f5cxU16xul0SoQGq&#10;xOWNLZusBQaVXrx482KPT8rI8RP6EYu3H95uDUprOtBo9bur/WiX+r111nfcSFuwaaXy1PtuHBxz&#10;yuwuViNVt2y0lRuX2MnPjjnLYmX2rXQU8t1hYQxX6MDMwHIASyL65ecfbfSYRywvr8RK9A1z8kss&#10;zceBs6yjWD+/oNiysspK9Y6xa49OIvSxaColy/NWr11vzS0tAvBcNYQcP1gLwMK66LqAFKPK3T/u&#10;2j/+/tv+/CswMXOlYeghYmD2hebMICZZoAMjPqP/fiUA4zFiMTbsAFb83FUf2bAnJrs4zGwtxGjO&#10;RzomZuZolmhXSj+qlPORAC0gdutzmJV14j4dGMY9hBVa1xxMBoCJ58xgN1wJsPsQpU/v96GhfQI2&#10;y/5e/2i6DRr/iPV/eJz1GTvCyoYM0XfpZMurV/sp+rBv74cfs859ersv7dHdBk2Y6N/ulfdnWJ3Y&#10;FAZeLlF60aZl8kvt43WL7OM1C23Oyg9tzrKP9Vs/sWVbVlrDvjrvJMiPFbqyeYOt2rLUjVhudZba&#10;EhmxXIzmGiDfujekRL47d36xEaPG+jBSaVn3MIzkRqwMX43EdjvZ2Z1L/J8du/bnho4afSoSoQuK&#10;S23J0uXW2NRsU6dNUy+ebpcSK2AQ3wAox6kAWvaBvvvHHw5kgA3Ifxe4Bw4ZYC+9+7L0w3pfhM+C&#10;fYaGggHrlE/YYCjpi3Mn7VOxLwCGaU9I1PYxXVgXcVks7bO15E+LgQEyQ1IOYGZhyR8+c9iNWDAu&#10;YEbXPSA2hmFbT+zx4aZDEpH3S3zeh2fYSJ3KPoF6n+I5hX+vAMwY7vhXn3Ow8h0i3zE1x1Y3b/KZ&#10;U2x9s7J+wz9Jj/zbyxdag37vNum/W7ZVWmp6mqWkyaen3+czPUzNyrSBY8dYjVh5K9ZoMTm7l2yR&#10;FLJSAN65f4czLeDE9uD2hwQDR7qws7E83/yPu7/ZQw+P983sYGAmbiBCs6i/Y6dUMXKRZRYXl+s9&#10;Y9ce3bDRY45zELQuLbeoxNasX2/1DY02Z+4848Dvy1cuu/7F0IbPyJKHbaNZWM7K8nclRjM+PBAR&#10;+u0Xrdn3xAqb2kWAxbrsK5N0j0eURjzm0G9A6sNFWJ0ZB06wrp/aD6DFvojRxB9X6Iz7RThO9KDA&#10;fPDTfQ5kP6FQQEX/ZvgI9m1l+EjpGK5g3lbF7VUYnVeUVd5ZonGSDXvyCXvw2Sft0Reetkdfes42&#10;7RJLJgxa41973r/R6FfesAmvvmRPvfWGTZ72pqV3C2L27FWLHOTNnDYoVq2TflwnYNbukXgsEXnT&#10;1k2WXVxsH25Y6uJ1o9i3ET1a+dmIYHPLBlu6WTrwoX0OTBYvYKzie8O6ABpGvv3zLwkgh6Gk2z/f&#10;tJFjxrkVurS8p28tm56V7yuS2FIHHTgGcDt2o0aNPdopNSxmyM7JtdXrAHCDvfHmm2oEmXbuQjgp&#10;gIaEvyu9FwbmGsBG7PtHYkpl/0F9fSplvcRChpFYhQRA783AElhhWcAqUMKwDlYHabiGaY9jqPqS&#10;8V7uJTIjJit0HVjhYQDMMJIYNZxQiPFK/rNDfiYTkzowUMG8Ljaf2O3AhnWZzOEn78tvFYj47fhV&#10;TZW20w1Y4fSEbcxbFjszbstQEnleXrLIxd8mhn8URhbo6SsX+yQNB/HBZoFT+u++WqvZW+Mgrtq5&#10;xXo/+rBNfuctlav1Q80I2ZGSudCVzRtteeUSaz16wPXcqLNk5xM6UJg4zL6KFjOEBQ4/3rpmYx5+&#10;1JcRFpZ288ULGdkCsHTgJAdwSTyVsj274aPGnoyGkQqKy2zlmrXW2Nhkb02baqkZmW26V7T3s0/i&#10;EPsCVh9G0nXY1I5dKu9Y30F97LVpr7mRBxYEwG5x/j6MB69p3ChRMs3yu3SWLtrqh3Yn5+bbxl21&#10;liTG33N8l3WQRNBj3Eh/py3ba30RAwAmhIWZeYUOzDASM7HoKBjvBbBM0MAKfUQdAMap/afEwopv&#10;ZX8s3e89tktxCnW9S+JzvcDDc7Aib2quNLZ7xYq87XCzW6W3HtkmIN4D+bz1K30bHHbRYPF+FD+/&#10;cpUzKhMzqtV5RfGRf3LO2zb8uck2RWHtXgFX4AXw1MOeWJub1trSykXWuLuxDbCoLG7Q+vm23RID&#10;RwYtmBcWJs8P339vo8c87DtxlJb28N0pMyRCp7GkMCUYsYqLu/bTO8SuPbpRo0efiQCcnldoq1av&#10;tYbmJnv3velqBBligbBpXRgqClvHwg5cA2AXoxMWaBrcoKGDfCYWJzMwYQLAMZXy23OnfU70mOef&#10;sPm1W+y5uVNt0ttv224BNjkr156ZNdcy88Ui/Qfa++tX+yyijXvqBbS9zqiR4QrAIpYH3VfA/Vyi&#10;MrOtxLicF+xDSGJcTuxn5hXDQwHAe2z/p3t9jjKGLRiY5YBz17Azh/TdjDyrEpAQaZlNxdEniM/b&#10;ju5IgDzF8y2qWuns2STwVW7f5HH4FfXrfX4zbF21c5PldulpvcaMsKdmz/T0xTVrbGntWgd3k/Kw&#10;uCGI3PV+uNnm5g22YtNCa9zZ6KIyHSeTNyIwY3lumw8tPZidKxGrAfOYMeP9cHZ04NyCMstAhBaA&#10;gwhdZAVlFYP1DrFrj27kyJGnk9MDgNkU/JNFi62pZZvNVMNLYSbWlWCF/vPPvxJGrDAeHMZ/w6QO&#10;wEseLKcDBg+QDvyC77LIBAnEXfTdL89+6oapjNIuAkqz7f5sn8A8RWyba3Or1lnpoFE2belcy+nW&#10;y3Yd22NT50+3FImF+wVg6nCxWp7hoyNfhJP4AbHPtkLvxesa8KLz7lXHgL4L0zKUtF8APiigA2ZA&#10;vfvYbteBJ77xrP/2vk88KXacbq9/OMtemjPN1mzdIlF4mzUdarKaPWGyRkd9n6HPP2PDn39KbPqU&#10;jX3lRS/boUOard+62RoOCNgHG2zB5vk2YvIz1iEzw2auWOBAYuiJnTdg6WYBd6vEbIxYboUWgCub&#10;NtjyTYtt295mnzQD2zpY9U2x+tORcqAZYnNk0IKNL0rFGTvuQRebS8t7CbClAnO+paXn+DBStjrF&#10;goKyGMDt1Q0bJgAnxoGZN7tytURBMfDMWbN9GAlrZ3SEKKCl0cC67ETpLKzrMAuLnSpv2+AhHK3y&#10;qm2oX+sAAXwYpb5k0ob03E6pOVZ3YKsVDxxo76xckgBAB+ukd5i56kN7ddEnDrhm6aFJ6UyvrLfD&#10;Zw664cpP5JdoDCMD1IMYsKTzHpBv5dp1YIH11F7bd0KissAPiPcIsOjCe5XmzIvXu7FyqF567MhX&#10;Xk68B/osHmt0iq1s3iJRequLzP0eZA+vf2qlxncd96h9VL3e9eEGgZEdNxrF4pu3V1rVvmqr2iM9&#10;eH+Dfk+DtRwMEzgALwzMmHGddOSaXRxuttpWbF5ijdsbgu6r7+2TNwRezqRyRpZnSImOEks1zPzj&#10;zRv24COT1PmKgTv38ONFATDHq/BN8/Q/zS/tNlTvGrv26IaNHPkpw0W6tMLicgF4rY8Df/DhPBeh&#10;ATCTNWBYB6oaFmEEaKZRuigtz1jxoCEP2AtvT/HJ+SwUYFYVC/dZ2H9aYQSCR199yXK6VtiqrbW2&#10;R2BEBy0bPdyW19dINw37VpUP6Csm3ZuYtBFY+KTEZ/Tbo4rDkOWMC/NKdIaRDzD7CquzPNMn9wnE&#10;6MGIzXtP7HW9lnCfQIxBC4BubNlgGWVdLKO8m2V2ke9WYWWDBtu6bVsEtiaJ0y1i4RrrPLifFfV9&#10;wIr6P2DlQ4Za+dDhtqR+owAOOMO5vy3uxay+6ohplU1i5lqJ4wKsQBwBGSZ2Q5YA7JvaNTMTa7E1&#10;7Kx3oCIaE7adD6yOE8DCwAHAN3xV0q+3f7IHxz/uAC4WgGFgdGA/mYHlhIXFVlhWNo7/dezaoRs6&#10;fPiZpASAGUtcvnqNNTU12wcffeQzsWgkgNct0AKpr0zSfaQDB2s0ZyUFxugvEfqVd1/yFTaHGEb6&#10;7phbnr9O6MAnvg2zp1iowFRImBVQnhQ7H/1aLItxSvqr67gCJuwLgKOQqZKu94pt0XsPf3Yw6L4C&#10;8r5PBVgfItpvrUzakLi8R52IL1pg0oZAiw68R8Ddc2ynWDhssr5NAGWb1yYBq0XMiNjcovutsKSA&#10;uEPphPUATh7LcqPua7Ami0Up03ywXqCs83zcc/4v+jDicpMYGdBuVb071GHAvOi/taqn3gGMEWud&#10;LdvwidVtr/Vvyrd0AEvXBbDMvKIj9WmUEqWxVDMT6/r1q/bwY5P8XOCCki6W2wbgTEtKSbecvAIr&#10;KyubFP7bsWt3btjwYV91SkzkSEnPstUbN1iLdOD353JsZa739L+KaWlQDlxdA1bOCQbQsLGnJZi5&#10;P8eLvvuitQjAAIzZU0zW+JzZVwwj/XDC5z9HixV8yqRCHyISw2K1jtgWwCIyc89USa6PfnlIYMZg&#10;hc4bjFcw8n6mSgq8MO0hgfkAVmcmbiBGs+ZXYjV7YAFmZmIBXrzvFim/lTOLjrKH81YH33aFDCnt&#10;4GCyo9sdfC72OkBhVYFVbLoVEVsAbYRplcaWOdvZeUMhdTIujNHKO4MEOzeIfQG0dwhiX0ToTfVr&#10;bOmmhVbVUhX0WwGXEBDjAS/qi28p+6NYWPdsvQO4Jz45Wf+rHCtKAJiJHFihWcwAgIuLuz4f/tux&#10;a3du0Iih37IRui6lO+XamnXrrUki9IfzP7J06aCXLl8NBqu7gWXZB/qXX1hOeM+I9ddff3kerNP9&#10;HuhnLzMXWg2TsViY9rTE5884mYHJHOdO+bgwq5AIYV90YweyPCK3T5MUeCnLMBPgZlKGb2SnOg+J&#10;gQ+KUQEwhisMU3hADDjRffcLqIAV70NHiiPEuAWQAe1OAc1ZWMCFEXcCPgGN+LAJO8AVE8OeSod1&#10;m1oD+AJ42eMZdhVQidM1niEomJf85GHIqFEM7WytfHX7wzASIjQGrJodlbaZA743LRKQNwbdVp4J&#10;HIQAF6DSgbLQH0ADbvaKvnr1sj393HM+6aZYAM7LCwAOO1OKgXMLrHPnrm+G/3bs2p0bNmz4D0mJ&#10;YaSSzl1s7foN1twsAH/0sVs2r169YX/c/UOic2BZGJhF/bBuNB5890+OVgmHnPVLWKEBcKsAdUoM&#10;7LOsxLjOvgnwfopenAAwK5B8JZLAiyfusHTZE1+GkHFeF50lKiM6M6tq36k9xskPiMWAlUkZexUi&#10;GhMXgRRw7jqC3pu4TzDktkPbPA/AQz8FqAAYPRa2xMPC7N8MGFsOCYyKa2itc/YFgLApw0mAtl6s&#10;ul1sXbu32poP696B3mx1iue6UYD3sd9E6KI44N1ZZVXbAfA6W7LuY9vSXBl0XgH258R5zFilATEL&#10;S9qWF3qen+3Gtav2zPNTLE3SU3FpV+OYUR9GYjFDUrrlCsCFpeWvhv927NqdGzJ8+NfJiamU+SUl&#10;tnq9GFgAnjNnjnr1HNeBEd9+/y3MtPLtdHw+9J8C9C/29z/+9mEkRGpYYsCgAfbS2y9a7dYqn1jB&#10;mUeAlYX7gBiWDftEh6WBhBikEI9hWvRZX5QgwALQAFjYFrGYrXAOeNjK3GYMUQIta3mZlMEqIKzL&#10;eERb4phJFUThHQJUQoQV6LAYczo+xiSYEiBjkSYPEytYQcRC+ybdVwtogI5xYoxZXCP2ViP+Sn+l&#10;DgBcuWOz1e5Tuhh2y85KB2it0gE1Yc2uLbZ52waBdotVbdtsW7Ztsi1bN/me0Cu3LLGPVr5vW5q2&#10;+PARHSS6cMTGsG4UMh7MjCzGhvnmTzz3vC8FZRql68BZ4YTCTskZlp9fzCHfL4f/duzanRs6YtQ3&#10;0Z5YBUUC8Nr1VldXb+/Pm2sZObm+E2J0eBlWZmYFoetGkzpgXTyiNKL1e++8ZY8/P1ENcYMzGuAD&#10;nMyUOnz6YBCHuRYwOWUB4xKgZB9nROB9x3YH8feYPPs0iz3DiX47/TAwxFk2Rg/Hc7KVK8BE12wS&#10;ICXCHiAUQPexXatE1731vli+dqdAtCsAs1KMVw0AYT/SFFe1rdL95uaNAtZm26T3Z2HCpuYNtrFp&#10;va1rWmubWjbahoY1fs/6XQ7l3qj0zQIhluyNpDevt/Vi040SidfVr/Y8GxpW26raFapP6XWrbKMA&#10;yzay63S9tnqFra1aYYvWzbc5n8ySXntF3/VXMWwArM+6kijtC/nlPU6iM0AmL1seTZo82TKkAxcU&#10;SwdmW9nEAd++Gqmw2PLLyqaE/3bs2p0bNGLEF8mJ0wkzsrJs9bq1VltbYx9IhEavYiIHzMtYpIcS&#10;ox2wAjSL+P/6+2/pwBGAJfKJOc6cPmUnTkmn/fykffv9V3bmm8/t6+++tLPnv7Nz8j98/42dv/C9&#10;/A925uvP7fuzX9s3yvfd9197/h/OfWvnzn1jl65csLNnlf8H3Z/9XiLkBfmL9s13X9sVNVz0v0tX&#10;Lnp45YqulX7l8kW7cOGc3bjBxm/X7eJFlbl8wS5cPO+7i1D+qsTO69ev+WHa15Xv8uVLvnXQpYsX&#10;pfNfTOy7fM2uKN9N1YGYSv1MZwRQTKi4eYvdMK7b+fPnBKabXp57RNtr+maIunw7rMXUD1tS7qKe&#10;T/10fufPn/d3DGDUsyLR+SeJxnoW9zCtL+hHD07owhiwnJEpp+c+P+Uln3lVWlYhBi6xVLExVmgm&#10;cjBHuri4ODZitVc33EXoxEysvDxbIx24obHBVyNlZGT43kvOvg7Ye9MpCYNRKxiyXD9OGLbQh0ln&#10;0YMbt9CTyad0WNw3A/gdH0Af6dIMR1EWhufoUqzfUd3Uw/JF6v3jj7v+Dj42TXnFsayRPMRTv49d&#10;qx7K0uEQTzoqQBTH/G3y+V5figMYiK6stuIIE/JFoizvQRhZ3JlgwTUnKFAXv4F78kVlGMMFdIAR&#10;4DEkxPMAH+lILFyTH+/fSvHUze+KxoLd+pwoA8BhZ5+RRdmfbtkTk58KQC3t7gv6YWDGgbFCZ+bk&#10;W0lJt2fCfzt27c4NFQNHB3wXlpbaug0bfD3wRx/Pt8zsXLt85Zo3LBoYwKDx4onDE/eX9GHSHVy6&#10;9/wCgIvaCeD+9eef9jcbACikDHkBPI2fshxXSjyAAAz4CODUB8BJi8pSF+8BICPQ0En4tE7vAP6p&#10;h8G8o0iAkrqoE1AQRvF3dE39/ht/1W+U59rzJ/IQAiTK3r6vLIef+06dikfVIA7wRZsg0HmR17fo&#10;TQCzjXWV90ddRyBFjOa9AD/3eDoBQE3dlIP1b9/+yV6YMkWsmyNdt5vlFtwDcHJKuh/4XVhaPjn8&#10;t2PX7hxGLLaP1aUfGLZ69WrXgWe9/75E6lzv5QEIjdoNWGpUiNGACnASz/5YNEzAGDEhQANQ0SmG&#10;XANeZyuV+cc//g9eL4zr9f8ewE89PMdBq2vK0Hjv/i4WVSMH6DR2QEI+BzRGNF27570U8p5/wPJi&#10;dba7dcajjD8TYN5j1wiAlOWcJ/KRh/nH1EN6NAMN0EVxAIwyxFEeUTr6Pm2Alzjsv4Uy8tTN+1EG&#10;xgeUdAK+4ihhvGKaJEDFmAXw+f0RUxMygYOZWYjkP0oEf2HKC5aakW3FiNB5xZaWHkToTklplpmZ&#10;xxnBL4X/duzanRs6YvS3nEKvS8uQCL1q1WqrrqmxeR9+pIaQKRH6loPPQZhgPxqc7w+teACBqEwe&#10;xoP/+vsvBx3XbaACFDRgNWhYl0YPsImnvIMh4QMAflH5v9vYFdCHHUCC6Ewa4u/9YCUf/q6L4QGg&#10;gAXQsP3tn3fF9D8K+LqPABpAisgaQMZieU8TixIP+AANZfw5HpfYF0zX0buRB1YFXL8kmJezo6iD&#10;egMAAzijd6DTgUWJA8wwLdeAkvRIdI6YmjrQndGzORcJ3Rlr9E3dP/PsM5aiTriotMKnUqZFRqyk&#10;dF+lVFre9YPw345du3ODhg79loX7uvTtWJYsX2411dU2c/YcyxIDX7l63XVRwEVjZLjIQYeummjY&#10;zqqKi5j5D4AksANAF5n/CPfkR9+kTJQOMP9QHpjSwU0a9QtEoXywgDt7Ub/iSecdqDvUmQC/WI/y&#10;bDLv9fNOKgurOtPyvrqnPACD8SOmhOlIdx2cOuUpw7UzpEBEfYCMOrkPQA16LiEGJzqDHxOMT53c&#10;h/QAcuL5DZSNOqAI4IQ+RKRrnnvrhjqERP2czB/pxMzGAvDslnLz+lV75pmnxLgZVlzS1Td4D5va&#10;ZfpEDtSggrIuK8N/O3btzg0dPuIM+0Hr0vKKS23xsmVWVVVl02fMtOysfLty7YY3IvQ3WJdG7MYk&#10;NfQIHKS36bvuAQ+b3v0jAaggNkeehs34MeUAioNRjM2EkUjE/iOxaTze4/SsXxOictRRRKIqjd3v&#10;5QEne1UDMDoLQE4dWNGdxQXaCJz4cERqENXpRDA0oQdHwIsA60YoXbcBGCOXyjq4HKChnju/hveL&#10;Jl9EZQDgr3pXANim1yqOPFz/JlB7nDzfB6s3ZWBp8jD/GUt2KBcWOzCMxAqw51542oeR3AqdmInl&#10;h5tJhM4SgIvKyleF/3bs2p1DB44YOLugwM9Gwgo9d94H6s0L1ZCuBtYQAGi4AMgZS3FBxBWolBYY&#10;L+QBMOSh4bIFD0znIJLY641ceQAeDZ34iIkAVsScWGgDKwdGJg/xkScfz42eg9U6Emupty3e3z0w&#10;Xvgd4Vl40gBu6ER+E3gDSHm3P/TeUcdw/2/+jXjYVPnCc0NnwLpd6qHjoAz5ARt5ot1KIrC6GK46&#10;SCMO0djzC7C+Dlh5AChp6O+AHtC6mH1fOvnZG/rpZyb7+t/i0m6+O2W0mKETw0gsMyzptjD8t2PX&#10;7tywUWO+T00YsfLKSm3VmlVW31QvBp5haVihr2H1DKyDp1HRePE0urYGrkaKbgpbwnyUQQ8GwBFg&#10;ABdxNPi//yF2Fos7KFQHQABMDmZ5QOsgFbB+kW5KZ8HzAJqzqK5dD6esnuV1UJdAH+X1d1Wc67TK&#10;8wedjdICgIKuynt7HZ5PoE8AC3ZF5PXf/kvocKjDWVohIAKwDlrd8yz0+qiMx4nNHZjK60AFgIm8&#10;kY/SeMfoGu+gVt3E/ciQkcRm2NjHkwG36ub+tvI+/bQAnIEVuqvvD33/XGhE6JKyrqvDfzt27c4N&#10;HzWqbS50QefO0oFXWH19nc2eM8dycwrsuvQwGjagoXHSIIP+e9swWKEfAwqAy9BOxIAAza+VzmQP&#10;0iLdFbA5AO9KV1VZ8gSWpSMIRqeI8RHRqZ9rylB3dO8AJ115afSenkijQwDIbgVWiIhPPOccAzTe&#10;I2LYCPDMOANgWJ8BPgYp8uBJRwQH4Lw/6VEnFk199DyJ/A5GwCdPh0E6LEq560wOEZi5bgNtYpZV&#10;BGC8G7AS8ZR31tU1Y8AYstwKfeumPSsAJwusRdKBMWL5vtApWQJwhi9QKe1asSf8t2PX7tywkSMv&#10;pGQEBi4qLbOlAnBjU6PNmDXLF4lfuhZWIyHG0egjww/6KuCJgMM16YCK/OihxDPEFDV22BdrMA0c&#10;tqWOCIQRSLA0R0YzOoWI8djSh7wR8BxghPcBxwEqgHENeIh33Vf3Eei5DiAV4yZEenRO6iWde55J&#10;R0IZf3f5CFSUjYxQsHekCjggFUc8vz36LoTEUxcTO0gHlC4BJOr0euWpl2uAC+PSMQBYP8QMvVnx&#10;lHcAJ+JuXr9mj096zHXeIqZS5nNCf1jQDwOjGxeXdb4W/tuxa3duxMgxV9qs0KWdbcXq1QJwk0+l&#10;zBYDX2HXBzVEGJIGjgHLdUA1wACQ0Ohh5QgkgIF0ttsBkA5SASmKJx8ACYCMxotD/dEEjSB+h3Fj&#10;0oi7VzaAGzAST+OnQ4jehXw0dMDs6bq+BzoAHN4dPZuQcpH1GTBSng7A3ymRDlhIdzDqnjzEOwiV&#10;l3s6AhfjeQ/qivIl6nQmlg8SA2O6QecNZQHmvWElpnvSOTigVT9htIAhAjYiNB3r5GeeNNQgdlRh&#10;KuU9I1a61KA8Kyrr/B+F/3bs2p0bMnz42WhHjuzcPFuzdq3VNTTYzNmzxcDZarhhKmXElDQwphoy&#10;syowJKANjT+IvgAmGHJ82qQASjnSAfQ/WL2ke2dyxXFN3YAF5vvj9z+8YXp5gKD6IrAF9g3go0GT&#10;TnlCBx/5YUVdk+7g9LIBbFx7HQKMg06/hWue78NbyhOVa+uE7qv//mcCUOKQIvwZyouP6iTNO5EE&#10;IJlHzRguZSOROErjOYSuMyfKBYMW7B0O+GZ4KQI5kzj4Ri5SK37ik4852xYUwcAllpGVZ0luxEr3&#10;ocDizl3+0/Dfjl27c0NHjDyfmlhOWFBUaitXBQZmGIldKn1LHTUwjEnBUBXOQqJhR4CiUf8l8AIA&#10;2IVGCpgjERnWJo8z7p0wbBSYLwzfhPJh4geNF3C7MUr5uCfdgZMI/RoQqY7IE0dIfkLS/f3EYrw3&#10;z3aQi4mjMhE7ell58jhTCyDkBTyAxieHKB9xeERkDGe3fwpAZHjI8yfA6MNQCilL3gioANeNYUrj&#10;m1IWH6VHYMYT74YqAdQt0Oi8CR2Y86qYwIFojeX86ace94kbrEbKK+gssTnXlxMmpWRYRrZ04LKK&#10;/zz8t2PX7tzIkaO+SkkJDJxXUGQrVq50AM+aPUciNOPAYkMaoRolgOMacEQg8jAaKvI4gTPByHgH&#10;q+7pADx/onwEMvI4cFSWNBpxYGOlqSGHTiKwK2EEUK9X916XwpA3miwSRGw8aS6OK39Uluc4syok&#10;zgFMGToOhbwD47L8HsAPW5MHYBMCOOr1ckqPAH9X99TJNeAP+cM3ogygp1xUPpICkFh4f9jV30nl&#10;ELFZtAD78o7R8BEeMZp7AIwI/eSkicY5SGVlHPDNtrKI0NmWLACnZ2VbSVn3/zL8t2PX7tzQESO+&#10;4yR+XYYtdVav8aNVZsyYIQAX2tXr10KjVANrmxWle0RjQBEBxdkXdlODBgQRSAEK18y2og4HQyI9&#10;Aqanqw7Y2PMDBLzqo4E7WFWGhh6MX3e94TooAITq5X0coLonL1Zn8hLn9SmexQLEIy5Thnw8h/ei&#10;HsKQPww18Z6Rsc7zR3XzzKhevaOzKiCm/I9iTom/zriIwcoXMSoABtA//ximXBJPHM/CA07ifvo5&#10;GOBQX4jzcWCxMXVSD/XCzuRlXvRTj09w1i0sLPVxYCSntPQA4MzsHCsp7f5fhf927NqdGzxs2Pfp&#10;GVkO4PziEonQa3wixwfz5llObqGvX3WQeWMNxiyGfmhgAYToiYmFCn/dW2nUNgzkXvklOnPtjCoA&#10;wYrkawOrPCCkXvIQjwcsUXyUBrt5XUyqSAA1SifeQYA+SX49gzIOoASbhnsAkGBkyig9YkR/L+nv&#10;PNvfwUEVgIiP4sjLu/i9rhk7BvykRaDnGRE4fZokoFRHgtiN+MtMqqhDwLjmQ0fKz8Z1XFOOd4/A&#10;6yFsTJrqgbUnCcCdJEUJqL4jR1Z22JEjKVUMnJltxaUVMQO3Vzdk1Oiz0b7QGbl5tnzlGmtqZBhp&#10;jgP40oUL3rh80oTAAiBo9C4yJ8BBowXcXLueq9AbuDwNm3w0Uhrg34mVSw4c5j5T5o8gfgNEwAQg&#10;SCf/X7C7yjtre3zQae9/HgxF+P9m77+D/DqWPT8Qjfbee3TDe+89QILeewuCBAkChPfee++9p/eX&#10;HoQHCNCCvPe9CWl3QxFr/tiNkWK02pgYacdJmntzv5+scxq4d15IGu1MjIhXGVFddcqfX1fWNzPL&#10;nJQZGeAMdBx14tM+1nN88lDHjRuaODxefRUj/aKJwtNUT1qGZxibJSAPK97fR8wGIlOWd/zBJ4TA&#10;jEgg/Faub+sZRoPhnEnVN/oO47EmTd248O0jjFihbYxUnARjgnAElsNHpOaSAJaSmByuSRceNXKE&#10;fweJ00i+kUMitC8jIUKzjFTd8N+G/3ak2476Dxr0ZfptJAweCxYudAZ+7fXXraSkUnrWFWecdDDC&#10;NAxk7sRKBzubNmAOZ27l8fVelo/EEDA6eWFCz6tn4hzJFEeYepxBYVTCiYP5XJzVwPc+yFEHLmXq&#10;lGkY9DzTpoveSTx5YRwYjfLUxWGD1KqNfk68IyX5VIa8Li7LEUfd1AOj4XsexfvZYZVltxnPMBn5&#10;yUPYGV9lad/rEsPSr7ROwjjSYHLiXZxO0v1OaInLqRWa8vgw93XaUp9h5julA/NB72pOI/FtpIJg&#10;hQaBs/LRgZv+afhvR7rtqF+/gZ+nVuiKylqbO2+ubZMI/fLEl62wuNQuM1gwsmiQ+aBKGIFB6gwg&#10;P41L9eHgfvWlJpjqt9/CYX4G5q2MGMqHGy0QzTlFRDsYy0gLYURlNncERoRxqQNHHR5OJoeUoW+A&#10;6HLOHIrDOdPhhGigrTOp4n1CStoJ+ixpgfFhEmd86lAed8rjaK8wDNYSL5e24YypdihL2HVWOep0&#10;FJZDhE7rpW3yufVa5ZyJ5Vz/1e/v6CvEdSRWvFuj2cwhZqaPIDD7nqtr24iBWUYqc4ZuLQTOlQhd&#10;Xlv/X4f/dqTbjvr1H/hJaoXG4DFPCLxVCDxhwitWUVVjFzVQHN00yHxAavAR5vQQA9LXdUnT4AOB&#10;YUQYytFYzPl3f2LdNzAh+f70x7AOTDx5U9QOVu5QD8hLPPmJ+3sxv/u+f1p1kSYH49MHGIJ0nkmj&#10;DtKdWeg7S2DKRzxtwRChv+pr0kbKXPQ5oLhQVAzCM2FnbJXhqKQjsTOmxFjVj/gPAjuCJihNvPdL&#10;YUdwTRqeLhSlHvLBtJRjwkjLOrIqP+I1TEo9zsToxJQRg7suzUV3ygMCjxw+3I8TCmldhMaghfiM&#10;Y5ddTU3DPw//7Ui3HQ0YPPizltNIpeW2cOky275jh02a9LqVVVTb2XMXfHD9mCx1EAa1GJTBYBUM&#10;ScRzBDBlhpS5nCGU749yjnaKg7nSQw4MZnfK50xGG6qbvIjm5MGBPl63HG2Rl2ccBqbQVoKU3kZA&#10;ZmcG1ckz8dTbwhzJuxAf8gRxnToRU2HQVNxnYnCUpA/UDxKL0T1NcT5ZiMEoT5zXmYSRUOjXdazP&#10;MLL6FBg4kWqUz38D5eMZRkWHJh/ISxzvz8TBejAMzFZKfMTrUaOHWyshcEVNg5VxrWxyHrh1Tp7l&#10;ioGraur/x/DfjnTbUZ9Bg79M78QqLim1uXPnuwg95fXJVlJead+c+ToMQg0yZwAGMEwiHZIB7wyg&#10;ZwYr+irX2LDclDJLKh47sykO8dhRDVQWg8IEN2AI1UU9oBFhBjSM76ivAUw9vhRF28oDQ4W2A+Om&#10;hxjCxBFQ2ndJKQ4GIC+TBO8CE1GvM6L6QHrKbFjMKUsbvAvxnk4/5PgdqAsGdJSGsZROfY7UvIN8&#10;+hx2VtEWzAiTBhSnz55P7geYXnlTNGd/NvowZdDTYWDahIHT88CI0KAykwy7u0aPHmGtWmcle6Gr&#10;jE/iZGHEEhPnogPXNfH/jXQ7Ur8BAz/L0z9ZQSsqKbd58+f5p1VeeXmCb4xnsDCIGewMVHwGsjMZ&#10;jOgMzcAPzJkiXUDnIFIH0Ra0DKiE8QVk434r6nKRWfW4+Es7GqTU4cYxBrnERnZDUSbVP4mnbfw/&#10;SXdOmdcRXG1QZwgHqzHlQELyB4YTI4pZU6akftJgHPpI/pQh8Z3B5dBTyZ8yZLrTKliiAwrj8+78&#10;Fs6YaoM6OKAA4/FuMC36OPFpmLO/hHl/mJdyMCyfEGXS+z45G+x55NjowcH/0WNHWkZGjlXzbaTS&#10;KjdiZWHEQoTW5FxbHxn4tqX+/ft/mZcicHmFzZ6PEWubvTJxopVX1PhgRU8MAzKgFQOIMIMPH0ZO&#10;mQTGQfzDx3AF0znayfkAV1mYIhxNxGL9xzDA1QaibQuiK466yeNMpLDf2qF66ZPnoQ4Yjvr1nDI2&#10;/WBCYL2avtM+eUGs9H28PerAaJTUh49eHKQETUiK4xmmpF5Hcfqq8I96j7SMo6XXIWYU6qa/E+2E&#10;dw5LRb5+rjKuyyblU72W3xKjFAxOfTyTxu/lFmp8PTOh+qSqfqD/Uvedd46yLInQfqVOSaUf7mcn&#10;FgjMenBVTcNfwn870m1Hvfv1+zw7+UI/J1femDXTtmzdbG9Mm27llbV2JRHhHB014Bj4gQmCkYhn&#10;ZzINKN8nrQHvTKgBSH4cA/kmKgdRmud0/zODkQH6/fdhyyLMTjlnIj375gg9u2jrdQYRmLL0hTyu&#10;L3s+laF+5WHyYP2aMr8qHQZLmR0/hIPeHRjqZp9p2yebJB/tpIf9ifdNIEk9PPNu6WEEmJXfxn+f&#10;ZEmLMGmUx6de+ueMmezYol3XefXMhMDdV16P8sCofqj/OwxaIb8vKcmNGTM8nAfW/6s0+TKDXysr&#10;Bsa+UVFd/+fw345025FE6K9zkvPABcVi4GnT/DwwF7tXVtW17LsFwVzMhVESZnaEVDz3W5GGoYpB&#10;STxMCyPDdIiZDHAGbsrYKZOn+jFliMPS7Dqswgz8Gz+HfB4W83ubeqbeVKTHBd035GPA+3ZOTSy/&#10;qH/UD8PQV59MFPY928oDg4GoxMFM1J/m570Rs1OU92UcMY/nFQOlTPer+kU6EwgTmE9ActSfiuRe&#10;XsxGOJ0AyIODCTGKUReGLepF9HajmPrAhMC7uoWauhQH+tIXEHvkCOnA+v9VVdVamR8nRAcu8GUk&#10;bqusqGn4d/7PjnT7Ub/+/b/ISRC4oLDY5i3AiCUGnvS6RLI6+w6RkAHtgyswA8yD77dxIG5q0GEM&#10;8s0eDErlxaV7p1Om84P6MBRhH9zs8JKuCTOCvsSpHIzu+qz8sAYdmMEPJWgiCNJAwpjk0eD2a2Nh&#10;qKT9wKh6VvkWMVt1wDyOxORVPvIzKaErwxDEIdKSlzz0yRkuYSTyOEM6IwXxlndO41JjFBMIdaXv&#10;6hMUk0HSJmmUdYMVbaoM8dyw4XWoLp5TH0b2pSO176jt+nDoz51jYOBMTbj1VlZe7XdBY4V2PVgI&#10;zFcnw3870m1HAwcP/DrdicV68PyFC2znzl02adIka9Pcwc6ePeeDn4GEOBr2EINAwUevZJCCmAxS&#10;H7RiHtdBxWyE8f2SdCEizylTpz4DHN2WZzZshPwBtWjH86jegExCQDeWBfGZPDArz+jdvo1ReVNG&#10;QSpgmyNhn2zonxjY08mn/I68quPWZ+pOmc/zJm3xzSR8fg/ygJw+cZBOX1UPp5LI4xOSx4e6CJMX&#10;URs0TpkR52HyqS3CwVgVmJfNGyAu30+C4Vk6Yl2YNq5fvWJ3jxvr/z8YOHyhvzgwcDYitHTg2sbI&#10;wLcrDRo69ExOchopOzff5syZY9t27LRZ8+ZbXX1bu3g53EThjClRER90BBkZcOiWDEwYiLVdGDll&#10;XGfIhAlAT1ATkZnndCtjegMHLi3HAHZ9V3E+MVBXIlbTTlovYT8tpGcGc6rPsgOMdMT5G2LalIEd&#10;tRWfvo+XUb2pjt3CmGIcDFxYxD1N8RignMFoW2kuvlNGcTj6jCU5tTojSoe6gpGKsmn91Oe+nCO6&#10;nqmPjSMuOitMnsDcSd3eVsjny0fKy1ow9dx7FwycIRG63k8kFRSWuQ6MEYubOmoiAt++NHDIkHM5&#10;+YGB0YUXLF1q23fusCnTZ1htbRs7ezEsIzEAMeK48caZABFWDCamJY0lEAYZTEY+3wstBoJhfdOD&#10;GA2RmnQXiRMUTcvAGDeZGwQNdfsOrl/D3dKkBXROxGG1m6K6D3w9g2CBsVVO7ZKXCcfLJPXiI7bz&#10;XqGuwLwwjeuaODFJisowkTOr4slHOZ5px38XxbMM9Z0mOyYeF8HVDjosaOvMrv5Snrwt74iv8ujA&#10;jsBKCxOA0lBL1D7106YbrNQnGB5Hfj/kL2S++847/P9XW9fWzwOHa2XDYQa+/VxdGxn4tqWhQ4Z8&#10;cysDz5u/0Hbv2mWzZs22Ng3NdvFSekomDDgc6OvGq+TzJzAICOlMg5jKwBRTpAMVhgWBQb90txZo&#10;zQQAY/rVscoHA8OwIH3aFnlhcJgsiNdYlZM2VIbBzYBO2/S+qAxbHulPKrqmdTnjyDmT+s6osJRD&#10;PtpxRlY9vDP5uVL2VuZOy8JYPlkpTBr1p7u7+G18klJelyTkU38qKVAen7L+rPadeRMfndo/IXol&#10;LBel2ytxTJRXkl1YPGPEGj5ihGVkZFlVdX2yF7pUjIsInW/cOBp14NuYBg4Z/DUb3hW0bOlL8xYs&#10;sC1bttisObOlU9XYhSsc6A+7mVgCCsgbDFkMWnw/jaNBCsKSh0EMExDHIOdggYu+yu9X0cpP03zd&#10;WGXC+mvQl52hhUDpM34qslNPyowM7jQPVnLEXdJSsTpdB6YMbWE0g5l4RjdGRPZ3UFqKtjgQl8kk&#10;ZUzekbZhNN6N9yAdn3jy4UhzxlY/kATS/qZGMa8jMUTxPqn+DMM6siaMSrpLD4jy1Kk4jFvEfyed&#10;l91X5EVPJn3syOHWunW21XCYQQjM1/qDESswcFVN1IFvWxo4fPjH7JdV0PjEyoLFi233nt1i4Lma&#10;uZvd0onYDBMzuBkwMM6Pyd1W6Zf/UmYiDiYBWWEgUJb48CkWMYzSUmYODKNyYmBHYs+frDMrfCuj&#10;Ev6RQa3wrUxJXuogzpmEiUb5WHICtb0PQmzOFcNkXl9Sf0u9STyOsLdPWP1zZqNOteUiNO1h1ZZP&#10;PPndCi1mIx7mSuv1vspP38P7p3Kerj45Eou50dG9HTEkbaYiMhtisM6TD3Gc2zd8M4qeycOGDupD&#10;hG7dOssqKuta9kJzlBAmdgaurovLSLcrDRoy/JPsRISGkRcsXGRbt26zGTNmWmNjOzt3JTldo4EC&#10;Q4BODMaW9WANRh+cGnj4PiAVB2ql8T8lzJQOYHyYj3TPo2ccgzc1kBH2yUBMHxhdLskD4mKd9kMC&#10;iruVGRHV/RhjUjdIy2RBeuroUzrRUF/K0PQZZmGyIp+/m8IwC3mwrPsZXRhMzBYYOLyPLwPxbirT&#10;gqLKTx3Eu4Erqcf7wbOYMd3O6e+gNPL45Ka4dN2Y96AtP8SvcoS5DwvLNKL0uNGjxbC5/mmV0tL0&#10;MAPfBwaFOWYYd2LdttSP00gJAmcLgWdLhN6+Y7vNmTPfjxNedmRBp0MHDczmIqHCMJJvvFAag5Wb&#10;NUAq3zAhpkWMTEVk6mBg4yhHPfjhK/5BJPV25DAwIQ77xgjFoze7Tp0geAvTKuz90jPMFZhQ9WjQ&#10;O7P54A+ThTMqdfMOCiN+Ui6dkOhnQN4wWaWMg3EqZS7eB1QM2x3DZEC9fughEWdhLpwz6d866teE&#10;4AY/Pbfsi1Y8aMqkAAO75Zo8ikdU9jhQOtmxxeRAHOVB5NGjRvqldn4euKzardCu/4LA8itq406s&#10;25YGDx76QQsD5+f5jRx+sfsbU62ktMLOnT/fMvhBRwZ/yoS+RqtBTjp6K/GE/5SgHroxoiJlHdUY&#10;wCB34tzKDEOJKWASnwjEbGGfdBjYMBF58WHilBGoL5UIUgZBXKU+Bv5vqo/NHeRN9XX65vosDEZf&#10;CMtPmTFt0+unX8rvaXpPnzjSdpTGJMakgyGMOpkkUms1deCnOmpaP3osfUCsTzdlOCqrPzAqp7IC&#10;Awd9P7VkUwd9oz4ceZgkyEd47MgxlpkpBq5rY2Xl4dMqrdF/s/LDhe+1dVEHvl1p0NChJ1nsV1Cz&#10;eKbNnDnLduzabZOnTXejyOVLyTdvNVBchxXTwJyOamIiBq8zsHy3HjPwYRYN2PQ00Y1fYUDFwajE&#10;SVd0xvG0sG7sTJ0w1M83QPdgiHJGVzx10rZv1gBl0Z2VTj/S7/E688p3A5PC3s+fQ/205TeHKM7b&#10;0eBHrKUePp5Gfmcm5QkuMDL1pRMTYRiWeNCSMh5W+47OiMPJe/lEQD1qg4mFzRgXNBnCeNSD+Jy2&#10;xe/hk4LC6NDUDbqSF0Z3dSGRhOgj9YO8qU48cthw/f+y3FhVVlHnt1KCwIjQnAmuqIkMfNvS4MHD&#10;TqdGLGbr6dJ9N2zYYHPmzvO90FysxoBPmcvFQwZpMkDxU0aCyZxx5FqYT/FuwEJ01EAkLSwHhSUb&#10;RxpnzlA2HfipRTnVe4l3xlXarbu60vIYwVLUpz22ULolWMxFOv13hFcZ6kj7SVrLOymdOkiHuVOm&#10;SvvkYq18Joh0gwd1koYPonr/qEs+5aibtkNa0Lf9fRTvVmfqTurnXQlzaTvxwdrMrqxwDBH92w1e&#10;lFV9AY2/s2H9B+n/lxHuha6s80vtMGLxZQYMWdW19ZGBb1caMHTEqbyCgMCZWVk2c9Zs2yYdeN68&#10;+b6vlovdGXApwzAY8dMrcgLaBSYjzREtGYgwB+jnTEEdCWq2MIp8Bn4ax8BM13jTOlPmYyLgqlXv&#10;A+3DREJ8H/jK5xOIwt43hTlgQHyQHAIah/roR2iXCYby6LApsqXLWTc3rCS6s8LOhHpm0mrZX628&#10;qWgNUzpCKwwDk98tyfL5PXg/JoZ0X3Waz8vJ4YPYLnqTx+O+d8b1LZR86lVxrhc784alp9HJOnBF&#10;RX0LAmc7AiNG51p1RODbl4YMH/lmXmFxwsA5Nk2i8/YdO2323LlWXFblnxcFOWBgRNl0VxPMCBOk&#10;CAjThAEY1kJTVIH5EAGdcfQMc4DArhOrjpQ5w+aNRMeVgzGYCIh3ppUY7owtpuNTLY58aiPVrbHm&#10;+oSi+n5Wf2E4Z2Y9o2OCZvQv7bPfVa08HicfUTStk2cYKX0XR21PU7+URhtpvFuf6a/SSfPNI5qE&#10;UianfpyjppjNmThpBwZ0VFX579Q/4p1plZZatV09QHxWGvl9R5YcBi184oY6AmdybNBvpQxbKcM6&#10;MExcFRH49qVhI0a8kyJwRuvWNnvOPP8yw4JFi6y5bUf7+sy3PsBScS89z+u3aWhQOXMJtdxCrHgY&#10;kgEOowdRMzFGIdrqmXh8P6AvfdYZQoPe9WUGvPIyWLE8p4zN5EGal1U5GMbXdZNBjU8djsAKowvj&#10;O1PJwUDUhZEIpgjoGJgKRx7q4D3x6RMuPVvMO4KYvr1S7cO4tEU9IGPK+Cmjps/sBkP0ZZJJ6yfe&#10;mZiy+k2ZYPz3Sdognq/98yUGz8+z6mBJiXe9tX6eCQ8ZOMgyMrP9QH9ZVb3lF6U3cuRZhi8jRQS+&#10;bWnQ8OEn89KNHCDw9Bm2ffsOW7lylV/R8sVnX/hgYSDBvAy2MLhhjjC4HYlc5AyDlCtl8RFj2RPN&#10;SSPKMMBBbpgA9KWsW1oVD4NRJ2EGJWleNwwjh0gNM1FP+tUHr+MXxdFWYuxKJw2YmImEumAK+k2f&#10;CPs2RJhGbRMHU/AO+DzThvsqmz4T9okhCbufTDj++8jdOgnwHuRBBHaGV1xqkScvS22oBDgQlvww&#10;5IUL4fw1LmV0fBAXn9+B8v4OlNEkMGTQQNd5q6UDw8SFxeWOwL4WnOuX2kUGvl1p2MiRb+YXhq2U&#10;WKHfmD7ddu3a7XdjNTQ22Zdfn9GgY8BqAGowoTcyaP34nxgU5vr7f/L3wWAllGXjBIPzj7+hX94U&#10;p0FIvwze0TQwE0zIICSP69ga8M64MK3qC6L2T75WnNbF50dSJvGJQOI5TAuzwmCcPoKRfWeXnsnD&#10;zR/UAzPgYMgw6cDYMK/eSQyT1stkkoZ9QlE4zc+7wGjEX5ZOSn2Iuzj0Z1A0fWd0WWc+Mam/Y1Ln&#10;Lz9jjAsTi7eTxquv5EsnO+qE8akzRV9+B8IwbgsCDxnqn1aprGmQGN0oHRgGZiNHONDA8lL4b0e6&#10;7WjEiBGn85O90BkZre2NqdNs1569LkJX17W1zz7/ygcjA4VBBoP5mVwNMtZ7OTSfIhRp6KcMSpiY&#10;wYiYTHnuvoJJ/4mYnfw+YNFrkwHM/mUXIRUP4946mBmozthyoQ+BGWFK7xvtJT6iM8zrYeWH8Rw5&#10;5WAAR0KV87B8nzQSx0QAI5MXdHWEVr1+xY3K0WbaX3R075/iw/veRGMmEBfV9b70nbIpQzqKJs+I&#10;6JQBTanTJ4jEkc+3TSod52vISTvpFkocFurhQ7gXmu8D11lZRW1ysTsIzHFCzgPHwwy3LQ0dPuqt&#10;/FQHzshwEXrnrl02f9FCq9aM/u258z6g0XcZ8D5YxUCIx4iEvllD8UEEligrpiZPi39DIrTEaPI4&#10;YorhU0b0byIJaclHGnlwWIVdp05ETgYyaJ8uPVE+1XkD6opBVZ/vO6afSbu49IA/DIEOHVArTABs&#10;9nBDkeJSkdXTlL9lwwRpCRPCnJQjjut6XM9WP1PU9d9JddBH4vCJ9/cjjTzqjxvIFOeMqzrSO7HS&#10;vPQD50Yv1eN7pJVGmJNI9I2zwN5H/TajR4zyvdBVNc2+HzoVocNasO+Fjgx8u9KIEWOO8gU7Ba2V&#10;GPj1KVNt+85dtmTJIj+N9O2lixo8oI4GLEymAQfzwHgwRDgeqEHp+mhgTJaYyMOROPKk6MIAB3lS&#10;ZgWpEJU9j8qlg9j1XeVNJwbqZrMEg5p6mEy8DvkgPcYimBjG9frFXDBMOmmQh7yO1kw6yo/YDDOR&#10;nzZhdvJTP4xBf2jP11+V7syLn7SROl8Ppm7Fu6SQtH2TWcPa9/Xvwr5mmJI6KUM7OOoHrWFQ+oDv&#10;7ctn8qIcbWFj4IpZ6oCBQWJOJw2VDsyldhVVfFqF00illp0bbqVEB66IDHz70pAhw/enOrAz8LSp&#10;tmPHLpszn73Qdfb5V19o4KD/hUGaGpv8xgk9M/DSuPAcmC4YnYSOILTSGJjkaTFiiSERr33jRcLQ&#10;OERpRGCYm3qII91RUgMZhoHZHIVph3S5G7+IMdUmkwXM7McFlZ96yINzsRpfLhWLnTnk6CvxvIMz&#10;n+ogHcYh7tYJIKzjBnGcNM4M+24ppcO86UTldcn5BJD4xDMxUDfvlKJ/ehdWam2mLRehFWbyDEic&#10;6MLKx8RAXRcuXLCRI4f5dUhVNU1WVllrhawDSwfOwUmErowi9O1LQ4YM2Z9XFNaBMWK9NnmybRcD&#10;L1y4wBoamuzrb75pGZDpQGSgB2YMzOsMqDygaYi7qb9SlnQciEx+XzISs/mAVzxoTRgkJr87DGQY&#10;xcTkbjhTu75We0udIG96VBDmTEVo+kA+GDxFzaDfJpZhxcEQMJ3ro0kemJOJCYZKN6PgqM/LgJYw&#10;n/L62qxLJqEcjEWbfqhfcTAbZSkHytIO8R6mbtWDcQumpc+Iwi410HdNci6K07bKsJuMfOTBERcY&#10;WmV/+MmGDhssnVcMXNVoJXydUCI0jOuWaInRZVKFwn870m1HQ0cOPZKfMDDb8Z5//lnbtnWrzVu0&#10;yGpq6+3s+QvOPAw+BiOD+ZcbAa0IBwQFoUM6DMrAc6YmrwYlKEh+zuj6pz2F2uRPkZoBSV0wqzML&#10;KH3LJEB6OgmA6DCLI6kYB3GZzRMMbN/EkYjULkYrzx+VP72Zg/LernzaYSJwYxuMzaShPDAv+n0a&#10;x13MlEGEJ473IY8zq08CoHJ4H3d6dtFbzEUaYb/BJGmfdolj4gHFqdOflc57ouN6HBMC9SrMZg+W&#10;m5Aswr7o63bpwnl/Z/KDwBmZOeE4IRs5hMDsb0f/5aNncRnpNqbBw4cfKCouDQic0dpefvU127lr&#10;hy1fvtzq6xvsi6/P+EBksIQ7sRBDUzFRCKM4BiUH/xncKZMw+EDRlAk5p+sMKMakLJfZgUqEvYwY&#10;iXqYDHhO9WKMXiB0CxMqf8p8oCRM+ne/JWlygYk54seSltDe6/o1Cd/wfKA19aGLgmz0kTqJ9+Ud&#10;5WGPsfedZ9pTXEsexcOofNKFdwsoflO3999LDMgzjBh+D/qnupSW3iNNPpjREVU+cc74YljiSKdd&#10;2rpy+ZKXZRnN7QGql8kFFB40qH8iQrexMqk9eUVCYL7OIBSGiSsjA9++NGLMqB3cB62gdODW9uKL&#10;L/m90KwD19S1sS++PdPCMD6gNaACcgb9FgZDHE4HZLo2THo466t8MNOfGOxKgxEcgRm8CeN4XGAQ&#10;ypKfMM4vyBMyp4PdGZc0xfvOKjE+qMvg9jVo9YNBD4P6vdB6Tpken/O91MXWS5gmfP40oDvxMAuo&#10;ByPD/JRBXMahf4f6mbyEqgo7oykM46UTF0wFA4eDCMGSTBptMGHQRtoWvwFpLkrL55I66qNM6rsO&#10;rDD9QkR3cTpxvPewYYP8+8CVfBvJl5FKA/NypBDGjjrw7UuDhw3bkVcYlpFwIDDngZcuXeyb4D/4&#10;5GMxEQwsZBFDYIkmDJOho8IYAS2DburiouJA1MDooGZgTuJSBmUwkp9BjLhMHEyHD0OnCEx+X6qi&#10;HaUT5+VgCNIVJp4lIRgA5MVa6+gul4qhjqwKe3kxIOU5sojvoqz6QZozjZzXoX7QP69Dvu+aUn6O&#10;BlJ3yojpIYO0Dj9CqP74bikYUfFIMOSH6aif/OnEkuYJxxuDPkyfMWiRj/rQ/5ks6At1pLvJYPiB&#10;A/tJVM6zCjFwqRi4oCAYsfgqQxaX2tXGj5vdtjR85Mjt+bcw8AsvPJcw8JKwE+urLwPDOtomeh7o&#10;iQEoYSR8RGNE3TAoQS0NUDETDEl8YBwYPywdgTyUYxCyLISITV3psgxpMEG4jidMDtTlDEIfNKjZ&#10;Pun6rvoHQ4HuPLMbK9WNYRryU0daLrSTMI/6yeRDfNoujvxeRuVhONCUeMryHpQjzutW+bAZA8mA&#10;vcsYpgIyUycTC/WQFhhZaZo0uNvZmVlpLYwJoyqcIjtxtOuTSqI3g+ogfHqLx4A+fSxXOi+fFy2r&#10;DKeRXAcGgbPyrCyeRrp9adiwYRsKi0sCA2dk2AvjJ9iWrVts8aKFfh74w48/DQNdDJsONmcsxflg&#10;TgY7orOvEyvsoif6ZjLgHXU1AbClkXQGJlZrGCEsO4VyDNo/JnolCAyjU6+L6TCC4r1tlnz0zE6w&#10;mxZoibyqEzEahoaZA0pe93j64cgvP2VK+uv1Ju9CnxGt6QcieoqyLn3IT/tB2N9b+UJ8qBMmdgOb&#10;0pwBSZPjI2W8M5MacWFrZRJWHIckSE/zw+TUk14ekK5Fw9xpGJ97ofH79+tlGdl8ib+NVVTVi4HD&#10;p1VAYUToeCPHbUzDRoxaX1gUGJhlpOeef9F2CIEXLFhgtXUN9s4fPvGByyBNr4RJGdOZVmEY0Qe0&#10;BjoMyQDzuJRBxFzoqmlZmJBdWIjbfsY3yUc5mDQw002DFwzk9SvN0RxGUh7QlnbYRgnDwsSEsXZj&#10;zCLOmVftUF/aL9pKEY53Y10ZRHRGVTxMA9I5w/KelJEPo1MH/XZfTPbbb4m+rnQQmThvV+57oSPx&#10;1Of51R5paV0pArv+TF+Uh/ekX64D65m6QWEcz6A3ZS5euOAMTb7efbobJ8o4zFDuDJweJwzbKauq&#10;ayMD3640dNSYFXyVUEF3Tz7zjBuxlixeZNXV9bb/8GFnKP8UitAuZS6u0/HBlqASIim6oQ9goZhb&#10;k8WAiNEcPeQEEfuhnRnEaOlgpezPP98IdSrMIHWmTZiXOHZ2uZ/koQ6Y9zflCfueEwZOjFnpKSRn&#10;RA188lP/te/4UHaYDHxZRlJB+PQKE5TeQ/1ikiI/yOZ9VNjR8XoQl3lGh6YfMCL9TQ1Y3PlM3rRt&#10;HEydIjP5fWJQvDM8TOpoHBAVJuX3c/8WJsanjIvPyoejTv9Codrs17eXFeQVWZV03QqhMIcZcnKL&#10;EgbOj1bo25mGjhy+oCARobNzcm38Ky/bpo0bbOXKFda2fUc7euJk2BChQQmTMkAJwwiOCBr4f+LW&#10;SMWByCAkjOaMIkcZGAZLsjOD0AsRmPwMehz1kN/rVxjGAg2dSdBZ5btRS3nJ95tEXYxWGLHS00fp&#10;8lHqYGgYibZThkoNZI5w9EP1/Uz7ziCI4eGdyOfvKYZ2BlIYtHMUTN7f310OHwdT0Q4TCO37kg/M&#10;SX6FmUioxw/o69n1WcWxJRIGhSGpg7r4pKvnTZjbjWw4D4eJ5CZ6X7VePbtZXn6x1TS0k9rTxj+t&#10;wi6sTInVmdl8+DtaoW9bGjFqxKyiRITGPfP0cxKht9mKFcusfbtOtmvv/jBIfeBqgIN2YgoGN6Ix&#10;aTAFgxpGZ30XxCQ+IHVgHmeOZNkoRVJnyIQBqQMH88DopKdxMDM+9fg2SyYF1fvHXyVmky7kZW3V&#10;EVnl3ZqteBdX6R/tyIWNEEm/5MNoxIWJQO9EXsrpGWaiPZwv4ySMkzKv/xaKY13WVQvFkcfrVf50&#10;eShlXJznd8ZkF1WKqqHeoN8GpHZkVlqQBn72PEweaX7uhL6CAYu6rl6zHj16uBGrtq6dlVciQpcH&#10;C7SY2C+1kyTl/+xItx8Jgee0GLHkHnn8MduwYb0tYhlJM/e+Q4c04ANDMfh8t5QGeWAuxGRE5L/z&#10;gUY8orPvURaTwMjkg1Fd1GXQqw4YnzxuVNKgZFJgiYmBC/rCgCAnEwWDO93kQV5QDsYMTIwoja4b&#10;mA/dGDEa45Y/45TfmUfhFI1phzb+Tn36o/rpqK00+sNkQr0wCqLxH2/85uWpxxFSbcC0qf7JzRnU&#10;CXNeFWMxUTijqSyfGSUNlE+v12ETBvuX3aqtdpzJVdYnReXFek0fPJ5+y8HY3NLBO9AO/Qe52YVF&#10;mb69e/l54BoxcEVVQ9gL7SI0X2dgg0dE4NuWho4YOrm4tLyFgZ9+5jm/Umf5yuWa2XvbRoUZ3Awe&#10;P0Z44+ZaLYwIwzJIg6EqoCo+A9Dj5VIETdPcKKVBirjtiMdAFlM4UyfMSznys4sq6MeBMRjo6L/s&#10;vvLdVcnzr9KxPQzzislgJMo5Q9EX2ledMERAsut++AG0BTERybFog+QuOif56FfKZPiOjjAt768J&#10;iTygbbp1E2OUSxDexk0rspcVUzvjK086qVAPfrhxMyA9z4jIGN/ID9rSBv7VK3KKQ+TGCk24X9/e&#10;lpHBvdBi4PRGDt8Lzb3QhVYel5FuXxo7duyE0rKKFgZ+9PFnbMPG9bZaOnBdmza2fstNBg4Iwvou&#10;67gBTUjjkAIDlK2KDEji3FqaDHpf9mFQi7HYculisvL4zibFw2h8AI04mCxFXgZ0OsCpz5eIxChY&#10;mhGVbyjsSCzmThnIGZe6VQ9LUvST9tJvBsOAtEFf/6Q2qQtm+1VSRmA82g0WamdU5U2PMgbGgpmu&#10;2ZXkWB/9ok2QkXrS34h+4fNO6SXuYUIIa7swIumXLgcdmGtw6Zfv3FL9MCbLT2GCoC+3GMSUh499&#10;p0cK+/Xp63uhaxs6WEWNROjiChefgxidL6aOVujblkaNHfdMScVNBH786Wds3dq1tnz5MmtqbmdL&#10;Vq5ysRYmc1FXgzWIfoikQQRk4MGkICqDHIZJt0aCUmzSCAf0A+P4R8EVRsdzlEzyXr+uwetGLjG1&#10;Bj4MTDpHGdNbJ8PWyR+d+VjvdXFZAx7R0xFbzy4GKw8MRV3eXyFYOgkFhg3oDKP5phP5QWeWJKCw&#10;Iy35U5fotMSnRythTnTQdPMJjEWfaMMnKLWB+Et58qdoDOOFekJ9jqj6LcjH+jhxoC3MjL6LtOD5&#10;hLi04fFifJ6pb8jggb5cVF0vBK5t9PPAWKGJ41rZeLH7bUzDx456vLC0rIWBH374EVu/bq0tW7rM&#10;2rXrYHMXLHIdlMHlBhUGczIgv0++nOdiMkyifM6kYiJQhUEcrM5h/dY3bySOvL9pYvCBLZeiFeVh&#10;JmdiMXtgYNWLuEs9ekbP/fs//VFir+pSGujL+WIYEsZ1JFYe+gRqwzjed/qqOPoPE+OoCx06PcVE&#10;HH2nH+SjPUdAhanPw0wGcjATui7MSxu/uGHrpoieflWB5TXKE5eKxBixEJN5xtrM/VowKX2EKUFa&#10;wpSDYYljhxdhyvsuLOUHpQcPHuB3XzU0d7JS1oELwzKSM7AQON7IcRvT6LtH31d0CwM/8cTTtn49&#10;CLzU+vfvb9NnzfOByiCFmWAuGAo9kQF9WQMNVAz7lcMOKl9TVRz5YEo3ZimN/M4siqOuXyXigpqI&#10;5PiO3EI32iKPo2XSbhrHspEfEXSxOHzClHVg4tNDDW6UkqM+8sGMoD71uUiqgQ/jgr5pXSA0EwAO&#10;pkzb9jKKI0wfYZpUXPbfQulMCiEdxg7GKfJ5W0p3pzAMCdOmjHorc9IG+ThhRBxtwNTEO9OrHMhN&#10;GcRn4i4p7ntNBAMH9g+ichWfVoGBy3wZCQb2y+7ivdC3Lw0ffeeYorKbDHzPgw/Zxg3rbeWKFb48&#10;8eJLk8Pg1IB3MViDE3GZgQRjpYYcmIRTSc7k7n61v/+7v3em49ZKmIlBi6M+ynCzJeGAtqGc5wO1&#10;FU8YHZM8Lj7TJhOHTxjSmcnjyCzfdeBQL0tMLf1T3Smj0Bcc9cB4vuykehB7fSlLzOLl/Z2QMNRf&#10;Jq+Eubxckoc+sdMqHDxIJhBvK5ShTZg4ZeRgEyAtiOaOzqrTEVWMSL2peEwZwhySuHzxguq+oXaS&#10;/c+I1CoPQqf68KiRwy2/qMRq6tpbWXmtFQqBwyaOwnCtbDyNdPvSyJEj7yguv6kD33PfQ7Zq1Spb&#10;vWa19enTx+66/3ENVphWDHKLyOuM4MwXxF1Ql3gYFGtyyjzkceRFh1UcgzBlVvL7UcGEqWHYtFzY&#10;xRWO/IFspGEhxnLs4q7y/Z3KwnjcPR0O4YflGBCVMP1AIkB8TvudTiL0/083flUdvzljgsZueFL/&#10;SAMBnfFUhrCjrr9vEKNdXOe9nTnDpMEzkwrPtMEk5G3Jh2mdqfUMMxImn6Mu4nHCuDAl4j9MDZPz&#10;e126cMHTcSkae7rCfEdp3J1jHXU5deSfVgGBc7lSp8APNcRPq9zGNHbs2GFFZYGBuZXyoYcft5Ur&#10;V0qEXmJ9xcCj775fgziIkj5gE0ZwxNWghbFYEiKNAc66MJ/1dBGbJSbFMyCZAGAM8np54pMyML8z&#10;tFCKNJaq8DGEMagxnoG4MCdIC+OGTRtIADCO6lC+FKVhRPpDGv1ORVbaSBnHDV56hvGJT/PTLnlc&#10;PJYPk1BneA+YM/TdkVV5fSJTOsazVBr546+SLJSPst6npF76QLuOtAkT0zeY0ZegaFt58EmHmT3P&#10;FYXdqMUSVHrG+Lrv2GLt+f57xznD1mCFlhidV3DLYQYQuKYxMvDtSqNHjx5QnDAw7q6HHrYN69fb&#10;mtWrbGD/ATZ48AhnUgZtipAMsDAgA0oxKBmkoJ0ziJ4Z7C0MKrESn2c2QbghCqbR4MbCTVpg7p/t&#10;yndX3HeGE2pTl6fhVB6r8z/5uz/58k+6bkt9oC5LS47+yocD+WCuoMMHxnSGgClVL+Uo8yf1gZ1b&#10;t5Z1Zof5VRax2MvyzGSAKEz/lI+1Xnzf+aU+XhfjuT6ttq+J6Xg3Z3YYGsZTOerBB03xOffLu5JO&#10;Oxio0kmHtvxZaaS7AUuMix4M43NL5aOPPuTGqpoGidAVQYT288Du/APfkYFvVxozZkz38orKFgYe&#10;eee9tm79Blu4aIENGTLEuvXs7QzFwEqZkIGUMjHO0xjEYgTCPrhZWkmYL9yogQEpoKoPauVJmZyB&#10;HzaFBPGZOp2piVMaaA66gayur8oFi7MmCvlujFIbPMO0LrJq4NO+TyLyA3PcfIbJwkaQIJKzTuxI&#10;q7K07/1K+sYzbfi7qhx9b3lv+d4u9Xr7yaSVpMO8PKcMCdMR38LM1KF0nmFkUBtmZfnIl5C+C3py&#10;C7OjC+uZdWg3ZJ0/b08+9YRE5SKrqW9v5RKhuZGDfdCuB+fyyZWIwLct3TN6dPuyiqoWBh4+9m7b&#10;uHGjrZEOPKB/f2ts09kHWTogYUgf3GI2R+Rfg56apiHqhq2QwcqcDmDEcMqlaO4GoySOcojJ5MNQ&#10;5gyLr2dnPg1UBjHPGKr+/k9/sn/ypz/6WjCiNFJAisQwHSI7cejHvi1RYbYd8g6OjKqL9mFYlqGC&#10;znw9bPZQWe+HnOdXffgtk4smgesJwjrzKQ39mHcgzFIS5WFYnmmL34B34HdKmRi1AQkGdKV+39ih&#10;SYf+sm0yoHY4A8wyk5cT8zozc76YtMuaDFRmwksvWk5+YsSqbLBcF6E50M+1svlWGRn49qUBAwbU&#10;V1VV32Tg0Xe5BXr16pU2duxoq23sGBhMAwj0ZOC0MKsGW6qT3ZDe6ofwfwmGLhdHlcfXcuWHvdBi&#10;DAY5zACDJPWQn/pdlxbjM1hhAuLx0zy+tqtnGBfUQx9m0wXOLdGUV7wzImXFJK7bEla6Mxx9kMOn&#10;/6ThKOcWZ+XBQu118b4wn+LTPlIHzzBoysRBMtDERt0qQx0ps7qlOGFGjjDCvLTn5X8KmzZwgWmD&#10;iO7tJSI35V1UVvylS2H3Fs8Bqa+qru9t/Avj/fK6usYOVloelpFAXy52z8aIFa/UuX2p64iuxVXB&#10;Sumu37DRtmHdOtuwYa2NGjnKSipqfPCGryyEfdAM/hSRYEwGcfiyQTAaEe9MonhQyHdi6blFZ04H&#10;unwGJnEMTC51x/LsYm2KxNQlx2AG2V1vdd03oC2GqFTXTXdUpUwLE/pkoEHut2IoD+m06YhJOeXz&#10;/dNKo56077wH7826NSiK891YiRjuk4GcTw6q3ycCTQLB13uJwTyPnqkLJMXnPeiTb8TgWUzdkk9+&#10;YFSJzkrj6GG6wQOmpYwbrlQXS0ye98I5e/rZ56y1mLVaIjQ6cJ7QGAbm0yqI1tV1EYFvW+rxTI+c&#10;uno3crjr0muArRL6bt600e4eN86KK6o12MN3bmHQ4CMKJyI0DKRn98UUDELSYA4GIQOeOMqk6aT5&#10;7q5En/R7pRXPuV9HWuX1PceK45B8ymyuE8shLiNGs/sK8ZfnVPe9wRq1BjbMlVquvU8wM/Gq3y3h&#10;pCdSAuu5tNkyAage2qMc+ZwhVZYw+5FdBKcd1eX3OOvZDVmqz3dpJUwJo9FnXzZS3f57qAy/oU9a&#10;CeLiXMxWPby3i8/k0zNpoDA3cMDMHOL3fK4fh7uix4+fYHygrrKmyXdicTbYEVh6cG6+GLim8c/+&#10;z450W1JGQ1NzCwN37TVQ4vMq27hhnd171zgrLKkQ+gb0BBH9ehoNVJDGmTFhTHca6Oh2DGR8P3GU&#10;5GUgkz+s+wYxnEHqKKg0GCg4hRXH3mDS0IV9GUv5qStYin8My0i/JgcSVA9WaWdipYXNFwEViUOH&#10;dAbVMw5Gog2QHit0akkmL/lgIOphYsL5pQIql15J6w6GTBgvoGzwaRPRlmUffz/1HSYkDd/fDQbW&#10;M4wMM/pykfobGPm6XTx/3vvohxfSPPJBYNCZcjA0dZz/9oxNmDjRd1zxNcmy8joxcKkQOezEYnmp&#10;qqbx3/h/OtLtSRxakOeuUnrUCunA27dtt0ceecRPtly7xoBlEAbkTAcXg5HBxAYPR0kNdpAY5vGd&#10;UorzQan84Rxt0CFbGEgiM1swQTLiQTUGJWnu65k60rKgLbdxsP4LE8N8bimWg5nRY9EJYT5natXz&#10;d38UUqtuJgOWqGBQmA/GBK0p49shlZ96QG4Ymj6yJEQ53gEmIs4nFeWDcb2eRNynDRz1hgngp5at&#10;j27IkiPMe7mvSQGmpG7Xk1VXumeaeBztITr7s1QA0NfvjaZtMTr+lUvn7Mknnw6icm1bKymTCF1Q&#10;alliXPZH5xaUWFV907/wf3Sk25Pad+jQwsC1TR1t8dIltnH9Og2MJ6ywtNKuMTBhJPnOfBqczrAw&#10;DANYz5wyQmdLrckMVI7zMbg5xAAChcHPenFyN5aeqQemd/dz2GhBXDrQqS9tizKu+xJWWRDU128l&#10;QsN4QbwWUyueyQZGdoYEzfXMBONMmDArKO7H+JTHJw36r3QX+90PSOsIqzB9Al3ZDpkyNYzveeX4&#10;TpGnK412/HbJhPGROvyeZ9VzK7LyjM/Z3rRON1LJv3D+QktbtJHWl06ciNHfXb5od467yxm2TgjM&#10;t5Fy8kotUwjcOjNPonWJNTS2/6/8Hx3p9qQunTuJeTOcgYtKa2z+ggV+IumJJx6VCF0mJoIhNOjF&#10;SAy8VP+FkVvQiIEpH2bzWx71DCMx6NGhHaEUDuJ18MnD4E5PCvEMU8PMDFKYDqaGcZ2Jle5hMTXM&#10;C9MEhoaZgyXYGVbxbriSyMnApyx9cx0bxGXioV/KA9ODwimjOtOCbnoGNWG28B0jMR0IrjrSfnq/&#10;lZe6aA/H+vLVS+FTojgYkDz8btSJ6IshyvuToLDnUxrM6cyqeohHZPbTTXpGDeDzKpcuhu8Cs6ED&#10;Jv7m6y9swKAhzrC1dY36/1VK7y3xZSTuhGZNuLah6bPwn450W1L3nj38TmgFLTu/yGbOmuVGrFcn&#10;TrDcvAK78n0QEVNkxWcQw4QwR/rNIR/YSmcQwtiIxwy+tIwzu1DOB3cShw9qURcM6OmKw5G/hank&#10;GOQwkCMt7crBPFilQVTQmDgYMmXKlDlANepgQwiM4eI2fVJ58nHlDRMCE0Ma58ird6E8/YGJiUNn&#10;RxclD+IvjIS4jHjv/SW/2iIehvZ7s1QWBL0VdS+LIfFJO3funMr86PWclw6cLhXByM7UYmQYnPQL&#10;Sqdd/FmzZwthmyU6V1lZdYMV8WVCN2Dl63+a47dz1De2XRr+05FuS+ozYIBm6+wgRrfOsgmvvmYb&#10;N663V16daBmtWtveQ8d9EDuS3cJgHFZPmYxBCXIGJg4MmjJqiirkA70Z+NRHXs4UOyOJKRzhVJ8j&#10;UCL2OjNQl5wbmeQQmYMhK1igHQFdR/7FmcSR2OMQW5NND4qnbu8ThjiVh1mpA6YnTBxlqMOXhOS4&#10;dB3Gcb1Taf6u3ieFlR+EpU7iw/3SelY6DHZVv48zvxyMyjtwMAF9Hgb1i9kVz7ZImJW8YZkoGLaY&#10;aPy3o0/yEcERmy+rDnZg8fs/fP8D+r9lWmV1o19eV1xc4cYrxGcYuKy80mprG+8M/+lItyUNHT7i&#10;3+bm6h+e6MFPPfuCrVq10pYuWWRDhgyypvadXX+EsZwJNBBhZgZWukyUMmTKrDCbG7Qop3iMWjCH&#10;i8diFqy0xFMP9WGkuYnSCYMLvQJz3LokpUlAYrWLzcoL0/m9VrSn559/RCxOUBRRWOWpH6bjWF6o&#10;N1x544yvvnobXq/6QjrPqs9FXDEN+X25SPHhSh3WcfXs4q2YPGHiFHkpSztMBMHQFC6fcwZE103y&#10;33zPwOCXLl105+isvPgwOhMI7XKYAQYHhR2pz35r/QcNFqNm+33QfNjMDzL4dbJC4FZZ/sHv0tLS&#10;Mv9HR7o96a677jpZmH6hUK5Lz/62bOUKF6OfeuYZyxAqf/71WWeuX5ONGwyqdKCyzAMyk86g80GZ&#10;MAdM6Ms4Ylp0yhQFXW9WuuflWagE4rAjiTwgMDorenTLZgeYgLpUt4u6Qkj3lQaqEp/ezBFE4nD7&#10;pBvHnFGCsYp+Ocp6PvoYRPNUXA55Q33uqz/0zz/nmeS5qnfxfcl65rfw30HtpQxPPtoAmYkjD+/2&#10;4/VwVNBvplQ+mDs9xM9OK5CYOikXxGiMW4jOYQPHBb4LrPSL8rt17er/r9y8YqusRYyudGt06ywx&#10;b2auZcrV1rUhT6TbmYYNG1Zx62YOZu/X35hu6zess4Xz5lhzuyarrGvQQA46KoOVQQ1DpUwM0oJG&#10;OL7AgM/AS0VO9g8z8FxcdiYKy1HhEyugrBhe6AkTE++3XarO1IHeIBy6pw9wyjizYtCSNACT6xkm&#10;Qqx241aC7jAPojtISV9gFtpLy6JPX0fcTep1xlU4fWYDBeWoB4cUAOMhDqcMfU3MxiSSIvV3QlqO&#10;+oG6SBs+OaksYfrvxigxpMcpjxulFD5/9qyHyZO2l6YR9rPBqnvatBlWVFKhyTXHr5JlB1a+b6Es&#10;FPMGaYpvJDW36/iv+R9Hus1p0OBBlpWV1cLEY8bda4sXL7MNGzbYCxNe8I9/36k4kJSBlDKGDzQx&#10;D+JdyswgKzoiAxnmQ7xNxVH0QtIY+KRRHkMPojTlGejUHeoIEwIDGL+lftVLef86g0TocC9WMGIF&#10;/TZZ6xVCh0PxAcHPijkuCMmoKxiY9B7KByP7BOF90WSkcNBlpTuLWVh7TUVkn4yS975w7oK/Fwzu&#10;fVQemJ/fxcsrjE9bKVMi+mKVpgyIeuli8MnD5ETYxWQurZPYnIrLOMRo1oLXrl1vnbv1FNLmCHWr&#10;raqmrRWh+wp9Qd7Wcq1atZZYXWP1jc2T/R8c6famMWPG/Z+LS25+I6l1TpFNmPiqrVq9ylavXW3j&#10;n3/eCjWjjxwzVowU9F8YitsREXUZnKAmaErYUSnx2bnFYIb5YQAGKc8pM7qoqEEPsxAXrlxl4CdX&#10;zageypEXhmSwMxkwESBCw3BuVRbzug4q52issqmu6YwnxqFt6qFOGI3JxT9CRhnFua9nyng5xTlq&#10;YliST9vEYxwjTL/dICXHGnSoL4jPjpz4vJ982r5w7pwzKC4VwWHOi+cvOCp/++23dl55KIMPw7L0&#10;5PWovnvvecCqa2qFvNluea6u72AlpVV+gCFDklPrLNA303ILi6ypra/vR/rHQG3bts3r1auvI60e&#10;3bXt2sNenTTZli5bZouXL7MHH3zIyqtqrKKyyj7++ANnYJgI1AxMkSCzBhsiKsxDfMowrKcS9jwa&#10;+BfFqNTh5cSAoC56IstSjkrKQ/048rveKZeK3+xv/u1GsCAjCiMys7brKKjy7KhiMnBmUzkQDEdf&#10;qAsJ4FcQXP5VIaLvllK9lMeqnRqlrmqSgsnoA/1znZa61QbOJwPCivcJShMRjHrlSvgECuu3+DCo&#10;M7vCLAERpiy+M7UY9ezZc/57kg7zUteZM2f8g3MVlZVWXMzlC5kuLlfVNFsxd2D5x8wkOkucdpeR&#10;aVX1baxDhy5f+z830j8OGj127H9besvtHLh+AwY7E0+dPs2/Gfz0889Z5149NeOXWtt2zbZh7Ur7&#10;9szXYkQ2bkif/ONvgRnFADAkg9XRTM8wkQ92OURgnkEWGMPRUAgOc6cD+9L5i64vM6A5wA4jhzKh&#10;HPoldf8gZnILMpMDyCv/OzGqi7EwoPLBgBfOn/PyrLNSf8rs9MURXvXgg8IwMwwcvt3Lc7KVUYzu&#10;Bwvok5iL98ManSIsZXgXdNW0XfIE5jwbUFhhGJR+BHFZorL6i53gvNI++vhjW7dpo93/0CMSgdtZ&#10;eXmVZeXm+xIfInJhYYlVVjeIeWv8DmhE58ysfMtw0bmVFZdWWNsOnQlH+kdGWUOGDLHM7GRNOHHd&#10;e/W2R554wsZPGG9Tp00VQ79mD2pw9ejT3xqb21tNYxurqKixoqJiu/uucTbh+ads765t9s5bpyUS&#10;fmM//QLyhnXk62IYt1prkDszy4fRYQwYCSYFpVNUYjkFpMQqzUCHARnslEWfBvnYWonuCxNjTOKa&#10;mWtCPZjKGRAmJqwyMBN1YPmFqWBUDE/O/DAweUBb1UGaO9dZg3567pz0aDGeT0CqIzB1aOuai9VC&#10;dtXl197IURZGR7/F0XfiP/7oIzt16k1bvnKVPfjIo9azRw+rrKy1gqISy8nnKCB3WoUvK3As0I8H&#10;ynHSCKYtKql0ny2UrbLEuBlCXv2vsvILrU27jhKf28/Xc6R/bDT2rju3duvZU4Mh7MxKXUlFpQ0c&#10;NFiIPNAef/xxe+TJJ+zRRx+3R5940sbecacNHTrSOnbuZr37D7Cu3XpYly5draENp2PKfTNBZU21&#10;tW/fzu4eN8amT5lk+/ZstzdPHbMLZ88Iic76uVbEaTZ0+K4u0E/OmV6oStgZXg6GJJ68jpJi7tQ5&#10;iiaM6LqsHEyOPu0TABfEXQy3PLpoL4bDmk3+YH0Oe4wRe92CfCkwKBNCaB/RGcswZ3aDIY5JAcT9&#10;5puv7cy3Z+zkyVO2e88uW7VqjU2Z/Lrd++B91qdvf2vT3M6qquutVIhaVFLmSz6FJeUKl/vXBbPF&#10;qDli2EwxYW5uQYKomeF/AYPy3DrP9dzsvGI/sJ8h5m2d5GPZiE+rNLbvEE8f/WOmu++881+0veWA&#10;w9+6nKwsq6wot6bmJs30TWLsQTZk2FDr27+fG7mGDhtuo8bcYUOHj7BuQu9uvfpYU7v2Quy+1rNP&#10;P+vas7dEwyarrq0TgrezmtoGMXiNlWhQl5SW67nWGts0WQcxfC+J68NV34MP3G8vj3/BXnl5vL36&#10;6iu2YN4cW7p4kfTzxbZ+3RrbsWOb7dy53fbs3m3Hjh6xd95+y7744jM7fvyYvfn2m5IG3rJ33nnH&#10;3n3nbXvr7bft+NGjdvr0KTt88IAdOXLIjh4+5FcJbZLoyj7wFcuW2LIlS2yGVIcJr7xsTzz2qN17&#10;z102cOBg69SpizNjm6YmqxFDsv4KQxYWCxlLy1y9yBUT8t3lYhhVYc7rcsUrCFsshs0vKJYeWyJp&#10;J8+X7fgYmTNiZkDS/2UnUVqMy/eQWEYiDqNWdV0ba9vR14Yz5CL9Y6ZRo8b+ualdO838f43E/5Dj&#10;OtrWrXGtNUALhTI1Vl5dLZGw2vqIWdt37mw9xIij77zTevbuY/0GDrI+/ftb7379rYeeBw4aYgMH&#10;D7NuPfoIpTtbTV2jtROTcKFeZ6F5H+UD3du262B19Y3S/2qtuW0Hq60TA4n5a2obrWOHHlbLRFBV&#10;I8SvNu75KquolmhfZYWaFErKK6xMjAZDlSqutkl1NbT1O5P59Eh1TYNbd0ln80OxGLFc9VAnOiXx&#10;QU1QXXouLa12JoRxQdB8MWsu4q0cPkzqqJpX4IYlxGEYLjunKBia/Le7uWz3H+74v4Ty2ZogqvUO&#10;HTp147m1XKRIrVqNHDXmz126dresrP8tqPAPO5i6detM9zPkF0hPLtJgz+MGiUqhblmFkLheTFRr&#10;7Tt0tvqGJmvXsbN1Vru1QrkOXbtZhw6d2JBgjU167txVcT2sU/deYuL2Etd7WXvl7yK/e/fe1rF7&#10;D00YXayjyjW3VzmVbUjKNbfvYO3adVLZnh5XU99GTFuvejpaufpSKSaorBITF8Pw1RJ1qxVfpwmg&#10;QqJuqeUUFDrK5hcW+xosjJuRKQQFOTOyhKA5+q0SsTcD0fcf/k3+Y7kMtVOiPlQ3Nlqnzj3+neIi&#10;RfprGjZi2J979e1nhbd8gvQ/mcuA2RMDmsIZMH8mKCN0z9QkwIELGEMuU/GZObkuqmY482S7n35S&#10;Myuf/cBCPCEgomtWdq5f/MYRu0zlhdlat87ySeVWNGMDRGj/f13y+M/pcvLyrVyTTZv2Ha19ly5/&#10;UVykSP8wDRo2+Ie+A/oKxbq4USoM+H94YEX3n85lCvWRYBDl6xrbuqTSpXuPf6W0SJH+l6l9r161&#10;/QcO/EuPXr1cHEV3xLoMEnDYQVmi+4/mMi0rN9fvdC4sKbGSqiqrkn5eUVVtNY1N1iBVoHPX3tap&#10;W7dNyh8p0v926tev3z19+vb7c8du3aV7dnTDEhZlBlhJZaUVYLwp4tu0eS7W/h9dFP3P5vS7YDnO&#10;0u+Ul19kRdKtMY5VSSyurJUuLlfb0Mbq2rSxthKTce0kAXXp0ct69erzluqIFOn/L2rdu1//L3r2&#10;7vvvuvfsLVFODN25MxsIrAmmbtOswddoVRqI5UIOrMBYbPMkAuYKtRm4rtOi47boof/AQP89OdfP&#10;9T7o5xJ3c2BO6eAsJ2EEKy2rcKMd93BXYz2vb/CNMBjo2glVO3bs6ga5Tl27C1176DftbV279bYe&#10;ffr92159B3yoNnLkIkX6j099+vRpP2DAgCN9+vf7132kL3fv0wf9zLBiO1p37WrNQuz6tm2tsW07&#10;a8A1tbV6oUxtfaOvCZeK0bFGl1ZUyFWK6SsdmYo0+Fk/LRTzFxQWWW5+ge9WQnzPzMFQlWdZ2Tly&#10;2T4pZGZnuY/hC/E+QwyFwQqDGEYrrOKZWTwTznIre4byhzowjBVIhFWdqpcwLl+uoBALOkgZNqeU&#10;alJCrC2rrHLrdY0YkyUolp7q2zRZPe8nv7G5rbXRxIa00qFTF+mundzKDqNiZed3Ym28Z99+1rtP&#10;3/++x4B+73br3XtAjx49IsNG+s9L/fv37zRw2JDFA4cM+Xng4MH/734DBvzrXn37/rlHnz5/6ayB&#10;27lHT+sitOnUpbtExM7WVoO7fadO1iREau4ghm9u5wzf2KatEF36X3OzVdfXW13C+KwL19c1Ktzg&#10;cTVKq64D4eqspo613Tqrq2OZSn690hVHOS6Aq1a856mu8fI810kdqGlQeoOYsKHZ1QParWtqtlpN&#10;PkgYbdoJNduDnB2cMVmzbtepc4hXn3mPznqfzl1BUTGnxF62o4op/6J3/9f9+g/6b/r0H3Ctb/+B&#10;S0bcOaJj8lNFivS7pkwQp76+vqC5ubm+d+/eY7r26DuxV69eSzv36rW3a69eH3Xp1fP/1L1vv3/e&#10;W0gFYnXr2cu6iUHwOwvlQTUYpqOYqX2XLo5uoF3HLt2sI2hHPOvIXbpqwuhmnTrLye8sxyTSRQyH&#10;ga5rD9XTE8ZTG917mtq2Xv36WR+5Xn36Wm/59KFvv/7/sk/ffv+P3n37/klxZ3r37veuwut69uw5&#10;QRPXIL1PHae8kveLFCnS/w7KTBw7lOIupUiRIkWKFClSpEiRIkWKFClSpEiRIkWKFClSpEiRIkWK&#10;FClSpEiRIkWKFClSpEiRIkWKFClSpEiRIkWKFClSpEiRIkWKFClSpEiRIkWKFClSpEiRIkWKFClS&#10;pEiRIkWKFClSpEiRIkWKFClSpEiRIkWKFClSpEiRIkWKFClSpEiRIkWKFClSpEiRIkWKFClSpEiR&#10;IkWKFClSpEiRIkWKFClSpEiRIkWKFClSpEiRIkWKFClSpEiRIkWKFClSpEiRIkWKFClSpEiRIkWK&#10;FClSpEiRIkWKFClSpEiRIkWKFClSpEiRIkWKFClSpEiRIkWKFClSpEiRIkWKFClSpEiRIkWKFClS&#10;pEiRIkWKFClSpEiRIkWKFClSpEiRIkWKFClSpEiRIkWKFClSpEiRIkWKFClSpEiRIkWKFClSpEiR&#10;IkWKFClSpEiRIkWKFClSpEiRIkWKFClSpEiRIkWKFClSpEiRIkWKFClSpEiRIkWKFClSpEiRIkWK&#10;FClSpEiRIkWKFClSpEiRIkWKFClSpEiRIkWKFClSpEiRIkWKFClSpEiRIkWKFClSpEiRIkWKFClS&#10;pEiRIkWKFClSpEiRIkWKFClSpEiRIkWKFClSpEiRIkWKFClSpEiRIkWKFClSpEiRIkWKFClSpEiR&#10;IkWKFClSpEiRIkWKFClSpEiRIkWKFClSpEiRIkWKFClSpEiRIkWKFClSpEiRIkWKFClSpEiRIkWK&#10;FClSpEiRIkWKFClSpEiRIkWKFClSpEiRIkWKFClSpEiRIkWKFClSpEiRIkWKFClSpEiRIkWKFClS&#10;pEiRIkWKFClSpEiRIkWKFClSpEiRIkWKFClSpEiRIkWKFClSpEiRIkWKFClSpEiRIkWKFClSpEiR&#10;IkWKFClSpEiRIkWKFClSpEiRIkWKFClSpEiRIkWKFClSpEiRIkWKFClSpEiRIkWKFClSpEiRIkWK&#10;FClSpEiRIkWKFClSpEiRIkWKFClSpEiRIkWKFClSpEiRIkWKFClSpEiRIkWKFClSpEiRIkWKFClS&#10;pEj/QZQhlytX2qpVQV1ubm7H7OzSfllZeWMzM/MfaZ1d8HJWftH01jl5yzOz83dl5uQdz8ot+Cg7&#10;u/BcTk7Bjzm5+f9FZl7B/z0rp+CfKvz/yckr/Fc5uQX/Njev+M85uYV/zssvsty8IlPY8vJLLK+g&#10;RM/Fei4Kz/nFlq84XK7C5M8rKPZw6nIUdzO9xAqSOoijvvzCEs/j6cSlvuLdJ4/qpF53LfnStODS&#10;cNpOfkFpyCNHe7m0kfQtx59b3J9z8or+R737v8zOKfjvsnOK/llmtn6TvPz/Kju38LfsvMIL+s3+&#10;oPQTet6RlZO3KDs797WcnPyn+Z2zswv661/QQf+DGrliuRy51nKRIkWKFOn/YJQv18zknZWVPzUz&#10;O+9wdnb+1azswv9nVnb+/1fg9u9wAIPA5i8Cv7846AkIA2AAcgmIFZYGoEnAJ3W5DkAllg0YKQ/A&#10;k+NhxRepjOIcxArKbgKU6mmpi3TqBsA8H2WUN0kPdYZ68HPzADrKlwVH+aQsddCXAIYAL3WEtoIL&#10;+bL1fqGtkL+Auumzl7kZn4Jqmpcw8Z6XvqRpHl+qevVuyfuRFhy/Y1JfkhefuPA7p/nk/N1I5z2V&#10;JuHD34E4ufA+N8uFeuiLnP/W5PN3+IsEib/kh/8p/+P/KSs7758hBOXkFL7NWGjVKmu4xkaZj5JI&#10;kSJFivQPUgHaZmZm7r05eQWLs3Ly39ek+lt2TuF/I//fApxM7i1AljriNGHf6jNhp5N4OqH7czLp&#10;Uw4wavHJL//mRE8ZNEul4zTpFxSXyy+TK7dCwnL5PBdXWH5ppeIqgishXG7F8otKKqyYNLkiPReX&#10;VFlJaZX7xBcrXORhxcsvIk3xaZ7CJK24jDTF41NnGXlUZ2mFFXlaKFfqZWmT59A2dVHG+6D+0Y8C&#10;PdNv+lmocIhP+u5pik/qLybdXehvYZHy4Siv34LfID/x8/hN5Bwk+W0kYIT/Eb+z4vl/+G+b/Nbu&#10;Qjr/FwSaXOXPFcASj1btQg5O4RSgPT4Vnv69PMTdFKzScBBawv+8pS7a9f978b/Nzi3+r3PyC3/O&#10;zMs7nl1Q8Hqr7OyBGpMRuCNFivS7JcyG+a2ysoZm5+avz8zJ+y9z8wv+DZMvE6ibRJkIk4kTs6gD&#10;KJOpP/81QDKhtwBnMRO/fE30AAR+sUAB4AEYyAt4AFSlAo4SAQjhEoEX4FhaWu3gVFpaE/yKaist&#10;q7YyXHmNXG1wFbVWXlVv5ZX1Vlnd6OGKqjo911pVTYNco1Upvra2wWrqmuTaWk1ts1XW1Cvczmrq&#10;21ldQ4cQlquqVR6c4usbO1htXbPVN7T3tGrKer5mlQn5qaumpo3VKn91bRuFm1SmrdWRt75Z7bb1&#10;Z+qh7dqkPG3U4ai7vr3KNlu5+ltR2+jptd6PZo+n39Wql/hK3sfj2lpllfJXN+i9cfWKbwzpeq7Q&#10;7+Dx/DY1dVbGs9LLKxSurNPvKV+uXL8fvyHhCv2G/H6lZbWeXqrft1S/dYl+8xKF8Xl2wcRdEFxc&#10;ACgOAgRpCEGAfioUpYAehKgEZB2sg1YOAGOSR3PPkp+TV6gxJz+nMAB5+pw41/AZgwgC+Mm4dFN/&#10;btE/yczJf0rjOs9HeKRIkSL956fs3gLYE1nZuf9Mmsdf3DTrE6ImQnwcWhKgm8SRjitMfAdYTawA&#10;J2BahCYmxwSMFogGWKIJurRMzsFRk7pAAACsFEhVCaAARICkWr4DFmADUMkFcAS4BFICuIamDlbf&#10;pr3Vya9rE8KNTR0d/BoFjg2NAi+56sa2yttRaZ2sTs+4evJ7Xj0Dpgo7SKo9wLFRddIeaQ6UctUC&#10;OkCMfgFodQ1tQ589PsQB8pX+HgBUtQC1ScBV66BfrOficgkLlTXKU6ffAsGhRsJAjX4j/U4SLvCr&#10;BHK8PwDFb+ZCRDUAR1h5JbzwewKCrokL3OrUTpnqB1TL1RZgCMiWJuVTIQUhpkL9REipAGjll6tO&#10;8jiYqg5+iyoJJFW8D/8HuQb9TtUIEvpN8D0eoHen/4ni/P8iwaCa59r2LlTwv6hDyEBgkJBQUQn4&#10;N3h7vAuCEaBfrr7w+7kAxfhwwYr+VgfgRoPX74FjvLlVA/Bm7N0K2vIdsBNwZq3eQRk/NzyjVecr&#10;D07A/W+zs/O+ZfwnjBApUqRI/0mJjUp9NRn9yddPXUvAxBcmNDdt4gAFtBdN2gUKM4mXaHIsRuOR&#10;z2QNgFRU1QpQwsTPpFylyThogwKwRBNsbO5sbdrKtesk18UaFW4QIAKKze26WpOe66Vptm3bxUGx&#10;fYce1qS0WpVvatvJGtp2cI21RqBX2ygwrNdEL1fbhPYpwBPwVMsHANo0d/S4cgFOlTTZaoEnfasQ&#10;6FXVCIwqBEqVAqhqvUu5Jnd3muDll6EdCxhLSvX+RZqkC/XbaLJHyypgw1JegWVm51hWdp4m+XzL&#10;aJ1prVtnWUZGhsLyW8tXuFWr1gq3tsysNK618pFXLiOUad0627Kzc1VXbkjPyvG41irXOjPJq3xZ&#10;2fkCG0AlT/HUR91Ky8wW2BQqPcdBJ7egyOO9L96HVi2+/uXBzyAcnrOS9tAMMxWmL7iw0QygArTy&#10;A2Cp7my1n62+5CouT/1BCOB3xGqRp34UFet3Auj0u6ClIhz4JjQ5FzAkOGABYbwwrrBCIHgVaTxV&#10;CZwRWBAgEMoYP9V17SV4SCuXQFPhgo0APBHY0MZdi5fD0uHat8YkYxUBEHM8bTCOsbTkoEnrPTF3&#10;A87ZKUBLW872DXT6P8vpt/43rVvnT9NvlCkXKVKkSP9RSKCb/YIm3P8uIzPXWmsiTU12mOiKNTmW&#10;aMJycyIaSFltookJTDXhodXUNmKOFahKe2wjoARI23XsKgBVuFlgKpBtat/V2nXoJgDtbu07drP6&#10;dh2sTNoSZasFprVtmn3SrBZgo9Gh9ZQ3SoOs06SrybWyWiApoKzQxF5Tq0lWzxVVaGs1Dn5ubswv&#10;0AQKWOQ7QGW2BjSKpTVVSKspUN8rrL6xjbVr38EGDx5qI0fcaffc86A9+MAjNuGVl+3lVybapMlT&#10;7I3pM+yNGTNs6sxZtmT1Wtu8Y4/t3n3Qjh09be+9+7Gdfusde+fd9+3Um2/b2++8Zx998rF98vEn&#10;8j+xD+U+/cNn9uVXX9u5s+ftwoVL9u23Z9199eVXdubMt3Jn7Nuvz9rFCxftm2/O2PlzF+zSxUt2&#10;+dJlu3Llsl04f96+++47u3z5sp2/cNYuXb5k586dtctXrtjV764q7rxdvnrVLly6qPBFpV+xc+cv&#10;2PmL5z3fufPnPM+3337r7uuvv7Yz8s9884199fU3ynNez/Tna/tY/f7888/tww8/ts8++dzee/9D&#10;e++9j+3TTz6zjz741I4ef8sOHDphR46esr37DtuufUdsz75DtnPfftuwabMtXrHGFi1bbfMWLLRX&#10;Jk2xFye8Zk88+YI98ODjNmrMOBsybJR16tLD2up/jzCGBQRNNVOChMaeCx05WXkCegkcAvvMzByB&#10;e4E0UAG3wDlP/1sEjEwXAvKUhzEqIUfAjyvU+CyUxlsmoapYwhGm8UppzWjnjCdcTR3auoQ0xVUo&#10;HaEM0zhComvTGtcBkOUKy1xowVwNGGfnqH34AQ0ZsFZYffjn6ueTgX0iRYoU6T+c2rTKyPi/yU80&#10;n+AysvItiwkQU7MmtyJpgJWavDDD1tRjsgVkO1lTO0BVANu2owNvs4C3QdpqXQMmWczFmI+ZAOus&#10;ThppucCyXOCJtogJGi0H7QjwRJsCONHSmGCZfMvUbtvm9ta3zwC7++77bdKkqbZw0RLbqEn/wP5D&#10;dvLUaTt69KQdP37S3n33A/vss8/tiy8+s6+++tKuXL1i1wRg169ft++vf29Xr35nP//0i8J6/v57&#10;+/HHH+2nn36yH3740X7+8Wf7UXkAux9/+MF++P4HgeFFB8BLly7ZNZUhP+VII/yDwtR9WcBInVev&#10;XLXLAtBr1655uSsCStr/4foPHhfyBnClnqsCT+Ja8qu/gC9xtE1Z8pOe5sFdvHDBruldLgl0Lyrf&#10;ZTnaAqDJ9z15lY67qnjqoNz176973deVTv20j/P3lH9Fbafvh1BwXmBOW+ShrmvXQl95xwtKo84L&#10;ynftGu+qdyFd9X8n4YA2KHdZ8edckAjPV66oX1fUR+Xj/4Gj7nMSPs58e86++Owr+/yLL+zd9z60&#10;Dz/6VILOh3bkxGnbtG23LVy8yp58ZrwNGjHKuvbuax0E5oVF0s4F1hrD7rAU5OQGkM6UIInWnymN&#10;OwvrQOscH2dFKlOgeMztaOdoxqyHV1VLk65slKZd5wJmsUC5QJoypn7WnrMA4QSMs9Di3WxdqLGq&#10;+rMKvhDfcLwtUqRIkf7XKHuA/vwPcn8FvMG19kmLnaVsvinBVFvb2GIibpKra2hyky4mYMC43E1/&#10;mP3YRMORmJLEFNra68yUJlomzbNL1272/Asv2quvT7YNG7cIOE/ZRx9J6/rsCzt79oLA4ooDwA8/&#10;fC9w/Fn+DwLNnx0Ybvws8NSzg5p8JnkAlMmc8DVN8tflABOAhgk/Bdtffvk5gI8DMenf+8QPkBIP&#10;mF4TcFwWOJLueahTzsFEQPa9AIx44sjv9VMOcLoeAPa776SdKi/9+5G+KZ3ypBGmv16/gCkFcYDM&#10;21ceXKiHPnynMj+0AChaL0DLO+EDvvik4agPYQEQvyyfOonzsmrTAdn7/EMoJzC8KDD9Tn3hN7uQ&#10;gC2g6oKC/hcAK/GXL0oQoB6VI/28wNJBWY6y587pWekA83kBLv8LwBt3Vlo3PgBNvzysdyAfWjgO&#10;sAeoL15Mypw962GEA97ThSD9joRJp2+k0ResBsRTxxdffmMfS4N/RwB+/OQ7EtDesyVL19uzz020&#10;Xv0Gu7ab0Vras8Yl5vS62jpr09xOgFul+GxfakEbdg1aYxofSwzatW8Gk1aci3k6VxowVqIWQJbL&#10;zv9LXn7Rdxrv2XKRIkWK9LeUPUCg+K8V+BvQTZ0mJsy4rMVV1lubDp2ssUNna2juKLBttvLyaiss&#10;K5d2ke358/PyrbM04EceesQWzF1sJw6fcnPsN1+fs2/PnnOgYWJG+/peoOrg9VPQCIlnUmey5pnJ&#10;+YomfiZn4tBaiQ/aZaLFKQw4E5+CbwpkgArpf+WU70cAXe0zad/4+WcHjFBPAkSq98cff/I+/pTU&#10;RTkEge/QSjW5p0Dt/UnTEQIUl9bn8QlIAw4ADHmo0/uSuKAFh77iAx6AGf1AACCdtPR9qSv8DgGs&#10;ATLi+e2uoPUK/GmHcgFoQ3+oG+AijMBBHYSvXpYQod83TSOessTxPwgAHvqI8/+R+sfvxzteEDAS&#10;R5i2HKjlAF8XANRf+sz/nvhrV695PQgQaOmXLym/6qfsBYEvbfJe/jvIpxx9uaJ8xAVh4LLCl+y8&#10;gP6cwJl20v7xO1+6FICZfqdlPI4+JfUS779L0l/6cfHyNTvx5lt23wMPS4vNsa5du1vvvgPC8Sk2&#10;DAp80ZDLpBWjEYez3WGXPxu3HHyzWfII68YAceusPCssrjgh/mAvRaRIkSK1ktCf+1/I/xvATR1a&#10;b4EVFpZb5+69rEfvfta+V28rk4ZQWFlpWfmaWKQxVFfX2ew58+z02++45vLzL79q8v9R2p6ASyBw&#10;DaDVxOzgpgnPJ2ABhE+sCqNFpkAQzL8/CFg02V4NYMCkjKnTwVU+wOcArPiffv7JJ+YbP9+wnwWk&#10;P/wYgJw6vA9JXtonn0/iAEjSHunUQ7lUE/U0tUP4R9WB1o0jv5tUSVc919XHn5TOe1D/L9LGeecb&#10;v/zigE0cZegLPmD5g9KpI+1DmkY7ABgAH4DspkCCI48DlkCPevnNwjv+4P0E/MlHGdcM1b80jXav&#10;COhcS5TwkPaXvLig5QatlXr434TfK9TneQSwaL6UpU7vv8Joypfd5HzNQZx+hjXrS6Ffaps4/s/4&#10;mLFJB1B5pj4Akv7i0w/qdq1YY4U2APE07O24JSA41r5Jo14sJWi/hPn/uPDhwB2AlnZZQyfNNXgA&#10;GQBXHG2Ql3VxfifyO8jzrpe/sw3bdklTrrL7HnrYSiprBbphGYY1YjbrhaNSCRD7prKioAkLiLMS&#10;EM7IyGOZ5V+V19b2En9FihTpHyvl5Bc9wbqqgv+Ay7C8knIrlbbbrXt/GzR4hDV17OSboNgxys7Q&#10;qopaW7RoqX355bcCWLSwMKEy6TOBMnHxzNrmVU1kTOiAHQDlWm8CJCmIhAk/gB9hJuYUxH4UOLIG&#10;6xoz+a6FNdjUHE1e0kPenwQkAbRIow+/JIDo7QgQQj6AUAAq/ybgCLxYu03aIE8QCMI6b4vjPR0o&#10;A+hdT+J/+iX0BxeAP8TzTj8o3NIv2lYd3gf5KXjeBO3QH19DVTrtkZ5q9jjqdJO54ukHz7cCJg6g&#10;CoJC0Iy9DfXN61L/Q1uJVq381Avweb/lPKz86VruJf0fvS7lpS9pOBVW3FyuZwCMdMKhf4Doec/D&#10;M5qrC2FKv3QhALWnJQ5N2PMgcLA+zO/sAoL+7wJM/vfkT4EaF/KGelyTVjsAq29KY/zpfdCWEeAA&#10;Xxwbz1KQpj8p8LJp7ay0agd2OV8zpx35jPXuEkLvuOceq2ps9h3aXFDCLn+OyXGZSaE04kIBdABh&#10;doIXWqYDsUA4M9d3VdfWN88Ur0WKFOkfG+Xk559qlZHxFwX/PfDNLirx3aH9Bg2xoaPGWc8BQ62w&#10;rNJNblxM0La5k+3afcDNokzAwYVJ3idPJik9M8ERvs6Ey0SuiQuzH5oYk2QKjvgtWq/y/KA4NEkm&#10;cEzD6dqpa7cOBkHz8ryU0cSKT503frmhsmir0ooBBtXBhEtd5Cf+JwG014dGqzyAYaqBkyfkY305&#10;BRo9K38K4N5nhemPgz51S6BIQdHTknZuBTn35QBFwJvfgnj6QFzQtEPf0o1R30kISMsCSIAFgouD&#10;pfKz0QugoQxCRvp/cCFE8RfUhqc7mKJdspksCBzEA2Tp78Xv57+l2iLtO95F9ZKXOmmfd6UPDriA&#10;nRx18D/2NW9+L5WnLRcqVKf/Hzy/NG+ela8FXLF+0Dfqpi3Vk2rZaLH4lKcsa8b0hfYoy29DGppr&#10;+F0w8bNcEUzsl1ifpj8uHATgpl9sFkMg9DwtTmNMQt65s+dcUAB0ESDZIU74W3ajK55+Uydtv/3e&#10;B1ZRXmHPPTvBuDiEDVl+1I7jTWjDmKvFLy2Xgvh54iLXhlu1zvFNhtX1TTvFc5EiRfrHQgXFpT9y&#10;DEfBW1yGFZZXW+eefaz/wFF2z70P230PPWT9+vf3s5utpCkjtU+eOsM3tDA5AxpMiOkEefUqa2iX&#10;w6StiZMJmIkboAGcyMMGJPIzgZLPAVEOwALwUrBiosZPnYOD0n5Gk1U5HM+4W8E41Q4dVJOyadqt&#10;YSbbGzduBO1X/QEs6cdvv/7qeXzHc1KfA7/ivC/+TuG90nrSuvEBDOp08NVzADTlkU+dvBd50Kip&#10;hz6k/ff+uQth6rlyOQDzzXSAX8KJngE/96lPbdD/69+Fd+b9vV/8pgCQ/leYnsnnoCaNkrocTARO&#10;vCd943dO2yEfYfLQjv8Gqsv/9+Tl/6m+eVjONUX5Xm+ikSOkAXCEcQAdQEi9xFNvyMtvG0zsvk6s&#10;fLwfQlxaF2VIxw9ab1izpU1vS2PPNWXej/YU5vfjmT4BrAiCPBPPmjEgDzgDzPwOaPCM4bB+jGk6&#10;aMQXFeYZgYH1Ztrkd7iu33XcfffZ48896xsSOeLG5R/hEpNqKywSEPv6cHrRB8f3gom6lXiQSz2q&#10;autnw5eRIkW6zamktPK/bJ2Z+zfg29pKKuus98AhNureh+zxp562hx59VBrwIN9wwq7O0uIqO3nq&#10;fU1qiek2mZw9LJ/JngkvaGTBrMuE6GDok3cAKSauND+OCZjJkXTCvuHp56CNoS2m9bJZCnNrCkYO&#10;NqqHiZY4NGbALNWSEQxSEE2f8dP+UgflKIM2FEBWWqR8NEk0WsDQ+64yTNrU531XXGhXzwKNtE7v&#10;E/Gqh3TKU85BiTIK+wQPiKhc0BLDe12/RjqgK21U4J2CExo0/aZ/QRO9CUYIPPg4f1/1w4UZ5aVe&#10;yuKH/0vQ3ELZ0P8UgEPeBOBpk3iVSQUohIzQf8AtCE/+v+B/Rt/1v0lBkL5Sho1S5CUcwIrxAigi&#10;fIS6AE+OI+F/pzrRjAFc6vY45QEA0VgBTupxEJTP+3j/5Fj35XfGJ502fOOV8rjGqmfXjFUO0zT9&#10;JI2xyrt4P/UbAMjEs4eB/N8mm7rSNvHPq17fDa56KIuj3adeHG9PvzRB4Bq+WAX4lgqEWcIpKK60&#10;gqIK38Dljisv5TJzgzmaI0/1zc2cPogUKdLtSqXV1Z8ghSvY4rhFqVuvAXb/w0/Yg48/Zc+9+JK9&#10;MH6Cjb7rbqupbfDJhPO5Rw6d0mQWNAmAq2Vi1mQaJugfXGNJtbl0zZR11LBJ6qZGG7TJMHkysaHR&#10;YfIFQAAPJlMHHcBEYPjbr795XurEbIwDaJhIAUH6Q/4AsAGYQ/4A3oCs5/H+hHjXNPXs4K9n6qMv&#10;PON7XSpDn9BkXbAQQJDP61U9165J8+O9BJ7EoUECHNRx+dIFe/fjz+z8xfCbcWHGWxyBeetd23/o&#10;pJ1650P77ItvVEZaoSZ7JvetOw/Yhg275fbYtm37bcNG+dsP26d/+Ebt/mjvv/extFlAOQhBvPv3&#10;31+zg6rv+nX+J9fsgw8/snNnLipemr0AesGydepLeGfX8NQe/eSiEHak8/8D3K5dvWx7Dh6y++9/&#10;zvr0GWs9eo6y556bYm+//we9I6DLcsNVe3HCGzZg4F02eMjd9tjjr+m90B6Dtpr+P13o0DPtpSZ4&#10;nukzcfwf0UZdMFDbbOJKtV3+d5R3sFdc0HDDb8TOZf99VR/PaVtBMGCnOIINdQoc5fjfkIcw7Xlb&#10;ygeAogGjdfuSiNrxMqqbPtBHbwtwVZl0KcU3gl1gJ7i0b8BdcYwDNOTLFy/YOPHMI4896+eI0Xq5&#10;aYvrMrmkBq3Yr2V1TTg1S5dYq6xc3+RYXdvwb8SPWXKRIkW63ai6ru7lwpJSa5Wcvw0uw7oKfO+9&#10;71Gb8PKrNvmNqTZpylR7+MknrKltO7/9h12da9dtkZYooBT4ABRMYmgMaDVM4ExGxKU7nv2sqiY1&#10;gIcJ1YEt0eSYPNFsg8k35AdQf7kRzKrUkdbjeR3owuahFDTZdUw6EzrrfgCra30ArxxpYdNVqIOJ&#10;Mq0PYSAF1tS55pqU+xnTsYdD29RBefLQL9fQ5Z/5+nNNrO31GzZIiGlnx078QfX/6GZe3n/2tNnW&#10;KqONLVlzWOWv2unTpywjQ1pRZX87dPRT27P3uGUXNKl8G9u4/YTysOYK+AhQDx+x4ePG26XLrGsH&#10;8+gPP16zdu3725dnEo1NffQ11SsXraK6t125dsN++ekHe/zZ52zpvL1K/94+/8PHVlzZ1dp3H2uz&#10;Zm3Q7xjMyrzfE0+Ot03bTnr9h48esab2Q+2r8ywrBA3d12HVn2vX+H/o3b+/IhBptHc/Oq920eT5&#10;P/K/DlYIxgN9cq1efjpG6KP/jsofhJYAWIwN+uFASVv6P/qYUjnGC44LRfjf+pi7HIQ74qmDPqJ5&#10;Yl5HQ0YwcYA8x07mAKS+xq7fKjUn+w5wlaF9NtqhHQO0DqD0W22Rh9vJGO/8NggLZ7+VJpwA/iXl&#10;S/MD5L6xTP1HCDh75oyNunO01Ta38488pKZozhJzLzUbtfz+6WRdOD+/1Frn5FurzGy/1KNNu04/&#10;ObNGihTp9qHqHj2KKmpq/nVOQeEt4NtK4Fpp9z38pI2f8KrNnDffJr3xhk0WAI8ed6ebxdhI0qlz&#10;T/tQmpxrtMkk+gtrp5qUmeh4BthSgANMmTQJM1EzyfoEnKSnZlwHgqQcgAq4A4Y8s67GxEk668Lk&#10;px20W9dAFYd2R13EpwBMfgfKxGQaQDOAqz8ngBsAVu1SXwLAf/ztj17HT0nZlv4qLV0f5v3Jf/27&#10;i9bQ1NMKSvrauUs/Wqdu/S23sLt99rX6rTKAwoxpM/Ub19ri1Uc1OV+3o0cOC4CrLCunoz0xfp49&#10;+Oh4hdtYdm5XO/3W5w70aGRM8oePHbWR415UHOvi7Jxmgr9sNXVdbOw94+35V2bYq1Pn2SuT5tqT&#10;T70mraqzXRUAfy+N/MFHnrLpU3fadfX/y8//YG06DLJL13627dt3W/vOw+zSlSBgPPrYC7Zu60nV&#10;fcU6dOgv7fyM/icBIAGet99+13bt2m/bdhwQyART9zcColHjHrX2HYfYxJfnCuyCad3BNvmN6T+a&#10;OGH+79QZ3g3zc6jfL/hQGUAUYQWfeM+v8oAk6X7DlsoAfmEcadyob6zDUidtAr7kdSFFcYAyfUCA&#10;oA+YtX2XtYN8aNOPKwGgAt8A6NcdVPEd2JVGHwBt8niZFIAF3Pi0yVllNnp5Hernd1cv2YB+A2zI&#10;sBEC21K/W5qPV3Bvtd87zacmxXN87xkTtH9iMbfIWBIiXFvf9s9t2nQeAs9GihTpNqEeA/oeKams&#10;NC6612OLK6tstGdeeMVmzp5nCxYtTu7rfd169x/gN1YVFpXaG1Nna9IJk5lrLfIBuHTCTR1rkGjD&#10;xKOpBGAMGuVvN34ToIU0L48GqzrI53FKc/D1ugNIkh9HmLVONFpAkPyUBywdrNUOYdZuSeNmq9DH&#10;kMcFgiSfa8uEk37wPpQjL88pkIQNYQAf5k0EhWQdWXX89uvPNmTkvfr96q2uzUi7+8GXbOiYp/Vc&#10;Z8UV/ez8xfD+M2ZKA5Z2PHn2Vk3g1+3td960jNaV1tD2Ttu067hlZjd4+nsfawLHrKy+BFC5ZgcO&#10;HbK+gx+x766z9pwKONetS+fh9tU3AiKelf8iQCENuKSsuzTXX32n9rPPT7A5c3arnh/ty8/+YPXN&#10;A+y7H352EOFGqYbmPrZr32l79KmXbfGK3QKwy/bY4y/a61OX27lz7MoOR5/QcHnnR5W2cOm2oA1f&#10;FUgCNPyW+p3efvsdG6V3v4a5m3j/rRC80HrDb+y/ofK71UP/ixQIUzAG5Fp+e/KpXsJpWhA+0vgA&#10;0JRPjzmxyYv8tHlegEi7aXuUuXhBcfJ5f/JRFudHwvQM8KItY8WhfQdvjTeeEaRYXvB+0AbtKoxp&#10;Oy3DEsLFS2E3+3fqy333P2x33nWXW474QElZRX3LZxr9TmkB8E0tOHz+MIN7rsWbVbX1+v+0vwbP&#10;RooU6fag1j379ft3JeUV/uUaPbe4rn362XOasGfOW2BLV6y0+QsX2Ysvv2IDBw31ySOvuMKWr1yr&#10;CSlMlqnmyITJxIZWzOTkO219gg3alU/CgF0C1ExeaJHUQZg41lUB1RT8XGtWvGutiiOPp6W+0pkg&#10;2RCVAiRAR3/SYzQAWKp9A7bEtYC84lx7pQ35lHMNnrVoxVGnm6eTNrnukMkcECcdEOBikOmzF1qr&#10;zCabMWe7XbgksLqqd/3uB/v0088st6DJGtqNs+++/9mmTZ+j37iNzV9+QO993Y6fOCEA5kz1Q9JC&#10;r/uRmszcNtY6t5MdOfqJgCSsLwPEXGYyaPjjAgABp0CW9n/4/po1txtsH33yrddHPgea699Jw+pu&#10;Z8/pvX74yZ58XgKVNGCEhjNnvpaQ0E+/edhE5uAjbXzG7GXqW62tWX9QzwIdaXsbN+5SPZ1t5cqd&#10;9sXnX0lgeMe27dprJRV9bPX6/Xr/q3bPA4/bc0+9bn/47Cs7fPiYtek02DbtPOYCBr8V2ifAzG+L&#10;AwTpI/8TB0b9fgAh75NqkfxfHPQUj2Dl40a+95f/r9IvnD0n4eCc/w/S8Ue+YPolXwDr8HsEi0kK&#10;5gEkA3ji2MHs2mwiCHDtJlry97StOD5gke7ypmzaX/rCM+8IaJ89l2zQQgNXXsJ86OK1KVPtrrvH&#10;SdsttwKBa/iEIndI82GHKj+uxPowIBw2Y0kDbp1j3CFdWlVtbdp3+JdFdXXVMG6kSJF+5zT6jjvu&#10;6963t5i/TADw15du9Bg0zJ576RWbNXe+tJyltmjJUnv51desR79+AuBiyxEAHz/xlk9UTKzp5Ojg&#10;dSmsizIZps5BWlprClrpRBkAOtU8g8/EyqTmJmKV88k2nbiV7nnlAMafpdWmZmAAEmCnDeoPG5GC&#10;9kg6E/0v0rR+/eWG1+l10S/Pi5ZNG0HLxqEh46cCQro+TF0ANTdapc+kOYhfY7IOdQarQNiwdf36&#10;D3bjt79TfszwCAO0xzp1ABq0Kc8HgFJWDs3y558w6aOtBwEGq8GtfeUd/Fyy2kZzIw9l6S//G/rg&#10;WquAiLzcOkZZFyQE4AA2bQbhRL+v+uFxClMH652043F6hx/4AAXtEU76QT7GAHkuXRZwqQ7/Xyn+&#10;1v8XvxP/c/pFOuUCcIXdyN4/hBn1hXxeL324JZz+PixNIEihbVKGndK+K1ogSD0OioCgxqIDLWVV&#10;LgVKABUA5fcJJmaAOpiMaSMFVdLIh/Pd08rjAo7a5HfFzIzZml3UnKsGbMlLecLU4WAs8F6xYY3d&#10;c++9fo7eN2JV8E3nRvk1/r1i1oH9WBKbsPJK/NrKDD4aIS2YzVvcp97YvvND8G6kSJF+53TnXXed&#10;7Nq9hxVLIr8VgPkGbd/BI+y1N6bbwsWLbc2atbZcWvCEia9Y9969raC41LIllR85etIBiAmJCdx3&#10;HeuZyQefiSidPJmA0wnZzwgnYfIBtEzIKXAwAWLKTgHXTdKKx4zqmi1AoXi0JvKk7VI+rccnYdoF&#10;bAQ6gCg7qgGy9BwsgJCe7QU8qcOBWmVxKdA6EGvCB9jRhH+9ccP7kAJ/2ibO61A85f3dcA5goa/8&#10;JsQFwAuONF/7TICSOtN4f8+rwQTqZny9S7pWfmsdqeO3A1zS8vxvyNvynOZTnO8wFhhSBnByYFGe&#10;lnaJ9/9FAHqcA5R8jhn5LVrk1/+kRZBJAJl34P/DWOCdQ92qw8uEunjX89Jg/d3VD8ZF+J+pf0rz&#10;NrwfoU/E8xtinaBO75Pi6ZPfAS0AToU48vM7oMGzFkybvvYrP4yfm78vWjKgnAJzqrUGByizVhx2&#10;RDOOaRtgxrzs4E4ZvWfYfBXutuazjvSHD0TQP4SBE++esnvvvsdKyqvcvOzfHq5ucL+sjHVgNOBk&#10;N7Q0YL4rnJGZ5xdzFJWWW2NTezZjbXbmjRQp0u+bxo696+/ad+4qQC0Jn2ZLADi/qMRGjr7DJk+Z&#10;bnMXLLSF0n5nz51nL7080dp37mKlmkAys/Lt4JHTmrgD4DKZOQhrsuaZiZLJ7dYJH59Jt8X8SB7A&#10;MQGxFFg9n9KpK4RD/Zh503IOji3lEABUVnUDlgAlcRxT4pgRdTAJpmZt2kjLkobjOdWY03bdHC2f&#10;fKT9euPXAB7qM3V4PtoXwBL2+pJ4NoVh/k77AuineX795Vdp4kGjDUd4AqAhIADWftZYAOGAn4A8&#10;G3/S+gE8/x3pC4DifRDwIZCoHr+FTPHUEQQf1a9603elPfqUghD/L+LYEObAltRJOvnTTUzkBURp&#10;2/ugZ9ZEyePrsXqmr/jEpeu91O1te5/CM47/SSo8cfQHsPN2VT/teRn1wQU32labvjQg3y0vikP7&#10;dAFA9dFPb4/8PAscHZwpozjek+cAljc3TJGOczBVPnx2O6f99G8pIyAk70gb/AaAMGDL+rKbmxXn&#10;F3gAzsk6sNepcvhffPWpDR8+1Gprm/zbxqXSavk2dkVlnW/I4nxw+HBDCsBF/pEGAJhTB/WN7ayp&#10;ucN5Z95IkSL9vmnM2LH/r3adOlthSYl/E1VRCQCX2fDRd9prk6e56XnxsmU2e958e/qZ561bj57G&#10;91Jzc/Pt1Il3XDv1yT+Z9NDSeGYi8o0qisM8GdICwAKMfmwniU+BKUz6NwEFx4QOILnmmjwDAkzO&#10;hH8C4BTPc5qOn4IAz/SJ40GEacsndjkmf+rFLE2a9wdgk0+616E8gAGAlW7iIi99op0A0KFOynp7&#10;6p8DdqJdM8mn7ZKOc/OxAA+AAagDGAAyASiIp0w64QOGtOUXXMj3m8EU5+CT/M6AiPcjSXPTquoj&#10;TJ3p78LuXcLejvKn5ljM4aRfcT/UybODnVzYvIQTeErj/PGHALbpWnm4OQoNOVleSAQC73fSNm2S&#10;5qArn7EBOJGGBkyf06NBrhXzu1CX0nl3LBAcEXItOPEpS/p5jTniwtprANb0ZqqL59U3PdM+9aOp&#10;ApxoqQ6UEloQcnhvyrppWz75+dAE/Tpz5kzoj+J4X9pEa+Y96K9r3CrDzmoA/rJ8futwzligfvGs&#10;jRwxVEDa1u+DBnQxP/vnCxVmZzT7K7hVjvvUfRc0R5EEwAV6rqljH0GH/4t4tDX8GylSpN8rPfNM&#10;5ugxd/zzhrbtBLh/fQEHk8LYux+0V9+YZvMWLrSlK1fazNlz7eVXJlpT+/bhGJIk+C+/uuQTIhM+&#10;k2DQqpj8w+TEDmWAz82mmnAdeOQTBgB8gie/wmm6AwjxTG6axK5/pwlO/oXz5zRxnrWzZ89ocjyn&#10;yf68JsRvNIEqXs9ff/Olfau08+e/tW/PfGVnz52xz7/+3L785gv7Rs9ffvmZffXl5/aF/D98/ql9&#10;8slH9tGnH9mZ82fssy8+tU8/+8S+Uh0ffPSe/K/sq6++sE+V7+NPP7S3P3zH3pX/7gfv2pvvvm1v&#10;vfeWvSl3+v3Tdvrtk3bszSN28s2TduKtk/bWu2/ZngO77dCRA3bg8H7bsXu77d67y3bv22Xb9263&#10;7bu32aYtG2z9prW2eftm27R1g/xNyrfVNm9bbxu3rLPVG1bZ3CXzbPXG1bZ1x0ZbtGKhLVu71GYt&#10;nG0Lls6316ZNsskz37CZi+cqbbFNmzvdps6Tmz/DXp872V6fNdmee+U5e+n1l23S9EkKv2AvTXzJ&#10;xk94QW68TZzyqr048UV7bvzz9tRzz9oTzz5ujz35qD382EN2931327333m0PPHiv3XP/PfbYU4/b&#10;PQ/eY3eMG6P0B23cXWNs5B0jbeToETZk1DAbPGqo9R3c34aPGWkj7hhlPfv2soEjhtioO0faYPmD&#10;hg9yN3BIXxswqJ/17tfbuvboYv2ScP+h/axr987Wp18v69mrm/Xs3c06d+lovXp3t+7du1h35e3c&#10;tYN17drRusj17NnFOnRpbx06t7VOXdtbc/s21qZdgzV1aLQOndpax65tNUZrrV3nNtape7Pi6/Tc&#10;YI3t66xt5wZr06nBGtrW6rnWqurLrKq2zKrrK6xjxyabMuU1++arr/yLR4AswgvgDDDjELAA2NQa&#10;wMcnghYszVtp4SasYIIGqP3scXKsiXLfX79kffv1teauPRxowycLa8NOaDZiYYL2D/mXWW4+QFzi&#10;H2jIzM73DVmVNY1WW9/un4pH46UckSL9nqlTp065o8eM/R8ampv/PQAuLC6xcfc/ZJOnTrPFS5Y5&#10;AM+ev8AefPRhq27bbAWllVZaXinQOhM0OQEmx4LQHNBueeb6R0CWtVwmM5zvUpa2B9iiAQO2KRDj&#10;boLvVTtwZI+0gDxrldHKMvMyLb+iyEqbqqxNt2Zr7qkJuH9Xa9u/g/UcqQl9WA/rPaqfdRrY1fre&#10;McB6j+hnPUf0tl4j+1qPEX2s2/Be1mu0JvpRfazHcMWP7W89xvS1XmP6Kb23wv2tz50DrYfq6Dqi&#10;r3VRni5DeqvuftZd4Q5Dull35Ws/tLt1GtrDn9sP6WGNA7paB9XdabTKyHUd21fxvazDsN7Wpl9n&#10;azukp3VRHW0Gd1e4l7VTfNPAbtao547D+lq7wb2saVAPa6/45oHdFe5pDXqvhv7d1EZva1Rc7YBu&#10;Vu9+V2szqJtV9+2kcBer7dfFGhRfr/S2g3pbZa8O1mZgT6vvp/z9e8jvbg0D5Pqqvb7qa58e1tS/&#10;l9X17mp1fbvrubs1C+zaD+xrHeUaFW4aoD4KFBt7qE7Cyt9GoNhpYD9r6N1D4e7WdeAA6zhA7ymg&#10;bRA4kqe9XLvePa2TynRQuPOgPgr3sY59e1o7uY4Kd1EdHfr3Uf29FFab/XpYd/k9Fd9V8b2H6P82&#10;eID1GtRf8X2s1xD99nqvHoPVVr+e1nvkID0rv557Kq330P7Wa7j+j4P1fxrcx/rwrPh+owdZ/9GD&#10;rZeAvd+YQdZn7ED5A63v6AHW/64hGhOKJ07/626De6rOntZD/6f2/TtZp/5dbMTIoXbh7Hk/loWm&#10;jHUB8zhAm4IyPpo2mr6vGxMvQMbSgPZNHi7ocG2ctemLwTR+7puvrX9fjbte/a1IQFtaVm1V1U2u&#10;AbMhq6C4zI8oAbas/2KG5tvBwlvLzS20qpp6q2/T/r9v06ZNPjwcKVKk3yl1HTGieOjIkf+qtqmt&#10;gO6vzwAXlVTYHXffZ5OmTHHT88IlS2zGvHl+B3RJFWtVlVZb12R/EACzxoq2y6SUfjDBzZ6AqZ65&#10;EQvTHOu4vqboABvWd33SUj60aNeaFcZsePbMZ1ZSHoSCrOI8q+3SZP0FkmOfvsfuf+lhe3ziU/b0&#10;pGftxdkv2XPTX7AX5L88/xV3L8152SbMecXGEzf3Zc/z/Expe9OftxdmKTxHbvZ4lRlvz8140Z6d&#10;Nd6eUfrTqudZnJ5xT854wZ6c/pz85+3xac/bk1Ofs+emvWCPTXnWHp38jD0y6Wl7dOqz9vAbcpOf&#10;tkemPGMPvPakPTzlaXvg1SfsQcU98IbiXn3S7p/4hKfd/8oTdt/LT9g9E/CftHsVvk/vcvfLj9ud&#10;Lzxk9xM3Qe6lx93d8fzDdo/8cS89Znfx/OKjNvKZB9wn7a7xj6rcI3b3+Mdt9HMP2/CnH5D/UHDP&#10;Pmyjn37Yxj7zqI199lEb/cwjNuop1ff8k4pTvNLGKX7Ukw/ZGKXd+fQjdseTcsoz+on75Svumcds&#10;nNydqoPnMcp759OP2j3SmO8h7fGH7C5pzvc8/Zi7+55R/NOP2/3PPWH3qs67nnxYcY/avU89ag88&#10;84TdL3ev6rlPdTyg/A889Zg9qLoeVv4HVZb4R9S/++U/Ov4p+Q/r+XF76NnH7CH5j7zwhD303GP2&#10;8AuP2WMvPWUPyX/4RcW/+IQ9OuEpxasuxT3+0pMqL61ev+Uj45X2Ek7P+q2fkHvylafsgecfsvue&#10;e8Dueuo+u/ORsTb8/hE2+pExdvfj99lHH3zoZu8AoMk1l9JiGas4jiqlY/6cwJrz0ox5xrmbmsmv&#10;cYwmjXbM7mx44eK5c9a7b2/r03eQr+kWlVZJkK2x8sp6jfdq/5Qn8b7+m1PoH2XADN0qM9eycwus&#10;srqejVj/c3l5h1LxRqRIkX6vNHbs2Kohw4b9j9WNjZaZL03zFgAuKau0O+950Ca8+qotXLTYFixc&#10;ZNOmTrWhw0ZZTX0bTRaV1qd3f/v6m3NBcxWwAqZMSunaKBNVWB9N1yy/993Owdwc1ncBYSaqYJoO&#10;+dAmvj3zBysqL7LMghyr6tFsox67w54SCE5eOtVmrZtjS7YutuXbltmanats2dYltnrfGlu9f42t&#10;2rXKVu1dY2v2r7VVe1brWfH71tqK3atsyfbltnzXSlu5d7UtU76Vckt2rrAFil+qvAvlL9kR3HzV&#10;OXvTApu3ZZHSl9rCbUttnuLmqs1p6+bbnK1LbdamxTZj/UKbvXGR3Hybu3mRTd8w32apzHQ9v6F+&#10;vrF+rk1fJ7dxnk3bMNcmr51lr66cbq+vnmmvrpphk1bPstdWTZOb6eGJK+fYi0um2csrZtuEFbNs&#10;wtKZ9vLSGTZx+TS56TZ+yVR7cfEbip9q4xcrvHCK/Gn23IIpilP6ommKm64ys+ylBdP0PN2eX6R8&#10;i2bZ+Hny50y252ZNsglKm7Bgur00X2XmzrBnZ06xlxfMtpfmTZfAovrnvGETVfaluW8oXv1R2YkL&#10;1Y/5M2zC7MkKT7cJSpu0ZJa9ovQX5k22CfOmqMwMe0V1Tpynd1qsd1uo91www6Ysnm1TFs221+ZP&#10;8+dJi2ba5CWz9f+cZZNU/g3lnaL4qfJfV56pSn9D7b2h+qYv1e+o52lqa6rcpAVT7Y0lM23q8jk2&#10;Rf70ZbNsxsrZNnPlXJu1eq7N1G83S7/j7FVzbKbcLKXNXjPX5qydZzOXz7Lpy1VGv+k0/V5T9Fu/&#10;tvA1e3nWyxLoBMwC6icE7HxmECBlbdfXeFlLljaMWZnvBzNOAV9fp5ZPfLpJC3AGgFlLxhzta9oC&#10;Xj8GpfQxY++yIUNGWl5+kRUVVbj2WyEAxuej/YXSgNl8lZmT56CLCZo14JycfKuqkgbc2N6qGhs7&#10;w8ORIkX6ndLIu+9uHjxs2P9UIwDOyftrAGZN6q677/frJ6fP0gQ2R5PbzBk2aswYq65tY8UV1TZk&#10;8Cj75kwAYBwTkW8mktaQflyhRcMFeAFqhdM4Jit8HGtqP9/gfmY04Mv26afvWXlduRXWVVi/e4bZ&#10;0zNeEvDNFaiusfWHNtrmY1ts28mdtvv0Xtt5arftOLXTdr25x3ad3mP73twv/4DtOrXf9p46YNuO&#10;K/3kXtt6dJftOrHftup5y5FdtvXYHtt0eJdtObpHaXtty+HdtvXIHtustA2HdtimIztt/eFttvHY&#10;dlt3dKutVLtrDm225fs32OoDG2ztoU22+uBGW7l/vT+v2r9Oedbrea38dbZ8zypbvneVrdi3Wr5A&#10;X+GFiluh/Mv2rbOFEh4WSUBYumu1Ldq50mZLAFio8NztK/UsgUBx87avsHnblge3dZnSeF5mC3as&#10;sLlbFrtQMF/CwGwJA7MkCCAUzN642OZsWWYzN0hA2LjEZsrN2bTM5mxYYvM2S7jYtMJmrV+s9GU2&#10;ZfUCm71huU1fs8jmyZ+tuLnulir/Mpu9TmUVns/zOgka6xYq3xJbsF51rVOba8PzbKWRb8HGlQI6&#10;tan6Fm1aafPXL7N5q5faoo2rFNY7rKMuvYPil2xaZQvUxqKNEoBUbrHc0s36TdSPZZtXe9zyLfod&#10;1M5i5Vu8Ue+tfi/ZpHS5FVtIX2nLtqxQueXKs9SWb11lS/WuK+Qv26bff+tKW71jlZzq27TUVm3X&#10;779tha3iectSCW/LbOEG/QYC7NcXvW6vzZ1oz732vMbfp/7VI0zPaMGMS8YrY5yNcgArPmOc409o&#10;vqnWy74FjisRh9k53fAFIJ8/+63df++jNuaOu6TlFjrgthxFqqgLGnBRuZ//zRHwZmUXBBN0RrbC&#10;uVYmvqttai8huP098HCkSJF+p3TXXXd1GDBk8P9c09Bg2fn5/x4AP/Dw4zZxigB49mzfiDVt2nQb&#10;O+4uMX+DFReXSxsea19/9a3vbkXzZTeyA+z1ALAALXcJp5quXx6hsB9NAbS/DwDt4Mz51qQcFz9c&#10;vnzW6tvVW0WnRhv7xN326uLJtkCAs0bgtfn4dgHsbjvw9kE7+I7ce4flDtnh94/YIYUPvX3I9p9W&#10;/FtyCpO25+0DdkB5D7yjtLcIH3K35/Q+26d6dgm09755UIAOeO8XoAuU5fYpz85T+2yTQH7zKYH1&#10;yV226cRu23h0u208vtM2nthpa49usXXHtiq8zTac3Gbrj29N3BZbf2KLrTm8QW6jrT222dYc3Wyr&#10;BeSA8IoD61VWwH5wg60EwAXoy/ZKc9+n571Kl79MYL9EYL1E8SsVJu8KPS+XVr987zqvZzGavNzi&#10;3attsUB9idzS3WvcXyIgXyqQX7Z9rS0W+CzdLrDftlJa/lr5Egx2rbelW5W2WfnlL90hwWDbWpu/&#10;WYC4dY0t3yEBQWUpt2Q7YQHbzrW2UCC3ZIva3Kr6FF6k/MuVb+VO9Vfll29XH7fI37haYCgBZdt6&#10;AZ2Ab7v6r/hlam+V4pZvWeNpK7cqv9pfs32jx61QHSvlVu3UO6oPa3autzXq63L1YZXcut0ShtTX&#10;NXqP1erTKvVpsQB/3vqlDsYrBcCrd6m+PescfNfJX7dH/VBda3fp/7FLz/r91uj3WSIgnrduvs1e&#10;IU17wSSbOHOiffrJJ25yvnghrOdilUEjZo8DoMoud9/xDOAKoElD8+XoEWU4tkQ8z+QDmPEvXbxg&#10;Dz/1pN0x7h7j04NsuHINWCCc3obFJz5zpB2Hj/MXWAbHkDJzLFsAzPlhALiqTfMqeDhSpEi/Uxoz&#10;ZkxnALiits6ycv9aA+ZbpQ8+8rhNmz7Dzc9Tp06z1ydPsbvvvc8qaySpa5J44IHH7JtvzjiYcvkB&#10;4OrACvBqsnFtQVqDm5YVnx47Sq90vPWYi2/IchAOz19/8Yk1dmlrNT3a2tjnHrBJy96w1QKhLdJ8&#10;dwsM97+1TwB6wA59cMSOfHjU3aEPDtuxT47ZkfeO2LH3T9jRD48r/ogd/iBJFzgfAJTfP2oH3hUQ&#10;OxgLiN8+bPsF0AAxgLtXcTsEzHv1fOCdIwLlfbb7LYGytO1dCu+QZr391F7bJreLePlb1actp6Q1&#10;y22RNr7x5HYBtp5PbrUtAuaN6vfaIwJhAfB6ge4age3aI5sUVrwAGnBerfR1PB/ZYqsPbw7+EfmH&#10;N9kqAFw+ALwKwMY/JCcQdycgXiVQXiktnDBa+UrFA9orBOYO3vvII+1930b9looTKOFWCJBW7ZFQ&#10;IJDDX7VHz7ulpQvAVipMnuUCsVUCsGXS0FcAakpfISAEoFcJzJbJXyEQXL13o63crTJyq3dtsjW7&#10;1eftALDaEsCuU9zaHRts3U71QfGrFM/zarm1Aue1il+huA179TsIZFeqT6sBTkCTsAOnfgv1a43i&#10;l2xbY0MffsRaNfS0VnU9rFV9d8to38eemT9T/VJ/5DbondfJbTiotuWv1buv3q125a+RcLJi23Jp&#10;3Qtt0doFNnPZDJsyd7J9+tmndubMt9Jq2cHMJisJhb7uG8Yn4IpGzHhF2/WjS9eCSTpcZxlu1vIy&#10;AnDfwMVeiMtXbMrsuXb/ffdbKScJyqql1dZZhTTgssp614gLAGBf/w0AjBaMCZo7oYvKKq2modlq&#10;2rQ7Aw9HihTpd0qjx40eMHDwoD+XVVVbZnb2XwFwRUW93f/IwzZZoDuXTViLl9irr02yMaPGWn1j&#10;U9glPXacJpwrrhUAsKmZDnAN4BvOVPpZ20Q7Tj9yjtbr1zaqHOV5phz5HIC//tTadG62pl4d7L7x&#10;j9rU1TMFFKtsmzRLTMxos2i8B98/bEc/EugKYI8LfE98KuB9T4D77jEB8FE77NqxtGKB82EB7+H3&#10;j9kBPe8TAB8U8B5896gdFEDjDuGT/u4R5TkqgD4iMD5oe5V3rwDaw3KAMxqzg7FAebvCO/GlIe84&#10;vVPhPQLlXbbt5A6BtIBZYLzt1HZpzlttg7TiDa4pbw9aMnHSmtceFzATf1xhAS8a9ToHbQGwQHkD&#10;YQfhjbZewL0OMFd4Ne7gelsvf50069UC5jVy6wTwawS6azCVC7jXya0GfBW3TnWuVjpAveaAyuwX&#10;6AlQVwmYAd/VCQh7foEcwIv2iQ9wrSQO8AIEPT6UAdTJv3YfwLvB1u9R3/coDLjqGc1zrQAZYPX8&#10;Att1u/XeyoNGCxATBoQ37NNvsEvvSpryrlPf1su5DwDvVZsC4+U71lt/jdNWzb0CCLfpbRkdB9iz&#10;C+d7/9epTxsFvBv03hvl1ksI2XRQ9Su8Fg1YAL1q+0pp5Ets7uq5NkMA/MaSafbuO+/65irGpy+d&#10;JLubgwk67IQmLt39jAN8gzVI2rHiL15Kz/9KMxYAM/6//eYbm7Foid13/32+kbG4uNLKuA+6uj65&#10;iKPSNWBuyWIDlgOwXOvMPMvIyPH06ro2Vte23f8VHo4UKdLvlEbdccfY/oMH/6XiHwLg+ka7Q9ru&#10;tOkzbd68ef4lpBkzZtgd4+6yhqb2lltUbPfd/YBdkkQPyDIB+WUJmqzYycwkBaBiZiYOLdh9TVDk&#10;TcP4PDOZpSD8vfKe+/YL69CrkzX16WgPvPSYzVgz09bsXeNrv/uldR4UKB5496Ad/fionfjDSTv2&#10;8THXfo99clzhE3bsQ+JOSPs9ImDWMyANwApUD6MlKw5APqTnQ/KPfnjMAfjwB9KaPzop/5jakMYs&#10;d+gdachoy3IHMGkLuA8oDhDGZL33zQNhLVrAyzr0jtO7bfvpHXICZNal5Xa+ucvddgExmvJm+RsF&#10;vJvlWL/G3yS39YQ06BPKc3KnA/QGnN55w1GByDE0ZgEQvoc32UYA3bVq0hUWuK53wJXGB6gLmNdI&#10;U14nf62AB1BetU8apgB4nZ7XCYA3Htpm6w8ILAVUgPEafIHXGoHVahzAmoYBLoE6/nrlo/xaNGql&#10;rdkvsD0ocAeEBcrrAGCBKGBK3BoB84b9m12D3aCw+/vV530hn/dDZdbt3Wwb1J/1qm/jgZDujrYd&#10;4IO/8bDaEhBjRl+4c53Nk+Y8c9MqW05b6jP5Nuh9AN5NDsIC30ObbbPC63m/nWskDEib364ym5fa&#10;gvXzbfbKWTZ90TT78qsvw9lzX7vl7O/NY0iMWZ65AQztFmsPJmjA1y8i0XM6rsnHFZZ8mpCy7Ibe&#10;tGeXPfDAPX4EyS/jqKy16lqOIoWzwL4LGgCWFpyVne9rwK2zBcDSgFn6QQNuaNPhX8DDkSJF+p2S&#10;APiu/gMG/qWsvFIA/NdfQqpramuPPfGkTZ0x0xYsWiQAXmCvT5lsg4cOs/o2zZZfWGLPPPOctAKu&#10;6Lvq2i8TDpfjczOTH0f6IRw54iIO0vhoAgD7p9/+6EeXCLtL8/38U6I5XLQvPv/YGru3taaeHez+&#10;Fx+xKatmauJfazsEUAcEwJiTj30krVcaL6B76rNTAuIT/nz841MOwCc+PWWHAV65Y5+edC356EfH&#10;HXCPfHRCTmAroD0uoD76oZ7lAOFDgC9a83usKQu0MVEn68mYsPe/fdDbRxMPpusDtkd92iYg3SnQ&#10;3fnmbmnM0oilDe95a68Adpu05T0Kh01i2wTAWxW3E23Z15UFvtKE8bdKM94qfzvma4HrJmnFAPOm&#10;YwIgB97NtvHEFtus/OuObRRwb7WNivd0AJl0lSNu3RGBpOIA440CbkAYcN4gtxFfmvIGac3rBcQb&#10;pXUD3oArm8vWsuFMGuKqPWsDuArEXbNWOvnxHcAFcF4eUCNNZQH3NWifcoDohr1qT8C7nryAIeAq&#10;AHYQVP0bBdqbBL4bD2wVUOp95DYf2ab2aQ9gpr8CZtVdHxJmAAD/9ElEQVS/4YDCam+TylAOR73e&#10;fgK4tLFB5dap35vkA9zEbz+6XfWqLeXdKCD29netkbbOevMKm72KndQzfTPW+++937ITGvMzY9x9&#10;gSsuaMGArMa9QBgh1HdBXwnfCeYZS8+5s3ylKXzW0M3WCu/Yt8/uuuduB2B2ORdjhi6vFQDXukma&#10;deFc8Vd2XtiIFQCY27CyraikzKoFwHVNHf4MD0eKFOl3SmPGjLmnT79+fymvqLLWf/Mpwuraenv8&#10;iWds+qw5tnDJYlu6dKm04Wk29i404LaWV1hsTz/5jJugMa0xITHBAKgOwAmocuSIyQuNgHy//BTu&#10;ZnZNV8+uBROfnAPGHM154W+//tTa92xnTb072f0vPGTTBcAcLdp5Yqe02EMCSTk3Px+1kwLXY59K&#10;88WhAUuDPf7hKTv6/kmlC4xxAuUjHwho5RN/QnFH3sdJ232PteKTqu+Ym6h5Pih36D1AWfHvoQ0f&#10;CSZrQFia90E2gLGO/HYwh+95c5/te0vuzb2KB5T3KW6P7RUA75ZG7M8K75RmvEsgDcjuJl1ujzTj&#10;rQJSB96TAmeB8E52dcuhMRO/SaBLns3HNykNLXmLbSPO4wXU0nYBXV+Hlka8ETBOAVn+FqVjvt8k&#10;ANoin7X0jUcAY8A3+JiwN7OZTOAMkAKogPU6AS91rhcIbxAQAoYbVQ/AuAHQRbPU8waAmLICO0DY&#10;NVDFbT26NYCj8m4C/B2wgwMs10gjpzx50FA3AKz4As/1cpslHGw6vMXz0iZxDrq0D5iqns3qE2XJ&#10;txktVz7gC1AHt0maL8/6LZI8rA2jHa8FhHesspmrZtnUpW/Y5IWv2+d/+IODb4u2yyYq+YxP3AVp&#10;tW75uYrlJ2zMYtwCvozrdMwDvOzqZ+mF3dDkPX7qlI0bN9aqqhstv6DYQbecLyK5CbpKAFxh2dKA&#10;s/OKfDd0llymQNivo5TGzPl7PsogPs2WixQp0u+RRo4c+UDfvv38wwoZ2Vl/BcCV9W3syaeftWlv&#10;THMNeO78BTb5jck2ZsxYq2vT1go0ccyRVswZSXYvM9lggmZS4kgRO6LZjMVkhPZLOg7AJY5wmhbi&#10;wjEm/+Sewl98+ak192hnzf06270vPGhTV07XRL3GdgigAD02VwG+mJ+POwCf8HBwp4ImrPDJz0/Z&#10;SWnHmKdTbdlN0h+jDR+RFnxU4RB3RHHUcxQQV37WjVlHdl95DssnDxu/Dr7HBi12U7MRDNP0foHv&#10;PjskUN4jEAZk9wuoAef9Al8HYmnG+97Zq3CqDe8SOO+SzxEqOYEzZV2LFpBuE/CiJQPCO05v1/NW&#10;16a3K34HYQH19lNb/Rkg3iF/l5dTnDTkbWjCAt/NAuF1h9cLtAHwzbZVAOzgfCSArwO2AHiDnglv&#10;ckAGwNGKNzpYA5yA5CbFOQDjBGho0LiNcltUdgtlBIwAMXEOyAJCtFEA04EQcJS/iXw46gFIvZyA&#10;UVrz5iNowVsdhGmXenYcl+ABGJNXoAowe52J23Zsh4A1xHm8ym09us3jtuHTrrsAvgA2u6PX7lht&#10;q7etbDFBv7Foqn3wwQd24Rw7mMMehxSAGbOEfZlFYxfAxTGeuXAjBWYA2T9RmCzRwBtsVGSMf/Dx&#10;h3bfveOsukYALKBFE2YduFRaMBdzcAlOnq8Bh53QmKL9gwwZ2X5HezUA3LaztSouroSPI0WK9Duk&#10;UWPHPt6rf38rreBj/Ll/BcCA7KNPPGWvTnpdALzYFi9ZYlMFxgMGD7aaxiZJ7kUC4KW+vsXkw53P&#10;N35OvrErl35SDk2XiQuQRfPFtXxUAZBOgNk1YvlMdoDyp5+8b43dkk1YLz5o01dPt1X7Vguw9gjs&#10;DkibPSLgPObulAD3JED8yTE7/flpOyFAJg5H+PgfTtipz5I4ATLmavyjnwDCAl05AB3wPiJQBqR9&#10;A9dHhx2QAXLiHHwFvIc/lCb8/gEH4YPv7pfmjGlamrBA+OA7+x1oAd39At3gyyl+rzRhABeH1rtP&#10;ILxPGnDqHIgdkIOWjL9dIIsmvId1ZYHtToHxToHwHjdfKwz4SgPeLYAGlKlju/ytAK1AGc13B5u7&#10;BKRbBci4TQLfTdKWtwmQAXG0ZzTgTWjFStvGrm2BMOmbHJTRjKWBogkDhg7QG1S36hXIBgAHPBOw&#10;BHjlbxYYb5XbBihL+8X8C2gCogD1ZpVBO96oenkG5LfxLPDcKk18m+oHLNFk07KAKPVuPwagKi0B&#10;VNzWo3oXgFhgS3n6gta/WXGAsK//Kt8WwF0A7uZqAfF6dnXvWGELOYq0igtDXrePPnjPP/IPkKZ7&#10;GgBTPp7hGu93fLAirAv70oucfzHJ8131MPmxALGODEhjISLfhx9+YOPuvMOtTIWFJQ7Apaz/YoKW&#10;FlwkDThPmm64jKPAfT7IDwDzqcLqukaraWq2qqqqevg4UqRIv0O64447nurZp68k73JJ2Lduwsqw&#10;xvad7aHHn7RZc+baosWLBcILbcrUKTZk6Ahrbu5oeXmFtmbjhhaTW6rVMsGgNdx6z7ODMl/FEchy&#10;PzSbrX4REBNG2+V6Sl8HTvLjvv76D9bcq7004C52//hHbOaa2b4GiLZ3QGB2RNro8Y+CVgv4nkrW&#10;f08LWAFSQPb0F6fszS9O2ztfvWWnPzttbwHOSmOntG/YcpN12DmNJnyUOAE6G7sA5aOuZQuQFT4s&#10;sOUZgD7o5m8JAQCx4gHggwLaA+9wpjiA7j6BL84BWHH73pbgoHSeMUljet4trReTtedL8u9mHVla&#10;bNCGA2Bjtt6dxAGuAO1u1pDl7xQop2HybHfQlbao5+0C210O0sonoEXjBZAxX+MDxoAtVoUtDswC&#10;KPnrDq4P2rCDr8AQ0zWasQASLZf15lRTJh0w3uhOmqwcGjNxACB18Lxu71oBYKJNezyasHzld2BV&#10;3JbEeTsC1qDtYsJWGKBFGwZMMSkLTD0dEJfPGnAA6ADUQSMWECegTBygjfa8Vb7vikYoUP3r9663&#10;tdulAQuAZ62YaVMXvWEnjh+3b8+EI3a4YN1JLD0J4LrZGYFRcZirw9i/6pYfQBc+AKBdS8YELWEV&#10;Xvji6y9s7OjRDqQFAuCS0nIrr6qXa/BdzoVFpb4GfHMXtDRgXwPOsYKiEgF3ozW0aW85xfE2rEiR&#10;frc0YvTo53r07WvFJWUC4L82QXPd5KOPP2UzBcBcRblw4QK/F3r46DusuW0Hvyhg8eIVPgHdBFmO&#10;HP3oExPabBr/ww8hHLTccOsV6WjDv/76qx894hu+xKVmvo8/ec/a9mhvbft2tnuff8imrphha/as&#10;FqhsdY3yiEAQQAR8T//htPyg1aba78lPgg/wvingBYSDWVrg++kxabMcTTrkmi9ACrAefj/4PKMZ&#10;H8IHkBU++H7QfN19cMAOvbsvaL/vHXDN94BrugJRAesBpRHnGrD6epAwwCutF/MzzrVgpWNSxnS8&#10;55Q0XjmAEo13t8Kcd96lZ9LRdPFZ9wWEd6EFCzh3SvsFdPewXuxhwDbkJx7tl7gdxCvs9eg3JH7z&#10;sY1upgZgMVNvSZxrsgJWwHj9kUQ7BTABQgFvAMkA0BuVDhj7+i6ar/yNhzA3K8wmLz37Zi+0ZwBY&#10;edF8Nyl+K4DrgEl5zNDBZE065dF2N+zjyNFaW7p1hV8ryrEi6kzP9bKzmbXhlTvW+IUb5HVNnfJq&#10;a/vx7d5/wNhN0AJiAJs6AHBfm2bX9PYVtnj9fJu7erbNWDzNjp884R9T8I1WGpdovdwHjc+Y/luh&#10;k1ux2OnvJmel+yUcyZWU5GeDVgrmX30jAB412urq27qpuay82sqT7wEXlVaHc8C5xckOaDZiFfoO&#10;aDZh5YrvKmobrE4AXFPTpjd8HClSpN8hCYDH9+jV0zXgjL8B4LbtO9nTz71g8+YvsEUC4CVLltjk&#10;N96woSNH+jng3NwCW7dui12WhA+4pt/7JQzIOhgLcNM4zvwyETFZeR5NXgGcwxlhB+VUA1beb89+&#10;ZZ16dbZ2PTvYQxMes9lr59iGQxsEHNvt0NsHXCs9+Qk7ntnFfFxge9I3Y51SXJfBfaz9gD62Vdrl&#10;YeUL67/SdpV3+Y611tSju9+z2yoz0/JKS2zcxGds6+k9AtNDruk+/cbzlltSbIOfvN82Ht/m67eH&#10;3zkgjbyz5dfV2IJ9a12LPfLuQVu2c5XVd+7idaW/XVZBvt33yrN+jtc3YKnuvW/tshenvWAZ5Gud&#10;uAy139xsU1bPsda5bILje8y4DGul56kbFvuGIH9218oyc3Pt/kkv+A5ntMmlmxbrf6e69P+buXWp&#10;rVX8xqMbbN6a2Z4/r67OZm5b6jukt6PtygGuaMGsBwN+r8+b4nlxTyyY5ndiN3Xt4M+vrpznd2a7&#10;disBKK+i3LILC+3phdPs5bn07eaYwRVWV/v1ll0G9fubtAy744WnbMXu1QK99QLQdbZSoFdSWeXp&#10;BR072tR1C/xyDDZ1zV+/wAorKv6mjuAKa6ps6toFAt2VVlJd8++l3znxeQdrAH3niR2u/QK2aMdo&#10;064lS4PeiGnb14HX2jqB97x182yWrwG/YUdOHnUTNGMyaLtB60VA9GeN62ByTndIhw1YmKWDaZp1&#10;4e89zm/DUhxlcN+c/cb3UjQ3d/IdzpicS8pq/QhSUQkXcfA1JGnAiQmaPOllHABwlTTg+qb2AuLa&#10;IXrfSJEi/R5p5MjBL/bs3ddKyisso/XNj/HjGqTlPvPsi26CXrxYGvCiRTZ92nQbOGSo1WgCQDrf&#10;sXu3XREAp9qAg6ccV1FiZk6BliNK+Gi7fKiBs8FpmdShOeN7eU1mZ775zNoL8Dr27273v/iQzV07&#10;13flssno8LuH7NiHmImPCXRP2JuYm6XtYpI+KE2wVUZrazdyiC2ShsSmqKMfHLFVmvhbZedYZl6e&#10;DR3/jE3ass7m7t5o/e4c6e+bXVZuc3eudXNsh+4C1OR3GPbqS7b2qDTPI1tVb5aVde9qs3atdu2u&#10;pLbW2+r64H32+qa1tmT/Zlt5YIt1EPi0HdTXZkorYyPVXo4lCYS3CsyX7l7v9eTWNdiENUtt3q51&#10;9vwbL3lbXR57xF7duMwW7eaKSWl+0uxG3Hunpw165WV7efVCy8rXRFxcYhNXz7PVB9Zbx97dW/o6&#10;btoUm8/1k1uW6jkAduvqOpu8brGtFqihfe6UAIPGi1bMuu48CTZeHoFAfoc7xtnraxbYuCce9uce&#10;6tOCrUtsrd65vpNAOSPD7p72us3ZuNQGjeO3y7ARL0+w19Yv8XutV0ibXLltleWXlkowyLZHZs+2&#10;lxbO8nKlXXvYDJVbvXuNrZemWt2mPhFGJPxJMHlC+ZYKVEc+Et65qf9ge2XNEgkEa23B9jW2eOd6&#10;e3HhTHtNv9ui7attwfqFPm4L6+rtuRVz/arM5aznClAxTTvwspYsh/kZ03NqpmatGTP2RjRggf4y&#10;/Wbz187zNeBZK2bbm2+ftHPSgLl8gw+IsPHKxyZrwgJRxioCJCCLFYgbr1hO4UgSeXGksymLzVkX&#10;BcQ8A9rnzp2xUWPHWrsOXSwvr9iKS/i0560f5C9zDTgXLZg1YGnAHFfKEADn5YdPErJHo7K2eZx+&#10;p0iRIv0eadiwYa/06NXHCktKfYJUVItr066LPfWsNOAFi2z5ipW2ZOlym/LGFBs0ZIjVNzS6Brxp&#10;41a/L/c7ADXRdDEl/3rjhk9QrtkqLnVowZwJds1YZUhPNWQcYd9hipZw5gvr2q+rNffuYA+Of1Qa&#10;8GzbsH+dA9mR9w77GjAA7GZmOV/3lT9h9mve/2ETJ9iqYzvs0DsHpVWtsdY5OVbYsYPN2LbBtp7c&#10;E44RSeNlQ9fQO0d5mXtnzvBzrzmFBZZZUi5gyBVo59ozS+bbs7MmeZ4eT0qLE5gV1tRYZkGRPb98&#10;vq05ttlNxqz17kHbTRxhdkYffGuftHY2Ye21uesWej3t775LQLvezbd9Rg3yuFaZWdZaQgJ9Hfv8&#10;E7ZSYFpaJ5BXWnZhkeLDRrlBTz1qc7Yut8mLp/pzbn1b9zuOvcM/spBXUmKtpD21ysy2jKo6m7R2&#10;oZ8B3ikBYKcEDLTgbWp3uerIkkadW1Fjj82Y5vVnFhTay6sW25TFM11bz29sckDuP3KYtzFqwos2&#10;X+VWC2zzyzRuFHfTCZxfe9FeXTjdWrdYBJJxJeB4fvFsW7VztW94quvU0cF30PgXrduoIAT1uv9+&#10;e2Gu3gmw7tjF3li7SPkF1gLV+ev5uMMym7Z0hrTUuTZ342J7bNLzSRs3XW5Fpc3asMRN2uyoZnMW&#10;YIvbwRqwnvEBYjaAbRVQY9ZeJ+FrycaFNnfNHJum33Xn3h2+jssRIjRezrczphmbODRa1oUvIYAK&#10;hOED8l1WftJ8DfgqZ4LDMz4XdyCcYsa+6977rFuPvn4MiV3PVdyEJQ24uCxowHysn8s4HID1v/RP&#10;EmYFAK6srnUNuLJN2xf1zpEiRfo9kgD42a49eloh2sotJlQmzS5d+9j4lybajJmzbdmKFb4Ra+rU&#10;KdarTz+rqm2wTE3W+/YddvMaE5Kf/WVy0iTk2q9Algkr/Sj/Tw7AP3leAJiP9//yy8++GSvdFY2m&#10;fEMaMprCV19/bh17tvdd0HzDde46acD71tqeUwLg9w+56RkT9GkB75ufnfbwSQFyc7eOlpGfZ+PX&#10;LrXdAlcuzHjopWf9ve4SyKw/tt3P6aJBH3r3oB0RELfr2k2Tfqa9tGa5vbxwmr9//T0P2MuL0dxa&#10;W5a0k+JOyiOAvH/eVFuwDQ2zlVX1lEa3Y5UAfYdrTzd/v+DGjH/SL8JgLZh1YEzRfccO9zofmPGa&#10;f4yBDUJF5eXSwCvtqYVzbcaWFTZHWiBfRVq9d52DUWtNyO7nl9jzyyQQ7QubnYqrq5RWbI/OpM+t&#10;rLCh2YqlGdHPR+bPsYzcPMusrbNpm5bahiMbfA0Y8AWIV+9ebbkAtcq1GTTUOg4b4iDP871vvOZf&#10;ViqpqvTnrmPHud/tUQG/NEU2w82XIIH2WdDc1l5cucDmSOtdJiBbsWutPfzC056/rNdA90s7dJIW&#10;vsS12w0ScPqN0m+g+NYFJVbITmD9vjzn17axkU884eGK7kFbXiqwH/fcI5ZfLlAq0++gNID7vqmv&#10;WXOvXv488tWJNp2vKe3gLuywdozbcXy7a76Yn9kVjb9FWq/H6Zk8rFkD8GslGCxaz1eRZtrMZdNs&#10;196ddp7bqwSeAOv317liUgAMGMvxhSTWe9l85Z8rJMwuZy7lEMD65Ru3rBljlkZbhifOfvutjR57&#10;p3Xv1S98kEH/X8zPFZXhJiy+iIQWnKv/t68B823gXDZi5SpcYBVVtVZb385q6prm6f0jRYr0e6TB&#10;I0e+2LFHDysoLREA3zRBZ2iyb9+hqz37/PM2e948m79I2seSJTZxymQbOmKY1Ukr4uas/XuOuFT/&#10;Q/KVIyYXv3JSPpOOT1wKp2vBmPLQejFDBxAOmi/hNB/+jRu/SmM4ax17dLCO/boIQB+x2dJMWNPb&#10;fXKnb5Y6+v4RO/nxcXvz01P2ljRfzMxH3jrkQFXYrr3N2LXe728+9O5hm7sygGNOdZ0t2rfFuLf5&#10;ENdKCoCrOnRWGmbVybb80BYb9dA9nvexpdK+Dm21p18P5mEc66mvrReIaOLOk9BC3LiXX/S7lbed&#10;4Oaq7TbutfEeXz9ggM3dvsZ2ndrtGvCB0/ts38ndliXAzCoqslfXLlM9m6UNrvL8TUNG2sxtq23z&#10;UYHD8Z1K22Qvz57oad0fuN86jRjs4T4PPmRzt660p6a84M8Dn37CZqlcobQinnmXMZNet9lbl7km&#10;n1/XxqZvWu47j9kVzc5nNiUVCLz5wk5Nrz7WNKC/dRo21Mo6tPM6GocMszfWLbBeowNQ4toMGmjT&#10;BaIOWHJPTwrv2WbASHt08kR7cfbr9vqSWbZy20rr3Lenp90xdbI19gom8ntfn+hfULrryQf8uX7Y&#10;CBvy1JM2+sVnbNSzT1tmoYQBCQ53THrNcssD8OeXldsDE1+wSctm2+CH7tUYzXHh5cGZU+1VacGM&#10;W/I1Csi6Dx5oPaWlz1q/0G+2AmwdgCVssHGPjV072ZAFCOu38KNNBzb5rmjM66skHLCePptNWMun&#10;26Ej+/wj+wAo45jdzT5GNdZ5BmBdG2aMyweEww7ooCGnGjFXTzpgXwnpmLAvXTxvYwXAPdRvzgHz&#10;+cESAS8f5ecccCHngAXMAC87oLOl/WbKxyKDRlwhbbmmvq3VNLRbo/ePFCnS75FGjB49sXP37pYv&#10;TShDE5uiggOAO/ewF1562e+A5hzwomXLbMrUqTZIkzNX4SGNv/veHzSpXHbARUNgUvqBY0XymazQ&#10;frkfF4f5GYBNwTfVlIknHzui03XjMHF9a116dbW2/TrbIy8/4QDMDtd9J3f5GjAAzIarNz89aac/&#10;OSkwPmGLNy+5+Q641tn2hgBh95v7bNqiGWGz0q3pes+2ApYZWzfYFszSpw9YTVMbyygps+lb19hu&#10;adsH39xvvYcFTa7tyOG2RNrnnlN7bcexXdZ5QNDAbnV5ldX21OLptuLgFtsloD/A5RzSfnHrpMED&#10;kFU9e9pCaYKAw6MvSztXP4h3p/9Dh2HDbIn6Xd+9q7TYHHtiwUxbtnudQKpArshelGaeVVRixerr&#10;TGnMqwSIox6/x/8nI595UprgGlstra64TlpV+3a2cPtKX/f0dV+BT7sBPd18/OyCGap3jZ/rZU17&#10;lcqVVFdYeXOzgGyJva7fLL+sxBr79rZpG5Yqj0BL+fBH3HenFVaUW0FFhRVKUy6uqbLhanuagLup&#10;Zyer697FXl+70Gasmmu1HZqtukdXe3LqJKtVf4Y+/rAtpI871bbqWrptuT095RVr7NrZ7nrlOZu5&#10;cbG9NH+qNUkLzpXWm1taZo09+tqTs6ba7E0r/HOIc9S/rvq/NPbuY+36D7B2Awdal9HDbLp+D27J&#10;YnMVYOvnhdONVxKcth9lPXir74TG+gAQr9X/gtuw5q8Pa8Azl8+wEycO+UUcDrJybBJEqExB1i0+&#10;rhGHXdDsckYYZdzf1I4vCYhZC+ZY0kVfJ/YPOkgbHnf/fdZ/0FDLyyvyu5/9LHBpjRWXVodzwNJ+&#10;UwDGz/UlBZYn8vxToeyCrq1vu15jLlKkSL9HGjZ6xPhOXboKgEsFwDfBCQ24c7feAuBX/AasxcuX&#10;28LFi+2NadM1aQy2qoZGaSN5dvrN9+07AFgTFJPTTz+FNV8mIcxtaLspqKY+cZicAeGWvJrE8JnI&#10;PE7uzLdfWacena2pd0d7dMLjNmvNLE2g0oBP7LTjHx614x8dleZ72gH43S9Ph01YAuLjH5807nHe&#10;/w4XZUgrTs70crzIjxa9e8R2vXXAtkkj5YMKvklL9R39QHVy2xWXa7xz0I5Iy8ZMfUJlaOvAe4cE&#10;xgfsMJeAKB0NGhP2fgH0AcXzzWC+jsT3hf2uarnDbx+0Y+rLMY43UUZx+wXIB1gblkMzpr5D6s9O&#10;CRYcO2KdGNDmPHBYS97r/j7Vu5/6JRRsO7Hd9kibxh2QMLBfbXMkaZe0cLS8vYrHseFqr+rdIaDf&#10;TRn9dvskaLCTfNfxHX5EZ7fK7FL6DoESm5U2C4xJ2yagJm6XAGyHQGsXZTjepLgdx6RFSqPcLmBj&#10;TZWLM2iDY0Wbj2z09WXWVkkH7KhrJ/Uc2640aaSEBYDbVG678m7DFOzHhqhvk+09scv7gsVjnV8/&#10;mWyakrbq53sV5j39XmiANrkVC5DdkZz73c37q0+7VBegiza8m3oVDjuhk9uy5NYLgJdvWSIAnm8z&#10;V86SBjzTdu7ZbmfOnEmuo9TYxLSs8clYx9TsTlrtzQs2AlB/911YH6YcH2ng84OsE7NUw2cLGds/&#10;XPvOxtx1jw0cMtzNz4WFpVZSUeM7obmKkjVh1oCz87mKUi4PLbhQPCcNOK/ASiXk1dS1sZqahhXO&#10;yJEiRfr90bBhI8a379rVCkqKpXndoh0KgLt072UvvzbZ5syfb0tXCIClBb82ebIDMN8D5hjP8ZPv&#10;+uaUVEsARFNgRfpnzdfP/er5R4WZwEj3zVnKS/4A1mFDFvnJy4R39ep569y7i7Xt08kedhP0XE24&#10;622fQAogYxOWr/t+esLe+UIALCDGf+eLN+1tzv4m68JvfRY05Lc/P22n0JblTrB7mqNL0pp5RpM+&#10;7WvIqUlbZZXnuED55CfH7YRA/MTHx+yIQPi4wPQ4t2Z9eMxOANp8bUna+LF3AVoBOelJHO6IBAHa&#10;Iw4gdkCWo56j8o+8LwB+O2jJaNvBFzCr3FEJB0cE9Ae5X5qNXEr3PHr/PSd3SmNXXAL2gPoBTOtK&#10;3w+4qw6sBfsF2IA0vxtgvFflCFMeQCbvftJOhbQ9AmTy4R8QWOMD0AD4PuXfJWDcTz163i+QA4w9&#10;3Z1ATv4eATjhHQJX8u9SmDyp2610NkIB7jzvVb3UnwoDhLk9C9AmL0IBIEqY+khDEHMB4Th+EBLI&#10;s1PP2xOQB2x36Z326v3wAWE0XwQBBIhwHphzxett7Y6VtmzTYpsl8J0pt3Xn1gRcw/puWFpB2w2b&#10;BjkfzNhmTPtVk4Crnhm7AZAlTDKOFc8d0PCDrwXzfO6s3f3AAzZ4xAi/WpIPm6D58l1gTNHshPaj&#10;SAXSgpMP87MW3BoAzsm3kqpqq21saxX19bOdkSNFivT7I84Bd+zazS/iCGbQAMCtM7OsV7+B9vRz&#10;L9p8LuFYtMiWLFlqr0+aZAMHD7Gy8iq/ivK99z+xa4kGzIQDmDI54RxYNTGxZob5LoBwssb7yy9h&#10;c5bCbp6WRpxeU+nXU2qiO3/+jK8Bt+/T2R5++TGbK+2EyyAAB1/vFQg6cAow35T2+5a04He+etPe&#10;EfC+8+Wbigu+PwuY3xUw41gvfkdg7EArB1gTRxgwJh4wDqB80kH8OAAsEAWEj6nd49zCpbg3lUb8&#10;MXZkJ8BM+gk0amnSJwBi8sonfIzNY8Q5CB+yE5RRGC34sEAUBzgflrYMkHPOGC0a7TloygJbB+AE&#10;eAWyBwW67gTSAO1hpaNBA7I8A9KkpyDsQCqwdXAW+PJ77j4hEJQGDdjuO0EeAZ/AzcFYDlDFR8ve&#10;IxDbKyA8iMZPHj3vEejtlXOwFvAB1OTZLwAnfPCk2pb2uV8+/diBRizw2yMgBKy9bYE5GjzadwDv&#10;oHWjRQO0OAQGv3zEgRwwVT3yd6rMzmOhLI7dza7x6t2oYwfr6ho7ADX50cq5qGOrBIQt0oA38E3g&#10;rcv9HDDH3QDhLds325lvv/WrVtFo2efAGAdA/dINxrgA1oVIjXNuvcIs7WZq5WftmKUZyvgOaJUD&#10;jCnHss0Tzz5nI0aO9p3OhQJbjiBxHWWJgJhjScQ5ALMBKy8AMBowV8aWVkgDrm2ymqa2852RI0WK&#10;9PujYWNGvtylS1crKv5rEzQA3G/ICHvmpZdswYIFfgSJTVgvjB9vg4YNsaraeuXJscNHjruWkH7z&#10;l40mqQaM/8uNX8JNWbcArWu+CVij9bIxy88HKwwAp2B+/vw31rF3ZwfgxwHgNXN8AxBa3kGBEdrp&#10;258H0ERjfVeg+i5gK/89AS2g+54AmDwpyBIGkMkP4JKXeF9L5hiTA+/xljjXiqXpnvzkmL2Jtszt&#10;WtKcTxOWfxITtYPsEe8Hz8cFrCcTwEUDBowdgAWoJwBvASzpxwSupKPlArquDQO8cuQ58tYBOybt&#10;1zVrNGFpxoeTteQDAlsA2EEZbZmwgPcwYXzAWUB3QGBKOhrg/jcTrRgQFgjtEkjtFgAGDfWm9ko8&#10;oAhAAqZougFoBaxozwJJNGO01v1ozB6/S3ECdQfZAPwHWD+X2yNgBMx3qy7y0iYCAXkdfD1Omqva&#10;pZ5dyh9M5bs9j5vGHTwTED6+y8F/m/oHmLqmDPCqDJrv7uMIEAB1YoLmvWhLLtxLvdVBt+V6SwB4&#10;73pbtX1FuIpy1UybvmK67d2zw86huSbaLGCbrgG7xqvwDxqrwcx81dd9/TzwJTTmS34xh3/9SL6D&#10;bwLKCKNXlT7x1ddt7B3jBLgVDrZlFbXJVZRowJXSgMsl5HIUqcRyBcKYojl7n5mdZ8XlFVbd2M4q&#10;axv2OiNHihTp90dDhg95rUNnAbA04Fs3YWVmZVm3rj1t/IRXBMALbfGyZQLhxfbapFetPxpwZbXx&#10;gfD3PvjYARN3q2bLBivA1bUDOcAVMCYfIIwjnII1zz+r3E9yrA+TduniWWuLBtyriz0y4TGfHDce&#10;WO8mVYAKrRNtFTPyO5+j8Z6yd9F6FQZYAeN3E80X0PVnHGAt3/MnGjLg/baeCQPErCdjrn6LCz5o&#10;Q6DMJq+gIQP40rrl0zZm61Nuuj4ZTNKYqeVOSTM+JfA+lYA0aSc+DKbnU+QDnD1/YpZGG3aT9UEH&#10;/aOqAw0YE/Sx9wTY8l0b9jiA+oBAer+AWT4mbIFaAOB9Ar/ddvi0gFq/1Y5jYT2WY0cctWEj26qd&#10;K20lVztuX20r5Tjqs3LXalvCR+k3LraFGxfZoo1LHKB2Yu4VKAKGaLO7AUqFfR0bYBP4AZyunSpM&#10;m/sFwKxB75MP8GFaxncN1TXwkIdnNFVAe4/qQNtFGAA490lbdsFAgL33RAB8gB9Nd9uRbbZp/wab&#10;MHWCTZw60V6c8pJNW8bnKtf7znJMy2i5ADRr02jAlAN0MU3vVJ3+1aSDG33NmRuxVm9boXdeaDNX&#10;zLAZK2fazt07/LvUjMX0Q/xhPAtAHVTDefWLFy4JnBmvfIifLx+xQzqc9aUMa8F+Q5YAGm2aOPxJ&#10;U6bZoKHDHGS5jpJNWFxHyTngEgfgMv/0IJ8l9E1YfiY431pLAy4SaFdUN3Bd7MfOyJEiRfr90bAR&#10;I17v1LWbFXIe9BYTNADcu+8AXwNeuHiJrV61whYvWmiTJ0+x/gMHW0lZpWXl5tvXX5+X1P83x5Dk&#10;s8sznYxc601MzzcBOXyQgfCNX274zmgAO83PxHb27NfWtXdXa9e7kz3x4qNuGmTdbr+ABnAC/FjX&#10;BRQBTkA3mJoToE1Mzg7AALLi8SmDBox27Ju45E5+wmUeCgu82ch1UqB7QnEnFXdKjg/7v6U6T3ws&#10;kCX+09O+2YtyCAEnFX5b/TgtID798TF3b0pDdtAVqAKoLevFHxyz4x8etyNsEHufjzxIC/bvEGO2&#10;PiqAPSItF0A+5pu7DuuZfMRzecjht1kXxmS9z46g7er3AIgDIAuA9Yy5eK/A5/5nH7XWmbd+ZOM/&#10;3HUZMcrW7lknEN/sWiqm5dTEDOgDngAqIMv66+6TbAjbazsxZQOiAs/dJ/baDpXZCRgLRInfBgge&#10;5eMSe/zY1TZptnxukE1ebhZXemoSx5QNwAOcbOJav3u93f/co96/bnffbyMff9LDrYtKbPaGJX6x&#10;xhuLZ9iTLz1tr82ebCMfGmevLZjsnyBkPRntmbuoAWMc77dm+0pbvGGhX0U5fclU27pjkwMv67ho&#10;tmi57HTmtiu02atXwjlfjioxXsmHdkv4wvlzPpa/UxjA5VpK1pHZiOUArHKvTJxk99x7vwMtIMzm&#10;q4qqRj8HTJijSH4jVl5R0IIFwJkAsARf+K+qrsmq65uu6r0jRYr0e6Thw0dN6NAZAOYmrFs14Gzr&#10;N2CovfTqJL8HetVKaUurVtmkV1+zvoMHW2VljeXm5AokMceF3c/pZiv3BazhzK/AFJD99VfXEgBc&#10;1smYnABenl0Llo8DiKkDk/Y3Z76yLr07W7seHe2Rlx6zOWvm2KaDG1xzYg2YiziC6TlsunKABXwT&#10;kHXwFcgCtB4mDqcy730GKKucwg68OIHqKTmeT32SxJEO8Coe0PU0+XzM/+THcgC33ClA+aMT9qbA&#10;G1P1O/LfwpSNlgz4umn6qGuyR99hLVggrPxHBcbHPjhuhxV3hPT3jwcw1vPRd486EAO8uKOkqbyD&#10;t7Rl15DZqPX2fjsm5+DL+i9rvm8dEAjvtdmr51luUWHL//U/xHEb14jxz1lt74HGNZEPTxxvq3at&#10;DcCIFilt8pDaAnz36n/C5rBdAlFAdi+7shXnACwXgDiA8a7jrPUCyLttu9xOwscFwge32KQF0yy7&#10;QP3NyLIXZk6ydbvXBjOytFe0YczZW49stXXqR1PPm9eFpm7E+BfsjXULLbNQdWRm2eAnnrbydpzz&#10;buXHm/igw7ajaL98bSms/yLU+RGsrctt+aYl/knCOStm2tpNq+z8uXOuubI5ENC9pHB6Ltg/0iBN&#10;l3ENqDrgJseNuEOaizcQQrkR6zuBNVqzryPLZ2f0nDmL7J6H7g9fPiqQBuwmaC7iqLZivohUXO5n&#10;gf04Uq5AWECM+TkLE7Q04Nq6NnxN6Ru9W6RIkX6PNGjo0FfbdukiAGYT1k0AznIAHmbjX3nNN2Gt&#10;WrPGli1fJg34DRsyZJiVV1ZbdnaOffXVJQEpO53ZEcpZSTZehfVdX8/VZIUPyAZNONx25UArP5wN&#10;Vpwc+dxUrTS0iPOXzlv3Pl19DfjRlx63RdJOth3aLHAR2GCm/UgALO0T0zEm4fcEru9/BdDeBF3W&#10;gnHv6/l9wgCy0t/96i0H13e/etve0jNA/s4XbwnIw+YtwPbNP7B+HJ7xT2GKdm03APBpgFiaL8CN&#10;mfqEANnBGC3Yzc9H3Qx9/KOTAWylxQK8Dr4AL2H5aL2ArWu+vpP6mMJBGz4ucMY/8g4bvAS8yuNg&#10;DUi/eygcY+L3QANmwxbAK1A8gPn59AFplbtt07Gd9uKsKX4PNldTtuKrOlxogZ+TZxlc8MBF/7ly&#10;mfmWV11r90+ZannldS3jIXUPvP6Km7HZRMV6MeC7U9qpAytaqkDXj0q5SRnA3eX+bkzI0oz3yWed&#10;Fu0YIARMdxzebnc9KW32b+4i57jNlJXz/WtIWw9vkQa82zdmAZxc0ZlTJFCqr7eXFs6zB15JLgUZ&#10;NNj63hfuke405g6buHyeZRWX+vnoF+fNsjW71kkDDueAEeY2H9poG/etl0a9xlbyOcL1823eurm+&#10;32D91rX+CUGAlPGMyTn95KDvaNbYZgyTxrOvDQtcycf3gPFZK2YXdQrQFy6ENWWut1yydIXd/eD9&#10;VlHO149KrbS8xgG4rLLeN2IVAMD5AmcBL7dg+acJs/MtQ+9SVFJu1dV1VlnT+KbeNVKkSL9HGjZs&#10;2KS2XbtK2v5rE3ROXr5rwBMnva6JYqkAeK1fyPGanrv3H2BlZZWWpzzvvP2xa6x+fEgTka/7Jpou&#10;IPqTgBVtlk1WXNCBVuyAK02A3dG//vZrAN7EBB1cME1/+cVn1qFHh5ZjSHPWzLJNh9ZrQt/pa6Ws&#10;m3KUCBBGs31P2i9gi4YL4PpzAsr4HwDKAO2XAlrlw0+1X4AXEH5bdb0njdc3aOk5ALzySKN9h7AA&#10;9l35gC6AiwZ8QgB77MMTHj4FIKMFy2GGpjzxx5V+QiCMtgsgE0ZLPqn3cA1ZwHtCAH1CGi4m6xMC&#10;XMKnSFf8SZXn3PERAfZhge+htw4F7fhtNnJJGwaA2aD1FmeNAeaDbr4GjAHFXZh0T3AMJ2y22i4t&#10;1r+9KzDjhiz/QD1OAs7iDYtbxsGtLiO/wF5ZOsc3LLF7eV+i7QKyuwWOADBnlXervQPSgNmIhcZ6&#10;SOG9yrtbgOu7pZV/m9rdcXirbZPWO/zeO/7B9orbt7cZ6xb5RRkcL9qlNlkzRlNetH6J33edW1xs&#10;eRq7xdU1dseEF236hhW2cNsq6z78/8fefwXpcWTtuhjhPdC+0fAgCVoQBEBw6L33Zsjh0HtPwnvb&#10;3sF77wiA3oMGIAzJoTfzb4VudKMrSaHQiZALSVtb+xydvfQ+b1Y2QM7EkXTuEPFVREZVZWVmZVV/&#10;nU+9K1dmXhr9y8ukfs9wWYPrhqksJhJh5qtWm6BR614KcUOzlHBzLBPUGYY0a+n0mLb4tWhqW2ZY&#10;omL5gASiTEXJHqXLb5SuFs5Rx0DYKlggxupz+KuvbHbmOioYczbKlzT0F7e0dsTNd9xmBdxXChjn&#10;qwqp4LLyWs+GhRMW01TigIUCph+4e28BWB9P+GzU1I6Iyuph2/V8pa20lbZTcbvsysuePv3Ms/W1&#10;zUxYJwO4f1x44UXx5DPPplmw5s2PufMWxJNPPx3jJ1zoYUgD+w2Ijz760t7NzOl8sgqmL+znH5OJ&#10;Oc9y9ZPO82xYQJh4jj0pxw/aqwzmi+Ya6uLLQ5/FWRMYB3xG3PXE3Z4kgaEjDLHBFAvEcJRCAdux&#10;KsNWx29qz7H3Ai9jgw9I9RJQs6hd+neB757CHE2/MfDdJ7i6vLz3saCLaRm1DYwVh9l7+1sJwDve&#10;Tf3Ie5TH1wEvChjICtQoYBQs/cZbORZUrZAV8I7eiZPW/o0KAq9AC5i3ofIBM2Zrpd8kKGOe3ox5&#10;mjiCruMtTcB7eqOAbPgKwusE4I17tbczVjEUSRDeKFBuEihXCLw4Ua0QeOnb7cRxSVC87tHUt/rn&#10;UDbm9HilcY5gJXhJxa4RdLOZebXK5z4Af62OKRfwbkAJb5VSFuzWoYIVv2az8grGq+jLXbEsasaM&#10;/Lf3u/C2W2Nux8Jo10cB/cIrlL5TSph7d6qM1vWCp+qSF+5PE3+026GK+IY1TfH0vNf0Ydkjxl9/&#10;VcwRmFmEH69nVLjXI1bZLeukgNc0xNL2BbGgeXZMXfJ6vLrg5VgimANOVKvNzseLJQlxsBJkU1xa&#10;9zeZn9OKSHm2K2DL7x8HLMzPNj3r2DNqKX/7qtVx8113SvlWRj9BuFwKuKpmRFRVj4zBZfQB4wWd&#10;+oBZjrB3Xxbn72frBYq5uobpKEtOWKWttJ2y26RLLnls9JnjBGAm4jgB4J69eseUS66Mx5942hNw&#10;LFqyVGFJPP/iS3EBC/gzdGLAwPjw40MJut9hTv7hj2sCA2IDNSla1C8ABtCkoa8Y8GKaBuLu+1U8&#10;DRXpPz/8uYchjRp/etz699tjRv0MmwwZhrRVgEL9WqUKfICVPmCbmLU/IHWblG8Cb4pPZul9mJo/&#10;2isI73X/Lk5WbwBhHR+gDJ0TDhAn4HIPAhDG0Yp+XeDr/l8B1yqYY6WhLoRdAi15dnNN6tVmaKtk&#10;1K+gvF+qVmGXAIy52qpXQN2B0xZ7zvcJyJikBV5Mzyha4Is5GgeuTcBX0MUzGvhuEbjttKU0GwRe&#10;FDIwXiNAbt61PjYwLlgKFChuxAtZAF2rc2Bpz2PBq0MKsfb0tA7wn8P5110T89oXedYpHKOWS91i&#10;Skb5onpxrgLIhA2oYe6lY/brt69JzlsCse8pNYsX88Lm+Z7Q5d/d76+vv2DnKKC7QsBlUo62dQLm&#10;qvpY2rk0lgqoeHYv6ljkeZyXSsEubFsYCwXtBR0LYn7LvJhHUNwc7xXXOT+aVjXoIyItyIBJu4V1&#10;jtc1RH3H4ljUOi9mLJ0a0xa9Ggvq5yanKUHWylcql2klUbsMK8KKwzG/WczMaXrKbwxYzNHk89rA&#10;UtB4SqepKVN/8tfHj8Xu/fvjztvvjNqhaW1tnK+qpGo9GYdg3H9wsSCD1wWWCmYcMCZoAbjfwMFe&#10;lL9q6KiP9a5KW2krbafidvEVlz45auzpVsAnA7hXrz5x4eS/xONPPRNz5syJpUuXxby58+Lpp56O&#10;c86/QAq4IoYMKYtPDqbF+NOQI4YV0Z+b5nn+h6BMfHasQukCV1QuisFQRg2jfpWOYwNY10h/8NOP&#10;pYDPjtHnnh63P3xXTKufmgCsRn2z4ES/bzY/A9k3P95ryBq4KFoBkPM3i3MDWGDeU/TtvqH0wJc+&#10;YBQw6veAgoErsGY1vEfKF1X7ptIc0D0xL1MGyhYAE3DM4ny3wLtHAVM1Tll4R+OgRZrNb28zfIEx&#10;44h3v7U1djOECRO0lC/DkVDZHi8sENs8rbB1/4k+402CKsFOWQLxVsHXw5P2pAk8mCqTa0yPuVHX&#10;ccby7Fl6Z6jejYIwY3NT3GqDcr0ADJxRws1Sgjj65N9BV+jeI+54+bkERKXzmGHlRfFyD8zQK3WP&#10;FShdK18BWJAF9hxv2qn76UOAyTrWK83KzZ3Rvr4lnpv6wr/eiyAgvbBoZjSva9ZHQWu0Kzw140Vd&#10;+2M/cdf82X+IOzn867UHpj0fDXqOVillm6ClhFHD9QL4vMaZMd3rAb8aC+vnWQF/Wzhb8btMH5f/&#10;8McjwPWEHAIuQ5Nw1kL1Alo8pj0zlsBthYw6Fnzxhs7nm7bviDvuvCuGDR/jBRnKyqqlalHAdVLA&#10;xXzQ/YcE6wL37s2UlAOshFkTuD8Arh4aFTUjv9UzlbbSVtpOxe0SKeAxp5+pf2gp4JMat55qAC+c&#10;dFk8+8KLMWP27Fi4aFHMX7Awnn7uuWAB/35Sv2UVFfHBR18kxyo1SsA3q172fOl3LTOoYMAK0la8&#10;OqZfmDzsbZomDX3DOsZ55fBXX8aZUsCjLzgz7n7sHjvI0F8HOBjWg7PTG4KbFatgSR/vASAJdHX8&#10;lmD71qd7uxywuPbmJ28kZytd202/r+KAJ3DuKodjYIxqJk7hgICbr6d+3TQECW9pHLPoD8b8zPhe&#10;gM1EG7sVR5/wTvZOI/gSpIR3KZB2lwIg3iXA7lY4YYLeYvjukNLdihMWwNUeE/S2t3Y4bhvmaYVt&#10;UrtAGGWM6qUfeL0CQATEeCcD3w07BNrtzGC1xuNp129XYK9A/+xaKdRnZz6vv/+/QqvXoCHx9OIZ&#10;Nteu3sqMV0xbmczPqN9sik79vwoC7TpBGvhiit7IvbajfJcbwOt0r2Yp4EtvScsc/jlUn3dezGqa&#10;5y6HFarbcoYrYXpGOQvGLRvaomlti5Qr81C329zcKKA6rGV5wWap4UUx5eZrou7s0+PmR++Phawr&#10;rHviyAfU+eDAbN2u31TjyqWxrHNRLGieEzPrp8XURa/Foob5nkiDPmB+v/wmj3+dFC8ANmilcPnN&#10;AmKbnIGy4kiL8iU/6Q5r77IEZsYWHz16JLbu2hnXX3+9lxVkQQbWAq6uGe6xwKjh/gOSF7SnocQM&#10;zVzQUsCnCcB9+g2M6qqhUTN8zP9K76u0lbbSdipuXQAeAIBPNLw0CJign3755Zgj5bt48ZKYP29+&#10;PPPsMzH5L5fEoMHlMWRwmU3QKFo3SoIuJmiA/O23ac5nw1XAReFmb+hffxV4FYcD1g/fJ+XLtQxv&#10;zlHQBz/7VAA+K0ZdeEbc9vAd9kxt39DkGZe2vsE0j1ukVnfYVIzpmP2bAiuKN/cBv2VlnPqC3/z0&#10;jdiH6fnDPV3ezzhj7Uc5Ky8hwXqPgJvKQwlbSQu8b7y3wxDGXA20rZ451t4e1Qr05e6Rwt3LzFqC&#10;ber/Zf7pZI42fAF3AV1UrtPRPyzY0je8S8qZZ9upuO2AVoHhSXmoEvvtOHMJutukPrcxKxgqWPGb&#10;9m5OZmdBcIXUJ8qU2a+YB9mLHtBnKuAAIfpymzc0RscmAWttfTSuqY9bHrrnD7+DFLrHhBuui4Wd&#10;S61+geoahgWpfIYbYfZmZai1qNxd65MC3rXOZursjMVwJRyxNur6GuUHpozJHV8ssXhy6DmoPB6d&#10;9UosW1nvRRro82UMMPuV9B3rmfCKpv704RKaBOB2nkeKGUDXr2qIRR2L48GXX4jKM8/2ikrPL5rt&#10;8cFeGGILs2GRtknvQ3n1TpatWBwLW+fGtKWvx2uLX7ECPvQFAD1aqNzUdZK7SL4WYDEzs/gCv3t7&#10;QbtPOC87+I3hy7KEHoakOIY1URZ9xAf2H4hrr706ho0+MwG4vDYqMEHjBV0o4P4DGIaUIIwZulcv&#10;Qbh7H8UJwDV1KOb/jd5ZaSttpe1U3KYIwCPHjPkXAPfp0y8m/eXyePbFl2K2wLt46TKvhvT0s8/G&#10;eRMm6Qu9Ul/gNfHJRzQoDMVgzmecsZK5OalYzHPJVGfHLECtuG8KOHP+EwpZ11DK2RP6l59+dtzh&#10;L1mOcFyMPG9s3Pno3TGDccDrm2LdrlU216KC3WcrOAJGYPvOwTfi7U8F3UIFv50BzDlB56hfe0IL&#10;wKhhIJq8oukXJl7XFYhPkFYcMM75dIz6Bbp23pI6xixNH/E+9gKq94AZ8BbwJezV8Q4B2aZoIAp4&#10;FbYoeLINPRNOWnhLM0bYytfqtxg7TLwU7zapXaC7ReqWwIQYGwtnK2afYijQfAFo0LDhXX/T/59C&#10;t+5x02OPRsXp46JHv/5xyzOPxqLOhmhe2+xpKZkycgNQdz9yAu1qAZW+4A27E/j5AMAbGlVspyzg&#10;q7Q4arGSUxt9x8rPBBz1Aun8ziVRNXp01J1zTjy3ZI4X9Mcbe+Vm7seEIivtAc0qTowHblnXkIZR&#10;uc4nm6RP/H7ve+XZeOjlJ+OFhVNj4PBRXvv4tcYFXseY2bbwwmbPGGCboKWMl7YvjAX0AUsBz1g6&#10;PebVzxEw01q+OFgx3p29Pza/kwKW0s3nKGOP93W6BGNMztkkjSMWCth9yrr2rRTzex9+GFdfc1UM&#10;Hy0F3H+ATdAV1cOjgukoccISgNOi/IUXdO8B0aNnPwG4rwA8ICpqhkZl9Yj/Ts9b2kpbaTsVt8mX&#10;XPLUaClgTMp/BPCA+MtlV8Wzzz0Xc+YtiKX1y2LR4oXx5NNPxdgzztGX91ABuDo++pgVXgDtH52v&#10;aLRQCihbg1fXACxK4UftOaYRy17RKGXgy3SUpCf/518edB/wmPFnxF2P3hWzG2Z4+ToWF8BZif5S&#10;nKL2vb8zmZcBLdD9dG+CsfYA+C2pX/Y+FkzfVMgTceAdvU/gBcaA1v2/guyu9wRVgR3HKq7t+XCX&#10;Ha2AboJq8ry2Sib+7a1WywcU9ut8nwLDjNi/KUBvEzwxR7Na0lbBFggbxIAX0CoeEzXgNYCllFG7&#10;KGaDF1ALwjhobZbiBL44aW0V7DwdZTYzC3BLV9fHOX+Z3PW3/P839KuoiqfmTYsmKcpVNhfjrLU8&#10;1kmFpkUY6EcW8AVUprsEjICYscf2gCYU4E3DklDgazxWmLHAjBteoeNWqVmWEmRJwFsfuUfwW2QP&#10;ZpQpjlc2dW9Z7v2arausWlvXNsaLc152PS+68754esF0z/TVb+SYeHDma1F37rn+iHhgxqsxo3VJ&#10;vFw/P+auqI/5axq8QAPDoLyiko5xBmvXvdo2tOgDg5mwFsW85tkxq3FGvL74VQM4zwXt9a6BrlRv&#10;/p0DW37rVrkKnOcxw/x+MU8TiAfI5GVRBso7euxofKEPzKuvvCxGjBzrsb4MPaqqHV0AOE3G0c9j&#10;gZmIY4DT9GS8drfeVsAsyl9VO/z/rHfRQ6G0lbbSdqptF19yyfOjTj/DX+A67Qq9eveLK668Jp59&#10;/oWYO39BzF/EXNDz45FHHo4z1MgxgfzQmtr44KNDAqgAKwB/LYXAKi+YnAEsajdNsJGGG+EtnVWu&#10;4UwaxXHtJ6ne3DdMA0YD99nnH8fZF5wXpwvAdzwGgGfaVLhx9xo7HLESEcoX5yj39wqmwBbwvlvA&#10;l2NgzHUg/dbB/XHg4D5D98Ane7uGIXHOfv8nmKnxqGaijt0CsVQrACadzlG/eFJznGFsRzDAi4la&#10;wAXCmJXxhLbHM8fvCuYKeEQzfIp4nLPytJQeG4y6tbl5q/t62RvYnO9LMKafFwWM8xUqeMvutbF5&#10;F/2rHTHuokkn/oY9esadL74o5VdTxPFxhVpkXxx375kmv+jew8dnXjwlXmpYGMsw7Qq8TKDhIFhm&#10;wFttKw61DUwBL+qWIUjZ/OwhT/pIAMjEA+Q0NzThxFzOnVKdw89Js1TlUHvmuJjVMj9a1kqpSqXS&#10;N33yGGJmsLr45uujW48ehuxDr9Fn3T0m33VXvLJkevQrK49+w4fHzKZF0bim0XNCsxgDU1qmxSbS&#10;IhOGuZQvTn1YVVo3NEX98iWxpGOhFTDjgOctnR2fffa5gckYXqDK79UOVUBUgd90/tjE0uOxwCxT&#10;qOM89hdzM79p+pI9J3QB8S+/+CKuuvySGD3ubMMV4FbWDI+yihpPysF534FlXQD2coTFMCTOK2uY&#10;C3rU/1XvrZdCaSttpe1U2wBw3ahRUsB/BnDfuPzqa+K5F1+I+QLwErygF86Px598KkaecYb7gEeO&#10;GBUHvzhmL+bcOGWnlDyZBrAlPkP1F0GXPcFmaMUzjSXwpU8tT8rB9fc/fNfLEZ4x4cy457G7rYBR&#10;RyzGgNORASyVmscBo0aBLeB999M3dLzXACYwJSWQZQasNz/db1MzChiQ7hcwE8RxtNqtcpJJm2NP&#10;zKFj9wN7n/JgsiYAYSbqsNc0aSlL58DWk3WwV3moZ4BrML+1NfYCYPfz4gm9I3ajigVbhibtdN8w&#10;44MF5gLKBMb0Mh6YIUhb8H5m7K+AOKdpthrlk02xKQCph2e8IlUpJSsl6eX9BL+8KL7X6NU5Zl6r&#10;QkFqNYrVKjU5VtnLWRAFuIwfRn1zvLYAK/2/nvZS6Tz7ltQq/b2k3cLQJ5VjZy+paPaoaVRt+6qm&#10;OK3XSetPnxSue/jvsbRzmSfqWLuNBR+kwFVeWqS/Iy3Uv77VDlctStOsD4YmKeZ6QbtJirqe/mDd&#10;g75i8vnZN7cKwvQf8x7oV2aFJfrBm7VvsXPZsuWL3Ac8o2FaTF/8eixqmCtIfpk8ofkNK2TVy++c&#10;xfizwmUeaOKBsocfoYoB7deKE4AziIEuapg8H3/8cVw0eVKMEoBZjGHgYAEYE7TC4Ira6I8CZkWk&#10;AfQBp5mwuvXoG6f1BMD9o7Kylsk4/i96Z90USltpK22n2jZ5ypRXRo4eHX0B8EnDkPr2HxhXXXtD&#10;PP/iy1LA822CXrB4UTz86GNx5tnnx4ABg2P40BHx7gefdcEV0zJQpbECwr/++qvBmjyf03hfVPH3&#10;Sk9/MXAmjlWSfv41OWHlQHlfeCKOc2Lk+acLwPfEnMaZapRb1cCvkVrcLMixCpLAJ3ge+HiXQWsz&#10;NBD+9ETA5PzmwTeSuhWUD0gF7xOg6fNFzbpvWPB+h7QqKwd7QivQt2sgo36VH4cq9w8DYqXDKQvo&#10;0u9LOpuxlQ/FygIOrLrkMcOCLxN02DytY9LvlRoGvgxH2iXY7n1LcdrjoGVPZ1TvvhPOV1bITFMp&#10;8KFIGUJ0/yP3/gFgOfSpHOZ+z+WbO2OdwJjX4vUShTpO/bjaA0gFFCyKF9WK9zTmY8+4xb0UuKcB&#10;TFD8+t1M+pHGHgNkQ1pQRpXb+1kgx0QNhInnvuukZldIxU5fMPXf1rlbn37xt5mvSI0uiw7B1UsY&#10;Fh8IrLTEZB5dXtgAljL1QcZxWlJRHxJKz0pMXsBB50z4YdOzPjwI9GUDYbozcEwDwk2r66Np5TIB&#10;eE7MbJgeUxe+ErMXT4+Dnx60VzPey3wsMhzJPg36fQJSfu9eblPn/Ob57TNWmHRJJScQA2DDWfGo&#10;YH7jXx7+Ugr4shg37lz/v/XXR21VzUgBeIQUcHUMEJD7DpACBsB9BWCp5KyAe+k9lVVUR3UyQZe2&#10;0lbaTsVtyiVTpo0cNcaL65/cB9yrb/+46JJL44VXXo0FCxdFQ2NTLFy8OB5+5JEYNvp0fZkPjHFj&#10;T49PDh6yN3Pu86IP15BVw5TVAaD1JBwKKNy8+lEGLeOGmawjL87gaS0V/9nBj+PM886KsePHxb2P&#10;3RvzGmdFpxpN1rdl2kbPTCUY2gsaaAJfwRQV/O6n+9wXbK9oAfgAHtCCJ8rXIBZ89wNjpXffsPID&#10;cID7Nnl0/rbSGMaUD2B1L2Brj2aFbJrej5oWVPejxAVYT1mpdChejwFWmu2M+9UxwAXATC+5R+Dd&#10;o/M3eA6GMQm2DEli6NF2QZc+X0zQOGDllZO2AmODcF1sRnEKSGP0jvLf7eRw+tU3xKLlSwS9NPYW&#10;ALKOLvkBKpAEvoCcccRWsCqXYBOyA2sLb+jq72XGLYYaoXqZaYvZuVIeJvpYkz4MdmYQk4/xx+ti&#10;Kw5aAif3WymVetP9t//bOg8ZOjxeXTY3mqViUa44YjF2GDP0GqlnAOzJPACvoItpG/N0gm0x8Qcf&#10;GvpIA8qYnROYO5wH5Ys3dZr5qzVa1jdGu35TbVLTjIFe0iYFzEQci1+LmQLwF1Ksnv9Zv2OcB/NE&#10;G98e5/eexgYTvlbwjFeoWwHZfb4CcZ47OjtiHSkm5CDvIQH44ikXx9nnXRCsiDRwULkVcLk+nAYJ&#10;wAMHV8RAKeC+LMpfKGDmgqZ7wQCurBaw6/5Pem/dFUpbaSttp9p28cWXzKobMVJA/aMXdL8Bg+Lq&#10;62+MJ597zlNQ1jc2xsJFC+PJZ5+OM1nAf+CQOPucc+KTTw8bmvQDu/9WCiCpgeQRTZwBzDWl+9Hm&#10;6q/t0JIn4MjXccjiGHAzrvjYkS/j3AvPj9MvGBf3PXZfzG6c7bGjLEjPXNCAzh7QQNJqV1DVcRoH&#10;TP/vPkP5rY/fSP2+Bm8aB8zxfszRXNfefcX0IxfwtbOWyvaxAIrC9cxW7D/YY7MzkN2LSVrwxFxt&#10;9Su4kg7FmxZ0wPyc+nsZJ4zpGS9pxvzuVzzAJY5+Y/Z5PLAX7Ae4b7IQg5SvjjfpmVm6cBte0YIi&#10;YFu+viV624HuX2F2y0vPeN5mT34hQGH+BcBZ9ZIf+GLOR/Em4Cbo4slMQOmywANmZQNYaYknHSZx&#10;QI35GVW8TWk3cyxFyj34QNik+wF6O3JtZRrKzugQ7EaeOebf1vnsq66O2c1S7ZsETQAsUGKyBrBr&#10;VYYhrjLXo9Qp1wFlv9bmZsfr/piaWdDf6wxbOTMlJuqYoUzF1Jt4QgvCeEQzOxYqeEHLbClgTNCv&#10;xYwFr9n8DDD5XR9lDC/r+er3ybSqGb78Xo98ddiQBrgoXeDLfM9HjnxlBcw0lpy7PJ0f+epYvP/B&#10;+zFl4kVx/sRLpG77G7iVVSOionJ4DGE2rCHVMWhQhb2gCfQB92Qu6O69vRTo4PLaqBk67P+m99ZH&#10;obSVttJ2qm0XXXzJ/OEjR3tYw8lDOhiWdN3Nt8XzL7zsxfiXNdTH4qWL429/fyjOuuACm6DPP+fc&#10;+Pjg4fih6O+1epXKNYBtbv66C7zEY4bmGscGL3M/65g02SGL694rz6HDB2Ps+ePirInnxD2shtQw&#10;y2M9UV/bAZWUo8fsCqAev6uA8n3v4H5BNSli4t45eMCqd/+nyfSMt7OdsFC4eEgbvKhc5QHmJwWg&#10;+hYgRuV6eFJSwAbvewIw6liBvl97PTNTlvJY+eoDgQk6WEuYccPMkAV8gS3qt8v8XEB3LwpYe655&#10;DLCeDwetNO2koKtrrAWMOgZ0QHTakn9vyj2t74B4bsEsg2z9NmaiUnpBEWUKHAEqUOaYiTxQv5iT&#10;E4jTMc5VXntY1+jPpQybnxWHedpp9bdwel23cxYBwGuPErbjlq5t1vE6ALipLZauXBq9+/+b2ba6&#10;dYsbn3oiFncsjRVKt3IzntCCJ+p3OxN7pHHFzEG9bnsCsKGrOMYJJ+BKEQu+Gc5cX7tjpSCcVDJz&#10;Sq8kMPUm80vrHq3rGqNlbUM0rFgSSxiGtGxGTF36esxYOC2+/PILAxazM4H1gA1UgRdLD79VAksQ&#10;ss/9u+4X1m+Zc4KXJ0QFf3Wka/7o48ePxrnnjo9Jl1zj8b4MOyqvGBaVNaNiSHlamH/AINYKTmsB&#10;MxlHd6aiFIC7o4DLa6J66Ij/MmjQoEq9v9JW2krbqbZdeNFFi4aPHBX9/+wFrX/w62+9I15+7fWY&#10;N2+hnbCWLF0Sf3vo7zH29HH6Mh8S5519Trz3ITNhJVX7A7NYCaj06WbwMl8uoKXBAqqYoDmncfIx&#10;YC7SngB1gvLHn3zotYBHn3d63PfkX6WA6QNulypb74kr7HgFKAVPm4kFyncwJ0sNo2jdB4yZGSUs&#10;KNPnu1dht2DM8Vuf7DOoMT+ntEn9Al32xOdyrXgFXXs+cyyVTf8uAdP0W0yHqXjqlBywBGfFe3pK&#10;7Zl8Y/dbaVgS4N3zpur/juL1HPQH71XAHI1petcBAVnpvICDVLHHBCuevuBt+7fG9r3aC4IA8arb&#10;0tJ7fw5DL5gQczsapPYEHoAlFYwSZDlAPIJXbur0MBz6hlm8f6XU6crtgjIwVli3W8eCLaZqIGpQ&#10;o3ANaRyvNurvsEngllIGzgYw6VC8CfQbOBe8gTLqmfgV+vvNqp8T3Xv2/Jc6M8vTc/NnRONK1Vtg&#10;XKM6seoS+VDBmJ7pw86maKbTBLhWwKrjmh16FsHW8LUKB9Y8X4IzZmjM1KxjDJDbN7cIxO2xXPdi&#10;GBJe0Avb5ul3Nsue0PQBf/bFZ+6//fbbYhIO/Y6Bq2H7dYJtMlEnNXxYStigPiYIC7Q2RwvgDGdK&#10;ZuqjhjAzYX115HCcJQBPvuRa/f8NtmNjedWwqK4ZbRCzOlJ/xgLrWr8uT+j+ngmrZ28W5a+gD/i/&#10;DhgwoEbvr7SVttJ2qm2T//KXZXUCcJ9++sc+qTFkibSrr70hXnz55ViyZGnU1zfEosWLrIBHnnGm&#10;GoshcdlfLolPPv3CwMQsB1hRtpwn+H7XFQeUAXBWwAQ7Z0k9A2IatAxe8mDy+5w+4PPPjrEXnBV3&#10;PXp3zBWAWQiAJfh2oBQFKczQqFcCShbv5/cEXPb2hJZyRQHj+XxAwN0HUBXPECRUMVNT7qfvV3H0&#10;EdOfS98wY4E9PElQpt/XSxUKwIwbZiEGIOz+XwWbqrUHwgDYk3QUw47S6kjFXgFlnMDMEKViSBJK&#10;V4FrCbqs8pTSMGYY5Uscw5HwkN6+J3lAo4InXPHH8b5nX3lVnHvz7R4Le3L8/7dQd/bZXsavHWet&#10;nRtiHWZmg3Wd1Otaz7i1FfVL3G5Mz0qjeBSx1TMgps9X8GZFJhy08jAkm7W1RzVjrm7Rh0D9hpa4&#10;6ZEHTtShR8+46oH7Y0H7Yqt21PIGPhy0Tw5jgixgtRld57o3yhf4AlfO2eN8lTymUcu6hulZ9wPC&#10;wJePD9Syl2TEGxqP8M2t0ehxwAtjkQA8NwN40fT4QgrY/b+CKtNPol6tfBVQtuyzUxUzXgFbQMvv&#10;md8yJmsW8Sfv4UOHff3IEVZJ+s6wPnPcuXHZZdfYC3rQoPJgIQbGAZehgIdUx0A8oe0FnWbC6slc&#10;0D36eJggjlqVtSP/n+WnlQ/ROyxtpa20nWrbpClTGocOH/4vAMYr8yYp4Geffz7mL1wUjY2NsXjJ&#10;knjy2Sdj7LhxXsD/0ksvjc8+Oxw//YK3c7HgfqFicx8wDVGGMV7RxOVhRoA3T1WZ4UvgmDxfHjoY&#10;4yacG6PHnxl3P3pPzFo2XY1muxrbdR6uw/jbA4Lemx/tsnrNAH7fDlh7vP9Q4H1PcfQJH6Cf9+A+&#10;K2IAvE/nyRuasb3JxAyAMU8TB4jz6kme8YprAiyqm8UWMDtjTj7ARwAABsaYpqV08xSWhi1gFWC9&#10;WpJgvU2qGNgSz6QbxHvyjbeZFWurFC9jg9P6wkzOwccG4EUd72R+aAGO+aKZhAO1t2rLini5YW6U&#10;TbjgD3/D/znh0ltu9nSN7isW3DYKaNsE0K1Sm3kZwy2CKcrW/cCAVnt7TO/d5KFLzMLFlJieplJh&#10;zS6BU+nXqIw0b/Raz57VJAC2CrZLVmD+bZQq73AfMaocNb1aahkz+wYpXzuMAV7VxyBWoL83gXiN&#10;ndLsmKX4zXovKNzVykfIKpiAFzT9v8ulfAEwZmgAjDNWw+plsZRVlJpnx8z66TFryYz49LNPvZIR&#10;CpffpsH6XVob2GZonXOND1D6d/MwJK4B26NSz4yPd7/wsTRFJXlS+CYmTbokrrrhNsG3zB+95RU1&#10;UVE9LMor6wTgNBuW54NmRaTeAJipKHtHDwGYsfhVNaP+82mnVQ/U3660lbbSdqptF110UUvdqNH/&#10;AuBBA8vi+ptujVdef83TUC5taIi58+bH3x95JEaMHmuv6csuuVQN1KH4/scTfbvsv/3HN13nXcAV&#10;UIHyySqYNYTZOxRmacBL44RZ+vPPPo4zzj8rRpwzNu52H/DMYL3arWrobc4V3LKp+G2BssuZSnsr&#10;4IOCsQIAxhQNhHG8wiELCO9X/AEBmj0ezQavFW6aJct7VDDxXP9AeXWOWfot+ou5v6Gb4IsJ2hNx&#10;KLwFmHWOQ5bXDVYc44H36oOBNYKBLgs0GM5SuR4zLNhuE4SJw2RNP/fON3WNjw0d77J5ekvsEHwd&#10;9m0SjAGxFObOVTGvcV707Pfvl/b7nw7dpEB7xWX33RNzWhZ5+A/mWxQ2YLPiFkABb1LCKc4ez9rT&#10;T2zlq2OcsnwuMDMlpj2oFbdOH01MxGElDKQFWPqm1+rjwcOhBM8NUreY1elz3qBrG7evSapb6XHs&#10;It0awZN6AWHM6QnCCcT2kFaaZJZOXtEensTwI8zvKsOm6B3LDV6vfywIMxtWKybozkWxuHVuzGYY&#10;0qJXY/bSmXHw4CfxlRRu7tfNY4GZGQs17HWBdc4kGwDWk3EU/bwco34NXqWhn9iLjBw6VMD765g8&#10;5fK4+qY7YqAA3F+grRR4ywVgL0mIApYqxgTteaClgrv3TKshsWJVGoY07L+cNmRIuf6Opa20lbZT&#10;bZsyZUo7Crhv/z8CuHfv/nHHHffGy6++HvMXLY7G5maBeGk8/OijMXKMADxgYFx15RVx8Iuv4vsf&#10;ksnY8FXDAkQx23FO44RyMIC1p684K2D6ixl6hBL+7bffdD3NqPXLzz8ZyowDPv2CM2PMBePiricE&#10;4KZZ9ljFK3enFCLm5zwECfC+I5C+L7higv7woJSvjt8RdLn2HnNEC77MlgUYUcsMM8LBymbrT3Qd&#10;laxrAP0tQKv9m4Iu/bZvo4J1P/bAPkE3lWX4AuMCyDhTpRmxUMmpz5dzAmne0Pmbimf40V7Bl3ji&#10;9umjgmMg6+FJCjv2bbZTFrBlv2t/cV5AeKfOgfBOz4rFlJTrPXHGCjyOUYBbMcGujOVbOgSbDqk9&#10;TK5SfVs6pQKXx0qBz5NVSB2uVbB3tIAGaIHsNoXtOvaiD5yrfEDMvbIytjoWLO1spWvZ6Ytjhh9t&#10;UwDWrIhEGjt0CcCYmA1f3X+jQLle9WGeaZT3ZtVhvZ7B+XRu9U2/LsDV8ZqibxgAYyYHxpidAazH&#10;OhcBMOchR6jxVdulgA1kPT9OWChgQbh5XWM0r22MBa1zFBiKND2mLZoaXx76Ig0fKiAMOAmGMb9z&#10;ATWfA2pU77GjeEULwop3PsEYCKOSGQd8GEWta8e/PhZXXHFN3Hz73dF/wGA7YlVWj4jyquExuBIn&#10;rJroP7Bc8WXJBC31Sz9w9wLAQ8qqombo8P9h0KDh4/hfLm2lrbSdYtukSZNW1AwbJgX8RycshiHd&#10;eusd8dIrr8WipUuisakxjQMWgFHA/QcMiOuuvDIOfn7YpuWsXoFrBu5PPyaTNGrhp8Lhyovwc13p&#10;MVv/+P0PHo5EXzAzYjF1pcv58af4ksUYzjs7Th8/Lu554n6vhrR8U5sbXFYM2v3eDsPyHalbYIjK&#10;BbYoX+LYWwkLrt4XgP5AAfP0OwIwQH2ngCoOXAazzlG5lOfyAbXAaugK2BnAbyvNO7r+tu7t64Iq&#10;yhfIAt+UXpDOMJbyzWDG8eqNtwkJwkDak3MoJA/pHYLrJsN4N0D2JB3JYzqDeIegCyTZExIkBU76&#10;yAVlQIpaTPvUlwv8MCtvFJSBJNc27tDxrj+mJT/n27XH5A1kkwIWTL1PgOYYWLLfIIADZe6DYt6q&#10;/CcDm9mwfKx418f7FBJcE7jTmOVkdt4EfAVW73XNawxbLXMdAAPxBGLgu1FKmxmw1uxcKaWbhiwx&#10;41fqG17lYUhMh8msX50FfFs3MRMWSxiy0P9Cz7g2c+m0mLlkenzx2UGbj/m9Ak1/YH7HbxoTsuIE&#10;VJuhuYY61gdmPmft3+PH0xKFzJQFnN0PLNXM9W++OR433HBHXH/jzVa69AO7D7h6uOBaG4Nwwhpc&#10;of9FARgFzGIM9AH37CMlLAVcXhUVNXX/Y3l5zWX8L5e20lbaTrFt0kUXNwwfNVoK+I8Arqiqjtvv&#10;videeOnlaKivj4bGxlgiBfzM00/FsJFj1WAMjhuvuUYq9WgB3rSCEXDNCywYysWCCxwzgQHK1kOQ&#10;FFC++XruHybfz7/8HMfUcB06/HmcfeH5aSKOR++LOY2zonVtc7C83vYDm+2ZjIdydsICugawQMuY&#10;YPcJA1+FBNw98QF71HKhht8lj44xU/u8ALaVrmGc1PC7hrNgq2PDvtgDW45RugDX0C0ADHgNY++T&#10;ynV8cX3PW1sN3P0EnWeVjII2cN8WbAXcvax7rAB4d7+5JR1rD5gBpMcNA2Edbwd4gt1OHQM/AxRQ&#10;K2BO9iIOAidwRF1ayQLuvcnJCniTx8o37/fkc8rZ7PRWtooDpC5PeTk3eFWmVbTiUp9xAjFxVsZF&#10;AMaA19DnGh8Bit+mOqCWObZnNR8IOsaTG0gDbENYaYA0sOY+mKIxOWOKxisadYspOg1Fwvub+a3p&#10;F04zaXWgjAXgNqnjpvUN0bhqWSxum29v+9lNMw3gw4e/NDiz2kXp8ltOsD0xCYcB/LXiULv67WJ6&#10;xgTNeGCnVT5CVtKA/Pvvvo3b7rw/br3jbv0/DYl+/QZGWdXQNB+0FXCaDatf/yHRxybowgsaAPfu&#10;F/2GMHNW7X8rrxp6O//Lpa20lbZTbBs/eXJz7bDhxTjgEwBmSMTNd9wRL0oBMwd0Y1OThyE99Mgj&#10;Uan0APiOW25WA3U8frMTVur/xfQMULM3tGFbnANcZrzCXA1sadQMbKXj3BAHwFbLP8ahzz6JcRec&#10;HWPOOSPuf/SvMbt+RnRubI1NQOKA4PSOYIbCBHpZvbJXSCBlQYbdUrz0AxegPag9YDaoiwUbHAA2&#10;qjeV4zJVNmmzkgW476CUMU0r7u0PCYLzh0ovqKKCswImWO0WgbwA+A3B9U3iCkDvU1wCNup4h9R0&#10;UtIA1pBloo5CIe8Fxjp+AxAXqtgK2fvNitscezjfv8Wma8C4c98mw9Fw1nmCZoJjUrlJ7QLBdD15&#10;Vyfgon6TqduL/iuPoaz3nyCcYOuyFf5cBgF4k4Z4QIyS5WMAUKPEOU8gTv28TmMYA96siqVwgaz2&#10;Vr6CLwv+56k0WamJVZoY2wx8AXEyNydvZ/qEUcArtzMJR5oRC1N0u52vmqN9U2u0bmiOpjUNVsDT&#10;mQlLCngWCviLzw1QhtPhuZyG3KF2/+EPSkzLOGWhklli0NNWFt7RLD3oJQkVh0maccAAmgk5EtCP&#10;x+13/TXuuvcem5r7DBhs4FZWj/RwJJywWBPYSxIKwF6YXwDuwVhghYFDKqK6uo5xw4/xv1zaSltp&#10;O8W2CydNaRsKgPvSB3xiJqyy8uq47bY73Qe8aNHiaGpqtif0Y489HiNGj3Mf8O0C8McffdYF358w&#10;IbMv4OuAibmALAs0YG7mPPUZS/0qLX2/AJprmKBz3NEjh+O8iefH6ePPjHsfuSdmeTWkFjW8a90H&#10;vOedtBoS6heYvv/pfqvbD7Q3hDFFG7xAd7f7gd/T8fvA+eMEYJudbcZOKhjg+lwK+F3M0zr3KktS&#10;2na+wgSt6way9smkjPIF0LusaIFzUrLbrG6Z25m4DGMAC3j36QOC/mVULurWeVWWQQ1wUb70E+sY&#10;EKN07YQluFJmNkW7z1jH9AdzvEsA3i5F635iAGpVm4G6yXlspsaJS2WRD0gCXdID2wzYBFflLcDK&#10;nngrVQHZsNVxNjMn83JhVhb4AHxOn83SgHQLk3QAVAGTvE6vc5QuYLWiFSgBMLD1NJoKwNb9xKRV&#10;PpZfxAzNtJSMaybgoMXYZmCMAraDlvard7BAA0OSmDc6eUOz96pI65qiYeXSqF+xxFOezhCApwvA&#10;n+KExSxXBYRxJPRwJAGW3zogtdIVgD1JB9NMElC5NjszTjj1/36jALATgJkt7h/x8BPPx0MP/00A&#10;HuIpJ8u8wMLoKJcCZnlCrwncDwAP9hAkAOzJOHr08UdyzdBhAvaw2f5nLm2lrbSdWtuFF120vLq2&#10;LnrbC/oEgIeUlce1N9wYU6dO8zjgxsamWLBwoRdjqK4ZoQZjcNxy3Q1x8ItDNhnb5GyQ/qCGJykB&#10;L85QmJ19XQ1WBjPzRzP7FcoX4HKeTdfAFzPdF19+agCfIQDf9fA9MbdxtufsZXIIhuYw7zKzVwHb&#10;bD5+/+B+7wkf6JhzAAxciQPIHzouqd4E4b3ObwADZMzZArRhXEA39wG/S1xhlrY6NpgFV10jjmuo&#10;29QnTEjAzfAlAGXvpXgpE2gCXKahpF84zYqFmZlzxes6QOccaKOAiQecpHUAvAo7cdoSnA1jBc4x&#10;Qe9EFQNdTNVSpcDYQUA1mAXjBOkEYYY5cQwcKWsbgOa9Ww1TzkYDl7zEJzMzEE/ANZAVxz4rYtID&#10;2KyKAXIG7wkAK6CKdR1oY5bGHE2+E6qYfuu1Cco6B77uMyYdaShLAacywJvHA2c1nIYn0R/caae+&#10;Fdq36nfVsqYpFrcv8KIfM+tnxIzF0+KjTz5KJmP9jt23e1zqlz5gHQNfQMr1f9AnrHMrYJQuQfF2&#10;4BJw6SumuwVzNXBmPeDjgvYTL7wWd911txfgZ7arwWU1UVXDfNCFF3TRB2wFjBMW01EKwDhhoZqr&#10;a0fEkMrqBv8zl7bSVtpOrW3ilCmrauqGFSboEwAeMLAs7rzr3nhVAJ6/aFHUNzAX9KJ4VAp42PBR&#10;wVSVl196qSB52IqXxshOVYLrP75JHqIGr6CLSZn+Ycb8AmFMd+yBLZNuJNM0jlgoZ/qDf/H518eO&#10;xLmTxsfYc8+I+x65N2bXz/SsRZt3AWBBSzBCjQIxVjICsPZ2FhiBbAr7bIr+6OABA5a+YPp4SWcA&#10;KwBqwxkoC8jk59iw/VBlY5ou7gNUDVpUMNDlnPjimgNquDjmGkBO8VLIAud+1RsI05fLeQazTc1S&#10;9uyJx1xNWo6TSk5K2YoYE7yuA05mzsIL2uDVuWEMgA8kM7ShqwAsATKgTlDGbL21C7YGcREAZFa+&#10;SQUrTsDcIZgCX8zRGbqOL/IYutoDUkzK7IFwhippcpydq4ClTc/pnJD6gwVSgzep4uwBjaLmGmp4&#10;9ZYOx6+XquVe2XGLvmL3EdtEjQJOKplxwCuAMAs16NzjgTe32wTNykisQby0fWEsaJ4VM5dNi9fn&#10;vxIHP09OWICzy5x8RApWAEb5eswvUNY56QAuahn45rG/BJujde65oFXGIRb6F5iffvm1eODB++K0&#10;nr08tpe1gKtqR0VFZZqMY4ABzEQcaQww/cA9evZV6FOMA0YBD2/yP3NpK22l7dTaJl100RpM0H36&#10;9uuCL4GFwG8uvKAXooAZhrRkcTz59JMx9oxx+jIfEjffdHO8995HVrqoX0MUAAu2ADevCWzQCqwo&#10;ZfcFs1c6FDDp8YAmDYC2aboo5/jRr+KcCWfH6PPGxp0PMxPWLDeUTLTAermehUoBYKJgbW5WALaA&#10;1iZnBQALoAFyimOoUlK+Xcq4UMRZ3bIHsu4XJo7+X4BsRaxjpTd8DVp9CFAPxRvEgFaABb5AFLiS&#10;HxX7ttQyCvaAIEoaAuBMTlnJZM15VsIcG8w6B7jAl3RWvdoniNIfnFQw9wOqu/SBwrUMW6AJUDln&#10;z6Qe9MUazLxPFLCPMTMnxbp9n/LoGAULYG2WFgBTmqSW7XylAKCJ2yj4ZTM06bkGUDl3mUoDiJMJ&#10;uVC8CgavygbE9POmvt+TFW9WwQnOBrTyJegCco5XxBoBlgCA12zrcBzXvaKSjpkFq30LawPTP8yy&#10;hO22qrAoP8OQlkoBz2+ZHdOXTY+ZS2fEJwc/NnQZ58tvGbh6VSQBmYCJ2Z7QOua60xTXgDF5PQQJ&#10;NfzVEQPYaljpjgnkL78+Pe66+w7DtG+/gVLA1cWKSHWKY1H+qujfXwqYyTjoA1boJgBjgmYynIqq&#10;OoXhy/lfLm2lrbSdYtuFkya1VdUO1T/3HwE8uLwqbrj51nhNCnjxsqXR0NgQi5cuiccefyzqpIAH&#10;DBwcD9x3X3z08WcC589qVNKEBBm4ySM69e1m5ZsBjVowcKV8DWAdk4402ROavF8dORRnjwfAZ8Qd&#10;D98Vc1mMYX2L1Axe0Ftir9Qh5l+rVSCKwhVcWdGIc/p6ccA62QmLONJgeiYOIAJYHKvs6Qx0fazr&#10;H+81GD3MqICyhywB4QzcAsBAd/872wsnquLDAPO0jnNfL8cAFuiy3y+o0n9sczOQVUDt7hIMATDr&#10;BWNqtvpVoG/XaliABeKkN6TJr/exSwBlbzMx0NTeZmnBMff3AlLADAhtolZweoGySyUDZgO2OH6j&#10;cLoSHOknTlDNkN1ggAJdwJy9mrcIiFa8ijeAFQxQgCplS16ODV/tGcJEmYwF5pzreU8a4MwwJMCL&#10;6dnzWwu+hI07mR2Lvl+OGSPMQv6djlsrdcySjasEWkzPmKRZiMHrAUv5Mha4fUOz+4FbBOD65Uti&#10;ftPsmLbk9Zi68DX9vj/0ovwAFch63C+/c/2G+a1jbub3jBrmnP8B0jJ/dB5uxEIMR4Gx+3/TuGDS&#10;f3P8WMxbsDDuvOvWGCLw9tJH8GABF7NyORNxlNdGf9YE9jzQaSIOhiIZwAr9BpVFVTVe03V7+F8u&#10;baWttJ1i2/iLLuqsrhsWvXv3+QOAccq66+7747XXp8ay+mV2wFq4eKEA/ETUjaAPeFDcd+998dln&#10;XxiaNEKA1ACW2mWfQYtZmXMgm0GbTdH0mwHbn39OXtEEysHh5atDn8W5E86JUeedHndLAWOC7tjQ&#10;ZgCjgPcIUHhBnzwPNDNfZTMy6pYxv8mkjHOWlO8nus74X9SsQPsx6hiHKyCuAKQZguTZtXy+1+AE&#10;wgCXPMD1hNl5pz2jgWX2bEbpkoe+46yAcxx74gApx4AY72ZACXSBKceA1YBFzQq8KF/y4PGMQxYK&#10;ljRAE1MzUKYcwAysAS19vgaoj5VuXxq2hMmZNYfpF0bFAsoMX4NboM7H2ZxsxauQhy6hVLsCaQRc&#10;YEn/clbABrDTpnNPxAG4FVi0f51gS9mAmOsAPpmaTzI9+zgNN+I64OV4o+6XJ+XITlkEzpkVDGVM&#10;mnU6XiXIpoUZVuqYBRmWFwsxdHg1pLZNLdG4pt6OWCjgeY0zvRzh9EVT4+133+4CKF7O/rDU79aq&#10;2Or2qH/DTMJxtFC6KFyuoXbpEz7y1dE4dOiwFPFRzy19+PAh/1+gjBcsXhZXX3O1p6FEAQ+SEh5S&#10;URtDpIDxiO4/qNzqF/jmiTh69OwX3Xv20bUhUVHDuOG6g/wvl7bSVtpOsW3ixMmrqvVPzOpHOu0K&#10;AwYPiRtuujmmzZxp9dvY3BQLly6Ox554MoaOHuN//vvvvTsOCsCGppQsULUy+PabNLmGGhmAy4xX&#10;mO0ydAE2xz9LGWOK/v333+M3HdNfjCrOXtRffPl5nCkFzFSUdzxyVyxomhMdG1vtZLOD4Tkozw8F&#10;TKD5qaBZQDiZmNOCDHnCDTtkuf83KWG8oAHvB0pjT2dAjvL9SHBWmV1xDgIw4NUeaALUbGLu6uPV&#10;HkAymcZeKWFgCly5Rpp9OgfAybs59fPS37tPaSkP8HKNctOKSAKs4SvYolL3b0pmZwWboHUduAJn&#10;oEzfLtc492pKCskBSyoWACstDlJJ0epY4EW9Mo2lyy+Aa4ULbG1eFkA53yvFq2MAbMULFAEs0BSQ&#10;AWWXUi2g6XMBEFMw6hfgGqwEpQGeeDczFIm0pEHBAk4HvJkLsALdBFfBV3scqjwFpU3Tae+xv5Sh&#10;slG8HorEPYr0XhNY+dP0lKs8RhinLIYltW1sjrYNTVHfuTiWCMAMd5u5ZKoU8Kt2wqK/NpuNUcFd&#10;8zlb9bLk4DH/xplqMluBUL6ko98Xr+kTwJYKLkzTQL1t+aq46qor9P/EkoMDY+CQ6hhcVRODK9JC&#10;DExR2buv4FuMASbghMV0lMyeVVlZEzU1w77jf7m0lbbSdoptEydd1FlbNzx69vnjVJRlFZVx3U23&#10;xLRZs6KhqdEzYS1atjQefeKJGDpKAB48OB566IH4/PPDhmjygE7gNJCz0tUx8ThaAda0+ML3PraD&#10;lmCMWY80noyjmIYShXDoy8/iHJugT497/353zFHDyNqtXvwdJ6z3UMCCIwAmSAkn03Lq12WpQRbs&#10;x1MaL2UrWaXxovs6dpzOWdBh77uCq2DJ/NIssrD33e32tN4mOG1X2INJWHD0FJGYhgXN3W/u8KIQ&#10;ABNFzpChHfvScoEsmM+6vVwHuLsVdkqpEo8aAxDMnbx5l84FqrU2owoegIPpGgVDnIdWbmX1HlQf&#10;CjMBEnW6VnBau51yslfxeoNq1bYEn202OeeAyTn10zL3csvaFqXF3Lsqmlc3R8e6NtfJU0kKtG1r&#10;m2JJx9JoXNUYcxvnxNTFM2Pm0tkxY9msaFfe15dNi1ekDqcunS5oLY0VKnPV5rRqEXDt3NgWr8x/&#10;LZYtX5bW9N3S6YX010p9sqbztXfeGpMuvyRu+9vdsbhtabStb40VmzpiXvPcuPfxB+LWh+6JW/92&#10;b9z31N+jZU2zTceeVlLwBqIbBGyWHlznd7U2ltPnyzvV++O9rNM7YLYr+nmZjpNFIVbqfKUgnFQw&#10;M2Ot9PSUqGBM0a165oblSzwf9LymmTFt8atSwK/Hex++F19+8bnBye+aPfAFtAQDFuDy4anfM9cM&#10;VxyyFIAsx3a60p48gBqnLMzXq1auNYBZ27d//0ExWKq3rFwKmGkoccAaWObhSZie6QPu1quvJ+I4&#10;rUfv6Kf05cwHPXTYL/wvl7bSVtpOsQ0nrMqhQ/WV/UcAY/6649774pWpUwXg5mhubokFixbEw48/&#10;FkOHDgumqnz8kUfjk48PGp4ehqHGB+gCTxol9lwziIv4vHdfbz4u0vwhvY6/UsN3NssRnn9G3MMw&#10;pIaZ0SYAM86TGZmYm/lNHKTolxV4mYzDU0gKsKt2Lo/eUhW9mOGrW/foX14RC5dLya+t9/Pd/vTj&#10;XhoPr+FuA/rHpBtvjHZBhIUCRow/12kGSYkMGVrn4x69e8fUZfOdZ8mKxVIg3eO07j0V0rJ/97/8&#10;XEy55droXcwo1rPfACn3c2LZqhYpTlTp9nh22jNRXjc0ldd/YFSePjZeXDQjpZeaGTR8eFSNHhV3&#10;PP1wzKifrYa2R/Quq4xegwY5zZX33B3NghUr9ZzWvZtC33hlMUOzWmJu8yyl6abnHRQvLJkjyKzw&#10;eF4ULqZgFjdY0j4vuhXr8J59xdUxt2VBVI0aFgOGjorprQv0/B3xqqDDwvh/ufuuGDNxvBv7Cddf&#10;H5feeUvc+tgD8dTc551/6LjxMWZyWn1p3GVXxtLO+li+sT3a9ffpXnRn9K+pi2n1cwT5hrj6zhsd&#10;N/z88+OeF5+Px6a+FJOuucLP/beXn4n5rfNj2Piz9DeriKsefCDuf+m5eGbu1Khf1axnSQBG0QLQ&#10;pGzXeYEHVmFaK8B6diurXMYAC7rAWnmAL4EVmFYRAK8+BJg7eoX29AHjCd2xocVjgJe0zbcJGgWM&#10;F/R7H76bPJgFUgNWH4v8Pvl9J/WbZ8n6xoAFvvncqpfhSAWQcxrK8xrDOt+4aUtccvHFUVE5NPr2&#10;HRCDBF1WRALCg6SAbYLul8YA9+zNBBwFgLsB4MFekKGytu5/qXfbXaG0lbbSdiptF06ZtKOybpj+&#10;uf/YB4zp64677olpM2ZFS2urF2JYymIMjz0W1cPUaAvAjzz8UHz5ZZrVh35cm+UKUzMwtYNVoWbZ&#10;G65Kl9Uv6YhDHbvfV+XkdOT57OOP44yzTo8RZ42Jux6602MzMUFj1szLEaJW3/pE8BV0vbiCQLz/&#10;w91SMILUad3jzMsuj3apvY1vbFWebXHlo/erEesTtz/zdMxonh/3vvykgXP7c0/HPCmg007rERNu&#10;uSWWrm23Et12YGts3b8pKkYOj15DamJ2W33c9sj9Tnfz80/FRbff4uP7X3shmlW3u5/4m857x5OL&#10;50h9rZEyps92hxTwjtjyxqZ4Yd5LTn/Pyy9Fg5Tn1MUCnt531Znnx3lXXhmTb7peIGiKB557yPET&#10;b747Rk1kzd/uAuCTUS9FWHvmGCsgrt/4yOMxs3lO9Oyrv1/PvtFdH1JPzp9taOUhOzgmtW/Qh0e3&#10;nnHulddE/+qaOK1vWbywaE5cc99trs8jM17XB8YMwbN3jL/p5nhN729gTZXv23PgkOg9ZEhcevsN&#10;ceNDd/u+g+rGRE/BkrwP6OOjQUq6QeqRelWcfnacecmlTnfHi0/H5bdd63s/OO31WLamJdo3tsRq&#10;1a9V0Gvf0BrNa5qklvXu/7BIf4+4+q7bolnKdBVrAwueawVewMlxJ5YBna9QWFmoXK4DXdYpXqkP&#10;kFWCcofUbrvSLhd4VwjMnZidFfCKxvzsyTgE4ja8oFc1xFKmomyYYSes1xe+Gm+++6aAmUzL/L4z&#10;XNkD1jQciTG+3xmqjPllMg7SnBxQzsCX/SEB2MOVFL915564eMqUqKqutSPkABblr6hLTlhMxCEF&#10;3Eeg9TrAvft6/O9pPRKA+6KAK2ujorb2P/TOuimUttJW2k6lbeLkyVuYiKNnr9Sg51Cpf2wA/PqM&#10;GVK/zdHS1h6LFi8xgKuGDo/eUniP/f2h+Oyzz+In+m8FTMb0MqTIQFaDhMrNgOXYqlfp8JrG6Yr0&#10;nHuxfkzYPyQw24nru3/E4S+/iLMvOCvGnHdG3P33u+yERYNNA7z7ne2xk35TIPxBMiUD4rc/fUPn&#10;uxW/S43r8ugzZLBUX694fPb02CA1OGhEXfQSUMZfdUX85eZrorcUB2r0yfkz4sJrr46efQbEy8sW&#10;xYbdm1zGrre2x9Y3NsTgobVRJrDMaW+IurPOkPrs5fdUdcZ58cKyxdG2laEw662eB9aNjFmtDV6K&#10;DzN2Gq+7JbZLbV9yy5VxWq/+MbWlweC48PpLVb8Bcd+rr8VLi2bHDKnSZSvq44xLLhSQ9DeReu9b&#10;OSyeXDQ/Gte3x3NzBfBuveLqp55Uvh5RfvaFrv+wCRNjzBWXRY++A+P5RfMEH/pN02QWrauWRo8+&#10;ffXcFUpzeZSfcabrfuNjT8SL81+Obj16xMgpl3lJwnF/uTSmNS+MWU1S5rr3lNvvjVebFsbCVU2x&#10;cMVSq3ZA363fIEG5Op6dPycaVjZb5Q6qAsjdYtDQ0TFE74B71J51QZSPHRPd+vSPZxfOiPqVDXGD&#10;oN9n4CA7EpFm/BXXxl+fe9THl957v+6nd6B0zfpAWb1lhc3jBC++r48J1hxO6worYFrWBxlKGPCm&#10;BfoxQeua4jE9r9mxNtr0W+jQ+2ahBk/KITCv3KKwuTNW6Vr7ppZoWlUfS1oXxGx9iExfPDWmLXo9&#10;Dry9z+C0VUaKFw9oYMw5Zmd+vzY7Kw417FWQdHxUEM7QNYCPSPkCZwB86HACudLt3LM/Jk6cEFW1&#10;w/Q/NVAKuMpDkJiIY1AZM2GV2wTdBy/o3gO8CEP37oKwfgMsoFJeVaP/1aH/C727kgIubaXtVNvG&#10;T5q0qUJf373UQOu0K2D+uumW22L2vPmxrL4xWtsFYIYhPfFklNUO93rATz32eBz87HM7U6U5oKVe&#10;i0UZ6BdOavYHT8FHgwWI6QM2rBX/K/3BOs5KGTAzr25S1N/Hp59+FGedf0aMOvf0uPfhuz1DkccB&#10;790Q29/ckob2CLY4YlkFS/0C4lYpnnMuvziWrGmLpnUtaqx6xKTbb4t5rVJZargm33Z7NG7sjG37&#10;t0evisoYdu75Ur8tMVPw49mHnnd+zF/RGKulYF9dNMOm7IrRY2Km1G/7hqboNWhgnH/9rTHxlhtd&#10;3t+mT1NjL9W1qcPm4gk33RYtm5bHNkzPHse73f3Bm/asjrK6oVF73oWxcGWj+2wxcfcsr41rHnow&#10;/vby8zGrcZFg0Bb9yspi7KTL46ZnHk5guvtegbkxuvUfEKMnTRGoF8fwCeN9rWzkGfHCkrlx7QN3&#10;GMAvLJwrhclwn7XRIQU5QOp16Dnnxp1PPxb3vvR03P/c4/qA6BHVZ46PaS0LY+DQapdTpQ+M1xvm&#10;R8vGtnjwZaVRXPnI02Ps+AlxvsA9e9mc6NWvXwwZNz7ufPYRAxrz8/RlM6Ns2NAYWDsiHpz6Sjw1&#10;b1q8KNgOHjY8ukux3aL79kChq7y6cWfFxGuvjEE1UuGCNX+Ll5fOiYtuudzXew4YFH317NWjR0XT&#10;Sqlfvcf1ehb6wN2fy5hewIoJGVOzIMzeyrcwP9tETVCalVK6K7Yvd5oE49VW1JirV2zG/Nyhv2lL&#10;tOl31aSPiPqOhe4DnlU/PWYIwm+986a9oLP65XeJQxZQZQyw4VuYmPndM/2kp6rU/0Pymk5TV6Ki&#10;UcYs1EAfMOnxit731rsxfsKEGD5ijP8Hh0j1MrZ3SPlQD03qz4L8fOwUfcC9imko6f7Aa5qpKytr&#10;6/4Pp51WPkTvr7SVttJ2Km3nTbpwDeavP5ugq6qGxT33/TWmz5odzU3N0dHREfWNDfG3v/3N888y&#10;F/QTjz8SX3zxhT1A7fUsqKJ43VARJ+j++ktyrPrx5x/daGUQo3Yx3/lYeQAzcQA5K+aDn34c4wTg&#10;kWePiXsfZT3gmdGmxhKzKiZdFOq+D3d5PWCGI+F4tZ8JL97fGbf//e7oXzFYCuzMeGLuVCmgVbFk&#10;ZX385YYrBFup071bYqsU6dV33SRV+Wqs370+tttRamvc9/gDUX3GGMFnZFx3710xZ3mzlNf62PvO&#10;LjsEPajrC9sa1NivjsdfejIefempaJOSWr15RTz58tOxdEWTHcWYqYsxwDh8AWIcraYtmqa8S9xn&#10;uXHH+pi6cFo8/vqL8dcXnoqHX3ou5qjclg3tMW3prJjdtkj17owlnUvipfnTYq720+vn2Iy7XPVY&#10;vrEj5i6bJwXa5L7rzk3tLrtV+ZmsBBN0x/o2Kdd6x6H88CDHUxjHKfpXG1Y3CfjLVUaLjzs3tifY&#10;SdEvXF4fcwX6eSpzTvuSqF/dHI3rOqJpbVu0qFzquXSFoCV1jMMWHzss5r9C9cLZC8eqFqn2xjWt&#10;0bqx1elmNM2NaQ3zYpbAzzn9xp1KxzrFS6VAF+uei/SczSqrSX/rNVLyntNZgQUXkpfzmthAH7Dq&#10;icpfx9ClXTitJac0PKj5uGG8cJqsQ4pZKjetj7zCAEb9AuAVAjC/KWbBalrTGIu8GtKMmLF0asxc&#10;PC12vrEzKVZBNPf/GrL6jeP9zDKDCcjfxiGBmjiAnE3WgBZTdVLP3xjKRwTgvHDDm2+9E2eedXrU&#10;jRgrtVsWg/Xhy0pIjAFmPeABOu87QAqY1ZB64Qk9QABGAfdW3IAYUlEd5dU1/7lvefko/p9LW2kr&#10;bafQdsHkievLpUZ6/AnAldV1cee99wZe0M0tLdHa1iYAN8Uzzz4bNcNHR79+/ePJhx+Oz75Mc0Fn&#10;sPrLX6AFyKiFPAYY2DIU6aeffrQ6ZgUlr4z03T/sCU3+pILTcCTU9BdffBZnnzcuxkgBMw4YD1oa&#10;TRadZz3gNwRa+nsPSPW+c7BYgpBxu/QHM7xIxwc+ScOT3v7kjXjzoz122uI6i+0Da+Dt80/3pJm1&#10;OPe1XTZv7313R+zTMd7RaeUlVjUS/AVWPKffsPd08qhGkeMdvc/xCb673kpTZjKT1d538J7Gk1rH&#10;CruljPe8vc3qGFM3z4RZffu+LbFj/1bHb2He5jc2p1mq8GbWsb2adb517yZ7X2/fr/T5mlT3dn1c&#10;sAg+ywcy3hdnLMzfDCliHC/nDE/y8oQ6BtQeXiQ4+/puVjZKk16k+ZXX6WNhnb2MOaYcrm8Q2PCk&#10;JnBMehbaTzNXoUIZoytlKvAxBnjtVilVhQ02j6NomSSDWaqYSrLIo3SrBcu1AiXezEAWqKZhRvTz&#10;CsiK42MizW4lZbtVHz+ejhI4A2upYAVfV1ir+7H3EKQdKT0OWPQBM7UpIS/IkJcjxAkLBfzG22/Y&#10;dMzHoyFcKGHW/QW+gDadp+kogTNmZpQuMAayxwRhTNDfsDDDV4wXZqnCpKA/+OCDOOPMsTF8+DjP&#10;BT2QBRZqRxrCrA3Mvl+xVjBDkegLZjUkHLFwMCyvklKuqC0BuLSVtlNxO//CC9eV1VTra/pPw5Cq&#10;auLe+/8mAM+JpubmaEMBN9THI489GpV1w9Ug9I+Xnn0mDh8+arVKA/X9P1KfGIFGyXGFSdnKQefu&#10;BxZoaawAMabo3B8MgIE4sOb466NH4rwLz/N6wPc8co/U3gypqnYr1x0ClZ2wACbez4Lou5+y+MIB&#10;hf0eB/zRwTcFYYGZvmE8pZ1mn8HsiTiU78B7yi+ovpMn5xCgndYhjQHGzO0ZsbRn7DDwBLiM3yXN&#10;AQHX44B1zlAm4hkPDJg9+YaVcBrGRLzH/BKndJRFHArZ8crviTbeTGOBmSyDGb8A7K4DaZIOT74h&#10;QPtY8Qw1Ysyvx/gWY3oZs+s4XePYgN6b9owBJg6QAvLNe5h6koURElzTkCegvN5TRDLEyVAV3AB0&#10;TuvhVIJkHn7kMcAK+RxYA0OOWWQfEANSyvFCCsBSanSdYbsqQV15VwmMqwVJVjZKSha4rzPQ1wH9&#10;wtRMWSu3SLErH8sLonCBs6Er0GJmZuINTNZc69jMFJQqV+fA132/G1pjhY6b7YRFH/C8mFk/zSbo&#10;aYtfj11SwJiMPXOVfr8e03tMClfwJD79zlP/LzDOC/KjgkkPfJmgI60lfGIscFbUn3zySYwaOzLG&#10;nnFe9JcCpt+3qmZEVFTWeUUym6DtiHViMQbM0Kd17x29pYDxgq6uHfWf+/WrGMH/c2krbaXtFNou&#10;nHTR8srqWjvp6LQrVFRXx4OPPBbT5861F3RbR6cA3BCPPP5YlFcPjf79B8bzAFhf9IzfZdzvtwIw&#10;SwwCYC81aMD+aOiyJxDHOSGpX10vAJzha0cslfHloc/j/AvOjVFnj417H7lXCnhmLF/XJuUmcBzY&#10;GvtQsIIiw4+YhpL9e4KwIauAumUCjrxWMMsTAt2uccKCKbNmeblBHSc4C+aCaQawZ8UyoJmYY5cn&#10;60iTb5AGeGtPHZTG8cV44pzGE3fo3CDW/o23U9jzFuv/JgCjiJnXGTWM4mYeZybzYL+LBRhQ+1bO&#10;aWUkQxa1qz2TaAB2VlJyX7PganADY0BtYCfF6wUW9O7SRBwoa9Kw0lGakCMPWUIZA9g0BWSCKp7n&#10;TKKBUkXlZtCemLUqLbBg8BKYhIMxu0UAwKQH2GsxBwt6LJoAaPPC+uu2o1aTemXsMAE4e2yvgifU&#10;4JrAiimZcb1AOKnitOC+wbyzWIBf5eehSwAY07P7jwVlZsDCmmIP6I3N0anzxpX1HgdsE/SyqfHa&#10;gldix+7t7rsFqjYjC5o4XAFePi6JQ+mmiTpOrA8MaNM44KSECZ6AA0ctxgYrHmvRhx+8L/VbJwCf&#10;GwMGDJECrozKmpH6H2NR/toYKCAPtAJOY4EJPXv1j27dEoAZB1xZVfufKypKAC5tpe2U2yZMnLi6&#10;qoZxwH+aC3pwRdx2+50xc/Ycm6Bb2lqiQQB+6qmnYwjpe/eJZ556ylPrAVWrXEETRfsTINW5Gyni&#10;dP3X337rgixp6C/+7bdf7aDF7Fc0WjhloY5Jj1o+/CUAPifGnH163PP3e2LW0unus0N57ZYaxARt&#10;ByzB9L1PDxjC2fz8gZQwkH1PALYCLkKeLct7qeO3lB+lChyz+Rkzs83RqFvB1asboYI59nWBWGB2&#10;eh17kQYgzrHKA7aoWwCcAtBNM2clszNTSgqYqGKuFXBF6WYYA+btSoMS3iF1jOLHRI2pGrOzZ78S&#10;fA1rxRvKWAZQt4CVcyYJ8b4wX6OGBWLPdiUA27ytNBwbzsprZSt4oWY9QcjWlQbVKgEKz+HlG7Xf&#10;rP2mdh+v3JTMx2kKyVVKn+ZettcyJl/MwyhaQZd+1hWbV0TruuZo26zf1JpGlaOPu/XNHpLEXMyU&#10;u3oLylcQlSpGAWfAsrwg4EXh4ozXuUkQFaTpw2XviUhsXmadX8b6oojxktaxyuAas18BcoYfAWWU&#10;MB7QDI3CC7ph+eKY3TA9pgvA05dMjb37dnc5TdmjWaBlKkp+20AWMONgBWAxP6OMU7o0WQf9vTZJ&#10;A2Gl7ypHv2+uH/z8sxhWVx2jx54drHrEIvssxl9VOzqGVAwTgKuTCZrpKHsPDFZEYjH+bt176X92&#10;oFRylQBc819KAC5tpe0U3C6cPHkdCrhn7z8q4LLKqrj9jju9GENzixrMttZYtHBh3P/AX2PMGWfq&#10;i3yAxwEfPYqDSTIx039rBft9mpKSNX5tchaE02QbJ4CcVe5PP6aZr3DA+rlIz/kPOv/qqy/jnPFn&#10;xfBxo+Kuh+6IOUtnRJsaaUymuzDlMhOWoAYsUbyAlX5glCx74It3NDBmhSSuk46VkTArX3PPzXpW&#10;hhOdWIZx8KiRMattWWwT5DzRxwcCtEC7X3npa94v0PrcijcBOM+qBWx9Tn0AdHEOjAEt6nYvqlfq&#10;do8CU2nu0vlOhR2oWKXfrj2B8x2K3ybwEjjeLoW8Q/m2CaKG7oGkgN2/u3e9F6hwel3bprRbBN3N&#10;ur6ZvQLnW3S+jRm+lG6LgMvMXFu1xyztOZ0FzrlNs6J7nz/6BPxPhctuvi4aVjXaZAyU16A0BbtO&#10;gXGYPqD+XZ5/FxgO9dj056NhRYMUaeqjTepVQBZI8VauX70k+gwYqPT6m3XrkfJ26xYPv/ZsNKzE&#10;MW5ltOPdDJhxCNO+fWOrF+IHviu28CGhD4IdK70SEkqYPuAWFuQXgJe1LbSlZeaSaTFDYfOOLfH5&#10;Z58LlizGkMzQSe0mvwb3+QqoCcZAFTP1tymQXkDG9Iy/g9NJAfNxSTyKmcX+h9fVxphx50dvrwfM&#10;xBqjoqpmdAyuYChSTQwYWBF9+g3RRy/zQQvCUsCMt+6FE1ZltdLW/dfyUh9waSttp942ceJFGyqq&#10;aqL3nxpcpqe8568PdPUBMxaYBRmeluqtqRuh9H3jxeeeiS+++Nyey4ATCGNmRuWicLNjFcoYM7WB&#10;q3Rcx/ScvZ9RwM4HgLXP6Y4fOxrnTDwvRp47Vgr4rpi1ZHp0rG22s88uAQalijplgQXgylzPHwu0&#10;73+alh98l1WPBGDmhmYFJBQwJmpM0gc+3hv7pVx3vbc7tr27OzYITFM7GYbUP8rHnhULV7YIhAKn&#10;AOw+ZszNgra9rAXgfYUizksiAlsULiZqYEtccszSRwIg/qDoI1YAnlazurYduOo+gHgbJmSdb9d+&#10;mxQukNyqdFs51n4LapU45nrW+U6BlHHGqGPUsoOuMXnI9reY+GNzbAW+LJCgYyYC2aoygDFpNlkF&#10;r/cHzSb6eVG/gjBDdhavXBKDqpmI48Rv4g9B0Ks+74LoPfrsIq5nPPD8E4LgMoWlMWhYGgfcrUev&#10;OO/am8IzhinPicB5Cj37D4pRV1yt9AmovYdUxty2BdEiZWxTsRQt00a2rGuJl5m4RPkHDT89Lrj+&#10;OoGI2ch6xH0vPh9Pz3khuvdK47OBOXvGfE9dNtsQRhFnFQzcUckrVTZquFVlN69p8GIMC5pmx0yp&#10;4FnLpgvAmwXJNGkG6/gCXpukBdofvktQRcmyuD5OhpiXUcWoXKBsU/RXX8Whw4cKeOc+4jRM6etj&#10;h2NoTXWce8EUL7DP8L8aqd/qmlFRVsWShNWO7ysAJxN0Woy/W/c+0adPPyvgqpph/0NZWdloPW9p&#10;K22l7VTaJk+esqWiskZf1X8EcM++/eKBhx+JmXPnRmOTFHB7ezQ1NcWTzz4TQ8orDeBXX3khvjz0&#10;pc3LADX379LQ5KUIrW4L0zPXCAnSgFhqV6A2iAXfPGTJQJcC/vKLYi7o88+M+zwV5WwprFY75OwU&#10;lACdF1AQTPNi+3mpwQ8BMc5YPk8e0Xa+sqf0vngTRSuVegDTsZQt6vSmp/+uxrx/TLr55mjduiq2&#10;C4r7VDZ9yfaYBro636dzm6MxUQNeHVOPrH6B7D5gC4h1nTTJ1Cz4sldA4aJ8Ubvsd2vv/l/BlLzZ&#10;1Oy9oSzwCrBb3xJgC4ADYIAKuIEyoN4BxPcrDQ5WuobpmfmsUbr2eCYobtPeTbGZfmTdY6sUNWqY&#10;iUoIDMlaRR/qztXar4rlqFmUpJRlu/ZNa1tiWuP06NZ78InfjFTZ/a++EMtWN8aT059T3ImJXfqV&#10;1cYzC2ZG0/oWQbVVQF0erdq3b+qIhtUNcent154oR6HmzHNjasM8z5BFv62njBQwm9c1xw0P3Oo0&#10;Y6dcGhffcVP0KD4c73rhqeg5UMpYML7n+RfiQdehW4wYPzHmtC5UnQVzlQFsUcN5BiziGAPcqsBk&#10;Iks7FnpaT9QvE3Ls3L/DnsyYloGpISqAYvUhDtMycYAZALNoP3GA2JNyKA2TcrjfV1AGxjhtsUJS&#10;AvGRqKyoirPOOS8GDS6341XN0NFRZU/oAsCDKz0dpR2w8nSU+rDprWOmraweOuy/Ly+vKyng0lba&#10;TrVt/IQJ28vLK/4FwH0HDo57H3zIfcAtrW3R0dkZDQ2N8fjjT8TIUWnSgKmvvBJfsbSaIOuhQ9r/&#10;Q40R5mPMzPQF098LgAEvypaG6pff0mQcKGT6gTHdkR91AIxRzDhoffnFwTjvgnNj9Flj4u6H7o7Z&#10;S2Z4rmEcdTC3shwhDlQAFqULfPF+ZglCAPyhAEw8e85J535gKeb3P3tLMN4vFSwlrPjdgiTAXazy&#10;V0hh71DZexWH2n1DgN0jAO8GroI2qtfDlwCw8gBgr5ak9EA29ykbwFbBqZ8XCANUAIy6xqxsM7Ng&#10;Sn8wqxjRF0xgPDIOWCz0wNCkrQo73t1l0GJC3vkmAJYqBsJAVAGgevEIKd0te9fbLG2PZ5ywBGN7&#10;MKN6dbxpz6bYqGMWNmDM8FYdb1Ra4LtuD3MsrwsvGKHr9OXiQEUfLIva0196//OP6HdyArIDa0fF&#10;K8vmxjKpyEk3oGbTHNmEugsujOkNc91/z3rOeLIzFWXbuiYBuSWqx47uSgs0L77tjpjbusBm6Dx8&#10;iIUVWDBh6Hmnn5Q2pR9/w7Xx1LzXo3x4mrf7tJOG1F11/z2xuGOJ58sG/B1S1Nzbi/HrmGehLxlH&#10;rEap92Wdi2N+46yYw3SUC16Njds3Gp5J/SYnK363wNRmaIVvUcCKT1NTJu9mAsoYlZuuH/dvnDml&#10;Dx867GukpVumqro6zr9wkhTtgBg4sELqd4RU8Bgp4GE2STMvuxdk8HrA/bUfYC9oxgGjgGtrh//X&#10;fhUVw/W8pa20lbZTaZswcfKuisrqfzFBDxhUFQ8+/HDMnT/fALYCbmyK5557LgZXVKoR6Bezpk61&#10;ExYw9ZheNUYZxASUQZ7fmYaGhqvLxAxo1aBxLZmkE6AdPHb42zh29LABPOqc5AU9S6pkuZQTYNgj&#10;YKE0geD7AiggxuM5rwH84Wfp+MPPDsQngi/KN48VflMARgF7CFMx/nfd3lXRfVBZ9BpYGQtWNktN&#10;Cpg4aCkNKy5Z/QJj4Isq1v2YCATA4mENeHM/MADmeM872wxeyicOs/EexggL5oYv6lcwBsB5zDGm&#10;dfqHgS7nzPhl4Crt9rd3SO1idt5mpYx6pa/ayrhQw/QH4+XsYUcEoCy42tsZ1auwSfFAeMPuDQK1&#10;wLsb03NSvsx/zbzKXmlIe6wN9oLGCUogZAhQ24bmOPcS5qc+AeAzL7s25rUvtim3fwahQ7e49O57&#10;Yr6AirPVis1S01LSOFMx7nZO0+zoUSxg4dCjb9z9/NNRLzVK/+1yqVSgj8dzKwpcYemqhli8fGks&#10;ldpepnQsUNEhRdus8hulzue3LYoR+t0wlefDr78ULWt1faPAW/QDrxaIlwu6lI3TF/OLA+LW1U3R&#10;2Lkk5gm+rLw1Y8nU2LJjSxzNQ4wEWABqwJ6kgnEg5Lf+7dcpPilbAVe/b/ZfKz/9xp5TWukJTGDD&#10;B+c33xyPoZU1Md4AHmjFW1M7NqprR9sTmuUJ+zEUqf8QO2DlccAsR8h+cBle00P/X/36VQ7T+ytt&#10;pa20nUrbBRMn76yqqv0XL+ju3bvHvQ88GHPmzY9mAbhzxfJoxAT91JNRWTVUwO4fs2bNiGN2MEle&#10;odk5xY0TIBZMOecYMP/2+2/x66+/GboA2CZp7VHJDGFC/VoBF9Cmf/ns886M4WeMirsevidmLZsR&#10;K7csd78lJmiglcfuYl4GwPT9fihl+55ga0WsPWZoK2Dt6c99S/v99OviVCWoYv59njmWe/SLqnMv&#10;jCXrl7tfdq+gS18vc0sD3KSGd8Wu93d4T7xVrq4Z0oIsHwYoXgAMoAEw3s3AlHPKsJrWMffABJ3N&#10;zztRwtqj7LejfnWeHKa2xhabmJP6Rf0D2C2oXszLurZ5nxSu4vCattlZYOUdbROQrXwVGD+N6XmT&#10;AL1hz0aVJSUs1cs1wGz4SvGuEXRxUlor6AE/1CcrCNkcLCg2rmmOXmVl+p0UzmvdesatTz0ay1Ys&#10;i0XL5+n8pHnFu/eJBwXB+hX10S44t61t9oxdOD0tW70sHpmGqfjE725AVV08s3Cax+y2bWi1SmXi&#10;DMzgK1SfNpYOVEDJMnkG3tD071KeTcmCcIOOG9c1x2LVp0Gwbhd8UdOAn48HJv6gD5hVkJiKkiFI&#10;lNW4uj6WdSyOhc1zYubiqTFVCnjn3u2eVIMPQiDsce3ZGet4mmqSSTgMVl3nt4+JmusoZxblR/2i&#10;enG+AsLEkz5B/JsYPWxkjJ8wSf9TAwzg2qGjo2bo6VFeOTwG4AU9GCcsFHAyQef1gFkdaVB5pRT0&#10;8P/HwIEDq/X+SltpK22n0jZhwoQ9FTXV+sf+oxf0wCHlXoxh3oKF0dLSGp3Ll3v/0osvRt3I0+2B&#10;+ZLU8JeHDgmkSdUCTRojA5dzgZljr/Nb9P8yb3QGsPdSv8AZ6P5aOGNZSSv/8aNH4sLJE2LsuWd4&#10;Lui5DbNiuadZXO8F7QEdQ4EYy8v4XSALcDE5c44StvOVoAyEUcD0E+/T+VufHpD63R/7PpJ6ldLd&#10;LZDe8vB9MbezWQqRxf4FS64p7GUPjAVa+n+BL7NjsQiE1xsG0MSpDOKB7k4pWQCdZr/aaRXMECMA&#10;zQxalG/HK8EzOWLtiB0MQWKMsI7xeN5KEHBRq04jEO9SGpulFZ8VsL2cUbhK0+X1rP1GgRa1C3CJ&#10;2yjo4nhFWhSvZ67CBL07KV4WNFixvTPG33erIJq9wwvI/inUnjsxBo8dF5ffe1fMZilDQdWLG0iJ&#10;tm9oixFnnxkT7rg1uvfGY/lf858I3WLcZdfFkNPHxBOzX41FK5ZGi0DaASwF2pb19TGwssxOVQ76&#10;MPRSkD0U2OdzHLtYovEPjl4nwtjzz4357Qs9JSZOXYwlxmPa5mdBmUk4WGt6Uev8WNg6L80HvWya&#10;1P8mq15/SOo3+e233+ljMc2ABUD5vbI3ePXbt2ezoGvI6oOUj1I+LkmP2RqVzDV7Q3+LJ/XXMXro&#10;sJh40RS9q34xULBF/WKCZlGGAYOr3AeMAs6L8ntFJH3kAOIhVsB1/2VATU2t3mdpK22l7VTaJk66&#10;aH9lTa2A+kcADxg0OO796wMxd74a187l0bF8RTS3tsQTTz8TeE3T/zT19Vf9JY/STcBNfcE//vhT&#10;/Kjz7HBl8AquCczJ7Ew8Zuc0jSXjhxPEf5NC/uWnn+0ZfUQN2XkTzo0R40bH/Y/eZ6eYFRsFYKk2&#10;lCIB0zML6uMJDXQN40/fSB7Q2tv0rIBjFhNxAOG0atLeQrmmQJwdqwiCrMf7ck179/lKtaJgs0MW&#10;eZ0fEANdwdfXi2OAnM3Kdr7SHhM0anePzncJwihgHKh26lr2gM6rPG3Tnn7frThYSakyrtfjeDEx&#10;52Pt8XJOw4sEYqUDvJsIisODGvhu3CN1u2eDTc70+9LXu0HQTd7PUrsCUtOahqg797yYcP1N0buC&#10;hRISHP8VwN2j16CKuP3ZJ2PBqqZoESRZYShPboG38t3PPxbdBw6K82+63c5Cf8x/cuge5aefE33H&#10;jPNSe3979VmvgtSJg5SHDCUIY46e17k4pjXPj1lti2Jm68Jg1aipTfN0vtBxU5vnxcz2RfF64+yY&#10;3jIvXtW1lxrnxGs6n9m2IJZIgaOKsaAsx/tZAO7YIpVt2Av0axu9GAPvYV7T7Ji1dFrMqZ8ea7es&#10;kXpNi+nT/wtoU99tmtktLT+YPKFz6HLWAr6o5cIyhAk7p899yT/9+J3X1774kiu9OhQez7WCLxCu&#10;YDIO/S2Act8B5Z4PGgjjjNW9Z2GCLq+K6pph/7V/VVWd3mlpK22l7VTaJk2esqNKAO7Z+ySzocIg&#10;KeC77/trzFu4KNra2qOjQwq4rTVee+XVKK+t81JoAPjwV4fjx5/TECQ3Smqgkln5hJIFwPQB4/VM&#10;Gs/3rPjff//d6QhA+eRz8n71xWdx7vhzYvS5p8ddf78nFjTNEYDb3CcJxOyB/LHUrECYoQtsme0K&#10;4PpYahdTs72drXwTePOEHPnYXs4f70pQReWq7DzphvtwCYpjCkmASt8vw4neFPxJhykatetjp09q&#10;OJukMSujlndrT1+uFa/CLpWHw1XXMCKgqj3wpW84OV1tUbo81GiLIb5De9KhbA1fqVqcqbYXk25s&#10;YcINykIZE5Qmm5/XC7yYmdftYGapzrjkzmv0Ny/G1Aq45edNiVebF8WyNU3RJFXYrHeOWbdZyrZV&#10;Stce0dtWRpsg1snQHpUDgNs3N8VpUnEnHLB6xJUPPeJFHfCcblyP+bhd5bSqvMaY24G5Ot/3NCnZ&#10;PvHw9FejXvcCkp6vWWE15W9fZVWMNzTwXLl9hQDaYe/lNpyprJjbYtnqpVE2vCbOvmRSdO/TLyZe&#10;f4P7i1t1rXNLW6wQ2Du30v/bHqu2rjDsMT/TP20TtEC/sHV2TFv8akxf9Fps2rohvmA1pAKkgNX9&#10;ugVsDdaTjknH2sAGsALQTbBO/cKYovGUZjYtzNnff/dNjBw1Li6cONGOjYOYCat2ZJTXDIvy6mEx&#10;cEilFXC/AWUGcJ++OGIJwO4D7isF7GFI/33//iUAl7bSdsptk6ZM2cNEHL2L5eJywLvyoUcfj9lz&#10;50sBq8Ht7IjGpsZ48skno/8AGoL+8cJzz8aXhw/ZfIzjFI3Mr1K0DCXC7GyY/pQWWPjhR9YBLszP&#10;AjKhy2HrR0zRSSX/JPX7M0saCtiHD38ZZ50/LsacPSbue+QeL8ZAY0mfZRqGlByg6P8FpgQm38AE&#10;zTHmZ+C7es86K8B1CvSrEtyvy0pKmI4/2BnLmaJw5zqPq12+GU/fTitLHKm2HdgcC1c0Bqsfbd63&#10;Maa2Lohn500VCFhwX0AUULPKRfViis4KHYcq4gAw96Xvd6eg26V+395mcKN6eaZU3jYBF0WcxgOn&#10;CTl0LIgC422qV3a+wuyMqmUIErNsGeAMK1LAUkC/7xYFHLQwQW/gPexaay/nNTtwbmqLwXXDTvrb&#10;d48rHnjYK0etEmTzFI9eY1d7+oRZd3c5fcMMU9rJgvgC8eaOmNo47aRyFHr2j0dmT/eqRsx0hbNT&#10;hxRtuwJq866n/+b75fQ9y2ri6UWzBOhm9/GignGcWr4NaDfHvS88FGdMHh+Tbrw26k4fG5OvuTKu&#10;vufWqB49PMbqQ+2pOa/FguWL4vqH7oyxF56nMrvF7U89Eos7l0TLBkFd0F0uCKN4V2TAbxPIVZ9m&#10;KeCGVcuiYcWSmFE/Nc2Etfi12LBjg8AruOq3nc3M6UMz+Tp0mZ51nhy0EqDxfmYRB6th5WdI0rFj&#10;yYmLfuG8yP83Xx+J4cNGxSWXXRk9BdQBA4dI+Y6MqtpRUc444LJqfQxXRZ8BQ9ztw+xX+F/0kFqm&#10;D3jw4HJM0P/jkCE1p+sdlrbSVtpOpe3CCye9aQD/aS5oPFPv+ev9MR8F3NHhPuBlDfXx0OMPRyUL&#10;8vftF88997QaERqkZIK24lXjxJc98O0yQSsAWhouAxcIA2filMce0EUZnP/222++fujzg3GOGtax&#10;zAX98D0ehrRCSganIoNKwEFxen5nwZYhSCjYZIbeZxPyo1Of0fP0iPIRo6NfVY0UVxrjPL1pkdUj&#10;/bKso5ueu3s8M3dePDf/VcFjUNysD5CprXPjNL2bCTdeH3e+orK69Yrzr70+6iaMj7EXTYjFa5pj&#10;h4CJIkftok7xUMZbGuhiUka57lRd88xXTJLB0of0/wJgq1uBc7tAb4UsYO7E27lQwDhYuV9XAQVM&#10;eQw7wiHLzldWwJsEaMzSG2OTPji2qqzNb2wwhG1qFqTXCbp8iKzGyxlHK8Ft/vIF0a3nSX/7Hn3j&#10;gWmvxjKmjdzaaeCu3ZlAvF6wXbd7rRTvGiloFsNfE51MaqFygOo1f7vT7zCXNXjEuHhu0WxPFdkp&#10;+LVh6kVtSrU2CnjV5449cV+FkVOuiNca5hnWpLcKlkLtEDSXrVkWQ84YoXTd47J77o8Rf5niPMPO&#10;mxS3PP+kj8dMmBTnXX2pHQi79+gR46++JF5ZMjOWrWq0QsaZq3VTsz8YVgm8qGvgawBLkTesWOa5&#10;oFHAM5dOdR/winXL7YRFvy4wxemKcOjLQ0npFr9/TNSe3aqAcpezlSDLhyn/C+QnnVdXAr5K//GH&#10;H8S4M8+Oyy+/2oAdOKjCCriqZqTXBGZZwjQMaUgyQUv99u7d3wvzA+Ey+oBrh/23ysphZ+sdlLbS&#10;VtpOpW3CpIveraqu0T//H72gBwyuiHsffDBmzZkfLS1qEFetjvrGxmBB/mopJsxlTz37bBw5dix+&#10;KJywACrApS/4p19O9P9mJyzgSv+whx2hdhVQxdlchxIG4owjJi1zQZ8znj7gUZ4Lmok4mlc1SJXg&#10;OLTBKwh5+I9Am03P72CGliJmTugDUra148+LwSPHxILVrXZK2igwocwm3nBjtG1ZGVc8dF90l6K4&#10;6u8P21lnyp33R/36ljjr0kl6D/R/9ojL77svlq4TENSA82HSs//geHbB7FglRYy38g4BdKdAm/qC&#10;d1ld73l/p1Vt8mjGhLzd5mZULf26ANh5BWACE2sw4QZAxsvZM1rp+tYD24rAWF/Mzcl7GQ/oTYLv&#10;xjcUV5ipUbuo361S6cAXEANgHK7o/93A3gpYewEYRXj/C6jQE2bgPlJfz9enRfk7t7BOL+ba5YYW&#10;5t9V21cJuiujjcUQsBrs0Dnm501NMeycs4p3RlndYuLNt8e0pjnRJJi3Yb5e36zQEvWC7xIpVc9i&#10;VdyXcOMTz0vBLol2AZf5m1ft6FRYYXAvWDFff7deMfrCKfHEvNdj4Ji66CO1+NfXX4hrHr9P+bvH&#10;DY88FHPbF0azAI/JmXzU2WpXHwqYyj0Rh56lfXNLAvJG1UlQBsBekF/3n7l0mtcDZhjSqk0r4qsj&#10;Aua33xisVq36rfJ7J86/XcURb+WrNKhdfCPo6yWOfl/vMT3r/4U9Zuhksj4eI0eNjr9ccpUVbT+B&#10;tnroKPcBl1UPiyFltTEIRyxM0MVkHAS8oJmOkj7gqqEjo7x25Pl6h6WttJW2U2m76KKL9lXXDNU/&#10;/5+8oMuq446774kZM2ZGe0cyQTc0N8YTAvDIUWOjz4BB8dJrL9uchhMW6tYL6hcQxZRs1atjYGtV&#10;W6wbzLCj3wooY7rOx8AYaCeV8Q81XIeSE9Y5Y+Puh+6M1+e9Eks7FqvxbPPYVfpOgZ6dpwRf1v5F&#10;+bIYAxDc/Nb66DmgIi667Q5BYrUU4raYt3yZPUhveOLxmHDXbXrWbjH28hviukf+Ht0HDIg+lcNi&#10;euuymNO5UNd6xtUPP6oGfYWdm9w3K5V59V9RzN1iwk03RefmFTZR73h7q5dHBMBMMWn1q8C43mSW&#10;3mXPZvf/ooIFY0C8Tec2L3sPaHUPlG8+ttLF3IzHM57Ogi/mZVSvAooWAG8RpDez3781NqquOGIB&#10;W5Txpj0b08Qauzd6mJGHG9F3u70zrrrrOj0LHsb9YtiVN0Q3NfgnIIqaBZJ53ydGjJ8UM1oao3lz&#10;Z7ThfIUZW/vmdQ1RNXaU0/UHIFcwuxVgJ+QyTnbI6hYjLr06uutDjzSVZ54XLy+brY+fJgMdYK5U&#10;/VbtEOwF5KkC4piLxsdfX34mZrbMi/MunRiX331zvN40P66T8j7/Kqnd+llRv6HJinyl4N0uAK+2&#10;mR1zMx9QafYr1Dre2swJ3W5zN8OYGm2mXiYFPFPKd3b9dIN4/da1hiWAZalBq1id8zvmdwpwDVLD&#10;9BsrXKaZTOZlAJ2mpTxWgJv0BCtm7Y99dThGjBwVV1xxnU3Q/fVRUTM0jQMukwIewsL8ekc4Z/WS&#10;AmYccPde/aKH/l8ZkjRgSJkU8PD/VlY2fILea2krbaXtVNomTZp0oLp6qCfW0GlXYOYd+oBxwmpt&#10;bzWAmQ/6iaeejJraYbo+MB5/8jE1Pmnt3qx+aVyAKgClYUr9uskJK0MWRUw8+9//+c90/usvjqMM&#10;8qEwPBPWeWfGWAH4vkfvj9fmCsBSODSmLDOHkxGQ85hcTNECL8Fjdt/fHbOapZq694lxV14fl997&#10;b9SeMU7P1jMuuefO+Mu99wjEPaVu74m/vvp0PDz1uZhw8/VK3zPueOHluOJvui7gPLt0gRr01fHY&#10;3Bejmxq/C6+/Tnnuct7r//6Q4LDcJmHgC3gdbIpO/bvu2y0UrvtvpWpxrqJv1+N3gSYAFpC3EKew&#10;9UBSyJiYgf4mZrUiLcp2z3qD2BN0CMYbBWM8nje7vBQ24OksZbwJQEv5Ym7G83mjgMy4300qYyP9&#10;4oJxp1QgYKo5D/V6wnycQvaCzhBl3zt6lw+LF5fOkVJtd9/w2p2rrZBRnPPbF0TPQUxReXJZlJHV&#10;7snxvWLc5VfFa/o7Ad52QzI5WdE/DXw7tqKGl9vTGpN02xagKuW9bYXvjyPWchyrdI095mr39QJb&#10;qWiU7opt7YUKVtkqi73HGUv9kr6VYUhS5YwlXtK5IOayIP9iVkN6PVZsWGFHQ1TuYSlZlhHEpOwF&#10;FQzZBFuDVfHMmAWkgS2gJqCEjxxOqphJPRwnJeyP0e+/jbPOOjcuv+ZGz5vdf2BZVFTXRW3dmBji&#10;qShrvBwhKyX17isFXHhCd+vVJ3r27JsUcO1wqeXhF+qdlrbSVtpOpe3CCy98q7rqX03Qg4eUx1//&#10;/nDMXbjQCnjFylXR2tYWTz3zbIwaIwU8cFC89tpr8dXRI5420oqgCDZDC8iAGJOzla6A+ov2Vrhq&#10;rH7W3vH2jk6Q/knK2P3DeEt//118deiLGDf+3Bh+xgiPA57fMDta17DijRSpQOIJLAQ+gIuz1ZuY&#10;nj/F23mvgcy6sHPUuL+yeHq8qryL17dH5/a1sUGqsHFVfTRvaou1mLLpv5WSZprIeibkV2ja2Kp9&#10;U6zYvi6ZiwVA0j469YV4eo4+BNa1SX1utDMUY4gxJ+96T+BV2P5mAiSqOPXxJhjbe1l7TxcpsKaF&#10;FxjfC6RJIxWsPSbnLVLrqFnMzJu036z7WIULvqjwzXaySs5WLLLgsI/xvsx2lUDL9U2CLiZo0mM1&#10;YPgRfbnrd6UAPNfqYwaYdeq91vPcqxtiiZ69Xu9rwYp6PWtLLF6r8w0t0aDQIuihfOkXXiHIoVQ9&#10;thZQ7lhuBYvj1bL1KSxhUgyVt2Rtcyxa0xjzVi1TXFM0rG91ea2YipUHZytUK4Bcw2pFNkMvdx2T&#10;Il7hPX9X31MBGBPn+3OsOnSoHPqQ1+5apTIEX5WD5zOBfECX4U2kad3UouMWm6BbNiTT+NwmARgT&#10;9GIBeONym6C7FtoXOE+GLrNc4YBloBYfjvwP/OMb/U9IIXfBuDBH0/976NCh+OZYMTTp6+MxefJf&#10;4sprb4pu3XrEAMF2cHmNVO2IKKuUAi6r9RrBHgfce0D0BcJ9Bka3nr2lhPt6Af9qAbiqaug1/D+X&#10;ttJW2k6h7YILLninvKo6ev7JCatfv0Fxz0OPWAGjfDs6lxvAz7/8UgwfOcpf4k89/aTNbfTlAkxU&#10;bIawzc/aA1eOCahfGq1sok5e0X902MpDlUjzzbGjcfYF58ew0wXgR+6K2UtnRKcAwXAblCXDhfZ9&#10;iPrd5T5fxvJ68X2pYPaOOyhFLCDv+0jpFAeYMU97Qo2u4112mvKxx+9yjudyWjjB/bqMA7Zj1U6p&#10;bsUpL6qXDwAATB8wwedSwQCV49S/Kzi/kybSwMs6DyfiGuA2kAE4ALaSTf27mJG32NQsEGvPECIr&#10;X13fWkCXvt4tUsbAFxhvtMNVMj1vKUC9IU81KcXLMRAGThwDszU7Vxpyq71fI8W8xiADbMCKa+RN&#10;3tNrlH6VPaDX7QLAnYoj7yqlY0jSCoFwuQPXVmqPagVy9O0SOgXIDgG3ZXOzVC9xSaFyDMQNV53b&#10;fMwxQcfkwbRMfe2khRmZNIrj/ihgyiD98gK2gJz6+b6qB8oYVd2u46SEWSCiKZr1YVC/amks7Vjg&#10;8b9Mezqnflp06EMrm5wBKPvkeKjf9k+/pN8pgNVvFcjaVF2YoL0XoP+gkhVwziLYk/qb43HppVfH&#10;jTfdYqtSfyndQUOqo7J6eHLCKqu2YxYL8nsMsAJmaBRwD0GY4YI1Q4dF3Ygxt/D/XNpKW2k7hbYL&#10;Jl74ARNr9PyTCbq8sjYeefJpT0XZ1KLGs6M9Wlpb4vkXX4mxZ4yzifr+B/8ahw4fdmMEQK1eC5DS&#10;H8wC+8ShhAEt/cMenvRTusasWL/8nEzPqF73Eyv/L78A7R/jy88/jbPOHRd1Z46Ie/5+pwHcsaHZ&#10;yg4zLONqPfOU9sD4zY+KpQMVUMEE1vB14DqTbXhc8B6fe21foEs/ss4JzFLlWa4K4NqcXdzH4FU8&#10;YDVo30mQ3qvAHM9cx9ScFbABDGBVV1TwFsHSnsr6eAC6QJN0dqxSGtRrGjIEeDcZtMDaw4+kwDnn&#10;OsOQSLMJFazzTXa6YogRzlbrukzMm95I5ywzuF7QBc6ccwzcACqwRQkns+8qwS2pSzycMS9jssUc&#10;THpCVrjAGeAyVAhAA0LOife4YAMcMzAwBsyCo6BH2St9npy3MB2TJns92wyNYsVsrHt1KI5rABa4&#10;Uj8+DjqLcgxvHTOelzStAupynRNQ6fQfp7K5f5r/mfHA2fkKE3Xrxib3ATetSV7QzII1c+nrMWvZ&#10;1GhZ3RKfHvwsKVlBFG/975gNq4Ap8E1zRLPKUWGW1h5vaOIBb1bBqOSjCgnCKf3RI4fj4osujRtu&#10;uMmz0THd5BADeJj+BwXgIVV2iGQ5wj59TkC4e48+XkAFAFcNHR5Dhw6/nf/n0lbaStsptJ0/YdLH&#10;KOB+7rc7SQEPHBR/f+zxmMswpHYpBgHYXtBPPhVjxpweffoNjOeee8YenT8W0PVSggLub7//blMc&#10;MGVYEqrW0BV8k1k6rQNMQ0QahiH9+tuvzptUcFLN30sdnCsFXHfGiLjzgVvUIE6P9vXNsXHnWoML&#10;+OHchPPVAaBaKFyg+fbBfWnSjQLEQJn1fw1oYKyA2t2r4Dy65nOBdp8gC4ABdD5m6kcrYEHV0NWe&#10;/l72xNkMrTSoUUzNNjcLtFaohq4gKsVr1at0KGFPlGHgAlagLfULUDEb701mY9SshxSpXOJRokDX&#10;CygIqJx7LV8Urt4L8CUPUEXdZuXKqkfAa71V7xrnBbhcB6rAFWVLnJWj0nK+frfU8I4O5ZHqFfC4&#10;nsy9gi9wVjwgRE26z5bZsARD+oNZ9g8Icg0AAljUK4BlXmfWHSYdQ5kAMfBF6bahhLXHJI05mX3b&#10;VqXbznlbEdoN5A7FkQ/wtisek3MHabmm+Kx02Vv5bm2xEqbflzHBOF4xCxZdEvXLF3ss8ILmWTF1&#10;/ksxfeGr0bS8MQ55HufU7wtQGXYEaLPp2RDWOWN8mWDj+NfH44jUcDY7o3adTr/3nD4PUTom5Xz9&#10;jTfHFVdeFd169Iz+/QcZulU1I6Kisi6GlDETVjJBA2dPxNGnvwGMJ/RgXaupHRHVQ4c/wP9zaStt&#10;pe0U2sZfdNGnQ6qlgE9awo1QXlMbf3v0sZgtBdwoBdza2uqF+R9/+qkYNebM6DNgcDz/wrN2KgGs&#10;mOKSEv7ZsGXKSY8JFogBLHGoYkzVGcCM9c3Kmbw4cgFf1APnRw9/EeNQwGOGxZ0P3R6zG2Z6ObuN&#10;AgiLDTDnMibi/VK4wDPDF6XrcwUAzDlKF8iSBlM144U5Rj0DXSAKcFHAybSczM0ZuKhbAmNzuZbG&#10;+9LfK6gqYHLmGgFzcjIzM4nHFvfZomI3S+kC06x+CV6dSFBkVSKrV4EXWAJQIAwgk7LVsa6zTi8O&#10;VTatCpJWtEpjyHKMednwBKjJ0xnT8qrteAMntYoyTRNqMI63w9cBpYcT6Rrm5WQ+VhkFXIEt+XGG&#10;aisAa4cnpWMmKmDXhvpUWjtBaQ8ESQco27a0RAuKs4AeJmmutUiJZjgzBzRqlbJaMFkrH3vytgqa&#10;lN8MMLUnX9PGRpfZvL7JdWyRkkXVEteySfewukXpsuwhY4G5X1PR35viWISfGbAI9SuWxOLWeTFz&#10;yesxdcFL8dKs56K+fZn9HL6yyTg5WuHZbE99/UbdjyvIco1+4i4YC76kBcCkYe9gk3Ry0CIPivq6&#10;q2+I2+68y1NL0rVD3y8KuKICEzQArkoAZgiSlyQc6PHazBw2pIzlC4dFZWXNvfw/l7bSVtpOoW38&#10;hZPfB7Z/Xg8YVfzgw4/E/EWLorVNjWtb8oJ+7vkXYty4s+2V+czLz6nR+TZ+/Fkg/fGn+KeUL3M5&#10;A1G8ngEqE9EzTAmz8j//+c/4j//4jy6FC7j/qXNAzLX/9J/+k83SGdw/fPtNTLhwfNSOqI2b77kx&#10;pi14zUvG0U+IiXX7vi3ub2Woj2EqkAJkq1idcw0gE48JOZuRrVoBKDBVHMcG6LsCJuB8O5mNMTHT&#10;14q5NwGVYUEJnjg62QEKD+Sin5W0qFHObSLmeM9Gm4C9vJ8gCWCZSYpzK9ECoDgYMZwnTbuIuXeV&#10;YZfgukawwzFpteBGvyxOR4LWljQDFXD1uc2r7V4UATMrq/zgbIRCZJrGFqs+JqNI8PSkGDggAUTg&#10;pD2AJK5JqtDwVBkE0jatbYiGNcuczp7DimtcvcwexE04VUk9NiquHqCtqdd1KUvl4bheCrNpXYPh&#10;16r8DYrjHtybMjnvykM65Vu2conzcE6dGtaSpz4aViwVLBVWLnV5zr9qqVSs9suX6NpCHS+NJkN1&#10;sSHbTJ241rnY6/42Atu2+Sprsc3Oy9oWxPymWTFj6evx6twX4sVZz8TTrz0R23Zt9/SRzIRFny7+&#10;DhmyfCj6+KQ+39zfC2iPCNyAmEk86Df+SuUwJtiALvqVv/n6WNx16wNx4y23WNX26ZcAXFZeFxUC&#10;Kw5ZKGCPAZb6pf+XBRm6A+BuUsBDKqJKsC6rHHY3/8+lrbSVtlNoA8A4cfTs2/8PAB5cXhEPP/p4&#10;LF5SHx0eB9wuBdwUTz3zTJw17pzoO3BQPPjIA/Hloa8ETKbl+ya+L7yYMTnnRReSKi7MzAw3Kvb0&#10;AROPMkYN/6K434s+YPchKwBiFmS4+97b47JrL4nHX3w05i2dHq0rG+yMtVaQcv+mgIYJFhWZoFdM&#10;wYgJV+ebdm9QWOfJO7bsFjSlOllonrgNysvEHoSN7LcLeNvXKH6dzqU6t0tlMtRm22odr4m1W1fH&#10;OmaC2sakDlKGLNG3aXm0bxAINwuim1n0XQDc2OE1aNs3CGLat63X8Uapuw1SixwzL/La5mhb1+Y1&#10;dNsV17pWe5236bxxFdCQUlsjNad0zdo3rhToWABBHyHsm3TevEpKsLM+Wtcoj/ZNKwTFFQKZrjcu&#10;F3QU16x0jXpnDSu0V2haIagpNCxviJaVyq+9g641dApOq7le7/7PJS2LXH7zSoGS8lVms8pqVn6X&#10;szKdc6/6ziXRqnovbV8U9R1LomNNazQrvkX3b1+d7tO6SnUu8jbrfhw3L9f1VUrbKTivlIpep4+M&#10;Ne3RuVbvZJXeyepW140hQcvX6f3qnLKXr5XaVrpVSt++ui1Wb1ip6x2xbrMUvNKtXKf0a/R3Ubq1&#10;G1f5+ppNq6JDz7xibWes3bQyOlXWCqVZqTJWsl8r9d3RGDt2btNv+8s0a5Ugy+8YiOaZ3zjn9201&#10;rHMvyF+Yl93niyK24j3mMgCxzc/AWfFAmf+ZH77/R1x//W1x1bXXxsCB5XZ+pO+3snqEPaAHKwwY&#10;VGaLk/t/BV+mogTWLMrffxDjhoczFOkO/p9LW2krbafQNmHy5PfKaqqjx5+csAZX1cT9Dz3kYUj2&#10;gu7oiKam5nj1tddiqBdj6Bd33H2XGxYao6xqCUy0kfty6RcGsqhcTzlphyzA/L370FAUpPtF6VDJ&#10;Cb7JLJ3N18Ca1ZW49p3yUEYy+X3j6QDpR8O0jdL+8cfk8PXNNyiUpFSI/1Z7T32p/NkMjhmRa5RB&#10;eQwjSeGEJzcfASwxx8LpzqvznxSP+vnHt9+5bjTC3yufFb/uwz05x/ToZz2pXDfKxTvjnoyjpi6/&#10;/vqbn5dGmXy8Q65xTKOerALUpfAi/+HH+FbP6Hi9S5vytef4m+IeXMMCwR4Q8L7zyjx+bu0JfAAx&#10;LIwPKVah4tl4Ds9trGO6Dn78PnUPMOEEeag/wWXpGfn7cmzLhepAHO/D3QlFHp4Ds6zz6vz48eSQ&#10;lAN16kqrelJvl6F68U6pP+UZcC4rOTb5XeoYBUoel13AMC+PmdfodZ117HvoXRPHb5h6++9MGdSD&#10;cnQ/yk1/a/3eqIPyEZfKT/ej7pQDXLmWj0nLGGD+5sTxtyUt5eCExT1wwrrttvvj1ttvt7rF1Mwq&#10;SNU1gqogPLiM5QgrvBgDAO7Rs5/7gvNUlMwdXaX/x/Lq6lv5fy5tpa20nULbeMYB1/zrgvwVQ+vi&#10;gb8/GrNmz4nWVim29vZYVl8fL738Sow+/czo33+g1PCT7gPOsMTsjKdzapALr2g12tkbGi9nTNA2&#10;UwsYqF7gk2fCIvz66y82Rf/2S1LLxAEIe00DCcEVczVrEJOXFZQoBzjQWBNHXX79+Zd0jXy6RgBg&#10;pHF5qgN1yoEPhV91TytzlWGVXpTLOWnI5/rqOTCVAybi8NjmeYEXDS3vgPqT7xc9T1b1NLguQ2X9&#10;/ntS+z+rnr/+8puvcQ/Scd0fLK5zAdfivRJynMtUI089SEuD72fRNerDO6Cs9GGS6pjfA2l4PscX&#10;9XBepcnlfM+UotxHx4CX+wLB/CykIwAhrhmgOqZO/iBSPs75KHBawcfpKE/l5Lrye2BPWn+8aM9i&#10;Bhls7Hnf336T7kfZ1AcIco1AvbgPE2Gwpy7cCxBSBtDGJMzHEo5S3CfNVHUC0JRLHspjTzx/W5uY&#10;BdsMdoDN/fK9KQPQcux+XoUTHtDJLO37HmVhfwCeIOxw9Ku45+4H46abb47e/QYqDIghjAMWfMur&#10;hsWgssrCCzopYNYApi+Y/t9uPXpbHQ+tGx01NXU38f9c2kpbaTuFtgkTJr1bUV0bff6kgAcMHhIP&#10;PvJYzF8wP5YuW2YFvGTpsnj6uWdjxOgz9aU+IB598lED+Hs1pL8AHEERgOWGPTdmbpTpE1aDTsOY&#10;QQZMuQZsgCp9yAkGP3tPY+V5oUmjc8qzR7XSZ/i5AQdmRWPOtd/+CSAB/68e5pTrYxhRV5VvoGtP&#10;PHEc//pzgu4Puh+wJ57r//HP/3DdAAMfBY7XswIO0vNRQVw2TZKHuvFMXOf50rOcgKhhpOfPFoGu&#10;pRh1/D3KnL2fl3eBOlWczl1O8R6BJUqZe+X3/GNRXgJtAjV5sSqQl8BqU/6I4PmVlr8LaTnmOseU&#10;xd71LJ7LSrC47rL0N81pXW8dex7w4m/F3456kdYfCbovZZCewEcP11joPitf8pHW99N7QFFi0fhN&#10;Hyk8F/ehTAL1z9Anr++lAPCAabLOqK66niwB6d2Q1hYB8giGpCMvIDUUBU3KBLqsYJTLJa+Pi3xA&#10;lnRW38pnB6uuMo7HIZYxVHrgnD8CMD0zEQdpAfIxKeB77n847rz7Di/GwOgCPJ+rakdEZc0wA7bf&#10;wHIPQzKAMUErdLMJupcn7qgeOjzKqmpLJujSVtpOtW3i5Is+qKxlQf4/AnhQVU3cfue9sWDhYns/&#10;d3Quj+ampnjmxRfidMYB64v8yacfjy+/POSGkEYoAUSKioZSxwkeUmM6B0I0rgCMeKte7Yn7VQBF&#10;9WaYAC2UI0OTUMQ0chm2BBpdGkPSARLu9etvSfESZ/gqL2kZEmXQKA1leKyxjknLdeqbrxGf86Rn&#10;SbAEHOmZkhokLXunLdQbgUaa8mnof1Za8hLvuhaKOL2T9KGS3w91plHP92T/Q6EgSWPwq7wEtRRH&#10;vgTldE6dgNgPyks6TOBWolglKFOBa86n69TVcRyrHP99/EGUYIi5nDphTvZe6TLoeD7AQjlAhTiu&#10;+VlUD38gqGzi8/Nzr5yOemeoG7xSk0l9CnD6HREoN+clXS6vq4yiPgTHqz4cU6+85575OSiTZzyR&#10;PpWTn4OPGXcRZJBiqkflCrSoVwJp6QIgDQredfhHen/Uj3hASzogTp0SfFN8fl9fHZISB9KEY0fi&#10;bw89Frfefqung2UuaJywKqqGR7mnoqyO/oMqok//Ml3HA5o+4KSE3Qc8sMwm6LK6ukf4fy5tpa20&#10;nULbBRMnfVRRU/cvJmgmeb/3rw/GtJkzo7GhIdpaW6OhsT6eee75OOPMs6SABxnAR9WIAEs3ZGrY&#10;cqNOw4qpk4aHxglIsLe6BCo0empgDTM1jKjSBEcABLAB9U/BXNG///5PAxtAZEVJWRxjmqUM1CZT&#10;XVIm1ykzN+COL85JS/1+++13hWTmdl7FJxWfIJtB/fPPSekCTdLgKEZ+6s+5n6s4ByzUiXjfCzAq&#10;uC4KXSZuXfO7UOAZKSODJQEhAYtz0nCNjxWOyUt6yqSOAIHzfE/qwTvn/ScYJlVKWXyY5PTkJ/ie&#10;/I2cLv1NCIaWgZP+pqTjmGdk7+fWuydP/ojJaXK+X1U/4ngH1D3DiWuuq/6eqGhDTsDK1zzDlN8D&#10;vyPeSWGO1m+N6w5W3ycBWKGrvqoL+/zuiOeDhrS8F/sOsC/K42OAvmTgmEN+j6nfnfLT3+L77wRa&#10;w5XhRwKrwrEjaQasBNVkembYEvu0ElIyW1MuaY7pGoCnPsePfhVPPvNc3HrbrYJsWnC/onpYVNeM&#10;8mQ4XpA/r4QkAPfsVXhB95QC7oYJegjrAUdFXd3r/D+XttJW2k6h7YILJgrAte570mlXGFJV5bGJ&#10;M+fMiZYWKeC2lmhqaojHnngizjj7nBg0qMwAPnzkuKHK/M401LnBowHLjbz7YgGHAo0YsGAPIKxa&#10;AYgC6ov0ucGmDBpqQEM6Gn0ABzgNF6UBbDTWua/1B4EbszNOStSH8jBRp37jAtAKKGQ7e+kehqbK&#10;Jh2gR21mUGawcS/KQxEy8UguJw+rMqTUWFMfykxxSfH+/GP6uMhgcLn0z5K2qGO+V64z988ABZw0&#10;1rwP6sp10uX3xDX2uSzuS1mkBQJA85ef9QFTpAMqlA3cMlAdzz30fLksAsAybHVvA/Gk9Cf/rU+O&#10;d10Jis/PSBx/f6chPXkBofLn+uc9cZTr+lGG4nAKA9TkJ86OTYrjPVJOAiV59CEDLIs6UY+uOioN&#10;UM1lMASICTHy/VCyvC+Os8cyx+xdX9KcBG/ScMw14Mr9nFfANWyVlnQMOeIcCJ8cSP/18aPx8ONP&#10;xs233iT4Cq69+noFpGom4mAc8JCqGDhYCrgAsMcK44TVo5iKUoqZ9bkra+vm8/9c2kpbaTuFtgkT&#10;J73Lgvz88+u0K5Tpn//2O++RAp6dTNAdHbFs2TJB98k45/wJMVBf5Y88+vc49nWazerkBtSNtuJo&#10;5ACBYVAE4q0uAY7UH31z5Mtwpe8Vh6AMMvaAxnkVD4yApCFlE3VylOLcDS553D+boJrjSMdxPses&#10;bNAqHmVqMzN10n08HErPkeudgYGS/IV8CuQjPfdNeZJJGxhwjfeAQqRuxPMcuY7sT+TVdeqv9JwD&#10;DNL+dpLpPT3TT64XDXwu02DEWiDg+r0rnVWl6uoAMLTv6gJQeble5Oec+7p8XQfcTqNzntX18XHq&#10;OuAa7zXDjbrwjklDMIwUz3G+Thz3zPcGSgT6nblGPHUBVNksnMtwPqXjfpyTjzjeMWUDWsogHhCT&#10;H8VJPGUQjwmeNJSfnyfXz3XU7899xF1lprScs8eqA+y5xnAiPOu5lvt7ASn7dK/0zMDW9/vhpzh2&#10;9JiPMUUTT+BDgfTU9x+69uJLr8ZNt9wQ/QYMctcOAK6slqqtSosx4AHtPuC+g+yAZS/oYhzwgIGD&#10;bYKuqh0+lf/n0lbaStsptEkBf1hVPVRf1X8CcE113HT7HfH69BnR0toWbW2tUV+/LB5++JE474IL&#10;Y8Dg8njs8ccEYKkPNYr//GdyUqKxo1GnQafR/l0NNqCgIWTYh8EHQAqVRoMKsFC1uYGkIUMxc50G&#10;nvQ//iQgKG0OBgHplMbevgBEgcbcDbfqwTXOSZ+hkftzOTYgqWdxj9+UHnXr+wlk5LH5ucjvBjo/&#10;Y1FXync9i8AznwxnysrqO+dhj6L3sxRl8L7Yo0AzVHgO7pdDhgfxlEEAGMAsvydMpcRTFuc5L8/F&#10;nrLZu76qJ2n9waB9yp8+NEiT7991v+Kc95Cv+e+lPFnJ5jpSpqGk+vC3zn2+Hp6ltJSRnwWnM+5L&#10;HGqTe1E/znmenI7g+mlP2X7+on7EY5YmHkDmegI8fpfUkXNCrifwpQzft1DXvqbgYwHSoNSxyy3y&#10;A1TSYUbOw514JuIJDN8ijmP2gJt1s4F1noLSfczUWf8TM2bPjRtuFIAHZgAnJ6yyilop4EpBtiz6&#10;9R+sj+S0HjAQRgEbwAMGR2XN0KioqZvG/3NpK22l7RTaLpw48WB17dDo+ac+4LqRo+L6226L2fPm&#10;ePxva2uz+4CfePLpOHvCBE8C/+SThQlaDSB9mexTY1mYYNW4ZfB4bLCu04BlBUYjm2FF4Jg4YAzQ&#10;gQpmYq8ZrGOuUQ6mYoal/Cr1mMpOcMj3SnNSF2CVkqRexJPfHwZFWShl8pEGJUqcgUYZui/pAAf3&#10;tJOQnot7EOdhRNzXfcPpI4MGlbgT45mlTIvGn2PgTP5kdj/x0ZDqkgCZHZh4h5w7rqg/5u98DmT8&#10;vIVq5b2fnJ4yrRx1b1/TnkCcG/7C8gAgrHb9d0v3dp1UP6tzHZMu9/PmDxn/HSm/CMwUxXWuARgD&#10;TPUlneN17mfUnveXgUw60gAwYMn9iWOfh0TlvmTXQ2UZblKgPDd1AIKug9Ie/YoJLk6Yxdm7fF3L&#10;FgE+GH1vnWflS7zN0drnsc5d5egjgGOC+4p17+SgBehT+UzCwXMTB1xRzXg5Z0DzYUH57jMmrnhH&#10;jNeeMWt23HzzzdFfkGWR/SFl1VE9dHRUVkoFVwy1E1bygk4KuAcquFc/AbhXDBxcFlVMRVld18D/&#10;c2krbaXtFNrGG8B10avfHxUw/9g33XZ7TJs1033ArITU1NQYjz72REyYOCUG6TqrIR1VI4OZlsYV&#10;YNIgJpgkpQd0CG6EBTEaYGDFJBLsASCw4DgpsQQAzgm5QaYhpFzKJx1pHAQq9qQjnoY1g474VDeA&#10;mgJx3A9lSx5M2m7sXU8pRhpbwYQ4nofyULBu/FVOTks57A1cpWNPg049nVf34Nj1Lp4DqBqMRRkE&#10;jg037bmH71Mc89z5PunZEph4L8TlsgAR6XL9cj0Izq8A8HI+ygYWXPc9lI88uc7+CNDfgWsePqb8&#10;mOspJylKAHoC9KQDWr6385wAFkDKaj+XSTrKJJ0BqjJzHvrwczl+R3o3xANjzp1P16gD8Uw6YrAq&#10;YObN5aNocx1RnjyvF8sXPHO9Erh1/XjqjyUv7+h7PJuVn3p5gQWlIw9qnPtQFnHsDV3uTRqVmQHs&#10;uuVjlcvwI5Qw6VDDR74SjKV+GYY0e/b8uOXmWzy9aw8BGNVbXTMyKquGeUjSgIHl7gM2fHHCYj1g&#10;K2AW8B8c5VW1UVM38n3+n0tbaSttp9A28aIph6qqa//FBD24sipuv/vumDV7rtcBbhWAGwXg559/&#10;KUaOHReDB5fHw4/8Lb48dNiKgsYVMyagcL+p4nKjlhtOAioSkynQSTD4h9UA6TNwicc86r3KwtHJ&#10;5RIndUs8/cikBaQ2Ixcq9J9Spln94phFfvpTgSsQsLLWOWbPNMRJUFTafG/Mjp7wQ2Cg/qnBFxj1&#10;8UAa7ps/NNj/B+Zl0hSNPcqRvlpMvrwTGnjnUz39DFL3BojyO5/K5gOBNNzLz1+U5/cF7JSWxjwr&#10;XWDk9+l3qLrrXsQThxmW53S6AuzkzWm4N2n4GxnUKp96cX/eEfA17FR30gKSXDbvPYM7Py/x+XmI&#10;S/cqTN+K9/0USMc7Iz4/E8cAC5X+w3f6/SiO+/nvQPl8CCiOev6o98/vJuVX2a57+n0RnJ58hTLN&#10;9XbdinTUjXg7c3lfgBJzsNJwzEpGQDLDNUE0QRbVC8zJzzX/LpSPNO7P1T2ALWAF3kkpC86Fskb9&#10;kj8r4DyZyKxZ8+PqG6+NQYPKo29fxgGn5QgrBODBnohD8YJzUsD9BWmFYhgS/cZVNUOjurruF/6f&#10;S1tpK22n0Hb+5MlH8IL+83rAA4eUxZ133R0zZ8+OJilgINzS3BJ/f/jRGHfOuR6vePttt3ocMI0k&#10;gQbP6lONbVZnqeEuYKvrAOgXwYh40mDetULSeUqbFBDw4pjrLueHBEDgRvp/Csrkz+nZ54YdsGIS&#10;T+WnMrj+088JSAk2qZ4/CEb0wxGfIZEBSH7C77/+rnvQb5sm1sAZLI8VpizKxqSLJy7lZKC5PIVf&#10;fkrmZsOtqC/XcejKZeQ99+feTqe4XBcacj4C/G4UqBfPgKqm8c9w/s6m5cLcqziDt9jne6e6pHeV&#10;ywMQxPNhYsV4PPVBE3x/Xc/HGWocU4brVqQBVHwYsM/3c9DfwNcFqwwkl1UE0nCNsg077a1oFUfd&#10;naa41/FjyfEpl0devzvtc32813Wb4Iu65Xt52FPOX9STvYPiucYMVpxznNX2USlYyuVvwrlBquuY&#10;mymLv0NSuMkRLM8BndTyCa9ogH/kcJrm8xvFL164KK6+9soYKDXLVJOsflQpBcxwpEFMRSkw9+on&#10;+HoxhgFWwvQFn9ajd/QfMDj4gK6sHfa/1v9tN4XSVtpK26myXTBx4sEqJuLo3fcPAB6kr+47774n&#10;ZsyYGY2NjZ6KsqmpKR5/4sk4+7zxHn94lxQyK8X8eYgNDRTnQAK1xT43kgTUYBcIFawABcp8ToNL&#10;Iw5IcYyi0cNj2gBSudzDkBPA6H/N5QPaX1U29TGkC3Xqe1qVArRkKs8Q4l6oVtdDcVm9u9FWg0o9&#10;uAaAacw55n4uV3tDqyjHaRXHvbie7wMQKJN6kzfNVkVI78hBz+c6KR1jVl2m8lMPx1EnvwfSJtjw&#10;PMSRDyXPs3OPXCfSnAwe4hxf5DFE9Yyc83HA/dxNwIeEyslp+dsY9AIX5y5LgbIBKyDx35N0Kof3&#10;kMpMat111HXypfG4qU4/fp/qmYFJesrErMw5c1NzzU5z2nMfHKf8XEWen/MxdVJe0gC5PM801/g7&#10;umyOld8mbwESIGJiBpqkdbzScWyFquc1rFHIRdk58I5QsBwf/So5VgFcPiA4JvABwf8Hfb8uS2n5&#10;+GBVpDzbFh8Yba3Ncettt1nNMg64/6AyAXh4lFcNjyHlQz3bFeZpAGwP6N79onsv/b9igu4/MCng&#10;2rr/nf5vSwAubaXtVNomTZr8RaUU8J+noiyrrPH8tHMXLHQfcOfylQbw0888H+POPkdf60PiwQf/&#10;GoePHnMjm2esAgAAKDXmNGZfKw6wpIYNSLpBBrq/pCEs9gQWELpUqPa/SymzB1KGio5/Vh4PGQJA&#10;hZrEBItZGwDSSOYy7OgkSGeTNYHyDEYBD+co7g3MDDo1qKhr8mQFm+dHpg4ZIOQnXy4zK2z3Nesa&#10;9TCIdEwjT1nkJU++f5cJWYG4fAwQABTviQ8XPjByffD6Zixsghh5CkBSJ9UV6HHOBCPUi/qjvICO&#10;76s41B3Pnk2nBO7leat1nfwEyvJ1vc+85xkohzpQ1/xhwAcBaYjLe56Rv0UOJ5ucuc5EGDwP74Hr&#10;Ll/PRJl5MhXfQ/H5nQHjXBd7VVNXlcs5z8A74Trl+Vh7gJqdnXi3OX9O2/U+dY9cj/wOmBvafwfF&#10;eX5p6k8a7bOKtaMVINX7dDoBN6n47wzdHE8dMG2nD4OklpniErM3f5+G+qa47dabo7yi1tNM9kPV&#10;CsAVVXUekjRgYEUxGccgXUcB949uxUQcfQTgiuqhUTN0xP9e/7clAJe20nYqbRMnT/6gipmw+vxJ&#10;AQ+piJtvuz1mzpwZbW1pMYaWlpZ48slnYuKFE2NQWUXcf989+uo/4gabBhNA0ncLsFCCNFiAgAYU&#10;uKFCkuJLYKEhch9p0ejSGCZVK9WrxpW8BpzK/f2fJ0y+NMw2K+ucRhylSzz5MA1TNlB246p74kVL&#10;XhpazgkpL2BK/ZXUGwVJOqs/pQU61CvnMxSUlryuK6pcexpnPjAy2HguPzd5i3xcS+dAS3VV4Fn5&#10;UACi3MOOYdRN6Qj5eSmbY8r1x0ORhj3vlY8HQ7kAJ6rKdS7qT16O/TwKfu/cU3mIBzSYw8mbyyWN&#10;n1fH/H3Yk84AUx6re+352OLaye8KhU864py3KCvXgT314J5+V9xbe1Qu58ASr3erWoLKJ3CduvG+&#10;KI/6kpaFG/AmzmqXMtJx+vgAingpU1aOy8d55aikdgtzssrwsxb34YPBMFca6oEz1tfH0upa2WTd&#10;9U4VZzgDacVTBnlxwjp6DNM+8bov9VOer6XU65cui+uuv9ZWpz59+mtfGbW1I73OLwp40JBKK+C+&#10;BYDzVJTduveOvlLNjBmuqhrxf9T/bXeF0lbaStupsjEVJX1Iffv9UQHj5XzL7XfG66/jBd0Sra2t&#10;Xpbw+edfiLPPPTdOP31c3HXXbfHV0TR0hMYXOHiJPDVSNNA0SAk0J9RVbqTZAx/yuDFWOtQUaux3&#10;zMgCImqDPs3ct4rZj3wJzEltAluXQbzAjoMVcW7oBdjU/4s5OOXL984NODAlf1dddA0YsMe87fTc&#10;C7VeNMgZrpTN+U9FHy8fCkk1fZvAynOpPjlfqkuCqx2kFJcctdLHAqCi8ec8lZvqkuqQ3iH7DGX3&#10;retahgUqkbr6A0TvypChTIV/CpT+0CnKRbFTHmVznfoAZMrKfZ6kBeosRkE66kIfMffy/ZSfe+Tg&#10;vJRZ1J88KV9Sns5PXu3tOKf6c8xkFFaOlMGqQyqnC7TK7789+YrnS+coWSlVTM1Sl9yb4HsqnnQA&#10;lvrwfAmUlE090t+dD4X8fgjUhXpz3eUJpMeOHPOQpz/0Gxd1pXzM17yv7CmNhzPwPXzoUCpXccCX&#10;dBnKAJn0gBjV3NG+PK699qoYPKQ8uvfqE0OGVHsccJ6IYxDDkPqniTgM4L4DvRzhad16WAGXVddE&#10;5dCR/3f935YAXNpK26m0nT9hwseMA/7zTFj99TV+x913x+tTp1n9EgDwcwLwBRMutBf0vQLwkWIc&#10;MI06YLAiKkyOCTo07Mn5KjfIOZ70BKdRPABM8zP/7PKIp6E1GMmjNEkhn4C68wlymJqZjYry/pMU&#10;cQYBjWoeBpTBQbmGdHFf7pXrxVhbzgHFyR8PBoGuG2IKzE+cQHgCqnws+D66J89BA0xe6s7z81FB&#10;GQxzQXFzD4NC+agXZZCn650oL/ejHlw34FQ/yqdc91EDMY67yqIPEnPncZeRIeRn0DnQzn+f/MyU&#10;DXxTfRO0icdEy3FWyqQDwFgtADYKlr8NTmYZwtzPntmqs2FL2crre7FXXszMfCz4g4O/L39v3c/d&#10;AgTV7RfV0wqyqJPfb7GnrPQuqHd6Ft9LdQNyGeApTsA8LvjaVJzgyzVPbamAaZi+bczEvGeOqbPz&#10;AW3lA5isYER96OcFnvnZULvsASy/1eRwpTyMAUZNqxz2XD+5r9nLFHKsdAuW1MdlV10WZRU1nnAD&#10;B0fWBLYJuqwmBgrAaUUkAVjwRQEzXjgvxlBbOzyqh4747/R/WwJwaSttp9I2adKUz6pr/hXAfdUI&#10;3HLr7TFj1pxoamzUV3q7nbGee+HFuGD8JH2lV8bNt9wQh7866saaRpBGi0aMBtKNuRomQoZXNn/m&#10;Rh2VCLAx/dKQu09M11KjnUBIYwm8UGLuZ6XxVhz7BGzlBcA6z3DMDa/zCzYsM/jTjz931dNpVU/y&#10;2tsaJasGPwMVIADodA/yJvBSLh8ApOMa9WWmLx8X9+NZMzAAK3UmL+WSL4dUlx/in7//0w0x1wmA&#10;gDqShzQ8P/cHeHxI2GNb52mVp8JhTGkMDQWOiUNtAwPiXE5RPvXCYYsygQHlG9J+T2lMby4vfxgA&#10;S+CDIuQcU7nTCGY8by4r358yDDPt+VDpitO7+03xvEfy8Kz53f6HnsdDiAQn4ikv5Ve52qdhSKn/&#10;Nb2TZB3w35r665h8/gDAqkA815U2f0j4uCiXuh4/ckQAPOL3QxkAN5eHdzK/Udfd11DEwDhNrkE5&#10;uW5enEF7xwFtgtNm8KJ40xhl1iT2UKaiPijgVavXxZVXXB4DpYBZEYmZr2pqR3WNAx44GBN06gOm&#10;/9eLMeCE1b1X0Qdcp/TDS33Apa20nWrb5MmTP6ipqfU/vk67wpCyyrjupptj9ry50dreER0dUsAt&#10;TfHCSy/HuedfYAV85WWX28vT0FVjggMRUKRRprEBbgkGwO2XpGAMPECpxrgw+2bzMA0SDbLjBFVD&#10;t1CN9hLWdczUKS7BjkYyA414T69IvAL90NSDeMqm0SU/deUeGUqAkPw2QwsGGRD0LRMPzIgnH8sm&#10;0vdrwKrB5XoGsMf/Ki1xqdwChsDT5QBRAJhABXgyaAk8B+lQtrwj7odzEnG8O19XegOJ8gVNyufe&#10;lEkZfoek4Zzn0ocM+UhHnFWl9jkADfIQXD//bYqPHOpAfVR+AloCbk5PmZ4IQ2UmKKa0pCM98flv&#10;wccOfz+f6xofYwaw7pXrRvDHkN4X+YEqZfIxBnj/+dvvBhzpKcP9uiqTPffCQY96ZFVK4Dp5ACj9&#10;uzYDA3mgibmfuhZ1p97Unw+NDOpfFO8uEO0NeK4DWh175iwdE39UYOUadQOqR4oZufJ1K17VA5Vs&#10;haw6uByFdWvWxTVXXx4VFen/cKDULl7QFZX0/1bbCQsTdB+p4559mIhDAGbUQrfeXsS/rGpoVNXU&#10;/W/1f1sCcGkrbafSNnHiRe9U/VsTdFlcd8NNMX327GhtbYsOT8bRFs88+2ycP/4CL5V27TXXxFEp&#10;hQyR3KC4AVajSQNIg+SpIdXIeU1cpUUVMo0kjjY4SAHDDAkaaJygEkwV77RJ4RJHOgOwaBhzA27F&#10;XJRhc3cBf38QKC1KlYadMb1WpUqb+2kpNzX0CeacAy8aeUNWdacMgqGpNIa0jvMzcj83zlKNpOOj&#10;xJAnr+6LSZr3AjwJKOl8X8oxcIr7UB5lcS+OMTG7bsrD++U4f0Bk0BBP/gydHEf5AMj15JmUh3sQ&#10;z3vM752Q7p+O09+x6BstyiRwnkHDdZ7P+VU28U5HegXqz7PlPdAlPWqQflvyuR6k0Z7yurovSKvA&#10;+/dHQdd1PUdXfZKlhGOu5WDTvNIDV9LmeEDoY+IU/DFRXHP5RVryHzvyVXpf/wDggPRE+T4v0vGe&#10;2AN38gNZ6ki8rQZFOHY0ARePak9JWfxNKGvXzt1xlQBcWcWiKAPc58tEHOUCMPNCD8AELQXMECQm&#10;4WAMcHdPxNEreiv9kMrqkgIubaXtVNwmTZ7y3r9bDWlIWUVcdf0NMWPObCnflujsXG5nrKefezau&#10;uPwKfZ3X6Kv9iuQFrcaLhpIGk5mhaIBoXIhzo6bghlMNZQYYY0CBFKqROCBHGhpFyviNoGv/6T+k&#10;QovGGGByL0ylNNic/+Mf3xjShvxPUq3F8oDAzfdUPs/zbEWdYZtgw73/Q+Wjbv+psoAE5SfgJbVN&#10;WTghJQeqQsUqoPZ5HiBAWeTNUGTCDqdTXO775lkNFsVTJmXY61nXeBYaZ+rnslHMyut3R4Ova1ZM&#10;aqyJI49VGdAjn/L8WCjr/AGQ7+lrqrcdlYBB8Xfqelbl4Tm5L2VluPrDRfXI9yM9Hxn8rSiX9DmN&#10;Iex3kd5phk5W6MQb0Cofk3SGot+HrnPO3x/TL/Hk4f27LpTLdd3H75p8esZsIaB+Bj97gTDdQ+Ww&#10;Vx3yHM0JnKle5KH+ANqqtrjv1/ow4BrHBMp1+cqTgHsCtse++qp4Rr0fBVQ19zly+LDhSrkZ1Kl/&#10;mPp9Y/jSj0wdSUeZW7ZsjWuukQIWcE/r2dtTUbIovwFcVh39BwyJfv0GRZ8+Az0G2LNhAeDTekbv&#10;/gMEay9f+J/1f1vqAy5tpe1U2iZOmvJRzdBh0fdPAB4waHBcec21MWfePHtAr1y5yuOBX3j+hZh8&#10;8SWeoee6q670TFg08KmRTY1wbnRpZAxCVIoVKqbNpNq4BtRooACboax8NlWqcUSlnmh8TyhTGv1s&#10;xjVcCLpOHayGFJ8gxrCeXxOkdS97zZJO93Rj6PumPl7iUWeGge7pfQEfm7RVHul9b0BUlJPrj7LN&#10;Ks/PLvCQxx8W2hMPeHi2LrM2MCdt8c4yeBxX1I/7k5f0hkqRhjqmOqQ6kt/30XsBjuTlnGPSUW/U&#10;c/7bkIdAGpel4LrreXK5BCCSz4EffbS5fllNO5+OgVFX2SqPOuR65sDfJSvFLsWrYDDq+fg7+W9H&#10;fn4fRXm8T4BLPdyHrOsGJ/mLe+VjyvQ7U16rUcVl3wOc5CjXfcLc76T7AlGASf14HgDOR4GvFR87&#10;2bSeQU5e9l9/k8rjI4n7UDfM4EzyQQDKmKVJZ8crpcMzOpmiv44Db70Vl10+xVYlMdTr/5ZXDU2r&#10;ITETlgDc317QzICVliPs0WuAJ+Lo0w8FXBOVdSP+B/3f9lQobaWttJ0q2+SLL/6ExRj+xQTdf3Bc&#10;fvU1MXX6DE9D2bm80wB+6umnYvzESR6jeNXll8fnn39m0y8NfGr4ElgADo0RDS8NZ1KhLDuIl/SJ&#10;/swTE3gAzQQ6QEAe9xsXaQ24AjCUyQxZuWzKyf2yqE8aXWCN+qRhzEB2Q6o9fYnkI+S05KVs7sU9&#10;gRYNLOqQuqf6pD11zFAjH8GNv/LReLts3Sc/p4fb6AOA6wCCfECGNIaN4sif35frTH10jwx98lIf&#10;f9AUZlrAYshrn+Hs96O0PDP1yOWwpy6Y/tN0lUnZks/vQeeUSVyGKXGU5zSk1f1zHUnDMeVSr/ws&#10;vqZz4OJ4lU0dKYv6Ui9AzrnL1HvhefxuFH7W355ruV+Ze/A+0vtN1gAfUyftScvzonS51jWMifK0&#10;P+FIlp7Xffk6pkzW6iWOeqWhRuQF1HpGyga41MHlUI/ULUAc97LHtOIJvA/6fRlTDMTJw7Anjq2M&#10;C+9pw7dQwdQLQL/1/vtx+WWXRVVVnYcWsQg/C/KXCb5DFLwcYb/BhRNWmo6SIUn0AbOIypCqGkzQ&#10;/N/2UShtpa20nSrbxIsu+rC2brgUsL6oTwJw7z794sYbb4k5c2dHc1OjAIwJujmeee7ZOP/CiXYY&#10;ufyKS92nlRpiKRMp0AwpGim8Z1E6NHgOVqgCj65lALiBFjwBC2DChAkwyE9jadABAZXl+1AejSbX&#10;8H7WtdRAF+UJduThXl110b2ADuduhA3VtGiCTdmF6s7lcu8EBwFB5xlenKPuUGN8OJDHQME0qnjq&#10;l8pIZVGG4ac0HFMO+5yWvm6XSz7FkYcPFN6H8wNuXfMEJzwT96ZM5fPHQtdHj8rmHkUgj8vXMXsC&#10;90zvPIHMFgPFoUApz5ARYPhwMsgUSJeG7ySgJ9hRh/Q3RDFaCVMOQddt6qceqhPPQPn87X2utNSX&#10;LgDqkgEKdP031DHDclxfBZ4vva8Eb4Dqjw+ly5Dl/ZHeHz76gENpUlaCfAI1deP36XoqD3D3+/Bz&#10;pY+bbA7Oyjp75BOSoj2enkX5EujTHNU5D/HJ9CyFrzjuA3xJC3SBcC7b80NzTcfU84OP3o8rr748&#10;6oaPiR49+9oEnWfBAsZpCNIQA5j+X8YCA2EDWP+3zFpXVTPsv+n/trdCaSttpe1U2SZPniwF/K9O&#10;WL37948rr70+Zs6ZHQ2NAnBnR7Q0N8Wzzz0X501gJqzKuPbaq+MfwIeGUA2ch6moUTEEFGc4FI0x&#10;jXxqTPFABoQ0iglUeNomWCSIGngKHLuh1p7gxlTnrMVrsBVpABmAYEwp5WMapk/X91YAJKQjDw02&#10;ezfKarCz+uU83S/Vn8A59XR63Tedp2fIpmRM5X5+levpFVUW96c+5CU9sMt1BQrsDVSly2ZSvy+B&#10;N39A0FATD2gNQ527/iqHjwZWeOI+yZSLUi8cwwQUP5vTJPM5ZaMEM1CAhstR4BqBOpGXe3FMOj42&#10;/M71HKg9ruV6eYiT4EH9SZPukcrmWYkjPXXCE9t/H6UFpH6XKoO0+b2S1+pd8X6nqE/F+++uNB4r&#10;XOT130b7nJ/7ZSBy7vvqd8l7oa4Gn67n+5Auzzrm51PAi5kySO+gOO5Df7PTqDzy8htPkE192elD&#10;RO9A9/Tz69j9wLon0OUD0e9Iab8++nUcOyL46l6oY+pP2vc//DCuvubyqBk6Krp172knrGqcsMpr&#10;rIAHskoSXtBSvSzEkOaD7uslCZk7mgk7qoeOBMAlE3RpK22n0jZh8uSPa+qG6ev6jwBmYvhrrr0u&#10;ps2ZGa1trR6G1NjQEC+8+FJcMHGShylddtllcVQNCg0UjQkNNg2gZ2SiMVSjRSNH40sDRMNmWCqQ&#10;B7VHo5vhZBWsc/bEG7zOSwMo2AjcpM39w+SnjxcFa9Ms9/J9k4K1E5HukyEE8LnGPTBvE88xeVx/&#10;paHcXA7XE/SSys4wyM9EQ44iTOcJnvneP2FyL8omLgGO64AlAddmej0bdeA6e9IS5zKU1/fTcX4X&#10;NPgGp+oDJGweJ45rRRoAZBDrOvmdT9coJ8EkPaPjCpM58OA4/y2BR5cJVvBlb4g6Xaqj99xDAfOt&#10;4a2PAu5pS4fKR9FmsPkdFnVBYQKm/C6BmWGqY6cvzrme05Avvf9ULytq/Y1Jh5r1RBfK21Un3Y/j&#10;k+OSki4+FDkmXvmdVgGztJ9d5RPPdTt3ac8HVS6PfuRsru56Pr0nrnPsjwDlz8rXzmAoYQWe+1vl&#10;zUsTvv/h+3H5lX+J6toR+t/r7nmfq6trDeCysuoY2GWCZk3g5AXdjYk4lBYTdFkFM2cN+3/r/7aH&#10;QmkrbaXtVNkmTZryeU3dcH1J/3EcMM4d11x/vccBN7e2REtrq5Xwsy++EH+59Ioor6yJ62+8Po4f&#10;R/GoEaRRVcOSnJOSadYNYxFS45kaOxoo4EIAcICShpFzg1HHAMVjhhVHeW5wiwYQ6HBP8hJIw3Xy&#10;pTJOOCIZ1ioHGNLA5njqlkD8cxc4s+nXx8V9HRRHI5umukyqMj+DAV18GJCX8tOzqz7aEw8skxpS&#10;mp8STHN6GvB8rzTDlKCouvmaGmn2ANbniqdsWw4UZ9AqPiniYh5rnVO3BA7M7nrPer+UQd0Ifu4C&#10;3P5w4W9SKD0C8ZTj5y7emRWl0hFHuenjSnVSWu5PfSgnK3oHnWcQcZ2hPf4oAOzEqSzf76T8vDee&#10;D/XKe+B5eT981Hl6UsrUu0x1SnDO97LJV/enzLz337awOpCWuhPvuhVwpM6elpJrCsRzP+7h51Fa&#10;9pznvE6rPfl8L8rjI8QKOQGcvzl1ov+XvyXlYjnATG6HLZVBmV9+8VlccfklUVk93H3AAwaVeWEG&#10;nLJQwGmd4EHRu89AAxgVbAD36O1xwQxDqho6vGSCLm2l7VTbJk2a9BEm6N5/mguahcGvve7GmDZj&#10;htXv8uXLvRrSM888GxdddFEMHT4qrrzqyjiiBiU14qnBcqOkRhMg08flRvRnlBOmzaQq3HA7XVJl&#10;NIwAkkbLQAOKis+Ay17PBPpevdiDrjkdDbT2lIPq4x7kQ2XSaHJMGsep/NTYp/tTNnuuEX77Ld3b&#10;55iDlTYNfxGorJhTfXje/IGR0lBuMieneifF7Wcp7s95Lot8uV5WyXy0KB/lGqq6xjuhLuTj2cjD&#10;deCIOR8YMY7a9y7uacAACO05BhYMfeFvkOCRTNWUAWgy3DhO7y+dc3/qQV859wWaNuMWwHCdijIN&#10;WO2dV4F72+NXgKEc1CNxzkta8uperh9lEG/np3SN8LPekyGmY783pfVHCXsFq1idk5dn9HMq8P5J&#10;l9TpCYsF5VAedSX88B2QPe54PhoBqH8rRf3Jx97lKp4PR/IZ8O5mAbY6P5b6dv0OlJ5yMvi5L/GU&#10;65mydHzkqyMGL3EE10vnH334QVx33TVRIdXL/x6T3DAEqbyCYUg1BjAKmP/Jnr3STFhpPeBenrhj&#10;SHlV1NQMI28/hdJW2krbqbJNmTLlM3tB/8kETX/TNdfeEDNnzfBqSMtXrorGxoZ48cWXY/JFacjE&#10;ZZf9JQ5+8aUbRRqi3NjRGP74o0BDA6Zz4mmMaaSABw2wG1Bd93HRYHGdc0Bl8CotkEp7AUpx7N04&#10;Kn0XLIvgc1Sm8lBmVqbchz3qFSchA0BprIzpS6UOhbmciUFsJlZIZaZ657oSn8bNngC6lbHq5nrp&#10;eppIROeCI/HM4kXZ1C/nyXBxvzF1IV7PjYMT5zTehqGOgYnBqft7fWTlA76AiAlGEoAEMoGCOlJX&#10;/w2or9JSFoH7Zmj5WXQtfywAhPyMmI2pC/V1OdSXZ1M6jrPFgDK5znviGiH3iRNPGsoDShz7HtTF&#10;AAKQem5dT5aRBFKbvZWfeH+wEKfzP3woOI/iqJeuA13gmH9HBOfnt8IxdeeaAu8kl8s9/QGgAKBJ&#10;l4+55t8BZesjk3vbS1r5+Jt8jbOXjnku9vm5eCfUhf8HL+BPfXQ9f8B8ow8iz6BV5Dl29Eh8IQV8&#10;8w3XediRhyENLI+q6joDmGFIBvAA+oDTesBpGBKrISUAMya/dqgBPFihtJW20naqbBMvmnKwum5o&#10;9PqTAu7Zu68U7tUxVQq4tZ1hSMsF4vZ4edrUOPe886NaDcSVl1wSh/V1D8hoyFELNCq5YUohKSsP&#10;PxJciKOBZO8+UKXHUYVzewDjbKPGNgE4mVRzo5rKwQQsEBV9vwCB9LkxBxoAEihaNSkuq1nKYI8J&#10;Ox87PZAEHKoD6jgDwOe6Fx8RNKyul9Jzf+J9P8Xh8OVGXoFy3Geo9Pke+T5WuAJl7gMmP3vykKbr&#10;3RXXaNCBDbC3qZkyijoAH94NcOe9U1cC78jluoEHTgmC3Iey83WOqbPBrGfmnDQ8o9+n0rE3hJWG&#10;PH4f5CWPIZb+LqSlHOpFmgxm34N83Js4BdLn0OXlTBnU3/sf4hsBj3r7vo5PZbq+elaezVAvYE0Z&#10;J9+TY2Cf03KvVOf0W8zPDxR5r+ndp3fj+3C9KM/KnDpQtq+lupDPSrsohzjULT4R6f9A8fp957qQ&#10;Fyj/4+t07jzaM5HNwU8/jJuvvzZq6+gD7haDBld4SFJFZZ37gJl3nf5fL8SACrYZun90K0zQFQxD&#10;SgAeoFDaSltpO1U2KeDDNQJw775/XA+Yf/LLr7ou5syb7ykoGQfc2NQUU6fNiAsunBzVtcNiwoUX&#10;xJeHjuiLP6kqN1gKNFiYa3MDb5iqcUv7E7B0Ay8YeoYrYEtDqPxuKHWNvL/9XgwRUqAhpYw0g1Sa&#10;dcllohopU/djKcNflQclxtAT7gvg81zK1A0QZvAaEIrjfr630nvRf+XlGoF0J+enrlbMQFjn6QOE&#10;Z0nPAxx5D9k7O0EggYEySE85+X6URzwfCsRxjft2AUPPDeiBFHugA/RZ+J+0nOf70NBzjnL3GFjF&#10;JctBgov/RrpOPs6dX4F8xNvMKjBYISrOkNI9Mbu6Tionwwn1DnSJz2VyDTNtTmPAas/xyelsKaDO&#10;SuffA/XQtWxuznBNeVPd0nlSlBxzD+oH0OhbNeiK+wBy7k0+/y2oh8rmmXM9yEv6DGvXXcHplZ90&#10;QJZrrC7l9Fwnr+IIuSzqTzdFfqf+iGBP/RTHe/3q0CHvj+AJ7fp+7XHDTM15w3XX+n+qe49eMVgA&#10;rqkZHtUKZSzGIEXMKknJCzrNBW0TdDcA3C/K6ANmHHDlaYP4ny5tpa20nSLblIsv/riqplYA/qMC&#10;7tWrd1xz4w1SwHhBt0V7R0e0CMSvvvpaTJ58seetnXDBBXFEjYcbXjWSNNSAEYC54QNSOs+gosE1&#10;fHQNdQtMfhUwgQfXWE6QfBxzLZldkzImDed5fCZOQ4yPzTAnuGHXNQDIsBUaXYYLEZ8bYBpQw4w0&#10;AhPgA4CGsuDpegle3A9wky7n/+23PBaYOtLwFoqS51SaZNYslKbun8yYwLQwRQP8oiyeK9ebe5DH&#10;oFd+liv0fXWchxKRxyAujv0OtSfYAUvnLBzA8/NB43eBiVXn3CP1HwMjPb/AnT8muB/Q4AOGtLn+&#10;3iv+WLGKD3UD5ByzhB9lJnAJoLov9SA9AAVYhihl65jfBcfEGerHBTWVkRWkr5Gf+1IX/Q1+om7F&#10;NcoFYs4L+MhHWQqcs+9KhxNU8RHhv4kC8aSxk5Tqi5Ujwzc/K0OLjrCGr9LyPBm2KU9aYJ/6sKdc&#10;FDr3zPclDe8xWz84Jm+uC33xNkvj+XwkDXnyuY7feeftuOSSv0Rd3Wj9752sgNNsWP0N4DwMKcHX&#10;U1F2F4D79o8hFVUsR8j/bV+F0lbaStupsjETFuYrvJ512hV66h/88ptuiGlSvB2dHbFcCpi+4Jdf&#10;fjkuveyKqKkbEeMvGO8FyDG10Zi4sVLD435YGik1qjRaBghBDSuNaG7QDTVDJ50b1AJBbuitagUq&#10;yqQcGjGu2QSrQMPOOf22BpTumeHqdAqkI2/eWymq0TQUaKB17HoKTjSKGYLE2XtWdeL+nPtDAehT&#10;TwXmoO56PpXFc1Nuug6YE/R9nfoRX7wXl6/AvSiTslPaE0CmLJSnP1RU/x/0nryAhQIfHhnGlEme&#10;NO41qWE+Bqg/z2f1qjQ4yvEsxP1WfCRxTBxm+QxkAJLr7boST3naA1HqwT1yHZ1P9+bcz+q6qGzF&#10;Uxbxfk6DL4MqQdHxugfvz/c4KY77+p0rH+URzzPxsUc68nAvlCT3Ss+aoJqglz4KbaJXfsrMatr1&#10;L+qWA79hxqJTR35rlEldCYA+XUuezemZkhnfKl1g597J4SqVlyFOmuPHjts5LdcLENMPjhL+x9fH&#10;4iYp4GEjRkePHr0F4HJ94NYlBSwAD2AijgEnFDAAtgIWgHvow3lIRTVp/0f93/ZSKG2lrbSdKttF&#10;F/3lnZphw6PXn03Q/frFFVddG9Nnznbf73IBuKGxKV5+5ZW49JIr3S91yaTJ8dWRY/HLb7+qYUmN&#10;GQ2VzYhq7ACMG2E3VjSAgCapr6zAaCDdP0zjScOocxQcJmDAQ5pcVlejLGARZ3OvVSvKOwGS9L/9&#10;83efu6GnUVSDyjl5UdAc03Dn+gJKnxcfAqjmXCZp2KMgGdsL7JMntsrXNerNs3BuRa5yyGvFqeNf&#10;+DhQvN+BlXMBNQWODQzdNz8neSnP6VS2QeOyUeVJSab3mJQ68ahk8riuup4nPXE+xfN+fc+iLIDB&#10;nvfDfVFpuT65DN6LIa7r1JG/DWm4v/fUlw8MnSdwFWkUT1wyLVMHrBnp48f31jX6SikDEBHne/Ox&#10;RX7yFmWxz1aF9DGR3hHx2YJC+vQMSV0mr+X0EWFwa897z+8XKObfhVWo6sJHC89iZyvux32L50jK&#10;O/2deT+k/+a4oKl4H+u3xccBH4uUC1DZ+0NT/xMGbbYYKC15bHYuYMzQrCOHD8UN114do8acEcz3&#10;XCGgMhMWYXBZrSfiQAGn/t+0GAP7006TAu7dV2kqo6KmjnHApYk4SltpO5W2KZdc+h4TcfwZwL37&#10;9o9Lr7gyps6cGc0trbFi5SoPQ3r11alxyeVXBJ7TUwTgo8VX/snKFmVGo0YjDlByoAEjAA/OcdCi&#10;sQJQgCKn8XzARQOY8hQAJI3Oacw8DEf3Io/HohbQojwAhBoljnJSgwwAsjpLDSrxvwu2buCLdKTJ&#10;6hng4uz1k46pA/fO9SctTmTcAxD4YyA/gwIKmGNAkZTuCdCSLql9Nfp6f5Tpd+g6JfWUze6UwfNg&#10;UgdueQYsm+d1PQFPQXu/D8pS/hyId510L3+AKM7vCiCo/pTBsZ9DwY5yBNWFtOThnbLPdeZvDTz8&#10;3qxIda8iztDS3s8mKPKuKZ965T5j6gPwuOa85NOe82w18LvQOco1K33X5zs+UnRe5Od+BO7Hb47n&#10;oSzAbLWpY8ri/tSVfJTP74Hnyu+ONPx9+PsDaUJ6vvQ8qFeOeXbM7Wkcb3ru48dzN4w+9qR0+RgA&#10;tEy2wd+X/ICZ92FLkfIA5a8Vz/kHH3/shU1GjhprT2c+bmtqR1oFsxzhIBbk7wJw/64lCbthgu7V&#10;18OQ9P/IOOCSAi5tpe1U2lDAQ4eP8NSTOu0KPXr2isuuuCqmTpse7R2dXo4QAE+fMSP+cvmVUV5Z&#10;GReMHx9f6us9N+I0fDSuNDCoMxptz9Qk5Ya6cLoi0NiTLkOGPef/lHrF8cp9nyrT5RQNKIG8Nv8y&#10;FIh8KCfdxw1p0UjTGObZuFCNwNuNpwINNfHEUQcaU0zJeZUmINZVhhvV5NDkISlFXO4jtoMYMCAU&#10;9aMsH+selM/9OCcf8LEHtMriXjarFvcyQHQNr2bqxDMDHteP/DrH6Yx70P9oAFN28VGR3kFSoIaV&#10;Gn8UF+Visia91aDScB+ekTR4jAM9LBiUnd+T76vnojzS8rfxvoCaIQvMlJY68LyktWOY4pJi553w&#10;Hoq+bZ5TgXjARTq/T6Xx+yDO7yOBND+THZYAl+7JfXlnpKdOBNdB6RPAi78bgNUz5XvwTnwPpUF9&#10;ovo5B8iGpAJ1Su+C8dyq4zc4SeFMpTxFHWwy5v4K6d7pnqS1f0JRH0Kq89dp4g0FrlF/7sdQpKyW&#10;V61aE5frY3fYiDH63+seg4ZUGcAseIIT1qAhaT3g3oKuhyEVAD6tW09/KA8qlwKuHcr/bakPuLSV&#10;tlNpm3LJZXvrRoz6l3HAPfpggr46Xp82Ldo7O6OjWA/41ddei2uvuz7K9NV9zjlnxedfHEpm2QI8&#10;NPiGiRtB+k4FHIGGBihfQ51yHWBmb2PUJKbjn35BQaocGm814laiOqZBA0o0dknFpEY3maMV5zyC&#10;DR7VpFc6e1wXdUKV0uDiMEV5KNZffknpKDupXkzaaQiTlXwRUJwuz/U5YTonjRvx4n6ANY/FtZpU&#10;XAYX9eQ9cEw8z0G6PC7ZJnbqqnj3beqZqJfVPOkoT+cc8+x4fqe+4PRB4XdUgMF1Ye/nTUDi+TCZ&#10;Jw/v9AFicCiO+7In4MFMPsNF13mObNHIdQNeGfy5H5Y+U1sClJ50BhRQE4AS/FQfPT8fYnxAUF/+&#10;nllNJ6cmvZNcZx37fQmklIVap6/3t1/SesPUkXh+Y35vvkf621q9Ki/3471lB0HycH9bInTscnSv&#10;o158H4jyUZGcyHiX/CZRstyDOZzZEzKEyWulSz0UrG6Vl3rhNe13UORJ5up0naFK337N+y3gf/xY&#10;XH/ltTFy5Fh7QTPuF69mL8ovBczyhB4HXMyEZRXck3HAvb1oymABuKq2jv/b0jjg0lbaTqXtoosv&#10;3lU3fLi/pHV6AsA9esaV194U06dP9zSUbR3tNkVPny4FfOllngB+/Pnnx1dHMbUlyNDQ0LBxnJyQ&#10;EqgMQIMjmQ1p2NxPqTSc00hm2AE/A0l5s2kaaBBH44p3sRt5QdEA0P6XX4EucE9AoT40+OxR0jTM&#10;wMoNtO6bh/ugdrJZNd+Tsu1co3OXr/13wKAAPtcBr9O7POKS6qd81KUbe6XP98MCwJ5z8rEnYGZO&#10;EE+Q/Jc6cEx9+cBQebwzGnC/B6XlfVM/8hmoSuclF3km5TXktKdMWwoAXJGefK6z3gN/F94F5u1k&#10;VkVhAqLkfEYa7sXH0j8EDOqX7+13wocO6fRM7Hl2fwzo3M/luuid8M5VLh7O1J/6EWeIk473Qhrl&#10;55hr/J1OlJOei3P//VQGdeQ58Bsw8FV3PtCALHAjHXXy31334/0RiOfv53soP3DHKQoVy70IhitA&#10;VQCeWBT48OD+xKNmKQfTMiZlzNJ8wPCxSbnUi3R50g4+BHJ65pzmGvuffvw+rrniqhh7+jj973Xz&#10;MKTKoSOjHAVcUSsFXBn9BkoBS/0yHSXwZUYsT0XZq58+hisFaxRw+RD+p0tbaSttp8g25ZJL9gwb&#10;OfpfFHDPnr3dB/zq669HU1NzdK5cGe3t7TF9xsy48sqrkxf0+ePjcDEMiYaRhp8GmUaMflk30Fao&#10;J/V1okoEHdbq5ZxGEQCzR2nRuBOAAg0pDaehQsOnxit7WFuZ6prNyzqnYcsNtRfZB0K6d/ogSCqJ&#10;hhaAJ1iSPjXO5DEkBf8MSj9Tcc3HKo96cd19utRFZVIu4CMN5VE/oA9weFammcyAIg31pFwrfKXN&#10;StKOaJTBdd0fxZrNuL6H4vx+eJ86Jh3BddN7Ys89s5mZZ01/Bx2rXjmd34PyuUzFUS+Di/vq3GZU&#10;HQMyv2elAybcyxNM+N4CUPFODTHiFAwr3Zf6AVjXpbgX9+G5DXji9M4Y4nRy2TwzytHvwR8CyWTL&#10;eX5vpKVe/rsW98r15e967MjhBGDF2UnOeVMdDcSiTjl8TR10LXklp6lEASnPY3N3cR/KA8L8vajH&#10;8WPJmzuXR3+vz0mnfLyLvCoS5+zt5KXyqH82aVM2H1eXXXypFXD2gsYEXV0zzEsS9kcBC8B9vR5w&#10;oYAF3u49+xjAOGFV1dRFv379RvA/XdpKW2k7RbaLL79iV+3Ikf8yDKl7r95xyWVXxCuvvCoF3BIr&#10;V6/2/pXXp8YNN9wY5TW1ccbYsXHkeGog3WjSqKmBySoWsyQzVxGf1CwNdlI/XGdqyJ9/TGl9XoCY&#10;htiNq+DF8JY8rSPwA/KAyw2Z8lAuDfw/f/9NIXkvE0d9UKf0cWbzM3sgSnrAzT7BXiCiHIWcn3ga&#10;StdNewNA9yYPZRlsxOl6BhzPafVHeUrna6o/HxykJZ73keCbvJZzOperc57f77B4FwAKEKN+Kfuf&#10;ArX7SnkerrPXO8318geEgOOyKVchvbf0TkjjRl/xACOVkUzU5CEt6TgmrZ9Faamj+65Vdr7XtwLV&#10;D0pHGj6wqK+fRZAyIAsQAf40RIqPgBTyfYFTVzqdk5ayKB/HM/8OAKr2QIty/Tvj+YqyiOMjgvzU&#10;1f27uo6iRbX7w8B5VHeVlf8ujldePqisYnWOqdv3Oi5lqt9Zfg+AlfRfS7H6PSo/6agrKpz8Ls95&#10;C0/nwlR9XGnIRxrqwQpIqGsrdIH7wJv74tJLL4+Ro8/w/x7zP1fVjLQJekjFUDthMRTJU1H2Yi1g&#10;QZhxwEzE0buf0lcofW30LSsbrfylrbSVtlNl+8tll+0ZNnxk9O0/6I8A7t4jJk65JF559bVoa22N&#10;zs5OKeDOeHXq1Lj++luivLw6zjj99Pjq2NcGpE2paphowN34nwSr5KiCyREQJjAA2//4/Xc3ijSI&#10;QJtFG8hD48h4YKfVOWVmr2CXQ37dL5mjE5x8H92fe6f6/OpygBb3coNPY62QgUd/cQIGqjlBnkbV&#10;EFPDaJAU4KeemDm5vxtg3Q9QZ0hz32zO5pqv6x7UG5hynZAglaCR8/r9aJ+Ok9JlopHf9E5osHle&#10;QGwQKk/u2yYtewNN13DgAtYcZ6XMvag/6dj7Pq5DAjDQADxc514JyukZfI+ijlZ6AFjxJwf31Wqf&#10;6w50XM43ApLy+BkVuA9pXQ75FAes0kIUSZUnNVw8k8ojDrgBKS81SF6OC5glq0DuTgCKWByKv7Ou&#10;8VyUA+g45r6U0RWKOqW8fHwkEzXl2SQtSNJdksfveviU3gF5UbMoWLyyWd6QOL8n6ut6J5A73/+H&#10;vf+A9uS41vvQOTnnnNPknPMgDHImAhGHAEGQIHIaZBA5B4IEwQyCBEGCyJjBYHJOyCBtL1uWZXtJ&#10;T1pvybbueorWDb6X2O/77eo6MyCvn/SeZT0Nub+16nR3hV27qv9nf7Wrqrt597POXe6evbZ1yxaP&#10;Ryfa9dMXfmrLFi+14eFJ/j3g+sZ2EWq/tXX2WVNbt9WJgGvrmvyLSHwJyT1gES8ecGlF+oB/V1eP&#10;0nsG+Z8OBAJHCBYvW/Hr3v4Bq6mtF/GWHCLgsgqbM2++vwv60eIxJNaBb1l7my1cssw6enptdHTE&#10;3njzTSepbIghHAwonkcyhIn0SHMiktHB4GEgIQT39EQcntfJUh6rDHI2whg2ykIKpPOIEsbSDTvx&#10;MpqQJ+n79h1a83PypF4n80QOHJ1oqFv14vWlepVPsn1ntOI8nwLkngcVlCEfdUG0rqvyO5kpoAde&#10;TW4X+ZNeH6RXbaK34rjOH/PPMvNAg0C7nDB15EMLeXABseLh+3XR/k/oN6V5Xyi4DI7SnX6D2NHL&#10;66VNKkufYfwpBynQVqaVXYbK0wfU4SRSkAZ94/mQqXwEl6f8Wc448Ykg6XPuq5MQ9SkdnTMJ+QBD&#10;8eRLg6pCHuWls+ctArp70Dm6c0QuREw8hIdXyxRwnob2vJKXfzvIQTfqyrI4oj9pkCnp40RdpBM3&#10;3gcKrj/16Jx4AiRMmred37qXS+RPfl9HLmTQzryu7GV1hORf+OmPbfGixTYyOk1ebp0/htQOAXf0&#10;WUtbj9Xp2l/GkaegK5iCrk5fQxIRN7RA2D1W09oaU9CBwJGEJStXvtg/NCwP+IsEzGNIU2fMtiuv&#10;utp3Pz8pD/jxJ56w2++4w4477gTr8BF6l7362hsynslA5wAJs5bHeSaWbPAyOeG9JgMuo6V8yeAl&#10;ksYYY5wgQGT8tvjWLecQhBOUCM29VpUhLZ0nondZyNY1pJPzZhl4NeOEoWvXS8GPqp881OHekc4J&#10;7iXLsyYP8j2+8IY9P2VFduhOWbxu8pGfDWC+sUhpmQzwhNy7RjfSlRcdISdmBjj6u66VhgfMRxjw&#10;GH06Wmnkx9gjP+uPgWdQgV6UIy9xHMfzSlYmE/RBF+pyPVUf8d5/BO/bon+Qhf5KhzzQhfPc71ku&#10;xEg69eKREucDHUi50MPzFfrk/uO+4wGzWYw1UV9v1rXL0n3I55Tl6IRW6DOus2TRr36tdI5OqEpz&#10;svOQ0giQIf3odWU5yKU9Cqwds0PaSdc98VTv3l3FZquCTJFPPOn+yNGunU7myPf8Oic/gwW+kEQ5&#10;fndpcHrAfvbCj+2olUfZwOCYlbALuqnVOrr6RKq9/jrK+qYO/X82Fd8DTs8CE0pKq9wjbhQBswmr&#10;qrFxzP+pA4HAkYFly1f+cmBo1GrrmII+3AMus1mz59t1199gDz78sH3nO99Nm7DWrrXjVh/rI/Ou&#10;nh576+11bjzTem2axnODrMBUKQbayQ8jCzlgeEiDIHTthCpDjDfkz8DqHFkYfIJ7X7qmHGTgBK08&#10;+fgBJC3CIR1DiDyvX2mcf/bb9FgSOngedNR1lu2buZCrI54qJMsAIhMEU9noTll/o5Pi8djRP+fB&#10;y+TItK/rqyOG16eoqUt5MynTL06KhQ6+wYz+IEDyqgP98PR5vzP5/Fz145lCxuSHhL0dCmn3czHN&#10;qyNE4LIZQOiaOCdUgs4hRvoD/TNZJnJjbfige9r0Hem0IxFnIkr6zz1b5Wcgk8kwPb6UdEh6qCxp&#10;yCVAVMrndRbElQcFTl4iKdqVp9q5B3mQQRspR/2uJ/HK51PAiuPoRIscT0+E6foXOjgRql6mr5km&#10;d70VKEtfQdzo5LKQoT7yMlwrcF+dsKVj7msCupLupFrkIaAPJIz+pGXvmmvkZl3R48Vf/tyWLllu&#10;gyLg8soqq21s8bdgtbX3WjObsBrarJrngFkDLsiXndBl5dW+GYvHkHgxTkNDy3L/pw4EAkcGFi9b&#10;8YuBoRH9g/+BB1xWaTPmLbCrr77WHnnkEXv22e/YY48/abfddpstW3WU9fX2+Cvz1m98zw1SMq4Q&#10;sIy1rjE2kIuv++qIt4dB/IR1TR3JB8H4c6kiJn+xRkG07CLO5AHpZQJ0g6p6slGmHj7mQFq+Jg+E&#10;gTfnb8iSTNLcqEtuJlc2TmH82Y3t5VXG8xEHWTvpiRTRU3HuTSofJINcdMttRSdPQw7ELOONYUUe&#10;R8rTP1k/8uLl+asrCx2dhP14wD6jT5QHks1kC/l+6gQub1j6ce3esco4mRftdFJDD52zCS7Vz+Dh&#10;Q5/6zvcJsshr0U5eapfv2lY+v4/FumwmSNdbunh7JZNrCIg0rolPdaZz4pGVB1+ZtLwf6EPK+Xma&#10;sSAdEsxeMu3kyDVyITknLOrUEa+UwQjX3q/Iot5CN0hwvD7qOsyDdY8aWeQlTUfqIhBHHsoyCMGj&#10;9boVt2d32jxFGqTq76BGx2IdmjQ/Kj+/A/IQkOkbsKQzbUQmeambQc/zz33HFi9cZMPDY1ZVVWdN&#10;ze1OvC2tXcVjSGkXdGX+GpKHRMBswqpnE5Y84JaW7pP9nzoQCBwZWLJixY8Ghkesxj3gRL6E8ooq&#10;/+zgN755lRPwk08+aY8/9rjdcdddtmrV0fJ+B6y7q9c2b9nsRgiD40YMbwyCkdFMRjFNu+IZJ+Ne&#10;eD0YPRnM9IhR8mwxtk4qEJMC6cQjF6LMa4aQBXUgl13FTFUjg/wckU86xOREqSP6kZ/BAOl8OjB7&#10;ruiVPWoIOj0+RFoifjxslylZeVMWYfxLS4e1LdfhnrCXTaRLoB0cP5OXnd5OlT3aNE3Nhylov081&#10;o5fSmIaGcPO5zxoUpEb/MsDJBOx9q3h08b7VNel+Xzxv6ncIhal5iAEyzP1FWvaM0Zu2QM48ckQ6&#10;+Xz3MDIUjxw8Su9Dr4f7WZC/yrpMHUmnjPdHETKZUQ87jKnTdz0X5SAxyIv+yCRLGvUn4koEjgz0&#10;ICCDeM5zX5MHfSDAVD71ETKZekYuddF26uWatvl6so4MRtCdzVLed4rz59ill/crdYyXTffE5VNm&#10;xw5fX+aLR3jflCWODzP4e6uVh93br7/2iq1YttKGRyb7439NfA2pazCtA7f1Wp0/hsSrKNMmrEoF&#10;jiX+GBKvomzzt2a1dfd9hf/pQCBwhGDZspXPj06cbLX1IuCSQx5wSWmpzZg916685jpfA067oJ+w&#10;W269xY4+9nhrbe+y1rYOe3fDBjeCGCyMUTb+GD92NmN0MErjaTpidNnhS75EuEzFJm8sEUgiRsgA&#10;LwRPDaLlHKLEoJKG/LzGezgBOiEUBhJD6Ma9IDLiqPdwPSFdJxflJY46/Dll6ZGnv/OjVZmMKA/p&#10;cKQOr09l2QzE88TI49rl6Rp9yYsOEKkTq8rQbicsGWL3dpXHiZM6Fc/aLwMTzvMAhZkD95x1TV/R&#10;v8hBL/oP75+66AvvexHDHnlrLkfBSVJHJyvdn/EpWV17Gcn3NqpOyIzz3Ff+KBA6y0PGkySO4P2q&#10;sk5ayFCgDcS7DpRlN3FRD3G0gXPPo37zNij4b0ZxyGLdlHPaxcwC6QxUKAOB+ppx0df+29E5+nIv&#10;KeeP/DjBHiJt0vjNus6FDtRz+A7uPNNA+q6dOzzeCZT2oxv6Ug/xIved23coPsnixRt4utRP3bQZ&#10;2cTl/uYjDLRvx/bt9sMf/tBWLF9qkyZNtdraBmts7hD5Duh/rNeaWQNmF7Q/B9xoFYetA5fgBfsm&#10;rA5rZb24o+ty/6cOBAJHBhYvX/rcAJuwIODDPGCmo4cnTrErr73GHnrwAXuaXdAi4Ntuv9VWH3ei&#10;tekfvr2z29aJgDHwGCo3giIsjBDGJ091Qj6kMeWKt4qRxFg6YRQG09cMvZwMMx6l8vEhBIwUU8FO&#10;VjpiPMmP98h0NvW5dydCybIw0r7jF7nSgzTO0Yny6JPqFOFx7rqnqVhvh/JBwJTD4+X1k+TH+4Ks&#10;U1zakEW8e++uH8SW3mzF86S0KKrD1wAA//RJREFU04lO8jJ5Ej6Rp+eESnnqk9xEvrpWXnY/Q14+&#10;9az83nc6Zwrd20NZdPOp4qKNiuNIvizPycy/56s+41ztcxLzMgwWEhGlAVQiRuriHFlc++BCdXHE&#10;M3eyU1nSuTfUTxrrpuT3PqFuyFnXHqffB/ebMgTyMD2e7neKg4B9qphQyDqwL+mafktp0MHrJYlz&#10;fRSXzwnUS12UZZBBeopXnHQ9XLbnlR4MeBhkQMDMxriOOtI28vhnCdXPTDfvERETzzVHArLoVx+Q&#10;FHXST77pSnLpg9zHvtta15TDI0YXXkP5wcF9tnDxfBsenuzP+kLAkG+HSDhNQXdYbV0iYLzfHErK&#10;qvzd0I1NrdbTO2StrZ038z8dCASOECxZvvT7g8OjVvMHHjAEPHXaLLvsiq/Zgw88aM8++6w99thj&#10;dpM84FNOO906OrrdSKx/b6MbrfzCAwweRokjRoujk5pCJq1MKJCcn4t4IFmMdE53GRg2XROXN3dh&#10;cPEo3SArnmuCE5DS8Vr8nc4FISLHX+RRlOXTidlbhVjI53Uqn5N64WW7IVVcKv+J607gnHKH68O1&#10;rxkXuqbA+mfSgXy5Pq+L/iKP4vCEITGMfSbZ32rggZdHPPUQ74QsvTjn6GnqM4LrQR2Syw5qBiXI&#10;oS9yPEfIl/VK8jsRQ5JFOyEidMv6ct/yNXkgEDw4+iMHL0PegohoX/otHBp0EE8cb5yCgBIhHvRr&#10;0rjn7p0qj99r2oWcLJeg9Fwn5fEqXW+F1Bbq4BEfeeu69tkYHQnoD9F5HoV0T9OgjsGOzwgoz6ef&#10;aGClPnGCVvC1W4KI2etQXv99K0Cw1APZQ6SpfWlNl6l13n8N+fJ6yrQ5TYM7xbMRLfcVbSCeuj75&#10;6ANbumyRDQ1NsvLyal/7bWnvto7uQV8LHn8VZS0ecJ2VVaV14FJfA05T0G2dfL6w+x7/pw4EAkcG&#10;Fi1d+pPBkVGra2h00lXUOAFPmTXbLrn00jQF/fTT9sQTj9tadkGfcKJ1dvVaa0uHvbd1q4yIDFpB&#10;SBgqvE/W2jjHCLm3qzS83+QtJsOcDTbTuqzJfvgRRJk8EGTkdVTK+Es6OFc+JwXkKQ8kgSzq4gg5&#10;ccy6YJg55vS865nz/LwxsqnD5ajOTPoEr0Nt+/TT9NIOXhCSdcq7uNGfTV15vTAbdQg7151mAwpD&#10;rjzIpiwEhnfPM70QAte04TOVheCclEXk+RxSJT8bt7gmJNJJnj19SnlmC1JbE3lDCHhprovaSVt9&#10;rbQoi06p31KfU877Wfm93dwT4hW871Q/ccgiHTkcScvlvL26dtIv2p36AvJP98MD9RfkhN60gXtA&#10;vOuELMorneldiDRN0x/Kw7osHih15uBkqXxZZ+r3aWbF5UAfZD34rdCfuRy6I2d8AKDyDES8HMSr&#10;OPpg/DEmHdET3QjU50Rd9AdyD28ruiDv/QP7bNnSBSLgif58b6NIt7WDXdDd1oQH3Nyu/882q/Qp&#10;6DqFWqtU4EUcFVW8CavNX1vZ0tHzkP9TBwKBIwOLVyz73uDImNWyC7qk9BAByxueOn2urbnsq/bQ&#10;Qw/a408+bk+KgO+84w476ZRT/PnE5rZ2W7dxUzI4GHcZJDc2Il9fx8XwyeBgfLJBT8dD3gnXeTqU&#10;c4gVQstkQvmUNxlzyjANTDr59+9PU4nE58A1htSNp8pASB4nkkMXyuMV48EghwChkp/HkA7faEVe&#10;ZH72WdoAleUjJ+vlzzGjN8a1CKQRyIccDK7LL3Z1ox9TzhAu3i4k+ykkrGsIHOPOrmfIkylp4iEl&#10;ylGGPkeP7OXicZOGHsSTl5D7nnzebh3dE1Q8evoar8o4ySmeuukzb6OO1MMAi3uaicMfKyK/yiHD&#10;86kv6cMPGGjomngIaS9er45OUAoMJHIbOSILz5pzn11Qvd6vxb2hHuQTz1QvcrkHnkdHBhbZ4/WX&#10;cxReLOu4/iF8xfv1nlQ/hEf7/J54PtqG/qkPIFTf0Eacrj1/kY/2EI8emWyp3/PoOvWn2qv2cN/y&#10;VDTeNAMw8uWynKMrRP7+gb02f95sGx7hTVgVIt126+we8k1YTsCHvYiDZ4HT88C1VsLHGIqvIbV2&#10;dPHmrJf8nzoQCBwZWLhk4ZPDo6N/9BgSYXTSFLvwojX2sDzgp596Up7wI3b77bfaqSef6i8KaNbI&#10;+80N7yZjhcEpvLy0MQpSTNOtGNHkxSoU3hD5syF174PyMn4YKI9XHqawMbwff5LkuYHXEfkHD4ok&#10;mJ6VkcZQk5+QdkRDQiKu337mG5JYAyXvb3/3W8/veSSHqV6IAGOcdeGcetCZOEiBYyYl0jmSzjo1&#10;acQ5IXm9ybMljiMyMczEk5f2QUJ5+pbBAd4v5Ml7niFlPFzSCKRhzGkbzymTL5MKr0BEV9rA0fue&#10;+imvMh50jaHnnIEO/UlbuGfkR+/c5wQ2a+V7Qh9+8EGxdKA0yIaj9xGh0OXQo15pkJTrRgYBuX5/&#10;lNc9VWRJf69futFvpKOLx+uYy/kmLOQons1OXDN96xurFH/4zAJ58tpzJjriXJ7Oic+7mQkQo7dd&#10;5RNJQvbqD8l28tWRax94KH+6Trrk4PVwriMv2Uhv5NpnO7dt82/+8ulB5LHZKuvMqyjRGb24x7t3&#10;7bBFi+bZwPAUKy+rLt4F3e87mxv5IH9Th3+OkF3QbL7KjyKVVlRZaWW1NYiweWlHZ2f3+/xPBwKB&#10;IwRLlix5cnB42Grq/8ADVpg0dbp99atX+OcImYZmCvrWtbfacSeeaD29/TIOrfbWuxv8MRIIzg2u&#10;jAqGkylZDLVP8cnock7A6EAW2Si7pyzjjUHyzTKSkQ1qJjg3VDpyDqn5ZiTi8VYkM+9UJo1y40QN&#10;QSg+15fXnD2/jpAG5Z2kVI48Lk9HAnmd4JAnPXPe7L25XB19IEA+iErprn+hG9ccSSc+t4M1c4gS&#10;79d33YqEIGAMP88Ap2npRK4+zelTrMlbTtPPRb8ojgHGRxrs8AwxeZBPPXn63QlReuQ2Uw4igXSI&#10;5x5lcoBo8rqnk6iIhaP3j+IgHOpMcg/JygTngw3ld2LiWkfycE68e5y6dlIjTbJYe3U5Ct53IjHK&#10;Z3n0XyY+jh4vzxIv0nVT+4nzQYDKZ50Z7OX86StO+m3RJ5KTNkEpH2UOJL24D34/FcaJuiiDvD27&#10;5FWrHIMIf67YyTntXiefe+L63dP/Xqdkkh8SZ/2bTWXUQ19DzpRJb8baabNnzbTJU2f79HJLi7zZ&#10;jvQ9YN4FzS7oRMCN8n7rrKKixp//LREB4wHXNbVaG0tCXf3/iP/pQCBwhGDh4sUPDYyNWW194x89&#10;hjRvwVJbs+Yr9ugjj9gzzzxjTzz5uN17z9126qmnW3dPnzU2N9svXv7VOEkxlZi9MYypGyEFDBIb&#10;kpIxw9AmY+qGStdOGBCDDNknn37sBIkR/vjj5GnxvC0khHHDEGLwPnxfBFd4nJTzzUpO2MljS+SX&#10;yM69TMVBiu5h4XGpDHpCygwgyEceymHIMxkg3z1slXVdva4P5Y3+dny6OrU1eUzUxUtFKEs55Hpd&#10;xYYsZNMPtIPv7+Ld4kkS8HYhE54TTi/fYFPWx2kquiBdyBlC8DZpwOHtUf15ypNZB/qHOn1Aozhv&#10;gwgf7zDrwC7tpFvqE/Rxz73YpMWRKevcF+TlXniblO6EIzKhbuR7uyQHgqF/qNt10xF9+W2MT8Gq&#10;rG9OQkd0kIw8lUuZTHzjvyPuO3VILtfoSp6UlkjNf1uFXq5jIZPBBW0nH/Xw2yIfsyvUnaaCkz6Q&#10;br6PyEyEnfonDz6IowwbrbwPCj1cZwXyIofnfGl3XufdtnVrWn9WGQY+1IE86tmy+T2bNWu6TZo8&#10;U/93ldbY2uU7oDv9OeAea/Rd0CLgmvq0/jvuAacXcTS0tFlzZ7e1d/f/E/+nDgQCRwaWLFv26OjE&#10;SVb3h88ByxsemzTNLrpkjd3/0MP2NM8BP/6Y3XnnHXbG6WfIOPRZQ2OrrXt3o4wIxixNqWFQMIA+&#10;7YtRlsHBeBGHcWJ9FwPK9bj3q3IcMbjkxUDiTfqUrvIgG4L5hA/vcy5DnDcLQUwY1bwJCtIdT1O+&#10;RMwfjRtvAq+H9ClvnVNXDtRFXJqiTumJ1BORQ47jXreus87kgYxpc5blhCADDGnRXidu8qOTju7p&#10;6hxyTVO50ktxvkZKWpEHMsWz9S8dKY71VcozCwAh0zfI93VZpRG8nOdNpIMM7ku+H/QrR8iJe+J9&#10;Ihm+Pqy8TNujr8vSERnjhCeZKT61yfuFeAUIxYlX3qF70Z6f+yI9VGfWj5DJDP3Rjd8FdbPzOE8H&#10;I9v7UnUTuKYPKOdt1tG9XeWB4CFc3sPsRKh4ytLG5O0qTue+Pq006qAPOHc5Csj3OgvCd72LNiZP&#10;VvnRRUd+j6kPU/2c57V1n/XRedoRnZ79pSykzzkEDSnv2Zl3lu+2OXNnWP/gJJtQWuVPF0C+vG+9&#10;ub3HGpqLzxH6GjCPINVbWQVrwMkDbmxu9/eyd/b0/ff+Tx0IBI4MLFu16pHhSZP++DEkEfCk6bPt&#10;gosvsTvuvNMee/RRe/zxR+2ee+6y08/8kvEJw4bGZnvu+e+NG0qm2fzlGBhVGapDRjQZKwiHfJCi&#10;vyNZR18TVD4I1NdMKSPC2btPpJ7JVWWd9DCGSnNZEJc8G+rjeWEI3QNkCOEW107YikMXpngP7k+e&#10;L9fUj7FletK9Eemc9ONVlsWLONhcpnR0py3j080KTqqKZyrWCYS6uFagjHvgyuPeN7KRo3b/Vu1k&#10;01UmXYw5xIuR/u2nn+k6ETUGnQ1YTDtj5NMGplQGmT4dKr3Rha9IobsPckQArpvkcvTp5X2JHNDP&#10;PVLeDEWbmUKVTtT1PoMY3Q9mCuhjAmXYzJRJCiJzb7dI44gOiWQOETV9hR5OTuik4C+s4A1QRVkn&#10;NC+XiIw8lBuvV+3je9HucSqN/hufrva60iAHGamNiXhpc9bJ14xZO6Z+XWfi5Zwj9x95nHu88pLG&#10;G6s8TudpAKX2qGyeOqYMdezYvsPrc6JHPt6v8tAe2kAeAnHb+EC/zpGNHNJ5LSUv5Zg3f7YNTZxq&#10;NfJy8Xjb+CB/96C1dvT5dX1Di3vA2fvlHdATeA5YHnCjv4qyU6Fjj/9TBwKBIwNLVqy4c2hszKob&#10;GuX1lh3ygMvKrXNo1C5es8buvPsefwnHE089ad9iCvr0M0XAg1bf2GRPf+9HMn4yZhAZhknGGxJ0&#10;oyRjDikl70ZGGdJVwHvzV0PKOGLs+aACRAqBcI0RdhJUPoyUE4aIgrJOIFmeZJPOm6ecmFTePXEF&#10;DKITi+LwUNHNvUVIlyMeLgZX+ajPvViRmsso5BCX6k8eHjK8PtrH+qfyOeF+kPIjh7jUzrTL1mVR&#10;t47useocEmaameu0AStNC/tuaPpG59njzRuzIF9Ikjw+3cy58np9Clw7iUqP1NbkmaIf6Ry5Ricn&#10;Mt2v9AGIRLCQvr9MQmleFhk6z8RHHITKNWSX6/VQ5M+BOqgL4qTe/BiPk57SvB8VPL6QT/6sp7dL&#10;6dzn3A7XmTjloQx5IUYCAzHyQZZZdp5KdmLWtf8elOeQ55qukZ1eFVl4pSJQCJM8Sb4GG4V+tIu6&#10;IXHK++7wIm379u2uG3n2FCSLPrvkkUO2fq32MiDAA4a4t/IIn9q4f6884DkzbGxsurzcemtu65E3&#10;O+wbsThnF3R9Q6tVVCcPmNdQ8rhSeg44ETBvpuvo6P21/1MHAoEjAytXLrth0pQpVldX79POihoP&#10;PT1DdtHFa+QB3yHv9zF76pkn7f7777Nzzz3XOjpZm2qzn/7sJTdWECCfIMxGDUOFMfJAOvHK4wZS&#10;6W5IRQKZJCG/T1jzhUwVBwk5ScggH04eGNdMdm6IIVOdQ9bIgjTdOyVOMikHkfgR0tUReZzjAVMv&#10;hEpZyqArOrqeCpC/v9oRL1N5iYfA0TmXSeGQLD55h04QDnk+kXcK0aKPb5SSDu7RKj6TMMRAHDpx&#10;7oH2IFvxyctN09W0AbnUMd6ftE/XflR+1o5df+9zBiwFUVJWuiKHx7C8XsXxkggnYcX7ejH5FZ/7&#10;wttOfyseEkG2E6qOu5lq1dHvT1HG69IRvdGJuLweDLFCeJl4vS+LgQPn/lYsxfOhjhyHPNdVIbcR&#10;ksVLhgzRJc8IQNR56nd8vVUh/36yPgTqz3r7vYcgIWT9lp1okaMB5o5tyWOlDP2HR5yv6RdkImdc&#10;X12Tzi5o4txblgcM+eIlezkFPOB9+3fbzBlTbXTSVA1qW62pTWSq/72OriFrdQLudA+4SgQMQfMM&#10;MLuhS8sqrayyyuqbeRe0f77wef6nA4HAEYIly5bdMDppsjXwIo4vvAlrgnV099jZ55xnt912u2/A&#10;ekoe8F133WnnnHOOjY5OtvqmZnv2+efl6SajAylgdNKXddIasJMCxlLxeSoY4iWez/a5R6p0Art+&#10;OTpBYpBl0Pjo/Wd89IBybrQOOEljGDHCEIZPJXMu+ch1A6kjcvAc89Q3MqgPQ0n47W/TyzXcI1Z8&#10;JnbWc5ENeaAv7fDngUWWyEl6JDLinHQMvNchwwyZQAJMrzup6hrC49WZEO5HuibuE9ovguTZWf+8&#10;IPXr3D1ilfP3ZeMhSVcfZBQknNqcPFtkUoZ6yEuar4UrHd3RyYlBAfJBDkTmU+C0QXmp14lXIXme&#10;IhO1B4+QKelEdpSVfjr3+6p2jpNbQXaZyOhn8nOf0ZM+goBSWrrXpCOLaz+XTpAmdXsdOQ/9r3P0&#10;pw/RD4JOZRlMJKJHVydf8jJAUH4eCXKS5t4oL7pyj/2bwPSJypEfss3kCYlDkgz+aJPnUVmOORDP&#10;VLr3kQL5KY8OkCvn9M0u+keB/O4FK811VZntW9N3gcm/8b31NmfWDBsZneKbrJpaRMDdEPBg2gnd&#10;3JHWgAsPOK0D1zkBV8gTrmtuEfn28EnCZ/mfDgQCRwhWrVp11dDEST6dXFpW/gUC7h4ctnPPu9Du&#10;vvsun35+/Ikn7XZ5wxdfcomNjU21Wo3Kn/nOsyIwNlPhVSbjSsjTtwSMFi++yIb2fYyyjBRpGGjP&#10;z5uw5HlBhhhidkCnjVDJE4UME0kmDwgizmvLBEjBvSMFX3uFxNj9WtSZX5SR9fE1XcW5ty1d8fDI&#10;hyfta9FKO3AgeTa8LjKTSS7vm7gkjzpSXUkGx/GBh/KSBwLxtWml8apIpp+ZMXBvVrKIxwvOZEg8&#10;cZRDR0gW0oR82QiGLuwqhwDIT1/SNgiIstSNN+d9Jx2Yoqe9rPf6ozeKc8+7qONDBgHU63qkPmOX&#10;L4MABgjIdY+PdoswvT8lgz7Ka8v0SSbAPBiBXLyPlZ91WPoDncmHzhCR3xN0lRz0S3WngQtkyzHX&#10;z/FQedVFvSq/Y+cOkVna8EQa98G9aPpB6dyfPEhANydY9FR9ePO+kUq/YaaOvQ6VIS/T0bSL9uWB&#10;RtbZ26uje8lFWiZf7jnnDF54/heyphxrwO5hu9ebyhO/dfMGmzd3tg0OjoiA66yxtdPauwfcA27m&#10;bVgiYH8XdG16FzRrwP4u6FIIGA+4xdq6evCAn+R/OhAIHCFYvnz5mrHJU6yxscUmlB5aAybwndFz&#10;zzvfbr/jVnvs8cftySefsjvvvNMuEQHz5ZaGphZ79KmnZUwOebfJG00fIcfAYSQhJAg5e6hMRZPX&#10;13tlHFljS+uyIiTilMenLjHeMrz+OIzIIZMbBIvBQ4Z7dIpzo6gAsZHHSdKNvwJ1FIY0xRVkovPs&#10;gedHXXyqFZLzIEKkXZKZdCFfkk9+6mVgwYaxXB9HdKOOPAD43acidcmBeFnDTS/bECGTRwFvFEIk&#10;/rds/lJ97O6GhPO0K+1CJ64hJvfOMfY69z5QXtePa+mFDuiT+kwEKEOPbvQR8t2zVhwki+eLfOTi&#10;cfpmNcX7IEXXHtBD+ZBBXycShJATCZKfQDx6cA4xpd+B8ir4PSc/9dAO5Cof7aQOb5uu/T76VHWS&#10;TVmOtNkHIUX9eKuce3/QZpE8OmZdqJ986JA+kJEI02UqoJc/06vy9Jtv2GI/g84p622lHv2OvT8L&#10;3RPJFl6/E7jSVTfernvGXiat/xJYY6YMcdvZiKW8kDBLNpTZumWjzZs9y/o14IWAeRd0d++ICHXA&#10;nwdubOq0WnnANRAwa8DFm7DKyipExNW+S7qt098d/Sj/04FA4AjBsmXLLpoybbo1NDRbSfnhBFxi&#10;bT0DdsaXzrZ777vfHn7wQX8M6d5v3W1rRMDDI6NW09RsDzz6qBPwp7/9zKeGGdlj/LKxxfCMe4UY&#10;RogLgytji0Ekz0F5z6TvE5ElIpGx1xE5EDcEmqZ2E/FRFs+Vshjk7IES78ZUxhZ5kCvrtwQGBRAV&#10;6ZlcyUM5f0GHiDrryhunqDvL2C1Did5+TRnV5/UoD21isxllSYMkXGfF+3Sx6oQc/LOCHJUG4XLE&#10;u3MPVPIgRYgQQoGMISRIM5Oie6ZKgzgymUKaGH/Ig+ts5H0WQdf0L21hE5wPIiQHUqWuQ94vU//J&#10;O0+ecbpPpDlpimCQ656nyIl+cfLUEY+RKV5IjWt0pY5031j7TWTKAMDJVHrwaA7y96lPaRdl3HMV&#10;KbFufZA2FCSZ6/GZDTxvnVNfJnGO5OHoBKoyOS6d81vhIw14qWmK2vtLeUhHH++zoj8hU67pX0Ii&#10;yUS+yKedfMs3E2zu81RXminwr0JlGcrvhKx8vGGMOCdj1cPnC30Tmtr93vp1tmjhAuvuG/L3O7Pm&#10;29mbNmG1dfG8fYfVFGvAbMCCfDlOkAdcJgJubuZNWN3K23+b/1MHAoEjA0tWHHXOtJmzrKGl1UrK&#10;vugBd/T227kXX2I333qrPfTA/fbYYw/7m7DOk1c8MjbR6hqb7RZ5xLv3yvDiacpAQkbZOLqxVsAg&#10;MW3KNWu6KR7DLWMow+SGVuXdeCoNssg7pynL9DQGPRMR+dllTD0QJsTPlDTXkDFT3O7RSqZ7kMU1&#10;RjR5kkmXTLoYeIJvXFIdBHZm50GA66c4X3vVOSS2Z88u98zdEyVNcWyyGm87ukkX9IXUfsdrMXXu&#10;+kiHtBaczpmW9NdiKl/2er0+HT/79DPPw+NI/jYsxUPEHEln85S3hXgFHyRooII+tM31KdoLaUA2&#10;lPP1ZsVDvj4drT6kHvoMHaiDfNQDGUN8EAdy6CvqQl9kp2dZD3n+EDn1QFj+GFdBmpCh64o8XaNf&#10;9rI5IivVI7LiQ//UpYBsJzkd07d2NTBBNwXI2/WhrOTkfqDuQ57ooXVZ7gtHZEKQPlVc6EJ+zolH&#10;Nvm4dtImP21Sfi+PPkojH3X494E1SIRUIW42X+1W/l1qB2V2aeBBOd/QJRKGyLmm3tde+5UtXrxI&#10;Xu+QlYtkeftVO48giXwbdN7Q1J6+hsRzwAX5lunIY0jsgm7ie8Dt/gWlU/mfDgQCRwiOOW7VWVOn&#10;Tf+cNeA/JODm1nY799zz7aab1tpDDz1kTz75uN3zrXvsskvX2NRpM625pc1uuOlWETCGrvC+ZDAx&#10;MHgCnDMl7cYTApYB5q1WrBe7IZcBxyjn9VUCBIxBxSv99LPiw/Iq7x6a0tzAO8nI2FFOBIJM32Hr&#10;9SFHnubHnyTjflgcRO07oxXn0+MinLxu694S5C256Amx+osUZHjRn6OTovKiC3UlLy8ZYa4pl3Wj&#10;bgjMN1ypng8P8gjRR05yPs2seNaDIWlIwYlXMhIhQvSs/bJWnNZqkZcISfXJGySPpzOwkNH3AYZ0&#10;oU/QB93QFf1S/+sIcdEOBZ5F9jdtkc/rZZ1Y94M2qjz1cCSvE42u6YNExhB6Ijv6F+JiKhfiIs0J&#10;id9CUSdrqXyM36eVvUyaEnfCU34fTPF7UbpvIivqIVCeNHTxz/k5iSXv0j/wX9TlBKqQ6k6P+jBL&#10;kgkSr9q9UeVxIlQcOqAPRydaxe3cyXO+arvKkg85pPOYEedeTr+dXJd7xDqnnP/ulXfH1q2FfDZi&#10;USZ5v4T0e9prmzZtSrIV3njrNVuydKENDE+ykpJK/V/xLmjWgAetsbXb6kXAdTwHXAUB8yrKgoT9&#10;UaQq/xhDe3eftbS0n8L/dCAQOEKw8phjjps+e/bnDc0tVlb+xU1Y9a0ddtJpp9taecAPP/ygPfLI&#10;g3bnXXfYl8+/wKawc1oe8MWXXCmylQcjMnDDJmPEpiyMkm+iwpjKsGN4fE1Uhg7jndd6nUjJqzyQ&#10;qROzjshhKjcTNZ8qzDt7+Z4r8tzLVTknPQVIB+/PH2VSOSdkxaML+dkkljZZpedt8WATkfI+5vQK&#10;Ra8PnZSfKWTkcp69XSdgyec8PQuciIm25ECdaRoaj/1jkV163AiShUj56tEH7+NZyrNVv1EP667k&#10;8R3JRSDeiVZHiJCyHCFJbx+EVchEjzQ4KHaIi9T8OWrlRz+IhvPs0eJ9MzjI13itacAA+Ur2/jQz&#10;4OXpPwWIPhFlunfU59P5pHk+6krp9LkTvmSRhleLvnyViDjvd7UNT5u+R57/Nsirch9/mJ535n6i&#10;h8tUfL43+Xld8rtHLHmQcr7X9AHx5PEPIoj0IEv6jQ1h1OUylJ+8kCHlkpea1mbTbzXNHBAPgWdC&#10;pi0c+U1TD3m8zVme8vog4TCdfAAgDzivKRO/ffs2+/Wvfmkrly+zvn42YdVaY1uPdfE1JBFwS3uv&#10;/s/afBNW2nzFpwjr/DGkCWWVft3Y0q58nawDr+F/OhAIHCFYuXLl0dNmzfq8oaXFX76hqPHAV1iO&#10;Pe4ku1UE/Kh7wE/YXXfeYZdedrnNnjXbahua7JxzL3ZDhLHCsPAMZdqJnLwPjC/GCkOGEcLLHPfO&#10;FIeXko5pl6uTqOLSFDSGN5Em5JvIL72ikjIYZScgkRx1+e5X4hUwjLlevOz0zO0hQvdncnWkPnTP&#10;jzJhoP3a86bpzFyGOny9V7phPLP3jO6Z4MjnU9VFHR+J9CESyBdPNr9UA+JLG7I+dBJ2UlSZD+Qp&#10;Z6KGwJHpXqnS3GgroGOqW4MDjDtxqgM90feTz9KadyY1jp6OHPUpstHFvW3F+zVkz2CGfNQpWcim&#10;Xs7RgRkBHwzo3NeHi/b6faUe9bfro5CJ1OtWGrrRbz5Nq7KQFuXG5aC7H6mfQQ15df+Ikwx2f9N2&#10;+sBlqQ7iIWjic71M8ZIH2SlfmsHIHjx5uWaqm3w+PVyQr7eLPEqHPPldQ6Ccoy/XSVYemDDgSFPO&#10;Od0HAcjVkXRIF++ZfMQxCCA/R36flHvllZft2KOP8te78n1f1ny7ukfSLuiWbn/la01tk4iXd0Gn&#10;DVj+HHB5teJ4bIlXUfZYa2fvt/ifDgQCRwhWrFhxzMyZ8oBFwKXlFYcRcIn19g/bsatP9ueAH37k&#10;IXvqqSfs/gfutyu+8XWbOXOW1TU12XEnnWU7d8koYYhFThg1jD4GKhNXJgaMF0aSx3sOyIh9gEes&#10;a49XfjxXSMVJFuMrA+tesQj0d7/9bSImEQCbqrJcJ3J5kxh6zn0tU4SIcYY8kOukqDSOkA264cVm&#10;0vzow0ROyPbBgciXevPuaydhSFx6+TS16nXS1ZE81Ec9yIJ0E5ml6e/8YYVMeJ9++kl6uxU6SSbk&#10;nDdl+bqwAnFs+oJ8eAQqtyV5hKle2oKxd29V+mXSIR49IYG8Gc3XS4u20v+UIS/Tz+6lSzc2P3m9&#10;yCjq8Slj8iqNtvh9lV4MiPw+Ki8zFV5HIZ/yTPc60eo833OIBpkMMiBm+oj63odspSvl/FvJtAc5&#10;hTyuky76/RTExjUy0c3bKaJLuvEbS4MH6s2/K/oG0qMM+SFpiBfPGHLMu5RpB8ScyxCcVBWYXiYP&#10;cRAnciBuppNTv1ImvcTD9SxIGQ+X6elt27Z6vMvTkTrY3IceP/v5T+yUk06w9vYeq6yut+bmzvHv&#10;ATe3dFljY7vV1bcmAhbx+g7oihoNmCutvBoC7uQZYOvo6I5d0IHAkQR5wAvmzpn7eyfgP1gDxhgc&#10;d9Ipduedd/m7oJ+SB3zfvffYFV/7qs2ePtMa6pvt2ONPtu279jpBuLF2YwTJJkOGMYQoOMdweXph&#10;LCEuf+2gziFe3y1bpLnHhqH1/InMM8m6x6s8xJE3xUEmMtSUU7xPTeuYp2ZJ9/yS5yQFAejIN4Mp&#10;Q1ze/YxMjDRE5lPl0ot0DD9pWRfaSbyvY0tuNtDUAblkUsXrRV+uif9MR+JIw7NLeRNpJ6JNXnLa&#10;FMUGqTRNzTnph/KhQ1pr9QGQ+ol4DD/6oAc6oTPt8FkElSG/y1Y7vjjtnYiOcrl/vM26RgeI0YlM&#10;bcwkSV9QDlIlnoEN/eE7tot89JPro/wcISFfc6c+1+FDJ230yXVyRBdkkIfg/a0jgxOXL1k+c6J7&#10;xbov9yLf47xpjDz+uzuMpBlYOGkXukCk3DceEXIihaClD2lep/Sh3fQlv2XazS5m8lAukzNlc7lM&#10;3k7SxdEJl/Jeb6oDwv7RD39oZ515qjU3tfoHF/CAWf+FhFvbeAyp3R9DqqzmEaQ0/QwJs16MB9zY&#10;0mEtHeyC7nuA/+lAIHCEYOnSpbPmzJnzd82tbVb2BwTM6Pqk086wm9beao888rA99vgjIuBv2Te+&#10;doVNnTJVhqLNps+YY2+/t1keY1p7xBAlQksk4UZXcckoyhi7QUxGnsDacSZNvEzfRCSjSsBI50dF&#10;CBhSiATSoK5ErqkO91RldKnX5UofJ0YRlL8sQ3VAckz3UiYbdYw2ZZ2cIEal+3q0x6UjuvnXmcgP&#10;cbpskYTyOwFLLyeiIi9pTpIiUkiXzVZOdMhRfjw9dkV/JrLKBMgxvyCDkKepOZLOeSJIiCSRGsRA&#10;G+hP+oe+oc8PT6O/eVcyekFabP7C8/2vf/tbz0tdlGdjWKonDR7YHIZ3DFl4HcX9IkCCTo4F+SOf&#10;e0Ceve4V4p2mQQz1+/3T/WLa1fNRXoF6kMXGqvTGLdqn34by+9usVDb3JW3yF2Owlkx8UZ/LU8CT&#10;zPV4Xygu/UaSN8x9QhfiOEJ+iQB3pc1TksvAcOcOecTyiunjLAv5Xs69XIhVYXeqDyImjkEP11ku&#10;Ac+aNiRve4d7w3jcvJDDByFK4/f96MMP2rlnn+2vm2THM6+jZP23tbPPWvxVlO3pGWANiMuLaWhI&#10;mK8h+ZuzWjuUv9c6evru4n86EAgcIThu5crJ8+bOdQIu/4NNWDx3uHz1Sbb2tjvtkUcfsSeefMwe&#10;uO9e+8bXv27Lly2xrq4+G5k41dZv3JbIUwaI4GQoowVR5Wk3jFMiqOTVukeKceWoOPK7pwnxKD7L&#10;gUgwohg5N8bKzzosXnA2qrw6knzUQZ5MgqTlc8jJp5HlcXNNyITpnhP165zNU/sOFGuqyo9eyHGi&#10;lZ6U8YBMpeXy7rm5nFQn8siHPP/IgvRm81VaA+bDCx+5zu71qR7IBKLJ105EDD7kNUHCroPy5ylp&#10;6iK/b9SSvDRYScH1kowvvEsZnfJRcejzsQYrTCcnwk0edSJFSE1y1J8cuRfI5B54e5XHydh1TAOq&#10;HLjmnlNvevYWUkyeqOdX4JzfhPe5Av3h5C3SIi3ryAAg7fLWfVW+3K+kQ3BcIw/vkiP3//Dfm5Om&#10;5HBOOr+zvIOZ+0u5HSJc92CVFxJlAEFeZPANX9pOPHX5WrCuSSO4V6s4zr29kpHXe/M1ZZyM5UHT&#10;bzlu21b9z9COXTvtztvX2vnnnWN19U1WK6Kta2izju4RETCbsPqswaeg2YTFayj5IpK84Ipam1BS&#10;bhU1tdasgXBruzzgts6L+Z8OBAJHCFatWtWzYMG8v2lta9c/dfUXCLiktNwWLF5lN9281h64/357&#10;TCR8/33fsqu++U1btmypj9j7hqfYe5u3yriIgEQI2Uj7tLGMEESRjS6k4KSna8jBDa/nTUYV74yp&#10;zvwoDYS8d488DcnMa22ZONMGpGRsnTwURz35SPDXYxZ1Iv9j1YkhZ80TvXIg3V/GoTyZSPBuXQeR&#10;QDaoLl/5SceI4w17u4o8eOiUIZ+TG6Sr9vxOpMnbsNJO40SwTsSqgzajE2TK+vXvPvvUrzMJQYa5&#10;b9yDVf141a6D+oX1akjUN1CRT0dIIuvL8XAySuQqQtp3wJ97Zic08j5m8ON1pfogHgjDSV4yXYei&#10;7e7ZyhskHZmeX0f6hnP0p07uDeSTdSGOc79W8GlwxVOGttIG3xldxCGHOjgff2OV4jjSHojRiVAE&#10;6rMjpBdtJd7fNKUj9aI35bhGfy8nAvU46Zin7TlnunmPvHXa6O2Qt5vlQKReVvnIy/Q3Hi51suZO&#10;mk9lSxbPAad+z/2R1p8ph5y8BnzpVy+1iy680GrqGqy6tsGaW3usUwTc3jXs53V4wHyQHwJ2EmYa&#10;uk4EXGZV8oCb5QF3dg1YQ2/vcv6nA4HAEYKjjz66fcHChX/V2dklAq76IgFrhD174VK7UQT84AMP&#10;2MMPP2QPPHCvXX755bbyqFX++ko+GP7Ka++4gcHouKHEa5HBw7hkj5ZrghtxXWOsPX9BDJAgMjgS&#10;/IMInu/QtK6TpQLH/MEEzj8QcVEmb5rKROrplFPcJ598mjxliEZxyIOo3BNUcBJQwICSxlS0bzaS&#10;HGSSzjQ753imEDvrruiDV87AAS8UT/tT1eVkKI8rrfuyGesTf/aWI2SHB+wkLHmQkK8BK969YfrK&#10;14bTgCQTMemQEtO1TnY6hzjQjen33E9OJIrnSB7OnZwUfBZAMrO3658/VBzy07QzX1LiOeU0Ne3t&#10;Rib3RnWiC4F7Sd3eziIv7eWceiFeyuZrQh4EoCfyIC/XScE/YSkCQx5eL9PanLtHqrzI8rYTdO2P&#10;O5Eumb7TGdmK9z5Q8Pbm/F5H6gdI1x9JEvlBsKQx/Uw+Hr1CDvnQHw8e+T6IKPImecwGQPTFQEfl&#10;+C2RD/k7IW/FIyfpV0xNKw1ih4C3y7t24t+9wy44/zy74KKLrLyqyiqra62BNWA+xtCdCJjHkKpr&#10;mkW86U1YTD+Xi4QnlFT4N4J5EUdnV7+85/Ye/qcDgcARggULFtQuWrrk33V191i1/vkVdShohD19&#10;7hL7+jevt/seuN+efPJJEfH9TsDHH3esNTW2Wn1Lp7348uu2/2DyXJiydGMpY47hcVLytdmU/pk/&#10;IoNnxZpxeiuTb3ZSmhtylXUjr+txYy0ZeKgQHXL8EZVs2GUY8xokRJs/uvDBB2md1qeeFfxceTjm&#10;shhbZOZ4jkmP9OxwkqP6CqNMu9DHCVn5/VzEkepIU9bu5SsNT87b5mSLF5yIjinkTz5MRAs5Q7zI&#10;xSuHeBJxpz7AsI+TseRAPOkVjupj9Ne19wF5lQ99/PWQkPVh7YKYuAdOIArsePbd20qD1LhnrE9n&#10;ckUfJ0LiFCiTPfRxIkYvBT4rCBF7XcqL15l1om48vrQWX5BVUY72Q0D0LddO9qRRDm+2iPO1YE9L&#10;+tDm/Nvw+7Jrp9JTX1DWibgoQ4D48pF7SFmOvB4SciSNsnikOyWLZ4QhVp+uJp/O01T1Ds/Dhx9S&#10;uf2+rst59qj9wws7dsqDTtPYEO521pSRrTRkkObPAqufmK7eu3unnXzSKXbhBRdZGW+2qqixRv1P&#10;tfElJJEq52zAqq5p9PVe34CFB6zzCSWV+p+ttxbWgDt7P9f/bJVCIBA4UiACrli6Yvm/xgOurtGo&#10;+nACnlBiAxNn2OXfvMruuedue+SRR/yFHF+/4go77eSTRMAtVqfw89+8JYMogymSgIDySzkwUhgm&#10;n2IWqfkUKsZYxg9iywbejbzyEBLJirhEEE4EnOORKX/e2EV56uFzhk6CkJOOfLaQfMnL+8g+PIzY&#10;Mc7I8rJFfRwzQfnar4ytP3MsGRjl9GjVIYIjnnp8t7ZIztshHRgQkEZeZGLEsweNh8ujSJAx08uQ&#10;MRvB0jnrsHjRtCG9lQqvOD0XDElJNxl4J0XV75u9OCo+TQ1/6BuT0I0XXdB3EELWl/5j3dp12pt2&#10;7xJHWbxpX5uWDhBwqiORmpOg8vnardoEGfszyqqXAQMkl/pHsiUzl8HLpC7vF+VFzxw8nvrpQ6Xz&#10;+3A9Feh/vOf8e6ANtJ014USIbLySFykiY/cyU7uUYXcxaZRLXrFIVXHIRj8Ij/N8TTqkt4sXc/Ay&#10;DsnaAakqH+n8Vn1HNgQpHQ7X0ftYeXaKQElz+ZJFHgiasj6trOsd/nhTlsk1r55Mb70i7OCRJOV3&#10;nZR+yomn2UUXX2wlpWX6H6wvpqDxgIecgPkUYSXvgWbzlYc6KxFR8y7o6poGa2mXB9w9+Hf6ny1X&#10;CAQCRxKWr1z5F30Dg1ZT+4cEPMF6Bkft61ddbXfcfoc98tCDvg58/XXX23HHHmusG9c1tskDflWG&#10;lbdXJeOf1+vcMOKdyGBhhCEZDBXGDLLAc4X4iHdjTn73JgsjLqJwb1NpGHRIDpkcITj3fGX0vbxI&#10;1/MoZIJwGUpzwoHcVBdxrBd6XegBARV6ksbaMtfjOjCgUFny+iYh5dsL4eIl63hAukHKtM8JmIGB&#10;2sC0Nt4vxAlR+jqrQt6QBclyDuFChnm9GOKBCLM36uRGW3R0slPfQqrolfJCDGn61dsmXWgzeuDl&#10;5UEH/UMbfMpbeTimKfD0jLLveFa6e5pFPyKT/neyQw+lQ1wQM7r5uqnS/J4oeLrICxLKAwHXCY9W&#10;94lzSIp8TtjEqxz10sbDgw8KinwQpetPWiEjyUUm3mqqm6N7wKoLHfyafDqS3/VTOoE4yJ14PHEC&#10;JMk195HfTyJQ3v982FS00mk/57mdmXxzcJKXrK1btnjaXpXnY/zj8pTHCVnlt2zcaJOmTBYBX+Kv&#10;gk3P9XZZe9eQtXcMWmNTl9XVtVlVtTzgSp4DTh9jSO+CrrDK2kZra+u2ts7Bf6//1zKFQCBwJGHZ&#10;smX/eGhoWP/oDX9EwJ2Dk+y8NZf6s8D33fcte+KxR+22W2+xM88807q7uq2modWeePZ78kbTmi1G&#10;Ca/QjSOGzo15MrK+MUuGLz+v66TlBlRECAkonxt/CERxicDTGiyGlaMHpWMIyQsJ42lC0pC3H1Xm&#10;wPtpXRUy8+/MSpYbdOWhLN40dXLuMkXEGHeInXoxkvk850F3AmvBSc8Ulwz7Pp9e5pz8EBzyf/eZ&#10;POriGsKETNCL90Ozlss55IyHCZkyNevEx6Y2yebxoNQGiCVNvedBCO3xwYeOnJPmBCMSTG1kYJII&#10;mHhe5wlx0hYnfqVxzfnha8z+DDB60G+6pl+yl+v3A7m6h1z7PZK+/pxskQcZTs7qE9rh/SOdXD/l&#10;RS+IiPTd8ijRD/15HAl98A737MZL5fGkNPggDx9ogLRYF98lkjt8k9WO7dtcB/dGGSQgh7Lqb3Ti&#10;PnGdiLkYtCievk7rtocIlHz0l5cv5GRSpTx5uI/UDznnqWjit27d6npkgnXyVtt3bMPzllcsfRnE&#10;uFyVYQ148sTpdtY5F/oejCoRantnf/KAOwessbnT6hva3dPlMSR/EYe84NLKwgOuSwTc3tf/v+r/&#10;tUQhEAgcSTjq2GMPDo+OWG09GztKvkDAdU1tdvFlV/jrKPki0gP332s333SDnXbaydbXPygPuNVu&#10;u/sRkas8XJEhZIfBcSMmA4WhcaLCkItIMvm65yricULGu1E68RhnyrjBLAwv5UknDo8Ozzh7paTn&#10;XdR+LcPom8AKjwuZeINZLjIxgl6vAmQEsWGIXQfFkeY6QELEFXqRhgea2rZHZJ8IjrSsH3I4ssvb&#10;33gl+RwhOKZ7IWE2YkF2kG56B3Ta/fuBPELfoa08kLdvttI5daIjuhKPLCcm6QgZ0h524FI3uqGT&#10;p417/Gndk/Q8nbyPKWkGP+or5LnXrfREemwkS1PT1M8msfFv80oeXrKf05e6Rjakx731vtktohIB&#10;QbCpTOpb+oXv4+b8TB9znnTQ/da566bfj7+gRbK5j/QHHjpE6vdP5ZgtQDZ50AkC5NqJnzjOizgC&#10;Ay+uqQ9SRE/O+a1y3CYC92vlgUiRw9G/aARBs3Y7LjNNoeeP7ROHTB5b4gtf7JpmQMAgjmOaKWDN&#10;OD0DnKek6b89u3bY9GmzbeHixb7pkfVdXsLR7S/h6LaGlg6rqedThOk54OwBl5RW+SYsCLi1s9e6&#10;+4ff5385EAgcYTj6qKNfmjp1ijU0Nv4RAVfWNtjJZ55jt912q++EfujBB+yu22+3C88/z0ZHxnwn&#10;9MWXXyNS/NRYg3WD50YxEQEGFMObSQoSw0PO5Jo9Xa7xlvcpD2TiBlteLHn81ZAq74aca5EQeX2T&#10;ksqS5qQlUsZIUlcy2oncnYQ5x7irvL/LGeMnwwg5Ze+RcuPlFdDBPRYRIPVyzU7qVGeamnWyU7w/&#10;FqU86PDb3/3OZXIN6UK2kBgf4Occ7xJic9JV+znPHjJx4zqhs47UjafP40zZK2TtGPmZlGgLumei&#10;Yxp2lwZAEA+EwFd5kkylq/28HOS/kp6sT4970EWg7+jTVC+EmNZi0Ye6vT7pAbGQx6elRWSZ8PJa&#10;Ned8fCHrSX7Koad/ipJ4nTuJcv9Vxn8HuoZk0YN0ynlf8FuRbHR0D1nxXkbHPB3sZEd5lfNXTBa6&#10;Ekc6/URe91wL8sz954SrtNyXvnHKPe00UMALJp00BhfZ2yWQTj94+5SWjnvd690psqUMstAPouYe&#10;MQj6wXPP2YXnnGtjEyf7qyVr6pqtqb3HHytqhoA1wK3lESRewgHxVlT7ZixewsEmrNr6Zmvt6LXe&#10;3qHv8b8cCASOMKxevXrNrDlzrKm5xTeCKOpQKK2wmQuW2LXXXOtvwXr00UfsnnvutAsvPE8j9xlW&#10;Vl5l/SPT7d0t24vv8KbNShg8iBLDmdYtIQU8keRhelBejmltFu8iGT739ERk2ZByzTE9+pG8FIwc&#10;xIjho770dqvk+SHX9cCAF/pQPq/3kod4PHKO6IaxxDiSz0mEfMU5+V0X5fG8inPyUFk3pLRPdbnc&#10;LFseD/VCqGyy4nlbJ2Plyx/ed29UbUvvhU7E7Pk5VxpERB68U4j60LkIXNfIIOSv+mRd0QG90IM4&#10;T5fubHTi+eRUTzEAYIAimZAa15Ac8vG+GeBkcs594X1QXDPDcXjf5b7kSBxkxQCIc/TCi8665UEQ&#10;9zKvj/p9Q27hHXqdOhLnaSpLGfJy5JEefgfU5+RLnOr0e6WATokUEzGS7mnI1TF5pcVGLerkWh46&#10;1+TlZRnEQ7CQM55wbjcy8GRzPEcGWdRHeyDvXfJ4IXoPkkk+11/B+3TPLjtm1bF22Vev8OnnkrKK&#10;9ClCecBN7XyIv1MD3DarrW1KU8+F9+vPAJdWWol/vL/FenoGrLt34DL+lwOBwBGGxScvbly0eLG1&#10;tXfqn/uLzwITukWwl1x+hd26lu8CP+gfZrjq2qvtxJNOsPr6RqvQqPxLX77IDrz/kRsapm59E40M&#10;LcSEsYJUnBBk+NyDxQDqmjQ32IVRhKB5y5WvzyoOQ4XBIo97tQoQKddukJ38EqnmXdGepiNlMzH6&#10;VK3ksemLHcE8DkJ8Juf8CFM20ni6EPy4XiIPHwjsly54YkV7fEMXoaiX6W/WgseJQ/G0HV2cACUD&#10;Es4kCJEmr1heMjIK0vPd4hCc5PkmJKWltdqDHpyglNf7R/W4V8gAotCfc//6E+mK84GK6sbjZTAA&#10;EX9QkDnEAcEfVD14dqkOXUuOk6bk470hl/b4wEA6c6S/aHfuZyfNIh/3x4lH5IRcSJAPE0BSPJ6D&#10;3pAj+SE6pmzJk3RWvIIPhFRHmmZXPKSqQJk8AEu/g0TK1O/nOSidI/nxRL2egmSdYHWkDZmo3eNV&#10;HPoxPU1+6iAPcnygQX26zuvCvM7SZShAtk78Okd3/3+Q3gwWkAVpIw+Svva66+y8L19gXT19+j8r&#10;K7zZHp+C5qP86RWUxVeQRLxllTUiarxfXphT7u+BbmnttK7+od+39fZO0f9qIBA4EnHUMUf/o4Gh&#10;Yaup++Od0OXVTXbCyWfY1dfeaPfcd4/d/8B9/masb175dTvl5JOsoqpaxqPRbv/W/SIgeX0ff+LG&#10;kk0qeFRu5DBcimMq1QkVA600pnIx3pA2Hql7zbomr09PQ1aKw6BDwBg2DBhx2dBT1h8Z0rXLUhx1&#10;YzDzNed4ghBA2jwl0oF8Jc8Nq44Yb17QwLWv/0re4eTihpi6P0prvxhYL6c0yrEBjLKUcU9JadQB&#10;UfJdYDZbpbXWvU666eUTxRS0rn0tVoSXngmGFCGf9JEC8kN4xEOIkICvB0tP2uAGX3J24RUqnZD1&#10;ZwoaMoEIUv37nMwZBODpMmDIXjBtyoMBrilDXcgfvweFPGRDXKTx/LETD6HQBb2Qx+aqPE2bCYhB&#10;Bfrt2K5ryYC4+C3ksujjpKs8fl9075yY1c9eh3RwslV+Ap4sZOhT5Srv90rxrLkSSKNu+gVvlXRC&#10;HiDkddkcR2CKmbqcmJWOPPThPmSZWzZv9vJMNbO+7YSsQB28EQuZm5WHwQXXlN25Y5vdeMP1dtQx&#10;x1htXaP/j5XIo+WjCm2dQ9bQ2q3zdn/THO+AZsdzaUUm3xrl55Wx5f4IYEdnr/UOjfwDyYgd0IHA&#10;kYrVq1efsGD+PGtubrHyL3yWMIW23kE7+fTT7Yab19p990PA99mjjzxsV1zxNZsze46/R7paxuKb&#10;199su+Tt8CIDDCyP62Co8SAP3ziViQqCcg9Bhs43ymBUFdwIK+RpZCcUBSdolWEnMvLeP4ChV5rK&#10;ZpnI4Yjx/+BgIkCuIV1keP0ypoemsKWrDD6eETK8LuWhvMuB/AqZ/pgSdSg/3iplWJelTGrLoe/D&#10;kj+njT/mpPbgAfMccNr9nIg1T0PjlUIyeH1Ozop3IlQePOJMvhAkRycg9FXI55AF/QRBp7Vz5VOA&#10;QFOfpJDrhvjTCz5Uj8ofTr7uyaOL4mjbXvoI71QESv3os9vJJ3mwkBR94p6s2uPrs0rj/qPbbshb&#10;eXwpQf3Hu5m5BxAWbaC/eLkG+qAHnmMicTxi/S50jmecyD571MmLRU6WRf0E8lGv902Rlp/l5Xlg&#10;/x0oPpMuMyOU270zydyyeYuXz7KdVJUOOXN/eQuXEzsypLe3AV0UtkK8au/2relxpNT+nbZ4xSpb&#10;unSZCLbVN1KVllW4J9veOWidvcO+9ssHGfKmq1KIVwQMCU8ohXxL0jugO7qsf2D088HBkXP1PxoI&#10;BI5glC47evk/Hps00erq6vVPXvoFAuafvmd4kp13ySV2w01r7Vv33edE/OCDD9j1119rRx+10rq7&#10;+qyivMqmz5pnv/7NG+nRJCevNEVLcGIo1nfdC9Zxz540LcgLNbLH5YQJIRUEksoWu44x7DJmeW0Z&#10;Qs5T1hhPN7gKkJ57TeSVjEzETFtng52mmZMXSx1OnORVGUiIfOjhaZyLrDhP8tI6Y64HHZL8VL8b&#10;dwXyuQ4KeWoZcsEDhdR4q5UTn8riGUJqTBOTh3S8VM6JZ0aBdnPOJh76g/Ns4KmPjUrUDbl53TqH&#10;gJmC9YGDyuOF8ygPhMrUOBuzfN1XMnzqVzL2SyZ97XWrfCZcCDjlU/sgK8mlXzIBQVAQEn1DvzDz&#10;gF7kdU8Ykit2FbMcAEmxSYxrv1/K63qrn/K1lydIlrcN4pUX7vdA18jdvnWbP3sLyXKP+C0w1cu0&#10;MtPF2WvN09++qUrXECivhoRc80YrJ2rKeHwRJ2/dvV3pjs7oQTp1EM8AhGvOqZPfD3nYVLh71w79&#10;rzxkff39TralItLKqhqr0v9aazvTzsPW2T1sTc0d/u3f6tpmq6yst9JySLfKN1+x7sv/YmlllTU0&#10;t1r3wKj1DI38d4oLBAJHOo5dsWLOipUr/7Z3YNCqqpnqOpyAU6iX8bjgK1+zG9feYvfed697wvff&#10;f7/dcdcdtuaSi2zq5KlWJcPCW7VOPPkU2yqjdVBeMIaSAEFlUmXTFIbSAzueIQAMr0gIo5oIJXk6&#10;TrQKLkfppHGejbWfKw75kABeMBt98sYu4iiXCZZ8DAaoh/rd41YZrvOUaCZrPxb1oAN58OiIz48q&#10;QYDZa6cMwT1G1Yvxdv28bqaYP3Ly9SlgZCqfb85igCH5/mEFxeP9eX+oHDMJGPS0Lpq8U+83HX2a&#10;X0Ti5Eh9OnfPEsLjXOWTzvQR7ZM+RZ84yRfkyzmDAV4cAfnuE8mQlh+DQj5Tv36UPG9PEcc53jT9&#10;xHTwHpEQ5+n+Fe9g1rWTF6QnskyvZJRXCgEWRAl50QbWnpmWx/NFjn/+T3md9DlSr47E0T7KIhcC&#10;zI8WpY8fqG48VOnmu5aVh/vh+SFVBgPkk1wI2klbOkDAW+S5kgdS3rJpo6cTz9oxOnPtBKz0bVs4&#10;qg2Ky1PP9M3ObVvsttvusIaGRuvqHfDneXnFa0VltdU1tFhzS7cGriJleb2NTW3prVfKkz43WO0b&#10;rUqLHc8MgkvKK31ndHdvnw0MDf+t/ifrFAKBwJ8Cjj322CtXHrvy887eHuMD4Ir6o9DRP2LHnHK6&#10;Xfo1ng++ze65V97wAw/Yt+69166/6Xo760tn26w5c31tuFJEPjo2Zt///vNOCu4Ri3jccxPxQMYY&#10;NScpXXuQscfLyiQLKUE0nEM6xGMwKcM1BtANs0L2jp0cFfxlDcpH3e5xK84JQnnd22QDlfRxQoFs&#10;VP+B/Yn8s16ce6AODDtxRX4IjbJ5AJCPGHrOqc8JnDTV5+2gbh1ZA4a0CGkNNgVID7LNHjD5OfdN&#10;U/Qb9UqPlD8NDnwtVnqhb35BBfonfVK/4YlmfQ6oP5DrgwDlRT6eOcTmRK8jm7LwQmljyvu+t98H&#10;J8jVOXWm+lWnPGDfbCRSI59vjpMcziEm+mlnQVIQFLpBlqQn8kuyifMPNagsejEFTrndrN+7t77f&#10;p72RzbQ059SLnO3btrosJ1jaQ17p4/dSefB2uQ+U853SOubHiTjn8SgIl4HTNsminBOwPOttOu7a&#10;iYz0aJITss7xkNGFfuC3tXnzJnv4kUdsaHhUxCuSbW73TVT875SWy/Plo/ut3f62qzZ5vk28bKNR&#10;5Ku8fAKU90GXlIt85fWWFRuu2KRVquv61nbr6BuwoZFJ1tHRMSaZgUDgTwkrVq269aijV1rv4KBV&#10;V3/xE4U5lJaV2+Tps+z88y+xy79xpTzitXbTbWtt7e232c0332I33XyTnXf+ebZy1Qo3RNX1GJ12&#10;mz9/vl133bX25puv+dqrr+nKyELImQghCydEDKwCZJa82bRBJ5MIU8M+JQtJyZjmgCHGoEIamQDw&#10;PHk2luttMqbZECfDmzxEiMvLi3DcOCtv8qREMgcOrQOSF5kcqRsDzbQmBE86cv0oGeg5TsyHleMI&#10;0bH2y3QwHiNt8+eAlZ92eZD8TNJpDTgNHBJpqw8KuRAa07gcIQ0+l8cAh3rQxfuQvlBeBgGQG+S7&#10;d9cOn4bG8yX44ID+KGShN/p5HXivTN9KHnrgjY97paqPADFDpP6ojuIhb/rYB0EiQPrfP2KvPOhJ&#10;/NbNadqYeO6T3y/p6I/xKJ5BAHHUtRMi13GX8jLYgGhpE94n5Eca95Y07gntpn7uEedsmoJwuXYP&#10;1sl6h8qofgWfjlYcZO0Eq7LEOTkXfUvYJtLd8N579qtf/9qefvY7dsEla2zGrLnW3tFl9fXNItP0&#10;6FBJaYVNKJP3Kk+WDyo0NXX4qyZb23utUcfapnarbWDKmWd98XxFvkw54/Xysg0n3wm+45n/n97B&#10;ERsenfRXXV39MxUfCAT+FLHkqKPOOeqYo23StGlWVfsHX0k6LLR39dqipSv8cYqLzj/frvja5faV&#10;r6yxq65J74++6trr7KuXf81OP+ssm7tggc2cPc9kPKy1tUNGSAaotsHaW9pteGjQ5kyfaueffqrd&#10;vvZGe/GF79u6t1+VMdyksFlEwMauRLyQgr/usiA8JyfimNqGZDDWOjIN7cSnc0jCvWeMtwwpBtqJ&#10;UCTiHi0E72lpjY8094ScRBKBJu9SBl6eGIY8kyzyfH0QUof0ICaVgRCzLshhKhcyd08VHRTQF9Ll&#10;mVC8fs4hwH26hiTzumxed4WQ0Te304lNR3TLeuKJ4rGRDpmg3/hjP+gsAnfion7XK3m9ED51pDVm&#10;6So5e1lrFeEQD/lBqpShH/0FH2ozA4JMrunZV7Wt0MmD0pzQRJLbIUrV7e9JVpoTYTE1nD1RPlbg&#10;bZRO1EPfoZ+TPNfKg9fLPaA88pw0C3IkDj05p83osHnTJm+Dv6EKOUr3PhOxQtyQ7CZ5ruvefcde&#10;+uXL9tRTT9vaW9ba6Wd+SYPIo2zevAXW2dVjzW363SrwAhp2MPM5wLKqOqvSALNUpMlz8flrRVX6&#10;bUOoNcrX2Njqz/g2yRvm+d5aXVeLqJ10lb9M+d3zzdPNJRBv2oeBx9zW3m3DIxNtYHD0bxob+1sV&#10;HwgE/pRx1FFHzTr66GP+ci67o9vaZWD+4CUdh4XmljbrHhqyBQuX2DGrj7djjj3Ozj3nXLvkogvt&#10;kjWX2IUXX2wXX/IVu+Qrl7pRO/a44232/AU2b9ESmzF7jryHOTZl2kybO3+RjU2eaaNjU21kbIp1&#10;dPZ4YBqP0NnRKQLvtEkTR23+nJl2nDz1NReda7fdcoM99cTD9t3vPmu/+tXP7a03XrU333hNRnqj&#10;jO5WGditBQmKbORpQoRM5SaChYiVJvIijWN+JhjC4jgedI2nRB6Meya9cdKFtJQvG36IJe+2Jp5r&#10;doinsgwKmCqXLJVDH7xNyA8PFNLxOCefRJZ4g6Qn75gNTvL2RDRZ9vigwIkpPfIDITKogJD27GFq&#10;NXl46IdMvFb3pJUX2Ryd6KUTHi8El+oVgUsW9bJGDCGSlyllf/sT+VXHVnb9Ks3JX/WSzrXvVpcM&#10;ykPc6AHppg1NaUDhOhdyGQgwfU4ahJoGLsnrpa07dzOtLG9UZM4GrPXr19u69evslVdeth//+Ef2&#10;zLeftXvvf9BuvvVWW6Pf3WmnnWnzlyyxKdNnWN/QmPX0DTqh1jY1+WN0kGpNbb0ItEYeLB8/qPYX&#10;ZDBIrG9q8ceCeAtVdXWdfzgfz5YP5ZeLdHlECOJlyhgS5WUZlVUQdINVKw8eLq+UrJQXjCfMt31Z&#10;5y3z3c2pDASe13r5nypT3Y2tbdY1OGiDo2M2ODzpM8XH+54DgT8nHHfccf/zqqNW2ETfIf33rwv/&#10;YWDk39zSakODozZzxgzr7+21KVOn2YIFC43HnVauWG7HH3+CzZk730446WRbsepoO+HEU+ykk0+1&#10;o4451ubMm2/Ll6+wo44+2uYqz+Jly/11fTNmz7WpIuqFIu7R0Uk2deoM6+4bsJlz5tnkaTOsq3vA&#10;+vuHbXh4ovX08E3VHmts73ADyiYXPJCW5hbr6eq2wYEBEfmYLV4w345ZtdJOOeVEu3TNhfb1yy+z&#10;O+5Ya7ffvtYeevB+e/65b9uPfvC8/eqXL9kvX3rR3nj1FXvt1Vftnbdet02b3pN39Z7t2bvLNm/Z&#10;KPKDkBO5Qmx+rfOdIkpIFy/dp5p5JEvpkKCviYvwfZ1XwafkRVJ5mhnSIi/lfD1cAZKFmPMUNFO+&#10;kDAzBJDuoYFB4en5dPRe9/TYdMRaMmu0ECZTy/4xfuVhbRSZeZra34V9oNgFrXaw+9gHAkrzQYVk&#10;81yre8bKw3ooBLpFHuf6devs9ddet1+/8or95IWf2g9/9CN7/vnv2Y9/9BP7wfPP2Xe+86w9LU/z&#10;vm99y26/4w675Zab7cqrv2bnX3ihnXjqqXbCyafY6uOPt0VLlum3M92GxyZZb/+AdXf2Wmtrp7W2&#10;dFhLKwOzDidEpn2rRaC19SI7eZ11Dc1OqDm+Aa8VMtV1Za0Isq7eqnVezm5kkWpTU6tVijir8GpF&#10;ivyGeUyIR4H4Vm/ySotH9Jha5lgiL7Xk7xuY5le6kk5ehdJKKy2vluzk7ZaxzuvvdIZ0C3mEsnLX&#10;taOrz/o1UBgaHvv9wNDQVUoLBAJ/jjjqqNUnHH3UUX+9ePEikduI1fKoEsZn3OD8x4WSkhIZuQor&#10;LyuV0av2R54INTUi7NZWkWSjdbS3Wf/gkA3Kox4aHpJnPEPkP9WmTplqM2bOsmkzZtsxxxzvJLx0&#10;2Qp/kf2CxUvkTS+yxStE2vK+Fy5abPNF9ouUZ8rM2fKw53m5GbNm25QZM21o0mSbJLnTJW9s8lTV&#10;NWJDIvjBkYky9FNsQNeTJsoD7+gWoQ+JzPtZexMBDFlrZ5d19w9aS2c3rwCUriPWyQvxu/utSYOO&#10;1rZiqlHeCx9L7+TrNhoIdHT0WAuk0dJuTUojL3k6Oro8dPf0WG9vn3V1Ji+/p6fXBlTPgEinV+cj&#10;w8M2MjJqAxo4jI2O2rB0HBkZ0cBkok2bNtUmTVabpkyx6RroTFLcZF2PTpyk9Ek2UYH8oyrX1d2j&#10;/pziYXh41AcsXdKfeN7v3SVd+1Rnj3TpV/0dHSI7eYod3b3W1tYu8mu39nZ27baobV3WorQ26d/Y&#10;2KxBl9omImO2oq6+2Ymxpq5BhMK6aLPKEN+kPG265/I22VgkzxCSrIFERTwV1TXyFhutSqRZr3KQ&#10;JmugfHiA3fWUq0am6udRHs7xPmvloUK0TOnW8xYp5U+ea7Ovx1aIUNlYyEsvUhCh8gEEEeIhwiR8&#10;8X3o/8kCBM56sAiZ+tlYdXg63jZeeId+V/1Dur9jE21kdNLLSouXbAQCgQkTjlm9+qFlK1Z8vmjJ&#10;EhsYHbFGGb2yv+fFHf+XQ8nfdxRpV1VbaWmpjGmVDLaMcW2txxEaZMQ7RV619fXWJmLo0Hl9U7NN&#10;nJwIdbK8qFER7+Qp023qzJnuVc1fsEjX02yK4vDGJ06fKaKeZVOnz7DF8rwm6zhjzhybPXuezZ2/&#10;QDJm2Gx522y4WbBwqU2bPksDhFkqu8D6B4bdQ58keTOmzvZpQ8h98hQNIFSuR0Q3UfVMmz7bBgbH&#10;bGRMBCl9+qXbwOCoSE+DDhHiiIi/b2DIRjUQ6B0aloc/qOthaxXp9em6s6fPWkSKQxoQQPydIv6e&#10;3kHrUhjRIGVIJDo8PMmGZMR5T3BHd58PLjrlUVG2s6tXpDzNOjV4oP6uPnmVfQx2JtvwyFTJ0YBB&#10;A472rm5fe2xv79LgqF0DhAFft+9S+XoRBTMKLRpsQBotxKuelvZ0DTl2qizrpE0i5UaRMvG8fKKl&#10;rceJtbm5rSBkPNXkwSK3QXnxSKuqNTCrbXRvkfNSkRfvS04eJYO/IvjSSA7F7+UICRAxXnq9BmPd&#10;3YM2xtLL6KTfDw9PfkzpMd0cCAT+CCWLl664a8nSZX+3YOFCmzxjmoxzrxPi/23ew3/CUCLP3dez&#10;S6UrX39SKJFHziNT1TWs5aVXa+Jd0aZKCF5pkH6V0iur0wabuubkXeEJ1jc2OelwzvQhXnCzPHmI&#10;q6tbRNbWpdApMpMnqcFBo8pybJaH3CFCa5UH2SkPtEtkCrF18YJ9hS4RI0TFKwc7RJh43h3yULtE&#10;kBzxrPG8OWdatlskz07cRmYTVA5PnLQ2ETZTq3imVfIY60RyeKXt8vBbRZp4mf7VnSp5lyK7auWF&#10;9NiA54MdeZ7s6MWLrFD78VLLKnk5RIWVllf6eiUvlyjTOf3Lx+UhRz9XSH3/X/5v4z9H4AmCWg0s&#10;mAlp7+yxnoEBDbomKUz+26GJU76mPIFAIPAfxuLly49dtGTpv5y/eJFP+U6aOs0NSn0Tm1PwVMLo&#10;JiL6D3hn4yTFAOHI8+Qi/J+FEvfcfe1Zg7RWDcA6RboDw6M2NDLRRidPtbFp0/9udNq0G5Q/EAgE&#10;/r/HxIkTq5YsW3Tv3AULPp+zYJ7xecNp02f6GmT/gLw4GR7WjfGmgpQj/OmEEispLXHP39eYK2ut&#10;rr7R18TT2nindfb0Wmdfn/WPjNrg8JiT7qRp023q7Nn/cGTKlFmSEwgEAv/JUDJv3sIz5s+f/w9m&#10;zZ37+fRZs31NddLU6TYycaINDA1Zd3+fdfX1W4sMVXMbU6WtvjvVp0GLaV6mNn2KOAg7wn+OwFIE&#10;obRcv70K3xTFWnRtQ6OHhuYWa2zRb1W/15b2dt9n0NbVZa0sMejY2886fK91D/JRhT7rHRyyoUlT&#10;RLjTbGzKVJsyffpfTpsz59UpU6b0qr5AIBD4z4LSGTNmjM2bt+CnM2bN+vczZ852MiaMTp5s8gJs&#10;mDWwUXZ9TpaXMGL9IukeGbLunj7r6OK1fd3uUbSwe1hkXdvYaDUNDVZVXy/CrrOqKtYqeXSEZzIr&#10;fD1ygm/YYWo3E3gQ+Z920P3V/WaNlXcol5dXyyOt8XeTs9GpqrbOqvWb4blffkPs1uYxJnYds9Gs&#10;s6fHv4nNzvbe3kHf+d7nG+CGfBNfH2FYXuyovNiJ7DDXb3dsso2JYEcnTVWY4hv92LinAefnM2fN&#10;/gfTZ8366sSJExulXyAQCPyXg+nTp1fOnTt3zpx5826fNW/unrnz5/0vs2bP/tuZc2bZlDlzbOIM&#10;GbMZM2ziFAzcFDd0IzJ6kDWPaAyOjPBCeusfHHbj2DUwINIeSuQt7xovpJvdvL7RqMOa5bXwQhFe&#10;6efejG+YapLn3eiBqUMeY/HHXHTkhQtVbDjiZQnyiEpF7GWQu4i9pLT0C2ECodjQpaYlMvgjgvhz&#10;CLSbQH+kDVi+6Q2vUv0GOTKzQX+yHMGgqbK62ipqqtXndVbDs7ncAw2smBFhY1ud7hH3isDGJQ+6&#10;h60dnSLMNM3r3mi3CFSBKd8efzxs2Hr6B5xY+/S7cALVb6ZvaND6R4b9zVLsOB+ZJCL135SIdSre&#10;6jR/1nwSu9enTffH1ibPnMWUsU2dMfNzDSD/cvacuf909ux522fNmvPQjDlzjhHJdqj9gUAg8CeF&#10;0gULFjQtWjRv4eKlS6+bv2jRq/OWLvzHC5cu/esFSxaZ0my+ggyiyRiavA6bNmuWh6nTZURlQMfk&#10;YY9OlYeCpyKDOzgyakPyYobkcQ9PnGhDTIvLWOOBc/RnkJUHD5znfrtlxLt4Pre71417h4w8genG&#10;dgy/As/Idnro8002PAIFMbSIIHhuuLWLHc/J42qWF9/KM8Iikja8eh2b5ZHh3be0yDNj9zLPCDc1&#10;e95GvLUWHtlpkdem4HkIiZRIJzTIs2tQGXY388hPo8tI+YnnUReO7MD2HduSOT4QIV3n5OGRIb4L&#10;jT7kpQ1Mu7o88qsd/hwz7WEqlnZqYENgB3abvEk8StZBSWvHwxQJ8pwx1/Qdg6N29Umn+tDXSNV3&#10;PQPyOtXnLE10c67BVd/wsA+yBoZHbIhnoHXEG+W5bWZKeGwL7xNPlBd1jCi4ZzpxzB8vE2H68sdU&#10;DeT8t1Fcz54z22bMnmUzdJwzb67NnTf/b2bNm/c/Tp8//1fz58+/bPbs2ZP7J0yo4feXfoaBQCAQ&#10;+I9FBVN/S5Ys6Zo3b960+Uvnz5+3aNHCmTNnLps9b/YZirt87vz5a+ctWPDArNlzn58zZ85b8r73&#10;Tp8x83czZs36B1Nnzvyf5fH8sykzZvwvMtj/dtKUaX+LJ84U48TCS+KatT33npiSlJeONzWsMIin&#10;zrnShuStQ/j9IhJIY5gBwMiYSD6HUX++FzIZ1jUfr8gEMzQ85oTDeqJ7+8V0KN4d1zwfzKDBSQk5&#10;eHoqD3lRxmcHFJA1IFJjOhXZfUND/vwvn570KX8GHeQZTOQ2MKA4yc7l0W8AvdWOAQYvvLDElwwU&#10;RHq8pYzZCV9SUJvHfO1zivpoqr9Eheef2SHPgIg3lnmYOsMmsTdAYaL6dfrM2TZFgyb1uU2Vx8lU&#10;Lte8LGXWbAZXcxXmiDzn2PRZs/927ty5/04Dr38+Y+7c/3bO/Pn7dE9fUXhgzpx5l4tMj5uh+z51&#10;6tQeoVa/h/L0swgEAoHAnx26urrq2IAzc+YCcfv8JXPnLjxFhHHBnHnz1mgAcKU8r7sWLFjymI4/&#10;nrtw4XvzFi76SJ7ZP1q4aNH/Y8GChf9ywcJF/2rO3Ll/KeL5q3nz5/+Vyv313PkLPMyZN/+v5y1Y&#10;+NezdT5/waK/njN33l/NnTvv30v+v9X1v5s9d/6/mTVv/r+YO2/uX0jWv5g/f8E/Vp5/OHfevI/m&#10;zl2wS8d1cxcseGPe/IW/WbBgwevS4V3V9Z6IbbNkbJq7YP5rsxPB/XDWnDkPzZ0/9/7Zs+fdIh2+&#10;qbznz5w799SZ8+YtmzZt2gx5jyODg4M9kydPbm9sbGwdbBpsaWtra1AXVCnEW50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D4D6GkCGUKFQpVCrUK9QqNCi0KHRMm1PROmFA9NGFC5dQJE+pmTSivWVJeXrO0rKzu+LKymrPK&#10;KmvOqaioW1NeVfPN8sraW8srq28rL6++q6qq5pGKitrvV1TXP19WWfuDsuq6Hyn/zysra36p8Ep5&#10;edU7Kre1oqJ6a0W1QmXN/srK2gOVVbWfVVZV/zeVVXX/dWVl9e90/EwydivvFuXbVFVd9155ee2G&#10;6uq6Fyurq3+qMj+oqKh/vqKq9jsVFTUPKe2O0vKaq1T3FaUV1ReqrjPLyqpOlE4rFbdA7Ziipk5U&#10;2/oVOhXaFJoVGhRof7UC/UG/lCoEAoFAIPBHgCQgDRFl9UBlfet0keOSsrLaE0WMZ5dW1H69tLr6&#10;lrKqmofLKqqfr6yp+VV5Ve16kZbIru6z8ura/76suvafVFTV/G+VVTX/tqqm/q8rq+v/VqT3+6qa&#10;BquqrleoM11bdU2j1dQ26jrFc12tPMRxrrIpXUcvq1Dt15w3WqXiye9BMsib8jcoLeV1mbXFeQ6e&#10;lkO+5phCbW2TH7OsJLfJQ86jNlmVyme9KmmDH+s/l75/q/b8VWV13b/RIOAvyivr/5n65X8sq6r7&#10;bUV1wx76S4OLV0Twz1VW196vgcV1GjRckki9ZmllZeV0+l73ABKvKe5JIBAIBI4w4IXKI6uchMcm&#10;Ev2yPMpbZPyfhQTKK6q34SFCEOUVtf9Pnf+/qmvq/70I5G8gTZHT5042EI0IqELHcifLRFoiGSdQ&#10;yCmRnkiK+L+HwJy8RFo1deRJ+TjmtEPxRRryvEwKX5BHvKdDfKl8DhAj9bvOhIIok8yiXCEr657j&#10;xuv8g+C65TTKkpegeAYDKe2LZSmD/NwmBhK5rJfP+Twt6SIZv1f7/qa6uv7fVlU1/EVFZf0/raqu&#10;/QcV8uRF3K8V9+16kfQZcqpn6t52KeBdBwKBQOA/E5jqFbFWzCkrqzmnrKLqgZLy2g0i2P9Gxvov&#10;yitq/kbE+XcVVfW/F5F+LsP+uUjVyTR5a4UH5wRREAxHJyN5gQV5cF3heUUaxDmBNhfHw8uIgAtZ&#10;EJLHFXI5d8I8LI5jCpCP0pHpREpaUSbnU1kIqqYgOQg4E1zK1+xxuU7P69e5nPI7uRV1Unb8eKiM&#10;p3MkbpzUSU86ynvVUXm5poyXy2WSPIJ75wxSFDfeJ9UpeDppfo6e1JPLJx3ybECN+ri6TvF+pK0p&#10;TuHz2tpG3c8G7u3fVVTW/e8aPP2TioqaHRVVdY+VlUHOE0YVyvmhBAKBQOA/DhjNJoW+CeXli0sr&#10;ar9SVlHzdEVF3baKmrp/LOL835nmTASSDXhx7oSVA4a7CErDqB9u7J1wDjumfDLwkgH5ukyP17mu&#10;Id+a+marrW+xuoaWRAhOfOTX8fBz5fOg89q6Fo+jXK2XJy6lV9cjt9HqGlutVjJrG1qtrr5Naa0K&#10;LS6vzuUknZxwiSddef0cWV5P0rlesihT39CsY1Gn0vzc60D3pAfyk86FbA8pPre9pvZQPteZepQn&#10;kTD50jX34/B+GO878nlfJtKGxNHTybhIS956Ius825DvE7MKPlDS+fhgQuepT7JuaSDhQf3JNXlF&#10;0H+tAdg/r6ysPVhRUf39ioqqr5WXVy/Tb2tIgTX5mNoOBAJ/dsDwtZeX1yyuqKr9akVVzTMV1fVb&#10;yqtr/2FVdd2/rZLX6oRSGFoMdSKxZOhTnAxxNsaF8U2GO8XlkIkFeclgF+ULzyoTsDwqX/v0fCLG&#10;OshQgTqdcBUH4dU2iiAVX6+j51EcpOehSddNbZ5W39RuDTo2clTgmOLSOWn1ytuokM47PF9Dc8rv&#10;ZXSO3MbmlI/z8TQvqzSuVb7B5SgdWX4tXXSNPrU6Qry0A5LPeeo8FGmU8ZDaXU/b/Eg7UzkffCjQ&#10;D1WQsUi+mnui4PcnEyL9W9yT8XtFUDm/J4p30uWo6zSzcGgGwQdMxb08nJiJ5zylHbp37jHrXkLW&#10;mXwpy2Agy0OfFHwm5F/rd/Y/KGyorK69RwR9mn6PgwqV/DgDgUDgTwEi2qoReR9rKiprf1hZVfdx&#10;RWXN/1ZRVcca6/imJAwkhtMNpZ9jvDOxKt6NuNJ0zEY9pRXnHmT8dcweJmSRPcPk4SVyqIdQdY2X&#10;CLG4xyjigaQyaUKSDc0QYkciSOJbOj00tnZak0JzW5e1tHVbU0uHNbfqvL3XWhU4thGU1tLWY+0d&#10;fdaqY3Nrt7V19Kpct/Ipjrw6J518ft6uY5ZFHOeU8/gelSevZLRQ96F0jq3IVr5mlW3SsbE91Z9l&#10;d3QNqE70le6UUTzk3dyiOLWzWfFNzaR1eZvSuYLOG5XepEEA8fQLAwf6Kw8mGAhA+H7u8WmwAMk3&#10;0p/0H0Sue+Lx44OBRN41Oq+p1XWd4hW4TxAo9zERaP5tpGMm3kTQhdes67wpjWsN6IoyOW+eIdE5&#10;gy+Fqjp+U42fy8P+m8rKmn+h3+g+kfHt+t1OSj/fQCAQ+C8fTBv3i2gvKq+seb2iqvqfs8bq3oob&#10;wuTJuBGUAfwi2WaiJaS110SY2RtNxIrh5jx5eXhnGOx8LXIQKTRh6J1AW/2c0CgiSSQBiSg40XSI&#10;tNIRMnMCFSm1itwgshYRGGTVIpKFMDs6+5w8O7v6rLN7QMfBFLoHrYPrnhFr7xywrr5R6+odFdkN&#10;KX7QupSnp3/UehXfKQLs6lW+rmHr5rp72Mt39Y1Yt+I7Kd+tcsrX3tlvXT3Kp3jiusmnI/JcjuR3&#10;qTx5vZzrInnoofMW6dveJRmk67pbsihHgMTbu/tdP847JZfBAO2mje0EtQkdIP72jn6dQ/zqow6R&#10;OUF9k4i6Kw1I1KcMAriG7H1g0ky/QviK13kjfc+9YBCjc/fudV/w/H3GgFB45wTIetzzhqAZQOl3&#10;4ASaB15O1BAyv6dEwHjB5QpOyocH1vGr6jxvJujscUPeh/82le9/12/5e/pNM1Udj00FAoH/YsDm&#10;p77SiqqvVVTX7Kyoqv1XNfUyhBhECNMN42HeqwLeUTZuiWCL83xdeKt4Q5lcKZPJFvJM3lry0tw7&#10;0zleJsdW99QSCXRAIBCoe4467xSxQKCdIo4uEYqIqVOhA4ISCXX2DCVC6uFcRNc7bD0QokgLMu1U&#10;6BkQqeq6d2AsEaOIrndgovX2TxRJjnrgum9gkuLGrG9wsvUMThqP7xqcKCIes27yE0TA3RCvyBmC&#10;7umXvMF07oSsQD1d0g0dewsihggTcfZaD/kUR5oTpuI7dN3ZD/lzrXZKRm4nxNohsvYBhOTSVmRl&#10;om0VwXYwwOhVPZC8ykLYeOi9qsvzKy9p6OH6qY4ejgwYFE86AwNInbJ4+sgnvkNyfCAj8mZw4/em&#10;fUhkzmxA8tIZDDVB5NxjnfsUvciaaXnOmeJPnrV+I/qt1ONRQ9D6HflauS8pJLJ1YnbyLeKK8woe&#10;AYN8q0TCChyzF/3FQaHKVdX/t6UaVOr3Xue//EAgEPj/A2p5/rWisvZTGbK/diPlRItHwjReWgtk&#10;WjJPFROSJ5tI1slZefBsINVxI8o505fNbT6ti8fqXqoMMd4nXlqaPu1JHp88Ogw5Bh6jDkl1O6Eo&#10;iFDwAjtFohBp/yCkJ0LV0T1RrkVYPZAsJChi7Rb5dSpPn8h1YEikqSNpeKv9QxNdJqTSo3gnZYVe&#10;5DsBQcaJ5CA2ju0iMQLn3ZCZSKoNotI5nmZnn0hHA4a2djxGDR7aerwtvvbbIk+dtE6RlAJeYmsH&#10;+eQRqo/qGpq9LO1vbJHnqHSO7nH6kbztVtfYrPIDntYgguqQ10r7mpXGAITBDFPQaQZAHqk8TsiP&#10;e4AcJ0kNYJiChpibW5UP2bqmrkTGuh8QKqQt/ekHyDp5zAxw5G0ruHcO8eucgQ/k3NFF3zGokHeu&#10;awL52kTG3G/uO3Vxzzl379vrlg5Ml+NJqw1NTV36LTG9zbS2fkP6LTX45rNiGYLfnQ8E+Z0qsOlN&#10;5FpZJcJ1b5gjnnDyhv3cn8/W79tD4+cVFfX/tLS88hb9D/A4WyAQCPxnQW1JRdWTZRXV/1rG6XPW&#10;zJx0FdIGG13L0B2+O9g36RRThmzuSRuMINi0DgjhcGSK1NcsRbJ4ZhjnLhETnhUeGOSH95i8w1GR&#10;B54mhDjJz/tEnJDrgAiSeEg2ka48ySF5oAOJhPFknYQ5R5bLVRBJkxfPs6NbdfaIICUDfSDOTGbt&#10;Isl2kRdrnB09eIUiUcXjnXeIIAmQWosIqlVE0dgsAmhqcXLtkreN191ImkjUiZKj+oP8yER+U7MG&#10;JCKN2tp6H6wgL80Q1ItI0pp1dU2d9cmzrRexlldWOxGXV1SJIPDe6iSrxcrLq6xCaSUllS6nrKpG&#10;cvEQm0RqPbpndVZaWmGVlbVWWqY87hXyQpAaq9axTGXLKmt0L5usTLJqNZCqrKr1AZUPkhg4ifBZ&#10;t6V+Dcb8t8C9ZbCVPFB2dKfZC6aU8awZRLCOTPC1cPUTRN3DjIPIu0v96gMYCFi/BSd59Qu/iTQj&#10;gCeeBl1pvVyDMp23dPZao84bdM8a2jRg4/elughMYY+vRev3mDeKQcT0LcTsU9EQcDEl7Z5wQcKk&#10;uedceMUVFdX/Sn13YfF/EQgEAv+3oEYG/r6qmvq/qi6m8RLpJoJl8wxerE8FFiERa1rjY4MOa3y+&#10;eac9GdK2rl4Z2DTViXeUPNVifROvVJ4ZYXBksnuZ/YMTrbdP5Do82QYV+vrlkSrv0NAUeaZjNjI6&#10;za/xKAdFyF06dvbKQGPUB0fl+cmoQ+I9eFN4zXjFA5KDVyvvi6loGe1ulWEQwHRtWxceFh6oSBGP&#10;s1WeYDseZquTJ8TTKGJsU5vq6hucZCEiPKiGRhl1kSVkVSFSJJSWlluZSG7ChBIrKSu3CSU6lpak&#10;Y0mpQrouUxrXpWUVfiwvr1DZUiuTjEon07KUJlmlpTonlJWpbJnyVkMMrkuZl1O85GrA5HVXVOuo&#10;+Ia2dh0rXT7pusfjxz88n0AeyaFcldpTIsL2NlWm4Guo/uKRWpGWyFkExUCBOiF2Bgr0lQ++dITs&#10;+A3V1bOuqjLuXdb7bygRYVqeSEd54frd4NlyXxpYP2ZqXF4x8XkWpFP3vk331Ne55Tk3iYS559z/&#10;dtaylYf7jgePh5/WntMUtu9aJ0g/v394w5mIIeFKBiTJG2Z6GgLGE+ZYWlH1kfqIV20GAoHAfzKU&#10;TigrO0+G/p9VyEhiYDGaeD6ZfJn+ZDNMI9N9TWl3MFOWeTcvG5CYbmzvTGuoeCx5ahhvtQ9SFVn2&#10;Dk5yAh0emSpvdor1D09x4oVsIWGIeXBkik/TtvcybTts/YrHO+1i7VLeapdCR0e3PMw+yU9x3b3y&#10;orp7Rdz90qdL9YzIaLdJlwH3DhvkZdbLM/NnYxvw3CGGOhFDvTxJEZVIBs8ykWClCKzMCQMCbusS&#10;8Xa0S/aAvC8dBwZteHSKTZ4606ZPn22z586zeYuW2LLlq+zss79sZ5x5pp188sl26mmn2FnnnmNn&#10;nXOOffnCi+yii9fYVy//ml199Y12xTevta9c8Q37+jdvsOvW3m633Ha3XXvdLbb2tnvsjrvvt7vv&#10;e9jW3nqPrb3lbrv1tnvtznvut1vvvN9uu+s+5fmW3XHPA3bLzXfavd9SvtvJc4/ddNPtdvVVN9oN&#10;Ot52+112vY5XXnmdXXr5Vbbm8m/aV77ydbvgksvswjWXSafz7YSTz7BTT/+ynXTSaXbc8Sfb0uVH&#10;26w5C23mzHk2e8ECGxybqP7rVR+rf9X2evVbbV29POEm9y7LK4oBhg82KopBRiJ5BiAQOYOF8qpq&#10;71s88Ap523jfeNilCimee1HvgwkfxMgL59lofn/sVmfQB4EyaPL1fg3k2hRaRbjpyLo+XnSa4vYZ&#10;Faa5u0ljGl0EzIAQz1oBb76hOe3SrtHvwWdxnIgTCVdokEBgsJCno3nbmTz+v1S7rtH/Szw7HAgE&#10;/i+jo6Sk4j0ZxN9jDNOu0GLULwPYKMJi8xNebd7J6jtk8ULc4LEOmnb59g/JU1UYFDENjkxKpCrS&#10;dS9WhDo0Ms3jSO8QubaJTFmP7RI54yWzgQcDy5Rlk4xm+9CwyFyeDNOV8qBbOzpVZ4+Tb6u80MYW&#10;dGMatFreVIOMerkTZpm8QrzGiopaq5MBb1Ib8Fjbu7o1EBiyKVOm2qpVq23VytV2yhlniTDPtTWX&#10;fdWuvPoau+TSy+yam260b15ztd1wy61278NP2NPPPGc/+MFP7Rc/f8V+/vNf2s9f+pXCy/bLX71i&#10;r7z6G3v19TfsrbfestcVXn3jDXtn3Tp7b8Mm27p1u23est02btxsmzZttnc3bPDjhvUbbLvSNm1W&#10;vNK2bt5iO7bvsD27d9u2bVtt9649tmvXLtu+Y5tt277Vtm3dovMdtnv3Htui9F27d9mOXTu9/K5d&#10;u23rNvJt03Grh02bVfe2Lap3o+rbZOvffVdHrjfZBumwZetWWy8d3lX8q6++Zm+++aa9/uqbtu6d&#10;dfarX/3G3nzjHXvl17+xl156xb7/g5+p7T+zH//05/bsd39o33nuB/bMc9+3J556xu5/8BG79Y57&#10;NSC4x76h/lpz2RV24YWX2emnn2OrjzvVVh59nAYo02zi5JlOhHikTKfXaNCj352VTJCXDwHjqVeI&#10;lEXWTsDyonkGGw+7SmSN981MAB59+o3Ki5bHXcX0vMjTn4/2dWtmJ0TEeL8KbPLi98NvxzeHqX7/&#10;beEVi4RZCmGvAbuwGVhW1/F8cnqVKJ5vhTxhQpV7w/WepsHp5+XlVRulPx+YCAQCgf+fME/eyr/R&#10;UcawTEHeS6kMnUb7TKkyPedraUwFtrEWJ29WoY9dtyLc3oERke2oSBWyneJe7YCfT7J+hdGJIlt5&#10;u+xGZtq3s1NGUF5UO8Ta2WdVMrB41Kyx4ok0t7Zbc1ObTw3j0WJ4McB4WKXlTN+iY4nV4kHJWLe2&#10;sbbYblOmzrDVJ5xoZ511jt1wwy12x51323333mff/vZ37Dvf/4E98uQz9v0fvmDPf/8n9uOfvGiv&#10;v/a6vfb66yKdt5wot2yBHN8TsW0R+W23ffv2ezj4/ocixD22b/9+++CDD+399z+w/Yrfr+u9e/fZ&#10;3j37bM+evX59gPh9iqPcwfft4IGDOh70srtFqnsl5+D779uBAwckW+X2imB37FTZA16eONL27ttr&#10;+yTb8+3VueK3b9/uZIw89NkhIt6xc6d02KO0nU7Me5UXXfaIjNGNcsRRZu+ePbZf8tB9m4gXWcjZ&#10;o3hk7VaZnchTeQh+l/TN7d62dZvSNCjQ4AC9kPuB+gX9dqrc7t17JWOniHyT67Fpi8heBP/2urft&#10;7bfe0MDkNXv516/YCy/+yl544df2kxdfth/85CV77Mnv2l33P2TX3XSznXveBbZ69ck2Ub+Xfg3K&#10;8H6ZymZGgpkIfp9416xtsw7OWjezGHjUeKRMlxMYfDGbUVUvD1352tog27SBjfVo1vN9l7UGeL7p&#10;TefNbb1OwP5Mswi4njeLiYTzRqxSDQTKyzUAYEq6kmloeciVdSLgmn8mvTr5JwoEAoH/WJROKC29&#10;CSLT+WGh3MpkbPAqfENNs8hXHiabYtjlyzpt39BEG5k41YbHplrf8Jg/ksMjMGyIYqMU66usk7KR&#10;Cc9jcHiijFurzpkybPcpRHbQcsRQVrLRp6ZepM+UZZlVycgxtdnV3WtTJk+zZcuOsvPOu9Cuu+Fm&#10;J9QnnnjaXvjZi/YzhR/9+AX7xS9ettdff8vWr3vH3pYHt1nkAqnsE4nt37vfCenAvgN2EJIrCO4D&#10;kWAikQ9EkomUIEjy7HQPM5HRHpGXEyt5dPzwww/HiZI8u/fsdpl4n+R3UlPdTraqF/LkCAlCcqRx&#10;Tnnk7ChIFVLD690tb5b6Xaa82126fh8C1zXld4oAKbNdAwTKkTfXR10uX6TpRKprjk7orgd9sk9x&#10;qk9HCBei3i056MhgYadIdKv6b7M8am8D5Rhk6Lhd3rWTvvLkOpGPHCd4DQSIT7rudO8aIieOsEsE&#10;TjuTLnv9eueOXfLQd4qkmSnYaG+9/Za9/PIr9sorr9tLv/y1fft7P7Fv3f+wXfnNG+zYk06zGXPn&#10;2bQZ830mhAFiJmamuysqK62cIIKGuKtFwBBzWZmuyyt9yrtecXnKnLVgNoH5Tu3OQZEx09PsHudx&#10;JzxhXtHJBsNGydb/hH6X5fqt+rnqZlZFBPyX5eXly6VDIBAI/AdRMaGs7Mc6/l7hi+RbUiFPM72I&#10;gJ26hLSeOpIe2xHJQrbDbHrqH/PnYFnf9cd2RLY8KtPU0ioPmedsu33HLR40u27ZdMOGIurBaLJR&#10;qbun15YsWmqnnXqGXXrpFXb/vQ/bc8897+T62utv2LvrN9gGGWXIxslNhLTbieKAkxVeIiSGcX9f&#10;hDp+Ls9zl/JDqu5BihDw5EjH+KfrRJycpziRFySmPFlOOu524jmgc+rluFOkSDoElElwl0jtgMib&#10;+hJxpTqyh0lAf6+Lssq/Y8d2Jy+8bPIiC2/YvVsRbdZ13NtWHsiSAYXXqXPSGQRsY+pZXiok68RP&#10;vOpAL0ibY9YXXXbs3OFEy3X2rJFBmnvfh5VHD/JwHw4nVKbHXaZkodserikjb5x05FO3t4d7qLbR&#10;l8jZsnmrbdmyJZUn3nVP3nsi5p3SJ+lN/g0bN9tb6zaIoNfbL0TQP37xl/bE09+z69feZWd+6UJb&#10;uvxYX4tnmQTPWeNLX38uK09LEcyiNLFBkI1Wfs2O7Waf3WkWCTeKdP1tYK09xiZCNmjhPfsLY/CC&#10;nXxZj05EDAFzXVZR85eVNTVn63cdCAQC/x9QUvKm/n6u8EXiJciDYK2Xnc1N8k55PKZXZDvANLK8&#10;3C4ey2EjlDzhPhFue89gMYXXZi1tbSJt1orZJXtoZy1GDpI9ZvVqW/OVr9gta++w7373efdY33ln&#10;ncJ6EWvyIiE+yOujjz5yrxSvD0LLnmomUsjIp3RFCpxDHJmoOIeo9u/f53k++OADn+KFDEjHwDMF&#10;y3m6TqRIHjw7ynJNGkRHncjkOhN+mtaVB1x4cnv2JGKjLMTPQMDJXdfoiB6ETNA+Pa14AnmYut1/&#10;MJE23i+yc/q4fuhfkCwDEa5Jd5nSkTj3rp3M1XbF5TYzEEFnHxioLU5uyIAUVYZ6OUKwh8dBnBC6&#10;DyIka6vIkkEBBEzbyU9e5CfPWJ67zikDsW6RB42nTl6OO0XS6EMaa9+sVUPQW1jTprzycM3UOHWm&#10;Msm73iUvmfVr9IKomeJGl61bttrGTVvtbf2Ofv3qm/byr1+3n/38ZXviie/ZN6+6xY49/jTjZSbM&#10;5JSUsDGsXB5xtU2aOFm/5UFjNzmzL0w54/Xy2JivC7fkaej0GBU7u52AK5L369PQBQEr7i9ra2tP&#10;1e89EAgE/gilJeUV7+n4x6TrodxKZVjqeVa1Z8Af8+geHLHRyTNseGyyvxihraPTd70yhccO4rRO&#10;nB5XYXdwszyLyZOn2DnnnW8333KrPfP0M/brV35j697ZkKYyIbG9ECxepAhJAULIJPT++xAqHqkI&#10;UEb3oPLhaZJOXj866SZixZAzzfq+CDYTXSY2yvsUrkh4r0gr1wMJ5TwYcsgNLxDC2y2SgzhJQzaB&#10;vHucsHY5ofn0LsRUeL9er/JARE5su9LGKXTM9SQvFVJVnPKjC8QBsXgbpJ/Xo3IQPXohOxFl8uAh&#10;LjxAyIm8lKXtu0WkWd9MyPmY2pcInGtkpbQ9TuL0rXu7Rb3IhdjYqMUgwj1m9FFwUqX+zfJWiw1h&#10;Sf/ktXv7dfQ6VRekTBupc1dB0JC366P0ROrpfnlbVQ55ECzlnGCL9ua62EyGXPoTndDdZxHUD+TL&#10;vw36mLQtm7fZu+9tslfffMdefmOd/ULEfOtdD/qObmZhqqqqbd78JdbY1okH6x9/YA9Ceh1peh82&#10;L/Oorc0ecCJgiLe8QgTMRiydl/macM3fNbS1TdH/QyAQCIyjvKSs7Nc6/v0e7wSRp4wPa1oYHt7U&#10;NDhpqvWMTPSNUd3dIuPmNp/OS+tsJdbe1mErl6y0iy9aY08++qy98svf2Ku/eVMkm6YTMYIYVScX&#10;CFAG9+AH8v5kNDkfX6PUcfv2bX7EoEKkkEraeCTCkFEmXyY5vGNIEEPrnpzSfX23SM+yE0GLuCkr&#10;gqAMROzEqPzUlTY7pfVg5EEEyPCpZZEJ53jO1IEMJ3elEfLULjpwdPIQKUAqkIHXp8GD617IhRDc&#10;81Z59yBF6FxDTOjtRHu4vEIHAoSZp7JpE0eXozLMGtCv6Icc9xyVh3J42pwznQtpuidN25WWSC0R&#10;PP3hni/pxGkgwpo569nIcXJlkKA68Y7xRvFWqW8zhKm2Q5aQJOkEzklHJun7fIOaziWLaWXqd4LW&#10;kfZSL/nxZjk60UoGpL1ZnjL5qIM+g4gpQ5p74IWcrer/fCSddnHtOmuggne+e/c+W/feZlt7+13W&#10;1z9oNTW1duzqE33jX7kI1j8S0dzpb9Rid7/vhMb75ZGjYhd0GeSL91uQcUk5j0w1/GVjY+NE/U8F&#10;AoGA/NOyiod0+OM13hxKyn2DSmNrm7zdMRsam2Q9A7yKcVCGJ33kgGcveRvSsmWr7N57H7bfvPKa&#10;b27CoGOcMcoQEUcni8KIYyghM+IIeHAQGVPJGFgMuhOF8uB5co7BhbggUCcP5du5XV6Wjsh34i3q&#10;OyhvOdfp9TtJinidWIt6dcT4Zv3c29L14V4SejJIQLa3Cd1EMEx9kwd9M+FDfHiGyCYtE5oTu8od&#10;UD4IPrebdlInbaEeyGIf9SlQ3j05yhZ5PT9lOVceZLssXe+QruR1jzWToeIhGciKwUTeMe3rphrY&#10;JOJM5O2EX9TBbALXmSzpe2QjE1nEUbd77kU+BkZ4peOkVrQdUiSec7xhrklDz+0iRrxm0nzg4Low&#10;g1DI1/2GkBm05XrQ2fWWPrQTQkYm8ijDlDb1+SYxpTGA4Bo5EPUOnftgQNd403jxaWo8TX0T0OPt&#10;de/aLbffbzwDPGf+Qlug3zePqvGYHW9o481nPNPun1gspp+zB4z368HXfjUw5ZG32vr/qampqVn/&#10;V4FA4M8ZZWW1p08oKf0/J97SKquoarDOzn6bPH2WTZk919r7+62po8NqmpttQmWlVZTX2OrVJ9jT&#10;3/muvbN+vRu/Dz5Mj5sQICgIwNcZZSwT6SYDi7Fjmtm9wMKwk58NOhCUpysOY+7ep/JBbOQjD/Ld&#10;WMpr+vTjT3xaeF/hSXNOGdLJ72QiOVyzdurep4gA0iPugw8Prf+SP+/URc4BlSWO4KQnouLo8nWk&#10;PHqy45k16Q+Z6lack5jykEabIV5k0FbSssxx4mdgcDDpQzoBgiGd4zg5qI30RSZwjy8GCxAN1z6l&#10;XtThjy5p8LJ5y+YkV6TNoIOyTlZbtnk+yMr1QI7ic17uGdfokINvouJc8Rwpy32gnXlKmpkJ+pi+&#10;9LwiToiWDVa5bZSjDogbvSFXjrSDe4HXCgHnQRA6U4Y4Bg0cIWLWifHUGYjhweb2IA8dIVffdAZ5&#10;F2RPeUgdgiYvcpiipn4Cywd49+9t2mrLjz7B+vsHbOmqo80/7i8C5pGm/EwwH/9g7ZhNhBWVyQP2&#10;aWcRrz+WpP8TXX/e1Nz2hv63+BhJIBD4M0V3aVnF/6Hj30+8Cnzfltc+zpq/yKbPnm9dvYPW0sMz&#10;uA3+vt/R4Un2xJPP2rsb3pOhTF4d3ioeBsYTYsKAYiD3FoSC8cwE56Qj0uDa13gLIoQ4MrFydOJV&#10;fmRz7qRAwIMkX0EYu6mzIB3IlfJpShnSTB4vaRAq+nKO10q9WR+vs8jv18oDkUIUH4tY0Y00ynu9&#10;SstyKJsD8U4iMvJOjMQrH+WoywckaksmQWQQz5H+wPtFX3Rh3dnjkEtZ769EyGnAobaLVKjHiRHZ&#10;RTp1Zj2csCBCee/IyfXl6Wx0ol7Osyee74n3B+vuWVeRP8SUPVQCekGs6Jz7zr1gkaIPfOgHpfGs&#10;MzIIrPd7f0pX9CUfejIIgXghS9ddbfBZBKXlvqB+yJ00J08RLO0jP7KQmYg8ecx+Lf3wdvGOIXQn&#10;YF5konwEj1M+iJw+pS5IeZ/64fIrr7W29g5bIQIulQfMTmf/zjEfdWjpSt8jdgJudMLl2V+fhmbj&#10;lc4neJl6a2/vO0X/X4FA4M8QleXlNf9Qx7+XdNN7f7tEtiO2cNEKm7d4qbW0dfpbiBjxs5lk5fJV&#10;9sLPfikjhRebPNls0DFibqRlvDMJY4zxiPOUsRv0Ir+TAAa1MM7ZuGbS/QCSIj9xkoNM6svpnCOf&#10;81RvKk8caR9++NE4Ibi3W+Q9vCw6Ugbjy9Hrff8DP0/hkK4QafbovCzXOr7/QfECDeQX8d4v1Cnj&#10;DQFkeYc/F0x/OREXabl/ICHkO2GqTch1z1/ykEschJn6K5EZ5xzxOiGRnJcpZOpzMoXsIFbJ82dw&#10;PV+qF/KjjMt2+elIms9aKF+ug/uX11ORTdr4VLXKed3Kix5OgspHP/P4kHu6IkI8VSdH5YNEOTpZ&#10;qwxtcJ10dJlKgwgZ3Hm/6cg1+vObOJx0ucarZWo99x9H9MO7hXzTRr+0Hg95s/mLZ5A3ipxZF046&#10;MyCQ/sVu7Acff8IG+vtt+QknimR5fzUfjWhz8uV7xP4Rkbrm9DpKES6hHC+4Km2+Kq2otrrm9n+p&#10;/7NKhUAg8OeE6tr6+0tKy//eDValpZX+koGhyTNtwYpVtnDJcpFwn78CML/j9tJLv2qvvfbmOMFg&#10;vDDa7jlBTgWp+JQy54rPht9JSIYwEwUE8EExlXwoD9OnTE/j3aaNTeMyJNPX82T0nXyVnsoV9RT6&#10;ZFIkEIfcVD6tBUNkH32QCBAiJB/1QEbEZdnIRE/ikpxCR5Vn09HHH308Xo/HFXVQjqOfF2kQEaQE&#10;QeBVudeqNAjbybjI53lVnsA58fRFIrNisODlUt7sxTOw8aN0QGeCE7ni3ONW3jQwSH3tgybJQZ8k&#10;J3mZ3u+FTMqRDlmS7m3Qtc9mIF/lOc995NeQGXEq756vQs6PLHR6f/9BO6C823ekjVgE3/CUd0sX&#10;O8Zznbt0vze+954/LuWkyjSyAqTMXoH0UpC0XOG/RZWBPDkyzUx7XJZ0Qj+8Xa8b/Yr2sQYMMfOY&#10;EyTMb9BlKI0jbeP+ffPqa/01pGMz5/h+B97/zJuy8neGId9a934PbcIiQMITyqr0P1TP17Ue1/9b&#10;IBD4M8JQRWX1X+r4R8Q7oaKSUbn1D4zasSedYktXHWftvUP+zl3/3Fp1g61Z8zV75911Th7Z2GaD&#10;j9H09UUd8Ugwcjzu4UYUg707GTPyJ3JKRAUJUZ4pXQiQKVwIJxFEmiYmnmtkkoaXSRreKQadNIjw&#10;8PXWccLSeSY4SNXrxNMkXkemr1P9h57F5Zw2Uu/7EFaRTjhcBtfuIUsWpMxUcd6A5QSudNp/+PRy&#10;IolD7eMtW1kXdCfNDb3KkYdzvDzaSfvRj7T8iJK/jatYKyY/G6vYoIZn6fJEdhAQ+uW2OqFKxoeF&#10;d48e9J3H6zzX6zJVHnLkHN1zG7iXxOc4Avc+y4bYaBPpECLp6I2X6XkLj5eQrhPh0kbKQHrEp2eI&#10;5eHqt8XvyuXo3Ndn1S70Ig9e6rjXrProU/IyUHMCVV7qYPAGcfMiE8qQhyUNCJl42gT5+vS05PII&#10;VfawGVBA2qd/6Tw748ST9b8y0Xc78+YrBq1MQfv6r39eM60Bs/bL40i8A7qkrNpKyquUr0X/gy1N&#10;+r8LBAJ/DqitrXuXd+Hq9AuBxyg6BoZt7uKlduwJp9qSVUfZ2IwZxqfyeM63QkZk+cpj7Ve/fs0N&#10;UF63w/CNT/3hrWCgZEBZe+WYjTgkgPHHM+Ea8uKYvT8CBpt1VSc1kSZTvcSPk52TWiqX81MH+T/6&#10;8CPXJ5M0+SlHGX9+Fz2UnonV4wv9KM+mKmRy/dGHHztZexnFIQuDnj1GyhIgc69PeroMpeVyTsgi&#10;f8p+cFCkJuOODNYYIeK8+crrkF4cfbBQlMUr9Vdfum6Hpp69/4r8XrbQ2ftE7Uy7qVN/c+Sd05TH&#10;g6VcviccCcglnTjqogy6+r0t1t5pE/nyZjevizp0Dpk5AXP/RXzUQSA/U9J52tjbTN+go7xeyji5&#10;Si8GOdSBLCd0BcjWp4KdzCHh4ncmnZFLWQLynXhVN1PFbOgib/JmNWjRNQHPmMesIFjfmKXAyzgo&#10;C4n7Gu+O3f4cM/WzCYtNXBAw6ZAyj02xOxv53OvRiZPsvPMv8VetsvMf4uUFNDwDzCNJNbW8azq9&#10;BYtNWPmd0HwGsrKmxtq6eh7R/14gEPhTR21t7byq6to/mm4uqaiynuGJNnPuIlu6fLWdctpZdoI8&#10;3+6Bfn8hfWl1rY2NTbYf/eRF9xTyblIMsBtHiKXwbJjWhIA5z+uRkBx5nQREKlxj6CEvPNhs/N2Y&#10;Sw7X5EcGcchwEhDh5byUJW+aek1EhudG+oHsBRZ5szzOM3FC1uiZZVGW+LwBKxO3k5/ykA8ZGHtv&#10;i+pArpMy6YrHc4egIM9duxKhQILvHygGKgQvq7arPnR3wlR95IPEncCVDlkQz+yAl1FaIvk0K0Cf&#10;UC9yU58gS+cqm9qaZCZvLc1GoA8v7YC0qCMPXtCDdkCEvOhkvN9Vzj122lYMhMgPSSZ98cjTWi7E&#10;iI6ZEMmXp5SRRZ4dO+TpKt2JurjPkCZkhu4+jQwJqu2EQ9PFh35HHJ0sJQs59Bf5qAMCzXn9fLc8&#10;XwXWeQnoSBsgVkKux3VSGdJoG94uxAyRU2YbpK887Jb2mRvyaaD59vp3bPLkybZo1dEi11qrrWv2&#10;nc+EhkYeQWoV+aYvIVVz1AAXDxjPl08nNjV3/POOjo56/Q8GAoE/ZdQ0Nf8PJXwB6AvkW2bNHb02&#10;ffYiW7h4hZ1x1rl22pe+ZLPmLvDNJKX+tp96e/TRp2TsksHFUPICBzeI2VDL6HHEWEPQmQRIh8Q8&#10;jbIKGLzxuMK74hovjWvykJbJz6+VJ5FRItdEOPISIVxd57zoxFSqTz8XMjiSxpFyTrQi/VxPToNg&#10;nCSLePJ+9NHH4/U50UsHjpTJXjaBc9YNOU99Iv2YVldZPCnKQTjolz1IAqTggwfqVP0uR+XzayzJ&#10;T120I69H07fk8c1PHCFNnXv7IVsFvG7kudepNJep+mk7RJK9bO/PIpA39wV1+YCqKOtx8rrRx38D&#10;Crk9EBd5c79BUBwJpBOPx5imwzVYkUfv7RXpItunoZXPCU4EzLov58ih33yKWOV3sHlK8XkwAElS&#10;3p/rhah1jnzIknPKEw9p+hHZSkdv3+GsOPTm9ZTuDUuP5N2mQQPlM+FyJI6Q+nu/DwLOOvdcO+NL&#10;Z1tjCx/kb/G3YDXztSQRcD1vwKrnHebyfkW+EDBT0em7xVUs53ze1TtwPv+bgUDgTxQNra1Lausa&#10;/4B4J2hU3mTdg6O28qSTbPXJZ9i5X77Ajj/lJOvsG/ZPtTFldsH5l9i7GzYnciwMsa/Xilh897IM&#10;KUYJw4YnwjVG1z1GGSmMrnu8RVkvLyNPPqYg/bwgYeRBPH6ufEwzYywhBTw3yB0iwmhyTTwECWlx&#10;jhwvV5QneD0FwXBO+OSTTxKJSCfkpanrD71NyMntcJk6OlkU8og7XC4eeSYkyMI3/YgkaLOTD55d&#10;UZ6BB33lU7TEqX/wNgnJY97l3rcTjPLn6XBCJkL6mWOKS0e899TXqQzpifCLWQgnwZTuZQviy/cz&#10;lUvT24frSxz6IhNZrovIh7Vtzpn1QDb3jX5B5o5tO8YHUaQRiM9km+KK10hKJm+X8jyKI7jORTqk&#10;y71mQAE50vZM9BA0/Uh++g2SJB+7qfPvMQ8QSPNz3ZPt29JbsvjkoutTkP54UL35BSTkpyzytvA8&#10;MB60SNvrUtk3162zuXPn28xFSzVI5T3QfDuYD/R3+S7ouvo24zOE/hUk1n3lBUPGE+T98la4tt6+&#10;A/o/jOd+A4E/VTS2tu7nw/I6PUS8+ucfmz7LTj7rHDvjnPPswjVr7MvnX2RLVq7SiJ1neSuto7PP&#10;fvaLX7lhx2ODWDBmmSzxWPCSsoH1tcXDDPf4uYIbTeXxqcwiPec5/DyTKvWlNd40PUg68Z4mgoKs&#10;sveJfM5dBnVQrwL53FM9jJBSnkQEpCWvMm3OoZ25/jw9Th682lw/gwnkUC+EApGntifPFD04h7B8&#10;wCA90uMxSS//Vq/Kcdy9M+VDNgbd2194xsS5TkX7OJKOXpzn6V/qg2hIo11ZHvV9yLPJahNl0BlS&#10;I41XdZIfsvKp6F2QVXrRBCRFwKNlSjgRIo+MQZQQFn2XZjBoZ243RIpM7jN1sAuZepl2T/c9kTH6&#10;+ABCfervn4Zsdc5yBu2F3CBaZLkXqnMnTx05d8JWeW+z8mfSRB/0ZkqZenI5PNT8/DKvnkQ+hJvz&#10;E8jHo0f+FabiXlLO5RREnj6FmMpQX+qDXXb+xZfYBRdcKHLl0aMma5bXy1uxGkXCvAmLLyRVE9iA&#10;VTwxwCNHvHayubnj73p6etr5Hw0EAn9iaOzoGKtravnr0tL02b4cWjv7bfUJp9rqU063Cy75il1w&#10;0Ro75YwzbOrM+Vbb0Gw1DU12ztnn23vv8cJ+PJsvvu0JInKDLmOViCN7USkO73jvPjyuZPgwyJ6O&#10;0ZdRo+wHH3zkcjJhkc+JVde8LYpzDCzXvkacCVmGz0lSMpGb14OzJ0g9eLOU4wjJEJc3QXk9kJTr&#10;iwdXeKlFPMROfuK8rLc/EbgbfQ0IOEcP8mGE07TzPntb3tArb70rsoHAd9vrb79lL/7y1/aTn71s&#10;P/zJS/ab198WQchzKkjnhZdetkcf/649+MAz9vgTz/v5448/b9/93ovS9X317Tbb8O4W7zcfTHi/&#10;77d1694RYUiG4vfu3mU//vEvlP6BHZSuL/ziF/bsd36q8iJ/6elep9rCFPgPf/Si9E8EyIchtm7d&#10;aF+/+iZbsvgkmzpjpS1YcLzd9+B3bNduZjRo1y774Qsv2KpVZyrP8bZ46cn2ved/oTQREdO1BTkh&#10;n/4gLt1jBjRpNgCyo29Jzx+jgBwJTL1zZJMUX1VCDoTvU8EKkOX2rUwRp/pc7+K+kM/3IEg2ctxT&#10;VhqBwQkk6dPLykvcdnnl6IUsXsrh9escGU7WKp8HIIn40zXPI6fNWmkTGL936t4uQv7pz35mZ599&#10;tnV0D4mAG3yzVQvf/23qsMbi2V8nYJ9+5j3Qjf7ayQn6f+Szhb39o9/i/zQQCPyJobG9/anKhoYv&#10;EC9rvTPmLLazzvmyXXHl1XbhxQX5nnqGDQ6NWm1dg3V19Nmjjz0lo4hHmMnzkDeGMU3GSMaQ6TkZ&#10;KYJ7huQ9mLw3jKqTq/KxHpufryWNa84hFa6dbCWXOEgmEzchpydiLwiUAQG6qM4sA5LO6eSFrDHW&#10;EOjhzxRnr5S8tM+JXHXuVltI47lPjH2u3z/fp7a8u/5tmznraGton2HvvIvxZkOTiEB1bReRdfWM&#10;WUvnPNu+G29wh82Zv9RKS/vl6fRYSWmflZUPWV3zNPvJC29K3l576pln7Y57HrU1l16jAc+IXXTx&#10;zXbXPU/YYyJiNm49++0n7bKv3iw905o2OkHqt99zl915+3d8mnrr5o3W2TlZeT5Wf+yzU884z0pK&#10;Ou1HP33d9YME9+07YBveeUu6HyPCZop7p63f8I4NjC22S75yg732zjbbsm2fbdq607584ZX2/PM/&#10;c7LcuGG9dXXNtlffkoe5Q9ebd9q3n/6h+jD1n5Ot+tNJj9+CjgQfjKnP6Vv3ZvVbYRDgAwLF5cEA&#10;eSAzJ9CCWPfyqkr1J6SN7HwP8gavw6/xZhO5q7915P3NmUjZNEUc8iFb6uKagCcNQTv5S++8EQu9&#10;yI++eenAibYgcXZNp3dHSxfJ2SqPefmyJTZ94WKrqK7z9503Nbf7xit2PrPxijh2Otew9ivvt6Kq&#10;TuRbKTJusJ7B4X/B/2kgEPiTwvTKxvaOf1ZZXfMF8mUzyNKVx9v5F1wsw/41u/ra6+3iSy+zxcuX&#10;W0tLuzzfFps7d5G9/sY69wSToSymHHW+/4A8GBkmDCHnGEhIjGcnMdicYzwJea2RkAgyHSHXTz76&#10;OHlyEKDS8zneGoaOOAxfnjrOeTC8GM4PP0ovyCBQjgDRkz+vDeY0r7OQ4Z60BgEYVtcLj1ppyZNP&#10;RO1GV3pkL9jXuPfssq9+9Rs2QcQ2YUK/zV96nvRUvOS7t7R5g/pvolU3zLNtOyVXRDht1hLl7bYr&#10;rnrUXnzpbTvlS1/RdacNTz7WNm9lt6/aqjYeUD+OTlpq72zcK280TcFCIE8+9aSdd+GNPghKJKq+&#10;10DglttutZtv+Y7rtWvHZmtuHlWbP1Lf7bbjTzzDjj7lSmvrnGk7dhZruSr3noh0aHSF7dpDv+22&#10;BUuPs1tuf9L27E/rze7pSheIeq/6gBeSPPzYw7Zy5QWSAxlKT/WV61L0Ld47ZVkDTZ5tGojQ/z5o&#10;kxxvC2SlNPoZ8uP5W9J9ulrlnAh1zynnU+rq8x18NEP6+Es3lIYcdjr7gK8IyPFneBn8qQ42YiVi&#10;TJ8zzJ5zJlTqgIjT+57TTmneYEUa3ryTs+rEa0YPJ2od8+5nJ3aFbSJq1uppwwUXXWInn3W6vNwm&#10;q61t8C+AjZMvG7H49q+v+zb4sbKadd9Kf01lR/egdQ0NDfPfGggE/kQwNDQ0r7G19fPKqi+u93YN&#10;DNtpXzrfLr3sCrvm+hvs+htusvMuushmzpsv8ujw6bDzzr1EntD25A3KYEFC7qkynSwjiGF2QtMR&#10;ospGNZ2nR44wbJTN5Eo5iM+NsuIykWJ8P+CxI10Tl6aKD62Hcp13MJPu5XVOPHGZYDH0flQc8R6U&#10;lkg9XSd5yQNGf4K/GEPxtBEP7v2D6dEjT3NPHf1ZM9xobV1TrbNvhfWOLZEHM2a//PUG9QnvtZbH&#10;JA+0pXXMaprm6Zop8902adpC9XmvPf7sb5xk18nbnDCBzzMudk8SIkF/6p88bbm98vpGr88HMarz&#10;kYcetLPOv972+IAAghMBSvcb1t5iX//GIx63ZeMGq2+aaNt3fig5++y4E0+3x5/6uX3jqhtt1dHn&#10;2tadiSi3Kl/v0BLJ+tDeevNV6+6fLx3STAT3CeLl6N6l6uEe/OY3v7GW9un2ym/WiRgZmIiY0UP6&#10;eL+rLAMy33xF2cIT5otDh09587vYpThIkN+B33cFzikH6SaiS1PL/nxvEVh/RSb5ycMgxKeI9ftE&#10;NuRIf0GiyPcNbx5PO1L9yIc4Kc+LM3xKGl0kM9fpAxDIFUKXTAicusnrQeS7TZ62f+wfkoewNeC8&#10;8c7b7MIvX2ANjU3ybhs0EGq31rYu1nQVx07oYu2XaedayLdBxFvlH1xobe+xoZEpfF0sEAj8qWB4&#10;eOzxuqZmjbIPf8SozKbPWmTnfvliu1Ie7zevvc6uue4Gu/CSS2xgdNTqNDLnrVZ33P2ADNCucSKD&#10;tJjSzV4pRInhcmITWaRjMUVYGDzKEJ+NNAYRMuQaYsuECiH7FLPSczk3tJ4/kaxPXe/eKYJFfiIh&#10;J2LXL3m8H34IsSdSzcbaPVr00DHXBUlncv3ss8/G8+eXeCCXOI6sdVMX9d7/0APqvy67/KpH7Ec/&#10;fUHn7Xbml2+2fSJrNhTt2LrRPdCK2pm2WwS3V2QwdcZ8LzNjwbl2wZprbOL0lbrutWOO/6r6T30j&#10;IqMf9+/bYxOnLrP1G9KghXbQFw+rzraeuXbORVfbFd+42a685ja75LJrbGzScrvmxqdtn9r27vq3&#10;ZODHdL/Utv17bfXJZ9r3fvSq79CdMXu5PfbkT0Qk+2zD+nXWO7zMdux+37773W/bslXnq670eBOB&#10;l0w8//0f2beffd5e/Nkr3hfcr2899IT1Dc2xZctOs28/8xPfRJUHV+TJ5SGxgzzXrDbhCfs9F9ml&#10;POm+4z0i018LqfYRl0kvEyu/H/LRfu8fyXLvXfH87ihHcPJEfjFoIA+yyY9HjD6kIxuixEPOjw05&#10;2Rakiw4+hS1C5Yg+kC1yOPouaZFsGhyk9WHWgUnnEajnfvx9O+uss629s9vfBucf3W/rFrH2jb90&#10;o7aOb/+mt14RSsuqjU8Ukt4/MPpf+T9sIBD408Dg8Mj/VN/UYhNKy2TwE/mWlJT5lPIll11u199y&#10;s91822127fU32kmnnWYTp0zz75K2tHfbc8//TMYlke4+eY1upEQwGFwMEJ5a9mIwThwxYp5f504g&#10;hXHmmKcpmSb1vJKFAYXkIETCp5+KCOUB57Lkg9g9SC4bitz4KUDcvjNYMhNJJnLFq2VKOetCHB40&#10;O3+piw8tOAErLZfj/JNPPnavPtftU9F4oIX+B/fttEmTF1h55RR78y3eK7zFegdmWVX9dNsmjxOy&#10;2b5tkzW3jFll3VzbvkeDE/XZdJ927lJgqppjhwY5x9vGTfSN+mL3Xq/r/fcP2NjUJbZxcyLeDxVH&#10;+5968gkbmXys3XP/c/bgo9+zJ576gT3w8DO2YNHJ9vWrHhfJ75dHu9FamyfL++SRo712wilfsqee&#10;e0nl99v69e9aQ9OQvbFum61/522R71Lp+rH95Mc/tsVLzpUXzM5kppx32jvvrNPv4ipbvfpc6+5b&#10;YDt3sQ4rclM/7NFA4YUXX7WJ8s5XrDrHdjHAkn78LiBM+jF5xLrPxdH7kiP3QjLyx/whMcpRJwQN&#10;2bHOmwZtqSyyKc/OeEjVd4mrrWkWIpUhDoLOJE4ZZhL4jdCv/D5zOdezIE9Il687IYOy7nWrHN66&#10;1y89yIPM9Cas7b7hCo+XOiBfjvymmeZ+8+037OSTT7TOrj6feuYdz60dvdbExqtmnvmFfFt8vddf&#10;OVlVZxUVNe79Njn5jv0r/W/W8j8bCASOfJT1Dg/9vq6hySaUlDrxeigptyXLV9vXr7zabrxlra29&#10;/Q4n31PPPMs6unp8zaqxsdVefX19IryCBDgnuHFV4Jz49OhQMnzjaTKQn3z8iT87y3Qtce5ditw8&#10;j/Ji9CBBTytI0IlQ+ZFNGjI//jitC3seSNSfaU11IN/LKb8T5jiRp01XbrzxqCXHiUABmeTJdVI/&#10;hjnVndqHUSZvJn3Cq2+8YhPKejSQGbAVx15sq0+50Fq7Fzih3nLnt+UhiQxEvk2tI1ZaNdO2bsdz&#10;3W1z5uHp9ti9j/zcFiw9TeedtmL11+V9MliQjqrP9dQAZuK0JfbGWztsp/ShTnT54fM/sDO+dK3t&#10;P8grNMknfaXfjWtvs6uuekxlD9q2LRvlQY3pPvxWxLdbA6mz7envveTECcHdfc9DNjrlKP9AfFvP&#10;HNu4RV7uhg3W1j3L1m1g+jURDRu8fEpXJNM9MN82qU3EQ1rowwCDezB/wdH2y1+v9zRfi9XRyU3E&#10;BZlyJHCP0wYr+j0NtnL/+u9FgXyUJd7l6ZrNYOjNOf0DWecpba9H5TgiD4IluJ7IU3DSVXnPU+T3&#10;tWXkqc/xqulDiNPLKZ76yOcDS+WBxCnPO6qTTruciL2s4l0X9TXry1t035etWGK9fUP+JivWe5tF&#10;vC1tPTrv8j0WbLxKO54bnITZ8czbrur1/9k9MPS3vb1D8/y/NhAIHNk4+uij5/YODVlNPS/XKEnE&#10;q8BOyxNPP9PWXP51W3vHnXbXvffZ9TfcaF86+xzr7R+SMWix/v5B2/De1nEvNRNQJlke6XHSU3BC&#10;lcF1o+jxBQGKCDPpUZbjwWJdl7ykkQfPBfJEFrLz+utnn37q5Mo1ROleq+Ri/PmIghOlyhL//vuF&#10;16tzjCtpbBRzXTwuTTe/z7RyoX/24vM7lNloxWcPMcboiyzOMeQHlf+scy7SwGVAHs1c6+mbayOj&#10;S21wcLGVlvZYe89SeYIf2rbN78nYDltp5SzbugOi2WUz5yxTvw/Zc99/x1599TX1f5+VVozYT194&#10;W2SWBiNOXiKcydOX2WvyqrczJeve1w575smnE/mqPegLGaHrPfd8y7584a0650tPIt/mibZr90e2&#10;f6/I98zz7Mlnfu59BekxGFl94tk2b8lp1tQxW7qlfjju+DPtrLOvVLn09qk0tSui2rHZegfxfNMU&#10;L18VQk/yvH9gry1Zdpq98NKbriM73Llv3v/qR/dede39fFjIgwxkcPQd8urbTNKZJKmHx5GynDyr&#10;kp/fdWInXoTMoAAC9d+e8rknqzawrJDikmwGBE7Q6Ksja8O0lTzUl4mV9LSOnAYAxEOuEDMDGfJ7&#10;HZKZfxuQ8OYt79nseTNtYHjMauoa/QtHTDvj9RL46AKvn+Q5YDZd8cgR38QuKavy/8+ugUEbGBi7&#10;1P9xA4HAkY1jjj/mvp5BkW9d/TjxEmobW2z1yafYFd+8xtbedqfdec89dvMtt9iqo4+zoZHJvt47&#10;Zfpce/udjU5CkKOTVGE4MUZuIHXu8QWxYujwBHzqVnGcY8Q++JC12uSl8HIHiAAjnWRClMkjheyQ&#10;BfEmL7cgfNWFUYQg3bjrOufPpEzdWQeObPJJ+QqCVaA89fmjNxhxEarXKULmSD43rNI1XyPPyWH3&#10;dl9TbelYaus3ijR2ioj2ossBO/UMkXLZoH37e6/Y5s0brbltolXWzrWde0XeqmcW5Fs6ZD/94TqX&#10;t+ar14jE++QFn6c+OeibehgkfKyByYw5x8g7zdOmTPfutyeeeMJOOf1K9Sfr14kkkfPQo4/ahRfd&#10;qj466NOhTc1TVf9++0h9fPo5F9qjj/3M+9xJAzLZvUte+Zi1dc0XqSbPbuuWbbZoyQm2dMWX7NVX&#10;3ra333rLfvjTn9rZ53/T+odXiFz22mtvvG6jw3Psue/81N544y27/Mrrbdb8k2zzdpGj5LLzl2UJ&#10;7pHfP/Uz9UKOxNGP7FZGZ+LpY+4N9wDySve/eJOWvHgv6/eBx4Y2pXj1s/8WJSP9BtMGK2QdvhnL&#10;B1XSiXMndvLvTLubWbvlsSKfcqZPdPTNY5KTCBkdi7e1Sa7nQxcF1nu3ipTJt2XLZs/jgw6lsQlr&#10;+87NNn3aFBsanWS1NfW+u7mlvVe/hZ70wYUm3vWcvnbEW+PwgHkfdKnIt6q2wTr6B/S/N+m7/N8G&#10;AoEjHMuPWfFxl/6pq2u/SL7VDc12+rnn2TeuucFuvfseu/6WtXbFVVfbmbwooLdfo/Y2mzp1lr23&#10;YaOMUzJqOWBYOWLwndQwtgVB4tngme71aeY0tfuRPNKUPxll90Z1TlraDZuMsz/2I3LwvBhSGVAn&#10;S+VN6R8dVneKS3UXHrE8Vj6WQBzGEhlOrLrOIT8y5Lu1XX7y0A9IR9JT3WmwgRHGcLsOiv/+D35o&#10;wyNL7fI18jT3SXcnAQ1KJOuNN9+Ud7vazrvwShnknXbMsefY0uXn2U6RJX3y1cuvssVLz7Q3X39P&#10;uiVP7oyzv2JLln9JZLZBen+ciEv9dt31a2Xg8RITIaHzunXr7Iknn9NAg3VqBiC8XnO3vbthk/30&#10;x694m9D9W/c+pvZ87IOeF3/+svRap3gGTInEqeP1N9bbvQ88LWJJU7ms9X7w0cf20kuv2elnXmaz&#10;Zp9oK1ZeoN/FkyIUiD55l++8u8ku/Mq1duwJF9vtdz/taQff/9A99sM3ryWvPHm92TMlQFroCFFz&#10;fyBQ8tLf3APSGAyQRtt9wKNzHiuifZl0c0hxSQ73CqJkIxX5KMc9TGu4iTyRT9403cxUtAhV56TR&#10;RsjUX/Kh36DrrPrROefJO555FIk+y/V5myDf7Ztt8tiYjU6apkFas9VrgJvIV95vS/rSEeTr0858&#10;3ai6Xp6vyJfXTOq8s2fIBkcnb+f/NhAIHOFYumrlX3T29OifvfYL5FvX3GrHnnK6ffPam+ymW2+z&#10;u751r111zbV22plnWXNnl9U3tdqCxatty+ZtTmLZeGFc2aSC8YKUnMgw6krDsBOXpjmLqUMZx0zM&#10;mdz8OqdLLkYOGZnMKUsgH8/wOjnKQPMGK6aPuXbPuqgXudnop41WaSNV1iGlJ+OeyZzguio/ZfGW&#10;kEedTtpKQxYvA8nyueZtU/v20B+JlGkzXjzPen4oAv3oo09VT/LmqZMNRIkoJFfxyIdgqGuP68N6&#10;dWqT66Y8H4rQ0JX6ICHq/0CDCn+sR/WR5m2nfQo8d4uX5unEi8BpA/VAEruVh/wpMBvBdboXaQYj&#10;tQcC279fbaSvlL53L32hfuIcguJeKW7HTmZBdK+klz9ChA7eD2lgk71N7gf3F1Lz3w/5OCreidVJ&#10;M7Uhe8Kc02b6iYC3Sj7S6Uf/wL3aRTnfNKVzPiPou6oPqm+Vhzr8mV+VoR7K0T/eF0W6E+vOtKM5&#10;74JGHvXhJaO7zxYo8MrJnGfL1jS97XKUBhmzM9p/D/t325SJE23GzLlWK6+3QWTb3NplbWy6aun0&#10;a5739UeNii8cMe08oaTSyqtqrKsLz3fyf6f/z3KFQCBwBKNk8dLlf9vV12eV+ufW9XhobO22084+&#10;1669/ia75fbb7ba77rKbbrrZTjntdGvp4LnEdlu48Ch7b+MW92wykTlpyHg5gWHgZZCyZ+xGWMaM&#10;PBAJa7AYuY8+/ng8jqN7n8qfp50JeDDZYDuhQaZO3Mmr9VdHKj+PAbH5CkPvhIhXXcj2t1rpHAOO&#10;7Jwn6ZKOXn9BEvmakAkb8qNuZLHjmvpp23hekSyE9IcBY8z0Nkbe++eweMgQndCN9iHLdSgGEJA0&#10;+jHd6jqrTifcYsCAHAgy6+oEVZzn+0Kck67KJa/x0NQuA4b9vm6Pd5imfj1eeiTCTQSfp1iRlYmL&#10;R4YgQYgm1ZNICZ0gRb8vrofSCj3IS7/5vVAcBAlBQV5eF20hr+Qjz38/5C36iQFB6k/y6TdGHypv&#10;9kaRQxs4Mm3sBOv64jGnx5OoD2L0aWaVJy+yGUCgH7LJ43JUH/0C6ZKHOCfiwkNmMJGJOHu8lM1t&#10;4otK3p97d9u0KZNs+uw5PrVc39DqXi9fOGouPF/ecgX5VlY1WIW83/JK3nKF51vnGx37hyb/rz09&#10;PbHjORA4kjH96On1S5ct/31Xd6/+4b847dzeM2Cnfek8u/r66+0eeb333feA3XjjTXayyLetp1vk&#10;22Lz5izSqH+LyO4TNy5OmAVxuvcgbxED7ASjuLyjGEOOwSIfhoz3MzspyOBhIMmLcYasICK/1hHi&#10;Jl/27iAAZEC26ZWEyVt1o6zgu27xDiWHazZgIZc8OUBqmVgzAY/LKPRgupu05NmmKVA87vR+50Ok&#10;Tcg6ENDxcFKnPzKx+cBCR85pDwQBeTAN6l9AUn7S6Mf9+0kTeajs4R6916eAHOrlOqchL8vOXmyW&#10;l3XwR2GcbCD+YiZAIdWZ1mApj+xcnmvSIUjy0w6/x5RROgMx6vO2SUauyz1vdFE531GscwYMEJR7&#10;lwXRMRNCHi+vNtDnTnjFzMO4POqkXOFFQ5i7tqfHg7KuyGG6lzgeKaJO6soDBdZymX7Pnj1vp0py&#10;kycNkR4iWN5YxWYrETTydOQTiAQnb6VTD2QLoVOO4yY+vK846jygfPNEvAsWL3EybcTr7exV6HPy&#10;TY8btY6v+eL5Vijg+bIBsq2j2waHJ/67pqbBFv5/A4HAEYrjjz++d+ny5Z+3d3b9kefbNzxsZ55z&#10;vl1744126x13OgFfe8MNtvrEk6y1gymyNps1e6Ft3LTZjS0Eg6eEoSZgkDFw+Zp0iMinIt3wJULN&#10;hJG9IAIGHeOW00nbLfLh+oOPP1IcU5jFBxWUP+9UdhmFdwdBcmTzFl4XJMo7myF69x4PK0M+jGfy&#10;INOAIaWpPMZfJJT0Te2AIPxFH9KRfMhiapk04rxenVOe89wP6I1R5zy/PhOCOCiPFv0gX7xIZBLG&#10;yykP58SRngco1AXJUpd7hcQVxOlylZcp4dTfibggTcjCSVv94m3WMT0elDY0QYR5wOR1FPUk8kxx&#10;6E57yQPRcA8gYAgXcnYyLtrg1yKwPb6+rTgRYfJSkweM7uSl371vdO6DAQhV/UUbIMdMfPlRJidR&#10;dFe5PKggZHInjoAOTvTuwSbiRC56k8Y5REmdeOF4sJTzKW0d6QtIlvpymr86cmv6ShLP9nJ0ucUH&#10;/AmkuxesvN6+nTts0bLlNm/xIqutbbSmJjZZpbdctShAvqwFu+cr0q2U11tVkC9rv06+Q2P/R39/&#10;fx//v4FA4AjFUUcdNW3JsuWfQ6YVf/BqyeFJ0+yccy+wG25eazetvc1uvvU2f8PVcSedYh3dPf4d&#10;0iVLjratW9MbiDAuGJxMiBhmjGhOS2SQ1hmzUSbk/OPGXAYse7yUzeTlG6909MeadMwESj4MMaTg&#10;pKl6iHfPUvXwKT+uMYwYVx4Tcg9WaRBGrpt6kJXLJYJkajflIT/E7Z602kGcxxflWI/m3NupPK6X&#10;AtPTvBITmXi0SV+ePZYsHfOGIHTz9kiODxwKHchDfN6ZTRzHTKbZw6U8emViIY408if5qV849/uh&#10;gGfpO86LdMqyFup9Rb0MPCSH9EzqXO8TiUKMXDMoIj9eaEovBhWkFXqM3xvSIfBCDhuXOKcuiI2N&#10;aOiMvET0hwYh/C7cA1Y6nyzknAET9fmUcdEfTryeP+mdvVFvgxNy8mohYvdI1S4Cv0uu027m1IcE&#10;14VBUyGLOHRieYH8kDZvsWKzFR9e8DidQ+w+Pe6yJUd679y+zZYvP9pWHXWsNTS0+HPyrR09ItUe&#10;a5EX3NzMs76F5+tTzyLg4uMK5eXVnq9/eOzz7u6hafz/BgKBIxTHnnji8vmLF3/e1tFh5VVV48Rb&#10;UlJqAyNT7bzzL7JrrpXne9vttlbh+htuslXHrLbG5jar0Qh95apjbcOGzW48MUisQXKOV4cBZBcq&#10;Bs83SmGAZYjcQGLQdM1UopOLCAljCjH5+mxhvJ1oVQaZblBlBDHSEEau08lN4UOeDS7iIaJ0REYi&#10;RTxT8lMfssiTyDR5b04Y1KHAVKjnKbxTDDf5kEN5CJJ3VSMPgiJP9qjdWCNH7eYtWflNXLSR6Wt0&#10;Jz0RLwOCQyRLGScftZH8uT+Re/grLSnHlHf2FL0+leNxLWSkAUwa8ND/yEztSXWmAVE6Z6Dj5QsZ&#10;lMXLpE2+XlvIdzkKicQSOTs5+r1N95t410/lyUccejixq06/Rr4GHBASx7xfgDLuWRaeKeVcpsrl&#10;3w0y+Qg/3iXx9BN5KOdrskr334f0cW8YeZAxehdH4igDaebfIaRKmyFz4qkLMvV69RuFUHnNJcek&#10;N7posKA4PGKIm3LZK2YDFrpAwDwPPE7aau8JJ51uy1cc5c/Js7O5tb3X2rv65fUW086KrxL58l5n&#10;pp4rijXf0rIq95B7Bketq294if8DBwKBIxPHnXjiyQtEvq3tHVZx2BeNSkpKrG9ksp1zwRq74cab&#10;7Y677vap56uuuc6OPe4Ea25rt+raBrvgS+f6o0b+MXYMbGHMIC1emYjBy/F+9LREmkwHcxw34jon&#10;UD6fk0bwzU0FyUFEGEpPU56PPhaBKh4ygawx/k6kSsMQ4rnma8pCkhB8jkOOk6nK+RqlZGOkXa9C&#10;BnmTZ1l4p8oL+R7yUIvyaue4LMlIpJnIHTmus3T09iBH1z64kGz3uFUmEUGaTvU6XadEKJxDkLSB&#10;cydO5UNndEgEmQY3uR14cujIedIjkRJkwLWTGp6ZjqyPko/6+Qwe/eFldJ5lJ/ItvFJIF7kFgXO/&#10;eT46E1xqR1q3ZWCTdN7v5EQc8vhNQFKut/JnbzJ7psh34lI+ZH3im/MO+Nu1nAzVX9mz3kUZBT7l&#10;hy7eTuXxfCJs5NCX5OH9zBAsL+Ugb34lpPe/yvkasNKJ2yaP1aeZlYcyaUo9DUoYqNHfSd+0Tuwb&#10;yHTNtHMK6QP77Fk448yz7ZjjjnOSJfBB/dZiwxUbsIir5otGvF7SybfeJpRX+fudm1s7CvIdOtb/&#10;gQOBwJGJo1ev/vK8BQutpb3dyg7zfCeIfHtHJtlZX77ErrvxJrv9zrvttjvv8jdcLViyTIZC5FvX&#10;aLdcd7MbF6b8siF3MspGW0bKg0b8TnKQmMiHgMGCPDDG5IGkxr1CnUNMXqYgLwJyPb8MGWnUl7w8&#10;DHNBPG4Yk1zW7PJ0rcsnvpBF8M09ykc592gLQkBGJkX3sBT30fsfJuLhWsaZcpDPgYNMP+5I1wqs&#10;qfIKSPeKdhwiFY7oys7XJKOYDpVBhgwyUZA3E5B7c0rnDVb5VYpc067tIgSOmWxoD1/h8XSl7dyJ&#10;17XV82zdvMm2bdns5MrXdZC3ZdNG27TxPSch1nj54Ptuxe/ctUPERrmt0nWT64rO27byMYFtfr4Z&#10;ebqmDHGbN26wd9evG5fz7vr1ichF9Ns2b7TN722wLRs3+qsqt0uPLZve8zo2K27r1s22YcN62/je&#10;u5L9nm1W2ratm2zjxneVRtn1yr9Bx3c10FtnG9a/pTo2+teWNknuu++8aesV986br9uGd962je+u&#10;868yvfn6K7bu7TftrTde0/F1e/vN1+z1V16299a/rbjfKP039o6Or7z8or3+m5dt/Vsqr7K8HAOS&#10;ZkDAMf0WNEhgwLGXe5x+d5lcU39zr4vpao66lwx68IS3bFLfSRa/O/JeeMnltmLVUf6oES/Z4Ju+&#10;fLGIaWc+tJB2Ox8iX6aeS0S8JWWV/kaszr5B6x0YO9P/gQOBwJGJY4877uq58xfIk22zsorKcfIt&#10;LS21samz7fw1l9u1IlweM7r1jrvs6muuteVHHSVj0enke/vau3ydK0/tYqgPeXPpTVCZlAju7UHA&#10;Ban67l8ZpffzlLDiskcKmbCeyDoZ3hpHjD5Ge5OIY8cOvJAtfr5T5xtltHnGcpvIZJOM7yYZ8l17&#10;dtgbMrycY+Dfefst2/DeOnt73Vv21ltv2Fvr3rB1Muh8vu8dGXDiyf/2O0rX+QYRwG9ee8VefvVX&#10;9uq6N+2lV16yl379K3vhFy943C9+/ZL96MUf2s9++YL97Oc/tR+/+BOP+/ELP7TvPP+svaDrhx9/&#10;2L77/Hft2e8+Y088+6Q998Pn7NEnHrHHFB5+/CF7/KlH7clnnrCnnn3CnnjmMV0/bI88+ZCtvedW&#10;u/v+u5XnAXvwsfvs1rvX2u3332lr77jFrlt7rV1xzdftmrXX2813rbUb77jZrl17g91w50321Wu/&#10;Zt+4+Uq75GuX2JcvvUD5vmFfV96LL7vELr18jV1w0ZftK1+71C694lL78iVftnPOP8/OOOdMHc+x&#10;U08/xY498Vg77vjj7KSTjtNxtZ1yxml2xtln2IpjVtrJp55oJ558vB117Er9Dpbb4hVLbNGqpTZ/&#10;+UJbuGyxLVP8/CULbdaC2bb4qGV29PFH2eLli23RsgW2aPkim79wjs2dP89mzJpuM+bMsNnz59i8&#10;RfNs7uI5NmnKmM2eO9NmzJyq9Kk2eeokmzN7uk2ZOtGmTptskyeP2OQpox6mTp9kQ2MDNlFxYxMH&#10;rX+k1/oGexTXbyOTBm1wrM/6hztteFK/DU3stcGRHusb6rKBid02MLnfeoY6rbO/3ToG2qyjp9Xa&#10;ulqss7fdVq1aYj/58Q9E8hocaCAC6TIA4nfMwIujzwyIVPfu2affPgOhgqRJl9eLJ83AKb/rGU/Z&#10;lzFEzHwX+LKrr7ITTjnVP8dZ39As0uXdzvJ85QHzliu83+q6ZpEv675p+rmsosbKK2p9uaezZ9i6&#10;+0bO83/gQCBwZELke9vMufNkAOT5VhzyfCHf0YkzZJwvc8+Xjyqsvf12u+rqa23lUUdbY0ub1dQ3&#10;2d233injIyMlbw/jw3oexJnIV16sriFRPN1MvplcD/dq3Sskn+J8ClOBdxjv3rnFrrqZz+tNshEZ&#10;2pFJYzY2Y5JNmj3FRmeM2eQ5U2xkuozxQhnpBdNt0vzJNnXBVJs0d6pNmTdF59Nt4uzJNnGejLny&#10;Tp47ReeTbWye5M2cZKNzJ9ro7Ik2OGvUBmaM6Fppyj88c8yGZ010OaMzRv16cMqQDUwbsd5pQ9Yz&#10;ecC6pvRb+6Rea53YY90675CRbxjtsMaJXdY+tc+6lNYuY98y1mVtYzqOyrMZ6fBj80inNQ0W5yIC&#10;vx7u8PN07Pp/s/eXQXZlWd8nJmZKJSgzxVBSiaUSc4lKJYYqlZhZyczMLFaKsbCpuquLqau6uxqe&#10;J2IcdhjC4fH7PvCOxx5/cNgfHKZe/v/WvldFj2NmPJ8UcXfEjn3OPvucC3nz/M5/7bXXsmFqGTNC&#10;7bDxGqtrhONJNmisFJLaEZNSbOjYBBs+Wa89Vsd0fKjGDh0Tb8O4pvqGjU6wEalcK8niJoy24Tpn&#10;xHgpLa6l68eP03sbp/c2IdmGaczISWMix0db4gR9xomjLW5sisWrL350iiWpj/4Ro/U5J4y1YWOS&#10;bXjqKPWPtcSJYy1hTIqNHKPvRf0JOo8x8Wr9PK45Vt/LBNWxOj5Rfbp+vPaTJ4+3UZPG2ejJE22U&#10;xiarL1GvmTRJ5+g9pQiyyVPG2GjBNWXKWEtVmzptgo2dMdlSX5xgo/W3GfXCWBun7VS1KUBYf7ex&#10;03VM++NnTrGxs/R3nqG/4dTxumayztE1dM1kvUaKvpfkCSk2Z+4M+9Uvf+HWhKgFAtgGcztWjD8I&#10;rF/4NAFxnnEaw2z95Rdh3tctCer3PL+CMQoZZYwl4Gv1pecXOHxHxo2ywYLsSE8pqL+J4Ete3x86&#10;XPUfEGrP3ijf/jZs+EhLTh3PHPFJ/weOlViJleezrN+4sXrWnHn6x4+3Xn36PoMvCRamzZ5te/Yd&#10;sszsXCutqHD4njl/3mYtesmGxCda30FDrDC/xG8sDs0fADQKVdb8RpcBRU2vzPUyZxnGBdNy1Ewd&#10;VbzUzz79va3ZtM569NT76dXD+g0baENGDbf4iVIvMyfYxDkv2Ng5Au+SGTZ92SybsXSWTV8+22at&#10;mmuzlquumGuzV87zYy8um2nTV8yxaaozVs61GWpnrppnMzVmJvsr59icVfNt1pqXbOryOTZ12Wyb&#10;oWtM1/Z0bU9aPM1m6trT9BqTl0y3yYun28TFL9rYBdNszCLtr5pjL+h1X1w9z6apnahzxumBYNxC&#10;AV/XGb94po3WQ8HEpXNstB4Qxi6YbmMXz7CJixg3y8Ys5HqzbazOSdUDQupLL9r4hTN9XKpqoh4k&#10;RumBIfmlaX6dZO0PF0g4L1EPDGP0kJGgB4gUnTta28l6aEiZN91SXppho+dPtzFztS0VOWbeTBs/&#10;f7alzNcY9Y2Vwhwv2EyQAp2g/rHzOT5LkNJYqdNxC/TeZk2zCVKkEzUmdeZ0mzBX38OC+TZ+jsbO&#10;mW7jVCfp3PG6/mRdf5LOn7Jgtk1dOMcm6tqTvI9t+ufZRI5r/AsvqZX6nam+mbre1Hn62+m3RZ2+&#10;cJ7N0PnTF87Wg9Vsm7l4vv7O+lsuVv8i/W21P3PRPJuzlLE6b9l8m63js6Sg50hlz1+5wOYu17WW&#10;acwqba98yV7asMjmr19kc9cs0O9ivs1freOLZ9lUfb88uM3U32ji/Ck2a8FMq9bvHcUKTMNypG8F&#10;1LDONzh2CcYRZctv1RUx28CZ6G6CLiqXJUj85j+LeHGTYP9CUb5t3bzVoTtkyAiLj099pnyHxiV6&#10;qsGBzPkOGPLM47lXnwF6IO5rw4bFoXoteezEHP8HjpVYiZXns6xZu7Zjztz5UrIjrecPEun37NXb&#10;Jk+fZW8cPCL45lhxebnD9/jp0zZv7lwbKqU8cOBwKygq9Sd+lmGgdl316mYTVQnuCKN+loaEYwLs&#10;H5knjUZ8+vaZsxZK2SGuc3Cm6b5zxXr37unw7Tu0v1RbksAw2ea8/JIt2rTUVux42VbuWmtr9rxs&#10;q1Vf2bfJXt2/2dtX9r9iG1TXvb7eNhzYYmv3vWKrNGbTga22Ye8mW/fGJlv9xiu2cf+rtkHj1x/a&#10;Yqu0v/K19bbitXW2bu8rtkbbL+vYOo1Z8dpaW7F3na3eu0GvtU6v+7ItV12yY7Utf32DLdm91pbs&#10;CXWp6jKNWbhzjS3Ytcbmbltm83eutjlblthctQs0du62FTZf587ZukJ9a2zetpWqq2z+ltU2d/NK&#10;e2nH2rC/fY3NfHWlTd+wzNtZm5fbLM7Zttqm6zuYs3Wlzdi8wmZSNy61GRuW2PT1S2zOphU2e+MK&#10;7S+36Rt17nqdt26pzVq/zOa8ssrmrNOxtcts9nqdp+05G1bZ3HU6puMzVy+1+a+usnnrV9pcHZ+j&#10;cbNW6b2zr2vOe2WNzV6zzI8tfHW9X2vhhtWC20qbv0GfS/sLNq6xlzbqc6xdpW19NvW9pNdYsOll&#10;7a+2pZvX20vrltuy9Wts8ZoVtljXXrZplS3ZtMaWb16r663Q9ir16biuu+iVFaqrbLH6Vm5fZ4v1&#10;XaxSu2LrGlu2eZWt2qrvXe959Y71tnLry7Zu10ZbvWuDj1m7c6PatV5XbnvZVug7Xa7vb5W2V25Z&#10;YSs26X1sWmKL1y20BYL0krWL7ezFsw5MHK2AratYARaFixoGusyrM7fLNr91fv+YoIEvStmDbugc&#10;4B28oFm+9IXVtTaGEK0jkz2UJDGdw5xvsmc1Iqfv9/l8WWo0xM3OQfmOsKRUKf/R4+r9HzhWYiVW&#10;ns8i+F6aPnueDdE/dc/eP4bvuEkv2MGjJ+x8eoblFQWz8wnB98VZsz3uM4v/a2uaBE5MysGRiZsQ&#10;QSqAaIDxN0YEIW5GQBUQR4MwRNUxY6OKl/lgoPz5px/bhfTT4f3062VDxyTYZKm9FQISMN11Yo/t&#10;OLLb9l88aPvSDtr+9IN2IOuIHc07ZifyTtrhrKN2MOOQHco8pO0jOn7IDmgM4/ZlHLSD2Udtf9Yh&#10;26/tfRq35+IB7R+x1y/ss73a3pepbR177eI+tQdsz4X9tvPcG/b6+f22V9vbTr1mO87ste1n3rDt&#10;6t92dq/tOLfXNp/YbVtPv2ZbdHzzyd225axajdt8fLf299grR3ba1uOv2aZje2zTkT326tE9tlGf&#10;49Xjr9tqfa5XtL1JfRsO7bRXNWbtvq227sB2W39wp607vMteVrtq/zZbs3+rrdaxjYd32ssHtvnx&#10;tft36AGB/m228o2t2t5iK1/Xg8f+nXqo2Gpr3thhq17fbmvf0LX27bA1r2+zl/du18PLVlu5d4e9&#10;rP3Vu/R6r+/UA8Zme1n9a1/fYWv37rT1b+zSw4iOqzJ+g66xgXN2bbF1e7bbxtd32ca9u2zDazts&#10;0z59Jp1D3aQxGzT+VZ2/Ucc279X3oHGv6Lqv6vhmvdbm13batjf22Pb9e2yLjm3WOZvf0Pe4b7dt&#10;279b/foeNX6rrrHz8Ot6jc22/eBu23FI5xzSsf3bbcfhPbb7qP4e6t92YKftPLTLdqlvh9qd+p63&#10;Hthhu46+ZruP77Vdx9Sqbjuo98DD2Ot6+BKol+vBZvnW5bZ62xo7l37ePv04gBc1iymZ9cP8Nvm9&#10;AlOULL9jcht7lC68nFX5rbNeGUc30hhibkYxu2r+6kuraW2wtevXCrqJNlhKdqiAG8zOgvHweAfy&#10;wMEjni0zIsxkr36DPNAGc8QpUr4p4yZ28/8bK7ESK89pWb12Tff02bNtSFyc9RBw1eW1l7YnTp5m&#10;Bw8dEQQzLLeg0NIzsuzIkaP24uw5ntEI+F65ckOqICxZ4UbkytXByhxwAC4VBeDLUnj6j6zRZKyD&#10;F+gKxH6utmnxoN1/6LXwXqR6E6ePs4Vbl9m2ozvtaO5xO1F40k4Vn7KM6gw7W3ZWbaZl12VbVm22&#10;t9lqM2uz7EJVuqWrzazLsvNlFyy9JlPbOZahvqy6XEvTeReqMu10+UW7UJNlF6uz7GzpRTtbkWZn&#10;KzPsVHmaHdP1jxadsxNlF33/eNFZO1Zy3o4UnbEjhae9nizVuGKNKT5vR4vP2oH8k7Y396Qd1JgD&#10;+Sdsv97z3hw9ENAv8L8m0O/NPqb+E7ZTDw+7Mw/baxlHbI/qrvTDtjvjqO3S9muZai8etp2qr2cc&#10;s90XDukh4KDtor14yLad2W+7z4fj284etC0n9WBw+oAeCg7a9lMH9JBwwHaeP2S7zqqeOWS7z2js&#10;SZ13/IDtOKljJw5qX/XYAT3QqKp/z6kjtlt9u88e8eN7Tum803p/p/XetL/71GHbpePer33vP3nY&#10;9ui6e04cstfP6bzj++01vd4+bb926qC9ceaI170nQ+vb3n/MDpw9agcuHLeDZ7V9Tt+JzjlwQX3n&#10;j9kh1X3nj9ghHT9w7qgduqgx54/a0YxTtv/sYTueedqOafvQxeN6rcPaPmnHMk/YUdXDaTo/7agd&#10;z9FvpfCsncw/o+Mn7EjGcTus7/aQvud953kPB+y1E2/Yljc22yuvbRTwt9rptLP2299+6MDld+sR&#10;rL4Ky5DwXGbZEQ+aOFWF5VUsIwrTKhxHHfuaYeaNMVerzx20tH39/m1bvWaNAzekFEyxkSRWGPGD&#10;xArR8JL9QpCNPlK+PfB2FqyTUqR8x4z/Bf+/sRIrsfKclhVr1z6dOn26DR4JfL9PpN+nbz+b+uIc&#10;238wwJcAG2lp6Xbg4GF74cUZlpCYYn0GDrJ7dx/oZhOW2XDjwekKhyrWt0YVcNQTGrC6eTnidOXH&#10;Iv1U+vB+pg/P5pMCSI9+PWzAqBE2ffV8AWOnK9a0ykzLr8+z4tYiq2yrsNLmEqvsqrSyzgqrulpt&#10;lZeqrPJqjVVcVttZZeXtFVau48VtZVbSXmZllyq1X2VF2i7tqLBC9Rfq3ALtF3WotpVarq6Z21Js&#10;GXqdvBap/rZiy28psaymIktXvVCba1nNxZZeX2Bp2s4QyHMb8y1NbUZzoV3QA8A5PQBQT1emW2Zj&#10;gfedr9G+HhiO60HgZEW6na7IsJNlAnr5BTulz3W8PMOOlGYI2he0nWVHyzLtSPFFwf+CrpNhh4sv&#10;6Nh5O6z9w8VpdqjgnOp5e0NgOVikcXoIOFyQZvvzL9qRfG2rPVzE/nk7mHvRDuWctf0CFu2R/At2&#10;JPeCHctNtzcyztrh7DQ7kqNKm61jOefsZGG6Hco+Z8fyNE7X8jaHc/SQoeMntH+iMM2Oqj2Uc0YP&#10;RudULwp46ld7qjBDY9IEvnS7UJRlp/I4dt7OqJ++M0W0aXZG9Zz2zxdk2Gld64zGXdCxs2rP6z2c&#10;1/hzev0LxRnef0avebYo3c6VZNo5+vSdZVbm2PnSdMuoyLIMfXeZajPVppWkW3Z1jmVW6YFMfell&#10;Gq/vLkvHzup7PKXv7kTeKTt4/oAeCN6wXVLJWflZDlOPesUUih4aP/44LNuKghUoY1LmoTMo4LC+&#10;l+VlYQlS8I5mDPu+dEnnPn33bVu9erUlJqXaIEF22PAk/T+luvJluZF7Ow8c6uEk+wi8Ab4DrGef&#10;foL1MEtOGc+c71/8HzhWYiVWns+ycs2aX02dMcMGx40QfHs9g2/vPn1sGnO++w5aena2ZeDxnJtj&#10;B/fvs4lTXtDT+ijrI+X7+MlbuhmFuVvWzHJjikLWlYH2aamElqSfOV8gTZ8HxgDA30bX4YbrfPnl&#10;54LvYes7sJ+NnJhiK3ast32Zx+y8lGl+Y6GVd5Rb1ZVqa+hutMbuBqvvrreGW81em263Wuvddmu+&#10;3WYtt9qt/kaTNd5ssbqbjVZ7vVFtk9V1N1vdDY2/0WY1Vxqt2mu91VylbfBac63JKtRXeVX1cp2A&#10;XW3ll2qs5LKq2uKOSisVxPNbBXUdKxa8CwTuks5ywRyQl1qBHhBKBPSCthJtF1suVVDPaopUATy7&#10;SVBvLHKwZzQK+KoXtX++Nk9wV1uT7+2FujyvafX5dl6QZ/ucoJKmcedrtO9VfVU53p6tyrUzqqer&#10;I215jtR8aC9UF9q5Co0pzbFz5fl2pkzXqFBbrP2yfDtbkqt+1TKqXkPnp+nci2oz1KZX5NhF1fOl&#10;2XZRx9k+WyawVeu9VuhBo0Tn6HrplXoQKdU5eo10Wr1OVmWBAJkvEBZYTlWhjuV5zanMtzztZ+t4&#10;rlr2qblVBerTdk2hZen6efV6EKrTd1ela6nm1OZbgb6fvPrC0NYWWEl9qdpCy6vRa+icwoZC1SJv&#10;C3xcgRXUFVquvrtsfV8Zeug5DYAvHLQDJ/dZWk6GffQBCfq/9KVw/KYJrOHgVXXY6hjmZn7HrA32&#10;ddn6XXMOjlUejEP71BDA4xs3Pf/iF+/YylVrbFTKWLcejYhLsviEiNNVXMTb2R2tBvtcb1hmFJTv&#10;kCHDLTl1giWNGfc/83/gWImVWHk+y7I1K38LfIeOYM73e7NzHz1lT5wyww4ePmJnpXjxeL6YJkV2&#10;6JC9OGOWDdNNonf/Qfbkzbftc8GXm5HP+ar1SEtqiXAVjYr0bHkRUJa6jQbTiIKaSojIP/45JGRg&#10;/e6RE29Y/2EDbfy8qbZh/1Y7Xnxe6rNYyrbG6gXSFgG2/V6Xaqdqh7Xf77TOB13Wdf+SdT24Zq13&#10;1N6/Zu13L1vLnS5rU9uh2nSrw5pvdVrD9TZrvKH2Zqc1dXdZ040ua1bbolqnY03dnVZ9HVC3CPLN&#10;Vn2z2Uqv1FqV4F1+tU5wbrCqa/VWcV1wpqqv/IoU9zVqrZVdAc7laqW+pcJR3EWqxZ3q17hiATuv&#10;rVywrvK+XG1ntZRafkeVIF0ueFdZTkuZ5Qju1DxaKfJs1QIp9uzmIoFbkBK0s4G3wJIusGQJ3tkC&#10;O8C+WFfgbXqdxjQI8nUlltNQbDmCU4YAdl4QTq/ROAEus0bn1ZVaZq0eANSXWatrajsT0Alk+fUl&#10;GiNoCmi5OpYtGGZrm74sAS9X18zR9fPqyvxamTpe1FAhaJYIoCUCnz5PteCoMfn1eiBRzQeS2i+s&#10;1+fVWGqh3kNxU4UVN5RbcaMeZDQmX69foPdRoNct0vsoadADT2OZlTZrjD5XaVO5jhd5W6TPx/GK&#10;1iorbalQq9pWYWX6LkuaSq1c3y2V/WI9+BTzfVVmSw1flAI/bYfOH7T80gL7veCLeZn5XUDL7zgK&#10;U6CL+mXNL797FC59wbmKZUfBu9kdtDQOEEcV829+/QtbsWKFpwccOGiom5vJajQyqnwJsiFFTBaj&#10;vn2lfqWAe/ceYD169rWBg4daYso4Sx434V/9HzhWYiVWns+ybM2a30168UUbMnTYj8zOvXr3sRem&#10;zrTDR1nnm2W5hQV29vwFO3j0qM2YOcvXI7Lo//b9p25SA6IoV5IEsO0RrARg+giliLp1UzSOWRHY&#10;Ur+ORHniBkZIymg/fWfOH7PBCcNs/Esv2s7jr0tdZUqBVguMUrm3mwNk712yDsH3ysPLduPNm3b1&#10;0VW7dP+y9q/b5QfXNUb7AvGlB1etQ/2XH1yxznuXtX/FLj8Mfa26Rpv6aNtVW+8KwHc71XfJGu92&#10;WP2tFtVWq7/Tptdts/rb7YKtFLSgXHWj0Sr1IAB8K27UW7VqrWql4Ftxvc4qrtZa+XWqgHyzTiCu&#10;sfJratXP8VKp6KIIjEsv1zqQSy/VSikLFl01lt9eaQWCc4FUdkFXpRS1AE7bLigJwAC5oE0QUy1i&#10;jAAePZbdKMjpOnkt5ZYrSGUKzPnNZZYrWBVoP0fwym+usFzBLr+pysGb16CHANUsAS9bCjNbbaEg&#10;mKc2V9ADlvkCG8fyG7TdKHWv1ynQtYqb9fqNFbq2HioaK62kRZ+7SZ+vDoAKjg5TvX8BtkSvUci2&#10;ai7wFWSfHVNbSm2qtPKWap1bZpVtNVai91rZqn29bmWLwNpUZtWdtX6sQvvlev0yQbtM4zhW2Vat&#10;WiXwVnot1Wev7qixMsEY+JY0lwrMes/6XgobCux8yUU7y/x99nHLzM1whyuWDHnEKoE3CmCf59Vv&#10;G+9lB7EvP8Lk/KWv+/WxmKDVx+84mKOD+Zn/iffff89Wr1pNggQbNGSYezhH1/oOIZ/v8PiwxEiq&#10;GPj2xNO5L0lPetvAIUMtPnksUa7+L/4PHCuxEivPZ1mxcuWHU6ZP1w0gznr8QPn2lvKdOWeB7T98&#10;1C5kZNnFzEzLySuwI4IvSpnF/n36DLJbdx743BfA9SQJrnCD2gWi3LxQu1HP5gDosB6S/WjsYODs&#10;ihj46nrEwE3LPmtDR42wqUtn2+6z+6TQsqxc8MG03HK3TYC9atceXbPrgu6Vx1cF3xu+ff3Rdbsi&#10;6F57eEP1ul17LBDr+BX1X318TYC+ZlcE3+tPb9qlhwHCndrvuHfFFXPH/SuuqJtVO9TfpdoiEDfo&#10;NVsF/MY7nVbfLdV8p0Nwljq+LQh3NwrKLVZ3t8Vq76i91ai22Wpuq9UxYAyYK9XvoAbArqIbXDkD&#10;ZNR0udR0hdoyqfuyy3VWApBVCzBrX6qWsmZcrQDNvgCE+Vvb+R0AV0BTLWqXehRgiqWcC9QWCNCl&#10;HdVWIiVIf6FgXKBapP0iQatYtQhINuq4wFnYWiMwVwjIuobgVyKAFQt63qrSFgpuhVKZnIuKLdLY&#10;Ip1T1i7F316n63Bdvcc6ga5ZEBaISwT4Ml2/rEkPGL6tz6j9UvrY1pjKVn0+HS/TuRV6Hw7Wdh0T&#10;PKs6dG29XqX2K/R+qjvrrUrwdMiqLVdfNspYDwOlehgAuFV6gAHA1Z01Am+1rlFjVXp/NV36e6iv&#10;Quq3XA8sBXVS71VZll58wU4Jvvml+YJusOh89slnbs0Bwg5gQZffLw5UQJUxHtFKoHWF+znQDcE1&#10;HMooXlV+94z71W9/aYsXLbDUsZN8GRGwjcfhiny+ceTzjQ+xnXWsL6oXT+fe/bz2HzTYEkaNtVFj&#10;J/w//B84VmIlVp7PsmL1ik8mTJ1qg4YO/9Gcb8+evW3ugoV24PARy8jOsbz8AsvOybVDR47YxBem&#10;6ik92ZdB/Po3v9ON5Sv7o4P0e69lbkoBpEEFs+2wjYD3C6mAKISj877ESP7m2wBlwkmeTz9lw0eP&#10;9MAVr53fbzl1eVYjiDVJ9V56gIq9ZNffEmCfXFcr6D69bjdpn9ywG4+6rfvN23ZNgL3xVrePuSoA&#10;O3xVr0ghX33MuQD4muCrCnzvo5KvWZegDYQvCcztUsIo4g6Bt1NKufFOlxRwhzWpv0n9dVLDdQJu&#10;4+1W9bULuE3WcKdVsG5xhd4gCNcKsvXarhGIa7qbrErKGejWSDVXX28QmFU1pgYYXxWcmWeWqi7X&#10;sVJgLFBXUAXpEql/V9Tap9LPXHSFVDTQLhWoaemrFKyZjy6Tmi5pF2SlhGkrBJ9yqgBEWyT4lbQJ&#10;bh11EdAKwgJdqVrGA91yIKhaqm1qebuuK4AXC3y0wL1U5/o4XcchLDBXt9c7ZCta9V4FWK9sRyrH&#10;q9vqBFJVneP7Xfpe1AJgV7x6jzWX1K/rAt3ay/qufF8PJ1K0u06fsITpC2zwtHk2fsUaO1ueJ6jq&#10;NQXgmi5gW2d1Vxq8+r4ebABzlR5QKtpR2sWWU5lt6aXpdj7/tBVXFNnHHxE7+zP3zsd87A+Z+r36&#10;b1vbwJhldCwnwskKEzXrgYFxSLAAdAm2QXjU4JSFUv76q89s0cKFNmbcRDcxk5oTj+fhns8XszPK&#10;l4xGIZ8vAO7Vb6D10ANx/8FDbOSo0ZY6fvI/9H/ai//hWImVWHkOy4o1az7F7DxgyFDr0fN7+JK+&#10;bPrs+XbgyDHLy5MqyM2zs2fP2etvvGEvTJtuw0cm6MYwyJ6+/a5uOiHJPdD8IWRDrNsvHKzu+awx&#10;jGNMNB1f1JmFSuQrblD0E7T/XNoZGzEu0V5YOc9ev3jQ8poKrVbwbb+H6r3ipuZrgi/g7X7nloP4&#10;1jtsC7xPb1n3W3d8GzV8853bDuerUr833r4tpSwIC9LX3+x2+LKNMr4kVXzZwQukb/gx9rsE3Xav&#10;l4KZWtso43YBmu02bTfea7Xm+4LyvQ7BuFnHQ9skMDfdbZUCFmBVgW+FFG6tlDKqGPDW3BRsVWuk&#10;jDFlV3c3C86MbxKEG54p5GqNd5WsWiklHbalGIEwUNa+Q1jbZWpR0ZixywWbClSzVDSwrVRf1InM&#10;QSygeRXMKgS1ik6BWLVESrFckCpXWyrYAvTSTgFLxyowBUtBo0w5XgaMVSs6BV5BslLXqxRAqzr0&#10;3h20ej+CPKCtBrKCbaWAX9lSYzWdDdoWEDlGq/NrULa6VgXvSSCt0n6FoE9fzWWOqV/1QmWBDZg4&#10;x3okT7ceKTOtx7jZNm7NOstrLrdKqd1qfdZafVZq3VV9p9qv6tT1aF0ZS+E3FVlBbZ5llmXYxcLz&#10;VlBWYB8Jqp8InKzZDfO8IYCG/84FX1QslhvmcT1GuX7zwJh+gBzmfr+yr6iCt+8D8W+/tmVLltrE&#10;iS+ExAoeZCPV4pPGfK98fakRynewK9/efaV++/S3fgMG+7Kk5HET+D8dzP9wrMRKrDyHZeXLa76b&#10;9MI0Kd8fw7d3n742dfo8O3j0uKVfSLPc/Hw7e+68HT562CY7fPV03n+QvfnmOwJmUATceAAtKfWi&#10;T/kkkY8+9XvOXt2sgDIgBsiM4aYVNTt7MHvUhW50J84ftpHjk2zqmvm2N/2w5TUUWN2NOusQ1FC+&#10;155Kuapef1NKF+C+G+oNYPzmLbsl5evHBOWbbwvC6r8p2LppGjX8lL7bdlXq+KrGUS8LypcfBehe&#10;kSq+DHwF5TapbEzTKN/OB1LDmKZ/AGPM0o332q31fpdgTB8maalh1bq7zVYvCD+rAnE95um7bQ5j&#10;zNO01Ziqb0klo5DVAt4aHL0AMFDVZ6/VtvdjwtY+CtjnloGx4AqEaVHK5YJvDerZgSzQXGv0Y1VU&#10;zNvAGPgISpWCWeUljQPMUoZlwNZBzJjQB2QrBKwygasUk63GoERpK7RfpvGVgmGl2uouPVAIqDVq&#10;2XY1i7n3kt6/K1s9UNAKzMDWx7Lv8FUr0HJuTRfbQe1idq52FatjekAAwuV6vf05563HWEF3lOBL&#10;HTPbhs5faRfrS/V+qjW21ur1+Wlr1dbqc9eordZnr9H7xgRdoYeIwrpCh++5/DOWV5pnH3zwgUMz&#10;6jSIkmXt+ieffuImZV86JBUMjDlOli6gG/2981smqManH3/iv/moOv7jH7+2hfMX2qTJU31eF7Pz&#10;CIJsuLfzKA+80X+gwBuBL9WDbGB2FnwTkkbbqLHjLT4+PtX/iWMlVmLl+StLVy39y0TdBHDk0O6z&#10;OmDAIHvxxdm2/9Ahu5iW7mbnjKwsO3jgkL0w9UWLS0yy/v0G2N27D3TzAaiRABuoWN2saLkx0YeS&#10;xdnKlS6p9nBKQelG1vpybjTQxrNxAvHp88ctfsIom7N2oe3PkgJvKrB6qUA8my9L+V538AqogFXt&#10;nV/cdqV7Syr35pNuu/3OXXfCctiqYm7uFmwxRV/VuW52FmivSwkHFXzTrvk4tQLzFYG6S6DtkhpG&#10;EQNfoIzzFrDFLO2qVw8CzAUDYt5bq5R5m0CMN3ajQNsoyLZ42+ImaEzUOG8xNwxoawVnB7Dgy7E6&#10;5pBvNjmIq282ShULtrfYF7gEXEzTKOUqAbjKwSuQqK0WZKtUq6/h9CUFzb6Ub7UUc5VqLY5hAi39&#10;NTekvjFtq1Zh5haYAK0DmNaBHN0XuNUGpSlYo4RVATpgpA8FWnNJ6lUgq6JeEVx1rLYrwLaqQ8AE&#10;oMBVoK3t0nsBwN7fYHU61+GsWntJDyGdodYI7nXadxOzK16ArBb4qgX0adUl1meqlO9oAZg6do6N&#10;W7fZcluC6gWu9VfqVSPqV229vhf2q9qlpDtw3ioRfPMdvueLLlhuGfD9ffDax2rzzR+fLR1y0AJY&#10;DyITltTxe8fETDpJ+nHG+vxLzNCfu9nZIUyoStYOf/GZLRB8J0970QYOwuFKyldABb7DpHp/qHz7&#10;CLx4O1OJcDWg/xAp3xRLHjsB7+gZ/A/HSqzEynNYlq9e/tcJk1+w/j+Bb3C4mmeHjhx3xZtXUGA5&#10;Obl29MgRmzFrto0YmeBP4ZcvdwugwcuZm1D0xuQQpn77jcdsBqjR+WDGsI93s4/RjYp91v9+991f&#10;vO9zqYTzaads5IREm7N+kYeHLGopck/nDoHNHa0EzJvv3HLg3nj7pt2S6r0tAN9695age8e6376j&#10;bYDMGLVv35LyveWOVjff0rbU7/VHzBGrqu+aYHsNCKOINe4aUJbqvfzkul1xc/RVV8JRz2laVK5D&#10;OaKKfckT4EUFq3ZIMaOCW+4JvqhewRZTdIMA3Xy/U/AVWO40uSIOChn4CsYCb12k1t+RUmYblUx1&#10;py1BRRCuYw5ZEGa+uBrQCqzMLwNggFyDqRr4AmUdr5IiDmBmvPoFI9Y30zpstf1MHWufuVEHs0CL&#10;qbpa+/QDXOaLUcMOxug1BGnWSHM+YKyRsgW0tQKt18t6iNB+VBXXAFYHrt4PaterxgHgy+G8OrX1&#10;Oq/+qr4Xwbfuis7Ra9Ve1ecQkPObKm3zuVPWf9Yi6/HiAktcud6OVRRZiR4IgG+dxjZe1zX0nlC9&#10;DfpuGjD76zPV83ncYavCCurzLassU8r3rJVVldiHH30UIMvv2n/TYb6Xh8sohMOSOh3TbzgAOeKk&#10;JVXsD5HaDuElv3BV/KUATbYu5nynTZ9pgwYTZCPe4hKSLZ553ziiXMWHxAoRhyumd1jnSz5f/ucY&#10;lzpuoiUkjFnN/3CsxEqsPIdl+cqV/4uJU6ZJ+Q75MXz7Mec7z5caZWQFh6vMrGw7fPiwTZs5x4Yn&#10;JFr/gYPtxvXb9qc/f+c3I6DJzQeP5yiI6XPQRrIXse/zw7opBQAHGPt6Se2T7YiWIBuZuek2anKq&#10;zdmwyA6kH7bilmKrE2gwO6Nir+Hd/PS63X5PkP3FLbslAANf35fqvf3OHVfF3QIwfd0CLg5W19V3&#10;Q0C+qT7A6306dgOTtIAMtG9IIeOohbq+JoUMtAEwjloAGo/pLoG4U+r3cgTGnfe73CmL9catXqWC&#10;H3Q6gNtYg/ywyyFMrb8nFYwSVm1SBdqujAXeljvt1izgOoRVHb7dgpbAixd1zU1BBGg7iNV3W8pY&#10;SrheLTCuvaF+AbhWfXXdghlwBsrMHbvKDabmWgAkENWor+6azr3eFMCr/WrmRgUnnxfVWIev1wBx&#10;wI1qxlms5goma9Qu5+nBAOUstUk/KtdBK3BWC6J1V/Q5Is5StZf1ugIpcHUwcwzoCs711/UQgoOU&#10;rketkUKud+hiOtZ1geo1wZf3pO0igT63TSq4rsLy2sKDAe+/Vg8bgLZB77Wez6n33gCItc21qphD&#10;VnX41uZbXk2OpRVfFHxDqkzULADld+1BNL74wvNVY735Rg+VOAYy/8u8MGP4P8DMzO+c3zapBd3x&#10;iljPgrAnFtH1Fi9ZbLNmz7fBQ+KMvL4JSWOkaEe7wxUhJl35DhwaVC9BNtT2ZM63v+CL8h09wUaN&#10;GreV/+FYiZVYeQ7LwqVL/5fjJ07Wk/aP4durd1+bNW+hHTx81LJz86yoqMjOX7xou/btFZTneiIG&#10;5nzv3XsS5m91o4makYFndG1vFLb0YVLG0YoUg/QB3aipmRscLcuSqF9+8bmdOn/CEicnS/kutAM5&#10;xy2nscAaBZf2u22C5nW7JvB2v4eileJVe/eXd+3uL+7aPdp37jlsOX6LKjV8E2esd+8KyIKuYNr9&#10;3r2gcgXf7re1jdp9wj5KGvULfLvtqo67oxZj1TLelyvh9KUW8HY9CLVdoHXYonjvtwu6XXb5EX3M&#10;BaOEuwTZZmvSdlDHUsBqmwVjBzMg1jmt+ozNUsM4agFc1DJwrRd0gS2OWkCYY66ogbC266kCL0oX&#10;+FJRwKw99tZVsc4TiBukgKOVKGC1AlOtYOqqV0Cr9jbAmGAiPqfs0NNruXLWMfXVRMepsl0rcAP1&#10;WuBLn1StRxFjW/Cud6DqgUH9ADaqZl3hXtEDh/rrrzUHdQukdR1/PeaweY96DQep3mudA1Xvmfer&#10;8bwH5oV9vPrq1aJ4aVG8zfqcrd3N1shnxqGtq8aq8AZvJthHnmVXZlpGaZoVVxS4Sg15eT93xRss&#10;OmENui830m+b+slHH3s/v3FgDaDpJxSle0tH5op5wOQa3/7hK1u0dKnNmDkvMuc7UkAd7RXnK5Qw&#10;aQX7DQxxnamEl2TOt0+/gTYiIclSxky0pJTRZ/gfjpVYiZXnsCxbseJ/NWHilJ/N+fbtP8AWLF3u&#10;S42y8vIsv6DALqZn2Ov79kn5zrL4+CQ9mQ+yp0/e9RsPsCR3L1Gt3NNZN6cofGmB7J/xcNb2X7/7&#10;q/3T3/8eAC31gFMW5zi8NY6b20cffWRnM85Y/KQUm7N2gb2RfsQKm4utUXDpvHdJavSaq9I7EbDe&#10;FnTv/PKO3fvVPbv97h2pXrVSv5idOebmaTdB3xZ8bzlYu9+9517QKFzGonhRwNRrOGRh1maOWMr3&#10;6iPqdV9bjNJ1RfwEU7SUr9Rw16Mr7myF2o2q3A6p3nbBtlN9qOJObXeopQJVYNuhsU2YpAVkgNvk&#10;iljbgjKKuElgxYvaHbdQvtTbAgrzxAIuMG6gBboR5Yt6Zh/VW31DCjQCX0CMCq5DFQtE9QJQLSBm&#10;Plgt6tpVLVDSOEBX0SVliLqUgvRlUAIZ0ENV1ugcVDMV4AI/jgFwznUgCoZB2QJWIKx9jUfF1kvp&#10;4m1MX4NUN2oX03LDjVZVfT5BmgcA3idz/eF1AmwBuAOVCGQROLsZWcd8X+ehbAOcAXidNWoM0G3Q&#10;tWiZ/wXQ1R36jO1Vgm+uZQm+54vPWW5xtv3+g987QAFvtHoeX/3Ggemf//RnhzAVUKNqgStzvH/S&#10;MVe8LD/COSsCcXwdyAO8cMkymzN3ifUVYAcKtCNGjjKiWwFfHLAwO3/vcBXmfHv2CvAdmZRiSYKv&#10;YF3M/3CsxEqsPIdl4Yrl/+txEydZ/0Eo3+8jXOHtPHfxMjtEhKucHMvPL7C8gjx77Y03bOLUaTZc&#10;N4gBgu/tW4/c7MY8Fp6hABbYhjkyqd4/al+KAFXAPjeuqNqNqmT2ATF9jEERf/3VF3Y+81wwO69b&#10;aIelfItbS3Rzr5Py7XDwBS/mmx5cA+V7+xd3pHJvSfnet3vv3ReEBWCp21vvAWHVSIv67QbMHMM0&#10;/aaALNV7823ALBjTqv/q46ByUbw31F4RjAEyS5JQ3dd1HPV7WeDFSxqoXvLwlqooYCCs/Uu+LQBH&#10;WpRwm+93qm1T26F+VDJrh5utWaDlXJZUAVnmgxuZCxZkG5kfFnAb79I2SB03WYsfF4wE3MZbTR6E&#10;xOGrWisAO5iBNqZptcTDBsAtBAVRiwoGvITsRMkyR+xzxQDsSlCbDlpVzM6NmMB1HNCiHlGoUcAB&#10;ZWDpfYKdq1OB3o+rMvfq8L2m15P6BZ4OZKCtcQ5rAbRBAG3AFC7IonwbBWNg23gTKPPgoPMduIwP&#10;1U3Muk6DjlGjr0Vfs85rvakHmwiAG3FiQxnrtWoww7eWWT7Ktyrbzhads5LKIvvdb3/vwOX3jUMg&#10;1dUrKlbbrmI5pt8xIA5zwSH+c1DLX7mp+eNPPvb/Dfp5uGQOeMmy5fbS0lU2bESCJ1IIKQVZ55v4&#10;bM4Xs7OHmBR4aXv07GO9pYCJq548eryNGTehyf+JYyVWYuX5K8tXrnT4EjNWu89qr969dYNYaUeO&#10;nrBMwbektMRy83Lt4JFDNmXGTEtMTLahQ0dYd/c9B6jn7WXOK7LcCCUbNcVF8/ey/Z3UMZD961//&#10;pv0wDxw8nUNL5eaGw1VW3kVLnJRsCzcstYOZR62ouUiQqPeIVcz1Al+WEt1x1QtMpYLxdqZ9S4B1&#10;pysAG+pN+tim702d8/Z9QRfz9B130LqpFtPzDeZ8nwrC6rserY+7I97RwfkK5e1OX3ofV/QgwNIn&#10;IHtVIL708LL6aC9FwNsp4Oq49rtcEXc4YNsEV/Y7H7RbuyCMEqYPAAePaeaCg+MWarhB0AW2rYJt&#10;gG6Tt00CrwMYFawWxdwQAS4t51GbOF9gbhBw3VSN6VkgZR6dijoGwihhV8UATcCtvS5IAWfGoJgF&#10;aYANVIEv0Kv3c3SdSN/3ijUo1JZuQVNgjqpOFKerVqAM5B2gOtcB2+KvDVDrBVCHtmDJXG0wazOO&#10;6/Ka4fpNOt4o4HINoBsdD1wBMW2jxnOsQdtNgjEPCJiia139EuYyzzIrMu1c0VkrLMsP6S+laEOs&#10;cm2jYD/73MGLmnUztID7hUCLBQenQ367/B/wW+c426wVxnzNufShhlevXq//r1Ue23nosJHu6RwX&#10;n+IwHkqQjcEjBNwh1ltKl8xGvaWAMTsDX0CdPGaCpY4Zf4v/4ViJlVh5DsuSJSv/N+MmTLIBrny/&#10;hy/zTfNeWmKHjx531ZuZnWMZmRm278B+mzJtug2LSxCAR9njR2/5zcghq9a9mwVS1Cx9n+nGA5ij&#10;Y1C1UcXrkP5Bv2//MQTgAN6n0s84fOcLvvuzj1lhS7Fu/PUOOp/vFWhRvqjd7l90O4Dv/gr1e8eB&#10;jPkZx6sbb99Sn/bVxzKkO7/ENM3c8H3f744oXlrOufFU10QBM+frVeoXJ623UMFhSRIxpK89uSoo&#10;43V93aFLX6dAe0XbXVK8ADdsk+hBavghzlftgjFqN2Ka1jbH6Ae6QBg13ML2vQ4BuNVBHMDc6iZm&#10;oNwmwDKmVbURRQxkXf2GbaDMdvNt4BzGNAjGgJM+VDAt88PNtwVkzNUo4ihEBVDGBkctAUr9wXyN&#10;8m0O4zQmqFqBUvsOcfYdiuG4Q9n3tU2rsU26bmiBIoAFuHoPAqMD2M8T1J9BNpi0gWjrrVZX1/7+&#10;IuBF2fI6Yf5a14z26XyuibMV0G3ubom8TlQxh/fqJvSOKs94lFWTYxdKLlp+Sa599NGHDk9AS/WH&#10;SylYWlRsNMKVzwerH1CzHIl8vu4Frd/wZ5+F6FbMBaOC+c1zbMOGzbZk+XIjdeBggZYIV3EJqQ5e&#10;lhoNHMJaX5LpD3rWstSIDEdx8SjfsZYyevy7/A/HSqzEynNYli5b9r8dO36C/sH1ZP0D+PLEPWf+&#10;Ijt5+oxlC7wFxSV27sIFO3LsiE2aOs2XRiQlJtlb7/zalQFen1GQ0rq5OQJZKjesKGA59mxsBLwe&#10;jEPKgeVHOGR98fmnduLCcRv1wmib60uNmPNF+TbYZcH3qsB3812p3HdvC6JSsr+4EzE7R+AKaH9J&#10;nyD7Gx1HDb/HvC/zw2EcS5NYokTfLUHXnbNYqqR6k+VK7wq272DW1hidezOypAkQX3tTwCVetN5H&#10;2L4iJax9VK+qm6DZ9pCWVxy2mJuplwRdKiZoYMucMNtdeEbfb9fYLgdsq2BLPy1AblcLcNtUW+42&#10;ab/N4cvYKIi5FttNKGLBFactIBxSLkodYpaWAsaxiweZupuCnwBMRRG7WkYZaxzAdI9p1SaicQlU&#10;DYBT0KwDfKoBtN9DG4e4JlfTDVKzmKCBaATOjHGgBlMwqtOBrH5fAiQwBpijTAFli/b1XoCqrtkq&#10;eHLtpoiSBdDuLMY12db7auluFWQDyKPOZKjcZkzO6nP4Rvp9va+uX0MgDhJY1JO6MMvSStM9trMH&#10;2fhCsBU4o0kU8GhGBbsJWb9vwBsS5dMHfD8ND5OM59inOvYVnv/BTM1c8Fdffm7btu+2ZSvWCLzD&#10;bcjQOF9iFBdJqD8YhyvMzgNwuApOV8CXOd/vzc5SvmMnfsz/cKzESqw8h2Xh0qUO34F6utbus9q3&#10;3wBbsHiZHT91yrKyc62wpMTOCr47duzy9YnDRiZYXFycPXnzXVe5wJSK6gWoOF95BCsUgCo3Ho4B&#10;2nATCqEmv/vLd+6E4vO9OhZVzZ9/+rGl5aVb0sRkm7d+sR3KOmpFUr5Awb2Mn1yRUhUMBUS8nAEq&#10;874oXpyugPFdtdTbmKQFVJSxV45xjuDsS5RwxBJsiY6FkqaNApprYsqmH/h6+9YNB+4z6ArAvCeU&#10;rytgT+KAJ7Tg64qYeWFBNwLfK48v22XB98pjgnK0CJhh3rdd4L3CuuHIfG8AMiBudVjTopBb7wXg&#10;YpLmfEzO9YIxx6Mgbta+twIwx1vvSkGrRQWjiqlumga0gjFzv42oZOaLBUz2UcIE5mi90+pquglw&#10;o1YxQauf41ETtO9HalDBzPdiLgZ0KNvIWICsa7fcbn2meh2gqpiK2WdOuZltB7HAD0y1zzg3J6Nk&#10;1Xp/pK9OCt3nebUf4Aqc6x3GLTf1WqhqB73el6tu5pD1EKBrVXcJvmQ9aiq2HClfku0XlhXoATB4&#10;OwNfX3Kk3ydLhlDBUWWLmZnfM6o3VEH5W5IwkFQhJFMIjle6jmBMCNXPPvvEdu5+3RYtW2XDBF4A&#10;jKOVw1ftICnfQVLDQfFG5nzVss63Z+8BGpPo3s6JSeO+4X84VmIlVp7DsmT50v86Zew4wRfl+73D&#10;Vd++/Wzu4qV25MRJj3BVKOWbk5Nnr7++x8ZOmGgJyaMtJTnFHj55JwA3omQBJzejUMNSIvoDfP9k&#10;f//73585W7Gml3M5xhhXygBc26yVPHr2iCVOTrG5axfYwawjlt9U4A5HgI41vjelSG/7Gt7bdt+h&#10;GpYbAeD7Ur+Yle+qvfOrMB98/1f3veIVff/XOGQF4Dp4I9AF0h4lS+PDMfpQxRqj6vPMb5FJiWQO&#10;OF5dUw3q9irvSyC+KrhiTvY+AZgEECh1nLEAa9TUDFAvq71CRQ1HlC/HUbmsZw6AbQ+wVX+LwOtm&#10;a8GZMW3ab9UxjqOIgTHH2+62uakZsIb54QBdB7Ag2yAlTIv5GnXsHtOCYr2AygMOAIy2DVK+wBdT&#10;bxS4tdcFMB13IGsMoHXgYW6OVM5tFcwBL2oUGDLn7POzVI1HyaKAHarsayzzwwAUhzD6m32MPksE&#10;rJzfekvvW/1RAIdr6rUEW3ewkkrmfI7x2o3X9LmAM+rXW+Cu96tae6nGqtsrrLSBRP7Zdr7orBUU&#10;59iHH4cgG0yFBA/+MF/L9hefhrlfTMyuiCNBZkim7zmANdZjP2uMw1cVkzTX+FQPlrv27BV8l9vQ&#10;4XE2dOhId7byed/E0TZYQB7kZmcS6kfUrwDci6VGKN/4JEtKHUeUq6/9nzhWYiVWnr+ycNmy/33K&#10;uHE2YBDelN/Dt0/f/rZw8XI7ceasJ1UoKC6y3Jwc27v/DVe+o0al2LQpU+3X7/8+xGzWTcaVb8TU&#10;zHZQt8GpihsT0KXvj9+G0JJev4sk2deYv0gFcyNj+/NPP7GswhwbNVnKd8MSO5x+1ApbihwSzPli&#10;zr31DqqV+dwwxwt4mfNlre8DwZX9B+/ft3u/xus5qF2U771f/1j9OmAxMwusDt4IkFkXfONtomhJ&#10;8b4XmfN9R6r3bQJ84HR1NYBXYL3+RPuYoFHC9LNNlRp2D2ecr1Sv0Aq2KF/qVdSwQ5j+zgigw1wv&#10;IPZ5X5YluYNWAHCn+gFpF6DWuC6Np6UCVxyxOu91uoMVqhoot0YAHHXMipqpA5BbApABKcB16GLG&#10;RcmiYINpOqhazMMB0PS13WnzMcHcHI4DUAc2oEbJso8aluIEhACXeWbaoGC1jyMYcI+MR/kG8zHK&#10;ODhstQioXKP1lh4sHMZ6D65iUcx6Lfo0zkEv6KLgfay2eR2u4fB183NQ1ryvWtb6kt+3ocgyyzMd&#10;vnmlOfaxYInTIL9dfs/BIZCpEjzyBVUSLkjNhiVIYdqFB8evv/pe7TLPS6YjrkF4ScaxfGnvoSO2&#10;fNVqgTfAd/iIBME3xYZHk+ljdibCVf/BDt4w59vH/y9HSPkmjR1vo8ZO/K/8nzhWYiVWnr+yfPmy&#10;/zRa8GXNrnaf1f6Dhtq8hUsE33OWI/gWFxfb+YvnfZ3vjJlzLD5hlI0enWrvC77R8JFRAGOKY/kF&#10;fcCWGw9P/Jijn3k7/+2vvryIpUnh5hYATPQg2i8+/8zO5F20pEkpNm/TMjucedTK2sukshoEq8sO&#10;u1uCIeZhV7dSqvcAq1Qu8HUQq97/zX179P5De/ibB/YQ5SsQA2Dmf1G5ISIW88Eo3uC8BXQxNT9T&#10;w6rXBVR37lI/itfnnCNLna6jfv09BdWLhzMmZ4DrTlfqu/Lkso5hcsasHMzJHAeOAb4Csa5xScoY&#10;8KJ2GUc/LSoXOGNyBqSc1wGMXe02C7ZSwXeBGkFIMEULNgJqh7apKGX2+f4AbYBtvSvkFuArKAfv&#10;aOZrg2MV+/U4WKnPx0vNAt6gdgVUqeHQF1W8dTo3Al36BT8f7xBmfhVwhz5XxgIgoAXWrrR9Wy1q&#10;FRUrSLKPMg7gDCZjB6+UK3O4QfGGbczKKF6HtgO30Vpv60GFfZ2LCkdBo5Yd3L40SfC9XGvVbeQd&#10;LhF8Myy9NM2yfZ3vBw5Q/03r9xuFcHSfCpCJ1kaIyWgfS4x8ba/AyzYKmH1UMYn4+W3vO3LMVq5a&#10;446Og32db6KNTCDCVaLDd+DgYc/MziHKlf4/e/WzXn36W5zGjkoFvhP+5/wPx0qsxMrzV3ouWrb0&#10;P40eP/5n8O3Tb6AtXLbCTp87b/mFBZaTl2cZ2Zm26/W9NnXqTEsQfFNTU+0Xv3zf/vLdX9wLFPPc&#10;t4It0KVyowG4IYPRj5UxCuEvgjDqlxsYjijc3NgnUAfqIasox5KnjLbZ6xfa0ZwTVtpR7nOYgA3F&#10;eUMQBI5uZv7VPa/ROd/onO0DwffJ7x45oB9p20Et+HpkLKlZxjl0BVXOdSgDXl0XCDOvi/q9F7lu&#10;yI7EnC+vf8OPoXCvS/Fej5ifgaq/R4dxmPPFCcvBLNDifHXpYac7WHU6ZDvtMmuDVRkXhW4HDlX6&#10;vChaH8c8sCrbqFYg2yZoAl6HsGqHV42/L7WMqvXzwzltgqybmwVN95bWuQ5rtczxAljmTlukSlHD&#10;QJRtHLOaAbAqfUCNfpy1OIdjKN16d7ACsIBXULvGPvOsek2dA4y5fiPg1TZmY1qg2SCoAkzgGhyx&#10;wlIjB6xAiUPWs2VELB9CETMOpazr0HoVXFG0qGSuh/qlbcFMDXyB8g8q16gh0EdHlZU0Ffla34vF&#10;FwTfHPvs8y/s448+9t8n87n8doErv2lMz/x+6Y/m6+X3HXW8Yv/jjz5yeGNuRh1zzB9Ev/pcD7Xn&#10;bfmadR7JiqVGcSOTbGTiGBsxIsn3fZ3vD5ytyOtLPl/mfRkr8ALg/5p/4liJlVh5/krPxctX/OeU&#10;MWN+Bt9+/QdI+S6zk2fPe0zn4pJSy87Jsh17X5fyneumr+SUZPvlL34bgKmbiqsAVVfBfwjbAbhB&#10;AXPzwjM6wDY4XP3tb39zJcw1UL2Y8TiH9GvHzx33IBuYnQ9lHLUC3Ry5qQMrwIYyxfQMUAEj8GV+&#10;Fu/ne7+gAuUwz/tY6hclHLyZ79jNdwVOvJndrIwzVUg9yDWD+ZlsSaHfQ1PSHxl7423W9wq2mJ6f&#10;RKAr2KJMfY5XEL2q/ih0qSxJcqgCZp8TDkE2qK0CIdUVrsDZxbywFCmmY8BLX6gaJ1BSMSUH6ErZ&#10;4oAl0HbdBbBN3td8R4DVNnD2cwTJLle5Yb9JgASgABoFyzam4KBIgZbAd0tA1ljCWIa5X0AnVQqE&#10;BS6fI0Yh6zjnuceygAlg3QFKYAsADQBujoDbFbHGAuQmbTuAUaAoUV3X1a36AGcjgTakTEtbK6yk&#10;pcwDYzCOGjyjgXKtZ1Iqb6m0qg5Vjfe5ZJ3P3DCqmX2crHDcQlUDb7ywWevbiNOVrl/RXGzZ1Vke&#10;XjK3NM8+/P3v3WnKHyy/CXl7+X36b12/cVrmdlmv7taeSJ87Ywm0rOv1isez9hnDb/6Tjz+y42fP&#10;2rp1r9ggKVzmeEfEJfm8L3GdBw0RfAeNcOA+U759Bnps5569+9rQuHhLGi3lmzLuf8c/cazESqw8&#10;f6Xn4iVL/iX1GXx/OOfb15avftmOnzhhucR2drPzRXvtwAGb+uJ0N3ulpKTY4yfvOEw9bF5kuRFm&#10;6CiEAe5f/voXv0F5FCD1AVmO+Zyv+qJe0FTOowXYaQWZljpljM1fv8iOZB2zktZSQaTFYUZUq+63&#10;pFalYMP8LQ5W9xywoU+Q9XW+tx3M9359PwLeYGImuEV5e7XVCDidmIYFUEzZwBegokw7BMqrmJQF&#10;+hs6hoc1CfIJH3nlwSVX38zxYm7GVHyuOMOO5523jNoCDxfJfC1zvETjClDusMpLNVbSVmaFTcWW&#10;2Vhg6Q3FHjmqvKtC5+Xaad34z1Zk2Qm1hRoHrHL10HGi5KKdLE6ztJo8q7xSY42AE1UrOBZr3NHC&#10;NCvGLH9LUEXxquY15NvrZw9bkY6jWlt1DhBtvxNg7hCW8gWorG9dt2ennSy64NfPrSuwNds22ZHC&#10;c1bZVRWAqffSKOAu3bLO1ryx1craq+zVw9tt7stLbdbKhTZz+UKbvXKRHco+5Z7ps1ctselLF9iL&#10;i+fZcp2T1VBoFYIjwAS6hH8saSy1aQvm2Oipky2/pcKI38xxN1ELqm+c3m+JY1IFnj5ehyYl2NYT&#10;+/TaFX5+WWOJ+kbakMRoHWHDxydboX4rwBXv7SaBtklQZx45aqbG7Ozz0Kz3vVRntZ01VqTvK68u&#10;x7IqMi1Lypd5W0zHPEjyG/+CFIF6KHSVq99oVO2SJpDfNWZlnAy9VWWu152vBGx3ytIx/jdwJjx9&#10;4aKteXmtq9wBJNQXdIEv6QWDs5XgOyBEuCKZPgE3evYFvv1t2MhESxk9wcaMnfzf+n9xrMRKrDx3&#10;pdeSpUv/dZQULKEitf+s9uvX31av3WhnpHwLCot8zpeE+tt27LRZc1C+CTZ27Dj7xXu/86d5gBl9&#10;8ge4P4Qv2wCXpUfRG1bYD3Nn7oglRcx1OIeWsWlZaTZ6ymh7af1SO5x11Mo7y13BXL5/yW48vS7I&#10;huVFeDzf1fY9gZc2uy7fElKT7Xhphl15k2AckbW9ZDISXDfu222DpR569O5tvfr3s5SZUy1PUGRd&#10;LkE0rgi8cWN1E9TNPKet3Fru47l81coaiqzPwIG27vgbnnHompTtDQF5/d6d1m/wD9ZJ9+ptSVMm&#10;WX5HlREWEgWMmu2632JD4kb4ca89Q92ZcdLmrFmsc3up8gAU2pe2bbDS9lJLnjQ+0q9r9+xlCZMn&#10;+PtCmTKPOWvJXD+2aO82K7pUGfoF1ZQpnNfDXj550MqvVgvKUsQCdnC6EoCkjt0b+lqjxY9J8bGj&#10;Zs+wc/WFdqrgrL9m6vy5ltdUZtVXawS7Gjt44bCPm7Z2tWXqex6YEOf7P6yrD+y28xU5P3Lgow4Y&#10;GWfp9UUepQq4VgvqOw689uz4pjSgXRYUsMC7eNPL+p74Lr6/RrQuf22rFTSX2snMEz871j8h0bLq&#10;iyMe2FL1KF8UL3O9UfhivsbjGbV+TQ8C7ZVWTErBqiyf880ozvQUgACX3yS/VX7b/F6pTJugej3A&#10;hlpUsc/pRuaIUbxR4GK65nj04ZI534u5etjZsMGX+OHNPGxEki8zGj480QZL+fYfSHjJYUH1Al/V&#10;Xn0HWC/Bd8iIBBuVPM5Sx06KwTdWYuU5LT2XLFvyr8mjR//M7Dxo0BBbtXqdnTx91tIzM62krFQQ&#10;LrQ9r7/meX5xuJo0YaJ98LtPXRl8qRvQV3rS9zncyM0KqBLdKtx0wrKjKJzxcsY8xzjGR03XHMN5&#10;5Q9ff6kb1EXBd6zNW7fIjueesFIBB+cdTLeeyUjQBcBANThc3bPb2n5dyojPsCnjrGcXYi0wpuPu&#10;t25Y8vQXf/A5v4fDkLGpVnJV6lCQbLrWpJtdP++f9/p2q5TiI0nC4TOHvG/NyUNWeb3Orura815e&#10;9ewaPYYMs54/CFaSNG2alQhYVx5c9jlXcun2HtD/+/FUwWV3UbaNmjIx7Pfuaz36DrQe/QfY+pMH&#10;rLC5zAYOYw223muf8J6oK48esLKuSqnmGhsycrj3jV2y2DJaSqzmRp2VthY/G7v48EGp4wp3nOq4&#10;025d9zod0EC4VpBLF3CiY3vHx9uRinw7W3xRSrOvDRydYucbSlz91nVVS2UmWg99N1szgsLvoTE9&#10;+vS31LmLbNyypfbiK+vtcFG6HUo/7dfrEz/axixaFnnY6Gk7ss/63xGzNKbeEaOSnr323N3bBPpi&#10;q7pUbZsPRqCs67+wfZttz8+17XoYGznlBe9fsf81y9b7emXvDt8ftXCZLTx23LZePGfHSvKsRNf2&#10;eV03OQcPaJQvIH7mkKWK8q3trLXajhor1UNHdnW2ZZRlWG5ZruD7UTAh87v8BovNn9wMze81Gqv5&#10;GZRVyUUNiDmOmZqpkwDbsNQIEHvM5y++tPzSUlu7foOgGwJqDItLjHg6E90qAt8Bw1z14mwFgFlq&#10;RKANliclphDhalwMvrESK89p6bl06ZJ/TZWC/any7aMb/ap1G+3kqTNWUFDo4M3NzbVDhw/buElT&#10;PLHCuPFj7bfv/z7cbCIVeNKyHCMKYu9XxdOZtb3RZAvcmDwmrm5YOG19h1k6AmOiAF3IT7cxU8d5&#10;kI0j2UetDIAIvtelJLvfuumVZUYPfhV1prrr8H1plVRk3z62tyJP0LzkcL4lBTx3/Ur/bAkzX7Q3&#10;yvMtvbPJTpRl24ChIbTmmlPHrUqKKB+oRFTbgNRUS2+vtba7HbZ0/Wr19bRtuecFuAbbfXJ/GJOU&#10;ZNvzsi2ro87KrjXbyZIMGxA3zHZlnrEqbvh3m938TCpE1sjOfVmKTuctPnzAMluqLb+zyuKSBaEB&#10;g2xHWaFltpZb2eUGK5cqK2urkuLpa/3HTrTdJbm2dNcWP3f+nu2W115m6eWZz97rwPET7bSUZXln&#10;hc1fvcL7qEsOHrDSDkBd545HYX5X6g+T87V6myDl72O5jv7ue4uzLLMm3wYA/X797WhFlpV3VNj5&#10;/PMa19OGzZhhJysLLLde35POGzJ6rO0vK7ALDcVW3FWr16qxHccO+LEJq9ba8dJ8S5mmhx5df2vm&#10;eSvSA0WVYH4685SP6TMoPDykLF5oF+sKrbi52HrpdXv1H2Sbz5+1tPpSK2yrsfzWSstrrbUdF45b&#10;VjPhIDFtC+w6d9mxQ3a+rshK2ms8+b+bnLuDyuUzs91+u/WZ2RkztM9bo8I1vlrKt4gIV3oQydLn&#10;zSrKcpMzqtUfCPXwGPwYgj8DcGUe1+Gr9guUbsRfgX33bnZzcwjAwXpgrodT4meCep7gu37jRsE2&#10;zkNMEuEK+A7D23lonA0kn6/gG4JsqOq76Ede3z4DbPiIkZaUMsZGj53wf9Vnj5VYiZXnsPRcsHDh&#10;vxEntv8AqS3dxKIVb+cVq9fa6bPnHL4lJQTZyLFde16z6TNm6WaR4EuN3nr3F7o5/SnM3UZMyVRU&#10;7jMnqq/IdhTAGl2WBHx9fbAUA2Pxdg5tMD3j8Xwq/ZwlTBzl4SWJcFXeVmZtuoECXwcqc7uCb3SN&#10;L8EzHkj9jho/xnoPGWIn60qt49E1nx8ubCyynr372LDJE+1UQ6VVdrdZ+8Or1vngih26cFKfWVCZ&#10;NcMKOmrtQNrx778LKdNXMy9IKTZb6rRJUqQDbVdxttXerLN+glOfIUPttaIcK77aYM13iMscMhZV&#10;X2uwOu23SzFjxmY9L/O+KM/xc2dL4faxzdkZVirlRY7cfoMHWW+pnz2luZbbJhB0VLl5tri20N9H&#10;yoIldqy6wF5cHWCz7sxxK5ZCXLvn1Wfvtc/wkXZCDxzFrWUO7Gj/0kNSvu0V1uTzxCxPatP7aHWv&#10;5IL6XIfiwMRkG5w6xsdvzzpnWY3FliDVy/eytzhD1yy3aQvn+fH1Z09aVlOZx0Bmv7/OXbhji63a&#10;u9VeOf6G5ejYyi0b/diLL2+yNa+/JgU3wHrquztSUeDvr1rqd8xUqVgp4jnbdvnYIWMm2anKPNu0&#10;b7vvv7DmZTsnoJa3V4X0f6jUK01S4eQRFuSbSy158hQfG8cc6LQXbNLsGXYo+7iHjoyamF31qkaX&#10;K7n5WW3jdbyn9Xe6XGNVerCr1ENBQW2uXSy5YDmlOfbRhx+6sxS/3+/wW0D98kAZ+Y3z0EhSBbyb&#10;OYYqjgbbQOkCXc798ivasO37X35hVdX1tm7jeoF2hA0SaIcNT3AA4+1Mcn1f5xsJLxmNcNVL8CW8&#10;5HCp5cRRqYSY/L/ps8dKrMTKc1h6LVq06N9HCb59f2IOZZ3hwmWr7MzZC1ZYXGzllVWeXGHb7l02&#10;a9Ysi4tPsCkTJ9l7xHYWMLnpRMGJ+S0E1/iTK11MzlEw+/xuBLJeI0qZfm5a0XynX6sSXjLlhTG2&#10;YNMyO5J1xMpaS6z1VpN1k2eXudy3b/qaXtbuAl9CSeLl3E9Ktn9Kqp1rqbQOAZY1uvPXogR72uac&#10;dKu4zhgk0UAAAP/0SURBVJpZlgKF+Mz1l+t1U+tn/cakuhJ9eXdQl4OnBNiMWb7CinTj7z9ihPWW&#10;6jhRW2pH8875sWkb1ltOZ42R/IAAGazxvcSyoXshcEaXYHxVr8UDA2uBMVUPHZNiPQcPtv2lhVYj&#10;pV3aVioIBfXaU++jd79+NiBhpDtjHcs8Fvr79BWgpUQFyv4R03D55eowHyyV2FPKqJfOPVCYa+sj&#10;ptieyRO8XbBvnxVJaWI16Ljbbu13Wtz7GUekBRGz+dJ9+236soiK3H9AarPYps2b4/uvXjhjZ4vT&#10;pL766wEh3o5L9ZYIVvvPHfXjP6yDU1PtdEWOvTB3VqQvfC7qC6++Yln6TJVSmellQbEPmfyCbc+4&#10;4Nt99Js7VJilh5xpPv7VC6etoLFMcKwXaMssRw8feXUFdrE40zIqcyynociGxH9vto7WV84fs4ou&#10;HLcITcn8bgAuNcSHDiBG/dI2XKuzGv0NCbSRU5Mt+J63tMJ0+93vfusBMVCrBNXgd+oPhvqd0n6f&#10;bEGKV8dpmSNG8aJyWd/rqlggpvr4r4O5urPrir287mUbKpCS2SguPtniVVnnO1gPUQOHhPCS0fne&#10;fr490Nf5DpVaHjVmvCUkj/2/6/PGSqzEynNYei5YsOA/jUoZLfgO+NENDI/LhUtW2IX09JBYQeqX&#10;9o039tmL02foSV03gORR9tZbv3RzMgo2enMCql999f0+YHY1zDpgP/5H+y6Sv5d9VxG6iXlGI8EY&#10;BUHggoy8NBs1JcUWblziZueK9jLBt9VuCr6YnHGuuivYUh8KvKjg+49vuFqNmznTcnXTvvr4mpTn&#10;FYtLTbQeAwfbKd3M2+8Fh60bAvhNqeJmAbCPgNd/zBhLb6uxWUvm+3ew+SJQ6K3zhtjp+nJdt48N&#10;GjdWyrnMvXdxflp/7qQVSzm13G218xWZtuPMYVt/cK+tP7rXNhw/aJU3GuwyS6NYciQQX7532Xrq&#10;tQYmJtpJQbz2ZoPllkt98r0LQD313qmDR4+2M1K96/du/tHfpbeU9mYp8fyOainjWlfQcZOn2qBR&#10;o/1z78y6aMOTpVh797OJG1/xc5YePWSlV6o9aEab1C9ezzhqlQv6fQcNlHofYQdKcm3dgaBAxyxd&#10;budr82xFRL3O3LnH5q4JJvuX9r9ueVKuFZ2VtnrLhvCeRiS4ah42YZK9uHaNZUqtJuh74lioPW36&#10;1s12tqbEKvS+K1pKbMpLUv/6/lYcP2YnpPb7MFeuB4xXzp6yQXH6W+mzvJafKchXSu1W24D4YJqO&#10;1kFxw+1A7gXrw++2d38bvWqtzdqwyRbtfU2vU2Q1VwGrQHuz8Rl42yPRrtz0HDE741lde6naqjH1&#10;NxV5Pl8CbWQUZrrzFIkVfE5XECVgBr9XQMxvFogy9/vZJ1LHAFjHcMJyEH/1tQPYHyhV2f/4408c&#10;xijh6vp627BxnXs79x+A2TnR4hNTbaQAPHhYvDtdBW/nIfptDvb1vqhe1vkOFZwTksdZUsq4/6e+&#10;i1iJlVh5DkvPhQsX/afE1NHhJvaDmxvmsDUvv2IX0zItPz/fSsrKBN9s27F7j704a6ZuGiPsxRdf&#10;sF/+8nduQnZHE92QotVNzoIwpmUiWX0rABOUgD5uXChhIMwx1vqG/TCec7/47FM7n33BUtzbebGd&#10;yDtppSw1utVi16Vmict86+1uj+H86Nf33dnqjvpaBELe/6S1q63sRquRevDS3S7rP2yY9U1KsQzd&#10;/C8Jxq6cBV5UcX5VkYMg9eU1VtBRb8mTpRj79LMjlSU2cdZ0v97k1/d6mzhvrl1oKbWpC6TsBIgt&#10;WeetUooST+LxM4IJtEcPAVvtwIR4y2oB9nofUr4o4eYbLTrWy0ZOfcEydKzqer0dPhvmRxfouz2h&#10;95LeXGq5nVVWcaXGXli2QMd6Wi8BkjFzdr5uFxvK3ax9pgiP5B724iubbPRcPJ572pRXUO09LXHF&#10;cpuzZZMfX370oJUJMC23mqzzbpuv08WCsG7vNj/eP2m0jV2yxFL1wML+AIH0RGWubY84riXPWWS9&#10;Bw2xXvpNHCzNcUev6q5ae3FxeEhZdea4na8vlbqutVLVosZSGzoyzh9c+krJ8X6Aaq4AV9VZbXm6&#10;djCL97QBiSk2dJQeFnqG/UV7XrNBUoM8iOzMvmgF+q7LWipsaHKyDcDy0D9MjyTOnW170s4IRr2t&#10;v0B0sDzP8lurrZgkCSjemwKuqq/zjcz5OnT1oIXapY/lU6hfIl3V6n2XNRRajuCbXnbRsorTPasR&#10;GYuezfUC3M/DcjoeNqNrgAmyAaiBsWf3AraCMWkGSamJOgbeweSsbdX6pmZbv3G9jYgfJVU7zBUv&#10;4PW1vtqOxnYOyfQF3wFAWMq3b3/BeYQljRoLfP/f+i56qcZKrMTKc1YwO//nxNRU/XP/GL59+vW3&#10;tes22ulzFyyvMN+KS0p8ve+u3bt9qZHDd9oU+/3vyVH6vRczFXhSo57OmKH/qBsWqQL/6iElo8eD&#10;SuZmxXkcB9xsf/3VF3Yhl6VGY2zeuoV2LOe4m2e5mRIvOerpjPq9/8u7do+1vupjjSY38YWv7bSa&#10;2x2ufC9J6Q4YMcx6DhluF9uqwpIiVO+Ta3ZT11qwFtNrT1uTmWalunEPjk+QmkuyEw2VdkzqChD0&#10;0E2P72XChlctp6vGFry81PcX7XvdygXQljuttvXwblu0YY0lvhCAPWHpYisQbAgKgtkZBZyvGzzH&#10;xgh2ue0VHo5xzQ6paL3+JgEK7+jG2wTTaLc2qdPEyeP12v3sBYdqD4ufNtPS60t8Gc3UFYtd+W66&#10;eNaW7wnzpO4pLYX+alaarXo9mJ9XA18BkwhXrA0GPI2Xq21IvCDHOT+pPQcOsoMl2XY4Oyw3QkXT&#10;P2XtWstq0GsLVjWX6mzUBKlbfTc7ci9acYeATJjGSwJwU5n1xYdADwxTXg7qeNr6l61AKrZa392a&#10;LeufvdZP68SX11nC5GB2nrp8uWXUF1t+Y4kVtFfZmYocG5oSFPXKU0dtz7kTev1eNn7BIjsvtYuq&#10;rpaSZa68BfiiePUdurlZn7njB6Emga6HmrxBEI8aT65QWJ/nypelRjmlWfbhhyGxwp++DakDgauD&#10;9xtUMM5VWHdwGAze/MzxugOhg1nwjUA3nEvqwc/daxowt7V32aYNGwXbpGcOV+TpHRFHoA08oOMc&#10;yihfKuqYXL6ofOCbMGo0S43+oe8iBt9YiZXnsPSau3DhvySkpPzM7Ey82cXLV1lamm5EeXmWW1Bg&#10;2Wq37NpuM2bNtmEjRtrMF6e5t3NIH/j9nBhA5aZFdccqkuPreNSpCrWLyZlK1B+HM+DWjQvlyzYm&#10;6vSCTEuZkGILNy0VBE9YWVu5bqLNAtlVd6IitvN95nwj9ebTG7bljZ16/wJp2lmrudNmV6V8rz++&#10;bmMmh6U8m86fsnop4StSz4w/KMADqyGTJtvF1hopt0rrI/gM1WdLb6my2ustNjzxe0gtOnTIigSZ&#10;4zl4/krdJqdYXmeNNd1qtaa7HVYmtdpPN9AeUnZ7ci5ajdQWc75hvveync4L583ets1KOusE2BZ7&#10;ERNsH40vyLMyXbtN7498uYCj9+BB1mtYnG3L0HkCTZ/BQ+14ZamVd1a6Cbq/HhSY/z1ZkP7sPQ6Z&#10;PNVO1hbb+oiyXXdC392lKle+LbeIXlVv+y4e8WMDksda6rz5NmnxIpu0aKGbxFGs+/LS7UJ1lvXq&#10;0ydcVw9jOy+e1gNQRVij217t6ranvrtVBw7peqfsUNZZKxYozxVcdEXaRxDddgGP5p7WLyHRLug9&#10;FdQVSNkOtx79B9n8nTttyet77OXDB2z2+mDiHjFrjq07GLzIAfvUZUvsaP5525t2wkaMHef9CfMW&#10;2OHSXFuzJ5jkByal2pQFC2z64oW2bv9OK20p9/leFC7QJagIKreNh5puPXjw3Qq6nulISriOrEZS&#10;zGVNxZZdm2NpxRcssyzL1SwQBab8fj3SFb/xiAp2r+cIbOn/8vPgVPVM+eq3TQ3K9/s1wQTZuHT1&#10;qr388mqHL0uNiGzlDldxyb7caNBQwRezcz8crob4ds8+wcQ+hKVGmJ1TJ8TgGyux8pyW3vMXLv23&#10;+FGjfmZ2Hiq4rpbyPXchzbKleEsrKiwzN9d2733Nps6YbsNHJtjSJQvtg99/4jcaV6x/CqqXeVsg&#10;6s5U6mdNL0DlhgVwgazDlnEc03nf/iGcy02Mm9c3umGdzTzvDlcvbQhm57K2MimaJrshNQs4H/wi&#10;rOu9r5btO9qevzI4EI1esdYWvPGaHSvJsC4p39dOHAyfrVdfWyyVeKo82+b5vG1f6zVokO3Jz7Sy&#10;a01SP8EEPW7tSiuSimu/12kbdkbmXXv1snUXz1i5O/K0Wt9IYI0+cQm2fN8eW7xts/XFZKq+6ZvW&#10;W357rRRxu5u2rwm8XXc7bfMbQaGuPrHfynXTZ/nLiNHBy7hHL6lrqdweQ4booeCMVbRX+nsZmDrO&#10;TlQW2PDRPED0slelkDOr8v2csQsXWkZDqRUKOH4NgW7ZoX2W11purx563ffXnj7ukbWC6m2ytpuN&#10;NnLCaPc+3iaFnCmlWn6lwZXp2Fkz/Dobz52yi3W51m/wMN+Pe3G61GWJlG2Nh40sc3X7498M5vaD&#10;Uoyvnw5m9Ekvv2InyvNsUPxI7fey/QL6hohCn7F1q52uKpJirrG85nLLjlgEBiSl2N6cNEuaFln+&#10;9JM6cuJEPXyUWI4+86KNa352fKIAzHcRndslIhoAJlIYsaTd5KzKMRyvPBuS1DKKvKSxyDIrM32p&#10;0cXCi/YpYSEBqYBJy4Mjv1k8l6OpBenjGCqXYyhcsiH5cf3efV5Yx+gHvswXA/TOrku2fv16Gyn4&#10;Dhw4xJMpeJANAXjw0OBw1a9/SKzQm6VGA4a48u3Zp5+DOXHUOLydgW9f1ViJlVh5zkrvBUuX/Fui&#10;lO9Pgz+w1GHNhk0O31zW+RaXCML5tmX7TpsxZ54NkhpbIbX0q9/8PmQwcjUQAafqt9/oxgRcpXpR&#10;v2xzc8K0DICj5mZXwVLOf/vr33ybMZjwOJaRlyX4jvU53+M5Yc63WQrmOnO2gi/gvffeHXv4y3tq&#10;7/ryo0TdnH/4OV7YuMoqpXKuPrhik2aGAA0/rH2HDbetUsMlV1vsyqPrdrEomK3n7X/dqm+22NX7&#10;V1zl9RQEUYVHynKt/hZJ7y/bmfyL7rAUrhXx6u3dx6a+vNwy22usXsr7mhT2DSn16658u2wGc7hS&#10;i69LqdZ1NwiGrRHAcb4qr9N/gB0szLAMACvgj134kmU0V9iGg7t9f8baNbZs11a9Vi/bePqwz3NW&#10;XKmVYh9gQ5NT7XRlkZULJrvPHrS+utbWM0etRoABvs16zazaPP19B9kLy5dYRn2JVZEQ4Xq9L89Z&#10;u3urDRgx1NYffsOKWips0ryZNkgKd9vFk1bcWmGtglijrlWgh5S4UQLHyJE6PtKGJEm54YxWqd/I&#10;ib0WN2aUvXrmmOVICa/aut4Sxo62V08etWmCY/LUqXYCb219R8Rtruys0muV2wsLXrLxL83WsRyd&#10;V2xLN79iQ5NGWb9hw2zoqDG2cMsWO1dTbPl6H7y3TYdfs3Hz59q4uXNtwoL5NkHK/dUzh/2hBpNy&#10;dM43gJY538h8r1c9hABlloRhLtd7KCO2c00wO2eUpAfvZAHTvfX12/bpFRQs5mf/jfN7D85XKNrP&#10;NJ6HR2Dra30Fb6AcliR96ddjfphzb9y9Y+s3rPMMRUS5wvFq+AjB1xMrSPkOibMBg4b7nG+fvoN9&#10;/rd3P6YUBF/97yUIvkkp42LwjZVYeR7L3r17ey9YuOjfE5KSrY9u0up6Vgn2vmLNWjt3Ps3yCgtd&#10;+WZlZdmWrdtt2owZNnh4gm1Ytcp++/5H7qXMTQbQ4nDyhz+gAr61PwukQBbgcsNxMzQAFny5SUXn&#10;fjn+Z8zQgnD05vWVblSn085YyuSIw1XuSffObdeN85rAh8MVwI2ClznfO+/esb3H3rCXt2+y5Zs3&#10;2IodrwqWmdZyj0QHOFddt/2nDnlQiZRpL9jCHZvsQlOV1d1u92VHhJZslALcd/aA5bZWWYfOQ7US&#10;8/lCcZodTD9h5debjJSG1wTzy3ofpZ21tmHfbpu3drUt3v6KHSvNtYKrDdZ6l6VGl8ODgq59680b&#10;dvXhJavT+PSqAisTLDukqtuljJkjPV9dYKcrCuykzidYBB7UDd0tlttcZnmCVO2NZquVSstpKlZf&#10;qZV1VEnhlUix1vu4ej0olHdVWW5bmdUwp3mr2WquSM11VliF4EJc5nbBhuhWRH2quFxnpYJUneBD&#10;QoZ2V4hEvKrXsRpfR1ul4yQpKO2skXJm3aweFgSydlWgVSHVWuDBL6qtRNvlLNe53GC1UsZEqWL9&#10;MvPAxGCu1vss1eeo0fFK1usK4J5cQe+VxAYkTGAMr1fZWe3ress6Kq20o9by26pUK/W+6v39Nehv&#10;QFvNEiR9n8WddW7CL+nS+frua/Te8HTGxMy6ar5jIIzZmX5Mzh232zy2M6EsefCo1vutaNV3XZdn&#10;aSU4XGXYJx997L9HQIpi5ffLPlmKnkFWv2vUbXTZEWZmxqKOWabkjliqrqC/DA5XQPzh48e2dt1a&#10;i4tP9KVEQ4fGu/LF/DxkeLw//A4YFOZ83dtZFYcrkukPGDLM4pNSLHW0w7ePaqzESqw8Z6XPoiVL&#10;/iU+Meln8B0WF28vr99k59MyLL9IakM1Oy/XNm/bZpOmTbOBI0baUqmY3/32I3/yRwG4atVNCZXL&#10;zSYKV1e9EZMdNy28m938TH+kj/HRlvGojbNp52zUpNE2Z91CO5LJ2s1yh8SNR9fs1tthvhfwPv7N&#10;fUE4eDzf/sU9u/60266QzACgvk1qwEhyfJ1DWMprT24KyJetQ2C8/uiG3XgzRMsiUQPXJT/v9acC&#10;JvvvdtttzpOqvi6AA92bj6/ZDV2bpPksWQLCl6SQWwXrTm2ztIn53W4d6xbQ8aoGvoAYxyty9l65&#10;3xVyAHvfVV1D599m/fElz2aEYgaUpBm8xFphXZd+liqRg7ftTquvJWbdMA8jl3Ssg767HWFbQO2Q&#10;8vZrEOyDY2pR7J0a48E29HpkGuoSnDp1vEXwJWtUh/o5jjLsVG3RmPbbzboeTks6T/AmMQLqkTCN&#10;KEscmRjXBKBvSWXqOsANpdyq/jYd77zd4eDjb9isfqwYXK9J44A687Ke11dA5kHAkx9caxQg69w8&#10;zLkoWtIMtgmeOEvR30SMZu/n9cLyIiDbdqtN39clvX6zPn+bvpeOZ0qYltdD7RPlqrK9wkoaCy2z&#10;MsvSyjIsozTDPvjdbx20/uAoqDKF4svmviJj0Wf2pR40MSH/cEmRm5o//9L7OYeE+yGzEV7PwQ8C&#10;JXz3/kNbtmK54JtkgwRZnKyGxSd7hKuhwwRg5nwHDbW+UsXu8RxJsEBihQFDh1niqNGWlDo2Nucb&#10;K7HynJbeCxcv/s8JySn6x/6x2TkuKdXWrHvFzl9Is8KSYtUSy8rJsR07d9iLM2fZoGEjbPnSpfbR&#10;x58JmgGgmJqBLQD2VjcnbjY4ZBFS0r2Z//RH72P774Iw56GOHdKR+TM3Seta5wozLPmF0bbwlaV2&#10;XMq3pLnIb9wAC0jeFXgfCbqo3+D1HMJMenYjQZilSGyTcOGZY5bOwVx9U2D1rEjv3ta4W+49zXhi&#10;RN8mFrRgTMvYu6rA0yEMUN8iyIegjbe09vGavi2Ao3AJAMLDwR3t03eLNcmcwxjOV3sDaAvCQJy5&#10;YMZTrz8Awpf88wHmWwI3y6oA9VX6BX7GXRZQGUMf6Qu5hgNdoAlriTvCOQIzIGafqFY+XvtX7tIn&#10;qPuxTodSZwROlwVmQAyoOwSo6H6nQHZJ210CcxsmW9VWgbZDkGwTbLlOB2EruxsEWSlsnQ+IWzWu&#10;XWNQ3bSc16lr0H/lrh5WdN0ugRQYo0YZwzGgHMActnkQwEOZFnOy72NWFmw7b7f7QwBAbcfxTXBl&#10;Ppd979N7aVM/5/kxVeaAUfLM97r3dle1VUn55lblWEZ5hl0sSrPf/ObXAbKYnnm4jPx2v/4yKGBA&#10;65BFGaN4f6CQUcOEnPxW+8CbOeDggBWCctx68MBWr15tIxJH2UDBF7Ub5nxRv4k+r4v67TsggJd1&#10;viRW6NGznw2U8k1MGW2jx036//BPHCuxEivPXwG+/+IOVz9RviT5fmXLdkvLzLLcwgIrKim19Kws&#10;27R5i02U8iXKzsply+yXv3g/hInUjYgnesDpClg3HWD8LJykq1ndwLTNel/midmOql0AjRomTCX7&#10;3377B8spybGUKWNsQcThqlQ3R+brXC0+uepwdGerX4UgG4SWfEju3l8/0Lag/Ov7vvyIfiANnBnP&#10;emCcs/yY9pk3Bsx3BOF779zWWMbd0b5g7JC/7efcRkUDUYGZsXc19jZzz4BWIKeidG9p/w7wVgWg&#10;d4E72zr/tqDdjRkaRezmaEEbpS0YMy8MSF0Ra5/jAebBYSsKYD5/1z3mnQVeKdkoiDkWba+pvQJg&#10;pYDpuwqYI7ClooSBtQNXNQpmQAdkL0kN03IOfQCzS+dcUsv2ZWCtynbHbYDKmFCB6SVVQI3qZQzQ&#10;jQKV69C2CIAc8+vptXiwCmOkvFHbAieqHIWMykZx80CASu5UvwNdY7tudzqMHcyo3FvBzMxvxRWv&#10;HjZ40CA0aRTAHCdnMLX2co3gW2UVTSWCL0E20i29JMM+/OgjNycDUg8CE/m98jtmvteXGOl3HoAr&#10;8KryIOqwjShfKoD+1J2wMD9/63Geb927Z6tWrbCElDG+1AgnK8DraQWHJ9ngISNs4OAR1m8gns6R&#10;pPp9BwX4Dh1u8cko33Ex+MZKrDynpfe8RYv+ZWRSkp6ufwzfkYkptvaVVy1NwM0rLLKiYinf7Bzb&#10;vft1Sx033sNPrlu3xj7+KChf5nhxmIoq1+iNChXAel/6CDVJ35//FBIsuNk5Mu6f//mf7W8kXYiA&#10;/OsvP7ezWRds7LQJtnTTcjuRc9KjKnHTBDaYiUmWz1rfB1K2BNp4QOJ8wAlstU9yfZQuytjBLAA/&#10;Vn0k4LJNBbocCybsOw5KoOtQFpwBLuo4BPWQclWlDxVLvePQ1bZgTntTqhawcg2g7MdRzcDXwStV&#10;rPMYc1OA5fVuPr3qUO+WEgbAeHOjjvmcNx9LWT9TyIKwIBkcuAJob6KYtU3/dcAtGANa+thHXQLh&#10;oEYFXBSy+qKKGMgyHuULfFGs1Mvqp70qyHcATn3vDnNAzbkO6KCUGdcJcCPnRGHNOShjhzFw1TZj&#10;eC+cC6Cp7PsxjQGgmM67pGb9PflrdHk/r8F1W6RyGctxVDLHADct6hnY4uXcqXP5vbBkC1M021yb&#10;9dPM/7r6vVbnySVQvhUtpZ7ViJpenGa/+93v7CMBGKh+JuWK9SbM8wbly28b+AZLzncRb2Yg/LWg&#10;LeXrS4/I9hXM0Mz34pTI8afvvmdr167V/9JEDy+Jj8XwuOTv530jypfYzsAXQAPgnr36+4NxfGKy&#10;JY4eT5CNWImVWHkOi8M3OXmM9e33Y/jGjxpjL2941ed88woKPZl+dk6ubd+xwyZMesFvAOvXr7XP&#10;PpYqcHNbUAHReVxuMsyRcZOK9kWhTNCCv//T3wXrv7pKwOQMjD3jEWM09ttvvrYLuRctdfJoW7gx&#10;KN/y9nK/eTqI3hLQBERXvgD1N6rvB9X75DdSvgIxfY8F4cfapu/J+w8CpH+hYwLuY6D7XjBVP+Q6&#10;qg5jwCsQA/egeoPypQJgTNOYpQHsfY1zEANg7bt5WuO6pWbJpOSAjvbznoFxBM63BFUU8i0pXIB6&#10;Q8AEut0AVzDGjE0fAHazNMcjKtjh6oANEAaqwPY6Slh9gAmoUgHz1ftdDsrLPhcMiJn/DWoXdXzp&#10;rkDnQEPhhgAfwDqAMkDPxwJPHeM1ACOABZQOycg+kHRQq70qEF7F+UzHLmnclbuX/XjHrVZ33OpU&#10;G31dYOnz1LcDfAEqFYUMLNmOOofxHlG2ADdAF+Uc5ngZiwImmhcOV66kMTfjaKXrE2KTpAqkGGQ+&#10;uK6r1mraq6ywvsBya3LtQskFy5Ty/dWvfm0fffyRm4/5PePx7KZmQRS1y2+a3z4PkN+ojToVuuIV&#10;oFHD/iCpFhhTQ9+39tYvf2GrV66yUanjPYHCENb5elajJJ//HTwkZDZifS8BNlhqhNMV3s48+OJw&#10;lTR6/P9L/6s9VWMlVmLlOSu9X1q8+F8TEjE7/3jOd0RiquC7yc6nZ1hhYaEVl0gVZGfbzj27bcKE&#10;yb4ucfmypfYp8OVp3yEa4ErrChYg6+bDTQpzMn1sA2VXwWo5jmLmvCisqV989pmdTT9to18Yawte&#10;WWrHck74chDMpcAH5YvpOJiZg4kZsD4RfGmf/uah9z/69T0HL33sPxWAvZ/zgHakAmhgC4SjZmgq&#10;pmkAy5wywGX+9z4wVgtAqfTdYX5YcH02Nwx4I6o4qGPBVtD1Po25o3rraYBrMC8DWOAazM+3n+ga&#10;j9QvQKNuaW+wbOkHqpj5YOaUidIFdK+heO99D2CghmkZNRgFdBeQjShcBx6AEpzcJK3xqFbmhDET&#10;o1gZ58DVWFqOB7NyUMxd2gfMrmBRrwCQc9R/VQB2Bd3NcQCt172lVqAE7kEZB4UMhFHJrsJ1DUzK&#10;vC9e38fqgYEHCvqDqha8te2KmPfLPv16PbZxuMKBDMetAOhWNzHTsv9s3lcquuFqg2c1Km4sspzq&#10;XMusyLT0wov28cef2+efAczvA2W4mfmb71MGYvWJzgnT+pjI7xgw4+HsABaQOYf/E7bf/dUvbfWa&#10;NZaYMs7hC3CHjySxQhS+0eQKwzypAuqXuV+ijQ0YPNQjXCWnjo85XMVKrDynpffCJUv+Dfj2Yw3h&#10;D+CbPHqcrVy70U5fuGiFRcVWUlpmF9LSbd2G9TZl+nR/Ml+0eJGUwSd+QwlzYMEjNApQX8+LOtDN&#10;hv2/RE3NjFEFxn/+y3fPlO/f//63CLSZP/7KsgozLVXwRfkezT5ulR3lunGGOV88iO+8w3xuMDlj&#10;Qn6KukXtCqRPUcC/faB+HY8AGpg6eDUWdevqV8doH0RULi1maoDrSljtnXdu2j2p2XvvCsraxxz9&#10;4D2Nd/gKvALsPcEXCN9F6Wr/+3ng6PYNH3NbwL3rfddd8QJk6rN5YDdbS/kKuLdUbwuuUcDeeBzg&#10;zJxw1Azt/fo+bmgfhXszsu37UpzXAKBq171gMQBuqFy8mKNmYUy+KEk3GWubCgzb3dyMOTio3aBu&#10;UbVBAaNoATEw5HWCA1Wzb/M61++jfnUOYwTDTtSoXvOyYMn8rZu/ASwA570wRq/Be2EMDwGob5Qv&#10;ahfPaVfg6sds7aq4O5iTXdEC3ZuoYh4yOC4Y67U7eMgQ/H3+WJ8JxYup2bcF3/or9VbTUWWlzSUe&#10;2/lC6QXLLs9yb2eAGQUqv28eKN30LAADUVQvgA1reoPaZW6XcWQ1ii4zCt7PX/n/yddffWO//e37&#10;tn7dOpsw8UV3uBo2IsHiE1KD2XlYQgi0MXiEDQC+gBflq/pD5ZuQ4t7OA1RjJVZi5TkrvV9asPDf&#10;4hIT9fT9Y/gO1tP3K9t2eD7f4pJir9k52fbK5i02ZcYMvwEsWbLUl1HgVMUNyuGrm5EnU/graQVR&#10;uswFf/csqQL9jPflRxpL+/e//V3nhPW/zPvSfv3F51K+5zy282KUb9ZxK28t1Q212W4AJMEXOOJo&#10;hTfzEwfwPXsq4EYByzGULubmx78CxJifA4jZ5vwofMP5YdtNzqqoXo4HwHbbI4ArgLpjlo4B3zBP&#10;HBSwq2CBFag6dHUOc7rAFCDfQflq+4EeGnDs4jNgeg7wlbrVMVr2gSrOVpiog0ka7+egejnG3DJz&#10;xs+2UcKCHtB15SsQ3/D2sptqO++iClG7wZGq7bpAJthFoYvHMskWWPbT4ebgMA/7DM7av6LzmO8F&#10;lihc4IjaDuZkoBnAiNrFVM11GROd343CF1O292PuZozetwNc7xV1yxg/JwLiLkCr9xqUN6/RpX2c&#10;pxp9WVMwP7cGCOt1eEDz9w7Y9TooXUAcVcb0MwfMkiaCbxDruVrwLWks9qVGeDunFabZB7//wKEZ&#10;HgjJ16vtPwafBIDL7525XqCLygW87s2sCnT5n/hS274GWKr4088+jajlb+zBm09t9apVNnb8FBsg&#10;qALfEShfwZfcvng7Y3YeOGiEQ5e53z54PEv5DpTyJQ50UvK4f/RI7DGEf+RYiZVYeb5KnwULFv57&#10;fBLK9ycOVyOTbMMrr9rF9EwrKimx4tISyy/ItS07dtjYCZN0cxhh69dvCOsgdTNx6ErBuieznu6B&#10;KvuugOmPmpbV/+xYRP16pU/nkmrwr2pZppSRn24Jk1Jt0caldjL/pFW2sc5XykqAuSUl6d7KzNkC&#10;TcETmD4RZANsgwL2uV6pYID7hP1IDeZmnetjwrafo3EsT8Jp6+GvcczC8SrAmIpZ2h241NIPiO+r&#10;BbK0mJPdwQqFKxjfd3AH0/Md5nxR7GxHnLFQtb4kSeM55kAG0urzvMWCczfHHwfPZ/YZ44pX30M3&#10;8EXt4qiF8nX4Yn4O8AW8LAkimER1Z6Wb7is7KjxOdkVrhVW2Vlpxk7Y7yq24udQKm4o9Z25BQ6FV&#10;dVT7el5UKiZjlK8rV4EOYLoCFXgDQIFcY1C9KFqNx+R99V4AKhAEegGIzD1jEu8SMAFigDbzr5i1&#10;228K0pwDKNViYr58B5WthwhVEiS0Cr4ZJWl29NxRO3T2sB1OO27FLaVWq/dbj3lZsGbeN2p2Jp0g&#10;YGa5kntB6xqEyWR9cP3VeqvtrLZSwZfECmllaR5UhYxEeDqH+dtQMTN/HVG/wRQdEicAX+aGQ0Ss&#10;b+xLn9/9OpLTN6QXJLGCg1n1gw8/tIULFhKf2eGKJWnkyJBYYVhkznfQECnfSJQr5n3xfCalIM5X&#10;ZENKTB77j2HDho3kHzlWYiVWnqOyhiAbixb9l/ik5J95OyckpNirr263jOxcK2CpUXGxZWVn2qbN&#10;m23i5Km6OYywbZs228cffeIBNFgqBEyjwKWlom6j21Hooh5IsvA3qeB/+qd/8vW+UYes775j7J/s&#10;Kynf9Lx0S45EuCKrUXlbmd+cmRN9llQh4s2McgWkmJ4dtA7dMMfrVftPBeY333/4DMxRJytXwJHz&#10;fXmS9h9p3G1d2wN3qMWB6867LEeS4tXxO+8IuKoA+C4wZf4ZQANcbd+LQNfVMYqYfUzXGnP7TVRy&#10;WF9MIA/PT/yUVpDVMfZvPmbdsFQvzlaCsY9Tn6vgSAW63ahftTf1nQDeGw+A7iVXpCjU5sv1Nmbm&#10;VOvRp5cnb+hBooTeqmRq6qm+Z61qNMRlJFQmCSYOZZ2zust1rjSZL3azr8AVTNChjZqhMXsT+OPS&#10;XZyeNFYQvnz3snWo7dA4Qml2CLIEJbny4Io1C4gtt9qtUaBs6cY8HACNOdkh7bCVko0o9KgSdicp&#10;PUyMGhuJiR2pfYcMsnMVeVaj99tyg2AdIQAHZmucrYAuSheFDHyBM6qXQBvVgm9Fa7nl1+SGQBtF&#10;F+393/za4RkeGoPjoE+xCMCffPqJgxfzsidUYG73D9/Yp/p/AMZANto6cAVxj3ilFoet33/8oS1Z&#10;usRSxkx2R6ohgi3gZc4X5YtPxUAyGwFfNz0H+JJMf+CgITYCb+fU8f8YlJiYrM8eK7ESK89VWbOm&#10;z0sLBd9RydbnJ8o3KWWMbZTyvZCRZSUlxVZaWmy5uTm2ZdsOSx0zzpXvoTdetw8++NCf9KNw/ZNu&#10;VCgFnvZRAZiYPZqVwMpNjLHcxEJfAC6qOKqM/Vrq+/rLLyynMNuSJ6YayfSPZx53dYYSwhMY+AJP&#10;0gk++tX3qjWqeh3CtL+NKGGO4YylPqDsx7QflhtRBWHB+b7270hNA9jbgu1d7bN9T2Pu0fdO6Lut&#10;MbeBr8DMuQ/VPkIZq94XZKlAFwgDZyDszldAV4AFtt1v3hJYWecrsGqbfbavPZTKpU+wvS4g31Cl&#10;//pjwThqhkb94xEdAe5ttnHYEgDxMAaMlVKCCeNCJqD/f2tvqbKzpbkeWYqEDMzxRsHrZmhULiZn&#10;FLYg2SnwRmurwAqAu9gXWFsFvHYASpQunQ94m293WNOtDs/kxD7mYgDvDleobM731wxqGoiyVre8&#10;ucwGDh9uvQYPs5X7D1ncmPH+fte8scNVfWlLhe07ecD2Ht9nWw7tsbV7NknxV7mpmfleAEwQEMzV&#10;KODKtgorbSqxPOBblm4X8s/Yhx//3oNk8FAZ5mz1uxZsUbn8Tj/95DMjeAYJ97/9JjgS8hv+TA+O&#10;X30dWVbEufo/8LEE3tB4PKXff/83tnjRQpswaborWYevK9/gdDVY8B00OOJwpb+Bz/2y1EjwHTBo&#10;qI1MTLUEKd8RI5LH63PHSqzEynNWes9ftPhfE5KTfx7hatRY27h5q11Iz7b83DwrkfLNyc6ydes2&#10;2PhJk/V0PtJOHztkv//dh/aniHczZjYS5HMDcpXAvqDs87yRfkzUHIuu7w0e0iHbEdegHxB/8tkn&#10;dvriKRv7wjhbuH6Jnco56WZTzM5uen07rPN1BYvyjThaYVIGyk+1j8PVU5YfAVoB2CH9a1WNf5Px&#10;bnq+70uV7rL8SMC+J6gC5Du6BpAFxvdUHcQaA5gBL/20qGGWK92T2gW4rnZVHbz0CdC3pV5p7wq8&#10;t98imhbrk+86cG+idFVvaPuWjgPZG0/U91RgFmwJf3lLwCcuNcrYIezKNzhfRR2sbnnLut8rhpcx&#10;86pb90dy/P5PqIOTU2xf1kXBrMrX13ZF5n99zhdzs8DrDlmCKcr1ksB6CXM3raDbSASqOwTzuKK/&#10;XYdg3OlAbhOE2/B6FlRbgK9q43UiVjXaa2f3BZUq4LsJWjBm7a4vPxKgiUqVX1tkPfr1tUFjJ9nO&#10;jLM2cFic3m9P23j6qOXWF1n8mJ+o4mGD7XxVnjUI3oCX6FaY1AlJSXjJeqnliqZSV77ppBQsTrPf&#10;f/A7n7sN63P53ep3rd+xO2FFTM/0o4B58PxcChi4OqzVciya3eizTz/z4BpM0zAeh6s1K1fYuMkv&#10;+nwuS43ipGZHJqX8QPkSZGO4m5z7R3L69hB8+w8crHGpnlhh8OBRSfp8sRIrsfKcld4Ll5BSMNl6&#10;kcruBzer+IQU27Jjl2Xl5FppSYlVlJV5Mv0dO3dbytixPh915thh++ijT92M7MpX8PyhemUf2Iak&#10;CYSdDAEJUA/k8GXsDyvXoHKDIzB9Zl6GjZ482pPpk1ihzB2uiO181W4KcKhewIqq9VagfaLq6law&#10;RenSon6BcNQ0/UTg5BjLlIAvqhaYugJW6zB+V0pY7ePfPBSIA2gdxABYx+6+p/adAGqAzdzzA0BM&#10;hKyIAqZ98O4dd8ByxStw3kLtCqioXGB7663bgqzUrSqqmvam4Hv9Aet8WbIkQANd1Vtv6VqoZuaD&#10;3wwKGPXbzXyvAMw88LX7YQnSdbXAbMHaFT/6u/6PqfEvTrU1x455gv6EiRMsv77MYdUlhdsuSOLF&#10;HKJkdRoxo8O8LiqYvgBgFHCH4NshyLYLzgHAYR+zcxS+rd1tVttZY9OXLvLXHj1jmpVI3ZJ4wcGO&#10;A5Wr4TZX4ekl3+cvjtZBqWPtQHGOLd32iu/HT3nR1hwgb3FPG5KSbOdrCtwkjbkZ8HqoSV0fmNeS&#10;WEHKt7Auz3IqMy0t/5z96te/8nncYGoOFh2fA3Znq2B+5ph756v1+V8dJzAHgP7s8+ABzXwvEa/C&#10;+BAHHQgvXbLUJk4TfAcMltKNd/h6hKsRwDfe4YviHQB83emKEJOC76AhFpcwypJGpf5jyJAhCfqs&#10;sRIrsfKcld4vCb4jk34eXnJUyjhPH3ghM8uKpXrLykotPe2ibdu+w0aPJcLVcDtx+IjnLuVmwtM+&#10;N6AogF3dqqIaon1/RQGrD49Q5nn//k//5MdInI/a5Zh7OrNkQ2MuZJ+z1Cmj7aUNS+x4zgkraS3R&#10;TbvdSG5wm7nWdwU6KdRo+EgAjIezg9eB+4OK+Rk1/Ctt44AlqAJTYIzZGFX7UMcAbrTe/+UD72fO&#10;F7UahfSdd9X3tvYdwgTlCNdwxyxXwswDB/VLCErAexvQAlwpWoAarbcF39tv39G21C7QFZijChfQ&#10;on5vSS13a7+bfuCr/RuPiHwlAAu03T7ne8VBzHdz/eE1QfGytQqM9debbMr8uT/62/4PqWPmz7M5&#10;+vuT/jDalzpnlpW0lVsLQNRDEA5TXVKxnXodVCwtc6k+d6sKZAEwMG7TfiuwvY35uUMgFoy1Tdt0&#10;rcUaOqpt7PQf5/Cdu2GNZxtijpd1xjhlESwDpXrgDFDtYUPHTbCx8xc6lJjT3p5+zgbEJfr7fvnE&#10;STtdluPjUgS5rLpigTakGmS5ER7PLDUiQxPwJaVgXk22ZVWSWCHdPvz9B57Tl9+wO1UB4W++ta8E&#10;WdIH+sOl+gAxUOUYpmYgTA5gzmGdMNcA3A5fH/sH++TTj23ZsmU2ddYc69tvoA0hvOSIRBuph14i&#10;XJFicNCQkVK5w8M6XyJdaRxzvn36D7IR+oxJyaNZahTzdo6VWHkOS+/5Cxf+e1xC4s/Mziz+J7bz&#10;xawcKykrt/KKSsvNy7Pdu/fYmPETbNDgYXb08CG/sThcBV8gGp33AqK0zJn9/e9/d7D+VcDFVIc3&#10;c9TM7OdoHNGuyHb0FyliTNXcoPLL8tzsvHjjMjuZE7ydWbPKmlhMz5iXgS9mZCD6piBLdcWLgxVO&#10;V5H2qVSvtxEYP37/kRTzQ7UPg8LVOY+ozPs6TAOMUccPBGFa5nxd+UrxolJ9HjgCX/ruCry8J8zN&#10;D1QBME5ZzA0DUEALUDE9O4i1HZSs4CqwMr978ylLlILaZTyAjY4F4lFlzDjiP5M84ZnpGfh6Igb1&#10;qwK/xlvtVnO91eImjBOc+nmQBq+6iffgb95noPXQjb2Hbug9iKCk/dmbt9iMta9GnLC+/00MHTvO&#10;MuuLrEFKsetWqzs/EVEKgHY4aFV9jhcHK9baBgWM2u26e9kuaVynKhD2IBiqbVK8ZY0lNjg+6Uev&#10;RZ3zykZXv416gGDtLs5XeCtjIt58IJjUVx05LMDm2pCkFH0u4HvWIdxrwEDbkZluLx94zcdNXbTc&#10;8hpKpdyD2ZnPANRJa1h3ucaqO/D6xtM7R/DNtKzyDPvd7953pctvlt9oMEEHJyoeELHwUPFtwKLj&#10;ravjyPyw9xENC1UczekrEGv7k48/tOUrV9rU6TM9Whw5fEdIzSYkjfEoVyRaIKcvCfVRvA7fyJwv&#10;yRZYjZCQlCz4JsbgGyux8hyW3i8tWvhfWGrU5yfwTR03yTZv3WHnLqb5MiOCbGTn5dj2XcBXynfg&#10;EDtw6IDUwYf+RM9NCJgyZ8sNCNj6fkTNeiJy3YQcuJFKv2c6klr4Zw83+ZcIlIPZObcg01Inp9pL&#10;65bY0YyjIZ9vZM6XpTh3pTQdvu5MJfgKrszlvv3bh/bu7x75vG90vhfV+5b6Gfcwonxd7Qq8wekq&#10;qOeH6vNWFagC10f0qT4WhJnffaJt4IyXNNB3BSswYqq+D4Aj7wsTtEPX4RsU7q03b7uKvavr3NF5&#10;d4CqxtzT+d0CarfgSt9NKVuWF/kypCcAGEgL1hrrAFa/q1+iX7n6verBNoDdVczOgjZpDgFgsxRm&#10;vYBXca3ZitpqrLi9znIbay2vvd5yOhosq6XOCjrrrfBSo5Rtnc1/NZhtf1qTpdJyG4utzdcBE7MZ&#10;56lL7sEcnePFtHxJfR5AQ/1XALDUMJGt8FZm/pZgGtFa11ltI5J+Dl7qqn2vW3lHlQOX5UZt3YSg&#10;7LSmq402a9VijelpvaQKe/LgoPHJs+fZsZJs6y+QsT8wIVlteIBYuH2LFbVWenpCnLaeqd4bwQGr&#10;+lKNlbeUWX5drqWVp9mFgrP20ce/t48/+ljA/MK+1O+R3ylABcRMq3gADe2HwBvB7EwCBuZ5XS0L&#10;tpihg6PV5x6IA5M0YP78i89sybKl9oLg218wDcn0pXzjg8PVIOZ8h8bpGI5WYZ0vFeXbT5+XVITJ&#10;yR5kY7BqrMRKrDxPZa/gO2fRov8Sl5hkfX8C3wmTp9krm7daRkaWlZZXqJZbRma2bd2xyxKSUz0H&#10;6Wt7XvObk4eOZN5XNyQ3vf0BszPBCDDTMef7Z/ublC1zv0Ca5UQAm/ndv/31bx7dyueFVUnA/7e/&#10;/d2DbJy+cNpSXxhjC0imn3PcytzsHCJceco/AYjlRk9woHofZRuBMOpW209Rw78Napjtt1C8gi7L&#10;iKioWQDsytcVr8DKtirwpLqSFUwfsy9gPtZ4+u7g9ax91O/tt6Ru3QTNWNSv1DDzvr+442oZlezm&#10;ZVpBFqctYHtfFZXsa36ldFn3e1cAJhgH+3f5fDrvLtAVtN3pSvD1HMSRekfjPVAHpme1V+8TevK6&#10;FPFV1WsR5ycpUqnUaMQnT4gvmAEeUu8RZpH0fK5GdSxx0pQf/Raideb6tVbQIPheZ743BL/w+VtB&#10;FuiibnGmAsJEuApe0QKw1G6X4E9QD2DcKvgR17ntZouV6Hp9B/44wIvXnj1ty9ljVtGJhzI5gZnz&#10;5f23W31Xvb24ZIH1GzLUBgwbpjrcxr30kh0ozrXs5go7nH3BRiSPsiHx8dYvIdWvt/7wASvtqA75&#10;f33ZEcuN2nTtelfBdVdqrAL41uRaXnWOZRSRWOG3Pl8bfbB0Bazfd1TN0s+DJkoWyLoiBsaC8Odf&#10;sLwoLEGKmq1ZagScCbzxpX7fa9assRdmzLb+epBlXe/wEaMsLo7MRsnu7Ux4yRBgg/CSLDXSg0bv&#10;fta3/0CL14NFUpKbnQepxkqsxMpzVnrPf+mlfxsZn/gz5TtaypdlRVlZOVZQVGSlpaWWmZ1t23bs&#10;tMTU0R4S7+ypk/bhB7/3G5ODV4qAG1I0cb47WQnAHAey7LMdjn3nSteXJ6kP8PoYtahn1EJ+cZ6N&#10;mjzaUwoezThiVZ2VDl+CUBDcgkQGgBAP56jqBbC+zZyvQOz7tH5cfb99JAA/sIcR5euOVqjcCHCf&#10;qqW6UxbbUskPBUsHscP3roMYUDPvG5yvBFPV++9JKUvlongfSzF7uEn1o3zdS1rjA4gxSeMJLRAD&#10;XAJvCLQsSbrn+1SBV2B9oHG3I/O/3WpZduRe0A8DfImARUjKbilg4HtN0AXOLFe6xtzvgyvuDEXe&#10;3xCWES/lEOTCw0jeJgBFs8dyBrytgnD/ESMjAPyxE97i13bpAag8ZBUSTHGwcuULhDEpS/36Gl61&#10;NzB98zqCJQC+pj68lXGa4tzL3XoIuNZguQJdT9Ye/+B1vPbqZXtzz1t1V7XPybbcCCEwO6Sgm643&#10;W9UVndtSY3nN1ZbXVGWlnXWqtVZ1td6qLtdZcXOVXawptsTpM3xd8870iwJ5tZGIv0WfEVM2oSgb&#10;Nb5OqreuC+XLnC9LjTIsqzTTfv3rX7rjVNSnAaiGh8vg4UzrilYV8LpCxuQsADMvzHwv/w9Ud7Ty&#10;9g/++//ss09t3fr1NmPOXOs7YJDP+cYnjXbwonyDt3NIrBDme4d4Mv0+fQb4mvw4/c8mJiT/o0d8&#10;/FB9X7ESK7HyPBU9efd5acGCf09E+f7E4WrMuIm2acsWy8zK9ghXBUXFlqHtzVu3WfLoMTZQT+EZ&#10;507bhx9+aH+NOEv5fK9uTkA42gdgmcdlPhd1zD7jmAd2k7PGAlycsb77syCuc1xRSBnkFudIhSUb&#10;63xPktWoLbLOV6DBVHtXIPSQkoKvgxLQqr4lVestqve3DyMOV+pTZU73kcBL0AyWED38pfZRwgIx&#10;Ctqvo4rC9WhZ2n4i0EaVsCtgWkH5jmCKqfn2O8CXOWHOC8d9aRHwlRLGOQwAo3q9FXSBrwfn4EGC&#10;uWFXvze8Za7Y+zE7Y2LXWOaAgS6mafd8Rg2zjee3vg8SKZBLGPhdf3TTrgq8XqV+Lwt8IfFCl10T&#10;dK8BYak+olVdERiDGVmq182xDdaDpO0/+C1E67pTR9w8C7wAKfBF+VIxcWPyZr4ZRXxdKvga/bqu&#10;B+K4HQJxeDxonX9ZAG4S+E5cPOEq96ev1bPfQDtenuMBMMjny5KjVkG//War2mb1NVvDNUDKew5m&#10;ZJQ8yRTwXm4SZMvbqmz4xAnWe9AgO1NRGOB7rV6qV6pfQAfApBSsv1xr1e0VVonDFekES9IE3zR7&#10;+5037aOPPnbIomBJou8Php997r9blhPRzzbAxUmQKFYcZ2mRT8Gon4hWDl7mhFVZE0zs8pfXrbMZ&#10;8+a78sXsPCI+2RJHjRNYkwVfIlzF+Trfvv2Y8x3kc73M1+NwBXyTU8dJ+cYN1/cVK7ESK89Z6T1X&#10;yjfM+f5Y5YyfOMW2s9QoN8+KS8ussqrasvPybPv2nTZm4kQbOHSEnT52xD74/UeeMAH1yk2IZUJU&#10;bjYo4L/+PRwDupiZWfMbVQ9AN3rsT98FVexAljr47JOPLacoS/BNtZc2LLJjWSessrPCQlajK658&#10;iW7F/Kw7VkndYi52pyqHrlpM0QJr1PEqBOEQaDE9RxysCKwBhKPzxg5fgRn4uplZ+yRRAKpUD6ah&#10;Pl8HrDEo27s4YL1N0gWWHAUz+H0pXOZ/ow5XPt8riLoCFjg9xCTK9l0BWZBl2xPzC7ZA964A+0jn&#10;0DLe53txvHorzBlfY74XID+84skXSEOIsxXzwZcFwCuYn6WA2Wb5UQj7CASlRAXekHFI+wIoyhc1&#10;zBxsTUfNj34Hz2qfvnYgM9NDTmIuZr4XRyrAjnMV4CWSFfO9VwG9wHudfb0eZmcibtF3WRC+LPXa&#10;gfoUWHdGHKJ+WvsMT7Cz1flWJzDyWjhrEd/Zsx+pbRN8MZ0zb8vDAG0zDw9qPcGCjtdeqpdyrrei&#10;jjora5OC1vFmvXeug9OVn6cHAMzOtZeqrKyx0BMrZONwVZph7/7yHZ+/ddWr3yupMGnxWA7xmoP5&#10;mX0sNV8Kzl9Gzc3M63KuLy8K1p9PPv3UPvnkU/1voKC/sg3r19nCxStsyJARnr83buQo93ZmudGQ&#10;EZGlRoNGPFtmFHW4AsQjEpJ8nW+PISmxpUaxEivPYekFfEMy/Z84XI2ZYK9u2WlpGZlWVlZuJeXl&#10;lldY4EuNCMrRf9BQy7pw1j4UfN10LFXLkz43GiD8LJgGilj73Hw4TuxnwOx9zBMLttE5Y8Z8+eUX&#10;4Tq6QaXlpwu+KTZ37QI7mnnMKqR8gS9p9chohMk5GlrSPZhpBVQULsoXAOP5HFW/HnISCL//2AGM&#10;N/N9gRbnKsYxT4yJGu9pNz1HFLWD2OeWAfIdfx3mct0hS9UjYqnirPVQShjzNBBmnzlgwIt5mpCU&#10;mKfvvCnli9OVgAp8g/ol45FaVUzP91wJo3yJ6RzULmbkqAImMhbrhllqhPINSfcxN0sFY3YWnGlR&#10;oszBknQBxXtNkMVTmSQGIc1fyN0LgFGWuWVZP/odRGtv/b2P6u9Rd6VeABQ8dW67zmWOF+hGlxXx&#10;epiYrwrIVMzOxJm+GoEw6QSJDd3K3KuutWz9mv/w9YZPmWY5DcXWeLXBQetpBqV6G6ReazurrKKl&#10;MsSobimz0uZy/22Ut5Rru9hKVIsai6ygocg9mAsbtd9cYiWtpT6uQVBmrS+qmYpirumotAqNKazN&#10;s6zydMsqSbe3337qc74oVdb2Al6HLipXwMWUHJ37Bb4c95y/9Au+QJjfMclHXBELxjhn/elbPXD+&#10;+Y+2fdtOW7JklSdWIMJVQuIYi09MDd7OIxI8whUAxumKABskVnBv574DbdjIBNIK/mPwqFiQjViJ&#10;leexBPgmJukf+8fwTU4da1u377KMLMJLlllVtZSvVPD27VstZfQYPZEPs5yMC+69CUAduNxYImbj&#10;KGwxxUUV7neqbpoGvBF1HEzOf/U2eg2AjRdpRi7wTbX56xbZiRzMzsR2FnwfXTUyBqFAqb52F9Oy&#10;VK3P/7INaAEv24CV6gAO0MVs7Ot81Tp8Vd/SNnPDAbIEzQiOVng3Y3qm+r6OO0QjNboG2J2tBFkU&#10;eRS+QJkoWMz1YqLuBrooWqlYn9+Nhp8UiG8Ltr48ifleHLLUz1yuB+XAxCxV645WkRbTO6ZngngA&#10;YD8m6AJgFO/VB1cEZ+3fjSZb6LQbAqFnO0IJMw98h9CNeCO3uhn40OmD+vv/3Aw8MGm0XagpcFNv&#10;J3GYpR47pGIduPeCyfmyWpYe4dWMeRmVTQXCmLevRuAbzNEdUr71NnXe7J+9FnX88tWW31RiDZfr&#10;BN0WHztl/iwbOny4DR4+zAYMGWoDhw7x2l/b/YcMCnXwQOs3aKD1HTjgR7XPwP5ex82ZZqVtFe71&#10;zHphlHJQvtVWJZAX1eVbRtlFyxR833vvLfvsk88EUrIVhQAb0TlbfqvM9zLXC2Sx5vgyJEEaZ0OU&#10;L79llDAJGr6SKv40AmHO+ebrL23L1u22YtXLvnJgqJQvijdp1DgbEc9a33hPKxjmfFX7kc93iOCr&#10;z9K3vw2Li7ek1HH/GDhy5Bh9X7ESK7HynJVesxe89O8JzPkSpOAHN7/ElDG2c9drlpmZbRUVUhgs&#10;NcrOtY2vbLLEJJTvECvMzbGPPvnE4Yty/cMfvn7meEVF0eJExTY3LDIWffPVlw7iqEIGvISnBL6o&#10;CWJB04/3aHpOmo2eMtbmvbzQjmRJ+baX+Vwj3s4Er3Dlq/oWy4oE3rd/y/Ki74Hrns9Sv37cAR0x&#10;Nwuej3/zyB4AXkAsIDu0te8m5wiMASnAxTGK9i2OSQF7YA5BFZgCXeDtDleCbIC2YMy8roCLQmYs&#10;gL4p0LoCFlgB+0P3eBZ8IyZnT74Qdb5Svad+jntgDlSulG0UwN3aviXQoowBK8uRPOuRlPF1gZj5&#10;XszQbGN2Zh0wCpQ535ByULAUCAEiJmjg2HKt3lZsXa+//8/hmzRthuU1lrqpGPC6p7Ouh2c1y388&#10;qIYAzNImTzMomONwRU7h6yhvVYcwJuTudr1WkzULqAljRv/staiLd+62Yinalusax/ysxo5krfJ/&#10;8N7+f9efjx06aYIVt0r96kHD4zxTBV/mfSukkHOqsiy9VPAtzbA333psX33xtYMVJRu12PAQSczm&#10;P3yN8g1xzYEtv1lf24vZWdD1PNY6l2VzLDNyEEcSNXz5+We2dcsOW7JslZucB5OjNyHVEpJCTl/A&#10;iwf0s6VGUYervnqY6DfQho6It1EpY/8xfHjSJH2uWImVWHnOSq95gu+IhET9U/94zhfPy81bd7qT&#10;VUVFuWqlZWkbs/OoUaPdQzMjPd0+/eRjB6srXdUofOkLS4+CaY7jwJj5YU87GAEvNy4Usp/PdVSB&#10;ODUrPzMkVmCdr+BbRWKF2y1uMiV3rpt3f3HHwfq2AOpzvqjX34V5Xtb1Bg9nzNACLGZotQTXALpu&#10;etY5OGHhGc1Y1C+mZ9Qupmf6mOdF8b6pfcD6iMhXwNaV7X279Q4J99UPiDWOvL8P1edmaMDs4wRd&#10;PJ2BMvDV8QdqAbCDNqKAfc4X5attHLCA622p5ODlfDMC4dB2a6wvQ8Lk7KDF1BzmfvFyxvmKYBs3&#10;tB1SDAJAPbyoH+V55c4lf5jxRPc4RgmYExfM+9HvIFrHLl5khU3l7viE1zRpAd3L2U3OUrQCL/O9&#10;Pr8cAa47eDnwpXrd3NzmUO7UNVquN1pVW6X1l5L9j15vx+njetiqtObr9W6uJjtRSWuFZTeW2bmK&#10;AjtbVWTHywvtcEmenasstYs15XahttJO15TaqSpqiZ1WPaP9o+VFdqaqzM5WFlmugF7bUavrMlfc&#10;6OBtuFJrNV3VVq3Xy6/N8Tlf0hW+/9tfubr1OV9VABv1Vwg1PCz+QaqWeV9UL+Nc6Urd+j7qV4r4&#10;448+ciBHlyN9+ukn9sorr0r5rvMsRYMHD7fExNH63xpjzP266XlIfCShQljjS2rBHr0HWC8BeHhc&#10;cLgaHBc3U99XrMRKrDxvZe68+f8WHz/qZ7Gdk8dMtK3b91hGTo6VSfkWFZdYbn6+bdmyxUboqZt0&#10;c4UFBfbRxx8JnH/2lGtRgHKzigL2h8uLuDGx5pd9lC4VZyvGfPeX7xy8Dm3toyDyinNt1KRkWyD4&#10;nso7FZYa6eZNJCe8icmfiyIFltF1vL7MKAJegm343C9KmL73H0kJP3Gli6NVqMH07MpY21QHdqTl&#10;+j6PLIhikgbCBN5A6braFViBKurWTcWCKOBELd+XyvWoVzoXZysAjPnZnbE0FrPzA42nBgUcYAtQ&#10;72GG1jYBNxy0qqhaliu505W2gTPOWZ68X9soY5YYXXlw1df3okR9DhjVKyBeu9selC+gxBysPjIg&#10;OXi133ajweLH/sdZkOZs3WSlgl8ngS70N0D5YmpG/YbIVlK7dzE9X3Z1exWnLqpe4yZARmHf0us7&#10;hAFwq5W1lFiPn3jZh9rLDmadt4qOSl/61IGZW+d4SMgbeDM3eq25VG/1N1qs7opAfqnWaqVia2il&#10;kuu66uxwxikbP3uGvbBonqVV5vkYvJybrzRYB6ZsjQfADZcE3rZyq24ts9zqLA8vmVZ80d599009&#10;XH7qD4/+m1QLdIEnqhewMq1COk1Ai/ezT7uoH8iSjhBzNWr3k48/cZMzfQTs+PzzT23jq1siZueh&#10;bnYeOTLZ53xHjEzyEJOkFPQ8voC332DrM4A53wHWu+9Ah2/SqLH/SEhIWaDvLFZiJVaetzJv/kv/&#10;Hh+faL0JPfiDG2DKmAm2ZdtuS8/OtrLyCq/Z2t64+VUbN2mS9Rs8xEoE348//lhQ/daXYbjZWDcf&#10;blLRG9a3fwjzuwAX0Ebh6iDWTYusRn//p7+76Zk+xtFyg8ovyQ1m57WL7EjmEQ8v2dHdaLceoQ5R&#10;vncDfIHmL+85fN/6nVSwlK+D2L2eIwAWON/87WMH7yMPK/koOFwJnsz/RgHt4NZxV8B+3WCCpo1u&#10;472MWibsJMrX1/cKtL4cSbB9glIG0JifAa5gGTU9uwLWe38AnIG0A1ggFnxDDmApXkHUk/A/BbBB&#10;5eLpTLxnomkRXtLX/eLpzPx3RPky34uXMxGuujAro3AFXtSnZyCS6mUOloAXmJlRsay7JWVflwDX&#10;JJU5cPiwH/0OQu1paw7ulTqsdUcpH4+p2RWwri240vr2veBwxbwuEL6hBwFeHyWMp7NHu+pulvJs&#10;tgul6dajZ9+fv57gcqok0+ouhTzCpBOkklShVdAmMT5rdAkMQm281uRz0cRsJiAHiRdqBdr4SeNt&#10;7IxZvmxp/rpV7nTlifZvNLni9Ty/+sy+zvdyjZR4mZQv+XwzPLPRu+8IvpGkCJiO+U0y70vaTKZZ&#10;+J2ihN2MzBgAzHIiTM/eRqJe6X+B84iD7g5cGv9n/U/s2P2Grd2w0YYMHWGDBg23kfEpANWGS/kC&#10;38FD462/wMxcL3O/OFyx1Ig41iRfSEqe+I+kpNFL9Z3FSqzEynNWes6bN/9fR45M9LB12n9WJ0+Z&#10;brveOGBpUr7lRLgqLbOCvDzbvGWrJaVidh5shVLCH334oStYlk98/YevwpM/Syl0gyFRPjDFvAx4&#10;XeVG1C7xm6OOVgTcYKkR6hlTNSZnbl45hTk2anKKbpwLg9lZ8L10u9Wh46bZ9247DJmrdWUKZLXt&#10;8KUy3wtMHcrMCz9yk/ET4jqr4nD19P3HwRmL6mMfhmsyTq2v91WLOuU1nqgf6HIuS5TuR9Qzns+E&#10;lXwoqD4UZIEv4SeDqVlKN6KQqZimfZ1vdG5XML8NaH0bs7TAq8oYlhmxztdDSgq+eDAD4zuqvgZY&#10;9ZZgi+MVYwi+gbNVhwCIWfgS6lYA7rzV5JGlCGxBYgTmUBsFrIZrNQJWnVV3VXlAi0HDIwE2flD7&#10;SJWdLMr0pASYjpnLdfiqJZIWareT6FYC5HXtX9W+zylrjINY25ijL6GIBWdCTJJxKbe20Hr2//FD&#10;H6p35to1ltcoUAq+nYI10bCi6pdrdOo9oIA9Ub4+Ew8Fvm6XpAnsdxKrucbOFGfZy2/s9SQLi7Zt&#10;EXzLfU0wAUXw7sbRijXEDQJvHVmNWostr5bYzlK+RRfszbefuPJFvYbwqFK8mJ712/a5XAEVRyp/&#10;WBR8g4NVWGaEGRrwMteLdzRzw3g787sGxp/qoXXHjj22dv1GzxCG2Tk+aYwlJI93k/PQ4Ynqi3PH&#10;xmeBNtT27N1fD8oDNWakjUoe/49Ro0a/rO8tVmIlVp6z0mvO/Pn/kpCQZL1/6nA1Zrxt2xWUb3FJ&#10;WUiskJ9nq9e8bGPGT9SNYLAVFxZ6eEmg6TckVZQtKpb532gc3Gi/B9pQ/zeRfZ83042LbSogZv6X&#10;/L4ohMzcNBs1ZbTNX7vQjmUeC7GddePEjIppluxBDwRgFCrRrVCvKN93BFpa4AuI3fysbQD7bL5X&#10;266AVZ8lYcB8LfiyHRy0pI4Zp208p4kTjWc1jlbk+gW6DmEpX59/RhHjIS3wMudLmkFXvqwBFnyZ&#10;62XdL/WOxtGPYsYkfUuK16ug660+H4DFbM0SIkzOrnqZ731yI5iaUb2q3QTawLyMZ/ODa1KiAbwk&#10;uN918qD1HjzEeg4YKND1lwrs55V1uyHRgtpeoQ4fPdp2nD1hPTkW+R0MTx1rRwqzrbKj2ud6fT4X&#10;JX07zPMypwzsqdelulHbeDyz/AgVzDbKGDB7q/42AbVJIK0XgA+ln45YXXoKLH1t3pbNltlYZtWd&#10;rCdu9TW+VJRvm5Rt+40Wy6/MsZVb1tmOQ6/ZzCXzbcNrr9qxrNM2a9lLNmvlIsuqLrCy5gpbtWeL&#10;jZ46w4N4bD51zErbqqSOCaVJLt96bau9Vu/JFapbK8JSo/o8h29myUV75xdvu+qN/j4/128SqPJ7&#10;JkQk238QhFG1HKfF3Mz6Xp/zVWWJEucF8H7lqQQDfD+yXbtetzVrpHwJqCH4xiWk2EgBeGRicvB2&#10;HhJnA6WI8XZmvhcA9+o9wOE7PC5e8MXsnLxZf6dYiZVYec5Kr9nz5v3r8JHxPwsvmTRmou3Zu88y&#10;cnOtVOAlsUJmTrZt3bbD1wCz8L+qrMw+kfIFltyQMCejatkGqjzlc1MiLB/Q5aZDQnKOeQJ+jfsL&#10;c2mC9D//0z87fP+GE5bGMm+cm59pSRNT7CUp32OZxz0KEdGYWGp0T8Bi7a2bhiNxnN/74InA+1hV&#10;sNW+QzgSctIVMIDF7Oxez5ie8Xx+8CzRQlDEOGEFL2jg6vBV9bCUOGtxvqvfcAxV/FDwxeT8VIB9&#10;qvYxc9GCLrB2MANqlDCA1v4dQdcTLaiyDIm8vqQJJG4zKQPZJxoWCpfgGh5kw+GrViDuFmjdGevR&#10;NetmOZEeRshshLoEdlQCXazcvdVV3w//rv99dfjY8bblxEmH8pg5c+x8ZZFUZJ0HrSAUJQE6fL3w&#10;XRy4QupC4jqzzAgQR9f6eipBtvX+wtwwQTgwVXdZix4MqE06r/pqve08cdB6DRxsrxw9aDlN5VYv&#10;FUu+3c7udle6mLkveYSsTmuWWt+w69X/4L33FGRDEoWk6TPscO55O5V/0badOebHVu3bY2V6gGi8&#10;QZSsJmslnKa2PaE+S40E+8qmEsutybHs6izBN82evv3IgYkZ+fNPw9yvm5r1uwW6hI/kd/3Fl1+E&#10;+kVYRoQndJjrJZ8vMP7cocu8L/8T/D9wzT17D9m6V7basOEjPEtYgsCbmDwuBNkYGu/rfAcMDLl8&#10;+/YbJPgy5ztQ8B0gOI+USh5jI0aM2qbPHCuxEivPWUH5/ttIKd+fwndkyhjbs+8Nqc8cT6xQUSnl&#10;W5Bvr2zeoifzUW52rigv1Q3o02fOUtyYuEFFvUOB6p/UMj8WhTIVZyyWZWCmYywOW3//29+9H4AT&#10;mvLrr7+ygtI8SyW2M4kVsk8KAhUenYilRphoMe+6k5Tghkn4HSlc5mrfdsWLCTlsA2FaTMqo33d/&#10;+8QVLiAGqMCVeM8OVEE3pBkUdNXnYAbKujYKOArfkOUomKUBL17Qj1UJwvGEVvB8LNiyXMnjPauP&#10;9b2YnZkLvqVtlC9J+qPrgG9K2XZL+QJhj4ila7jixcSsvu5HZDqS6gW+DuGrnlAB5ct6YPLrXr1z&#10;yU2105aGrD8//Jv+D63xk6bY8YJMy2+p9DlRj4ila1661ezrgy/fbnX4+rwuNQJckjoE8Ha5E5Y7&#10;X/FAQN/dkOChXfBtutUW2b5k9VKzJDsoba+0cgGQcJKs622+GpyiLt1ijro9mJrxTL5cb1PmSc3q&#10;fU5ft8lmb9IDhraHjZ9kG08e95jQI6R2X9ouQGsb1Zs8c6adrMq32suYsVv1G5KCJsjG9QZvWT5V&#10;01lllS2lViDlC4Avllzwdb44SAFU5nJd6aqicPl94+sQzVqENQfgcpyxIauR1K6Us8NbYAbCjOV/&#10;4NNPP7ZDh47bBr3/uPgEGzJkmI1MSLXEUeM9tjPKl/jOA1z5Do7Al6xGA6V+mfMVfEeN+Yfqfn3+&#10;WImVWHnOSu8Z81769/jEpJ85XE2YOM127t5jWTm57mxVUVVpOfl59sorGyxZYB4wcIg1VFfb7yPK&#10;N5iLgzkZAPPED5Cj3s3ufBU5znIjgM0+y4+Y+6WfeM84Z3E+Di45RdmWQpCN9Qs9n291e7lUUIsv&#10;sUH1PiTalFrgi9p1hfsD2NKHyRkovy2gviP1SvsmKhdTMlAVXN0EDYhRwwKuB+AQVIl+5YE41Ofm&#10;ZUEWFYvj1FMB2OeGGSNg+gOAzqHidIXpGfi+xXWkcKPOV6hXrhONesX+TdIMCq6Ys1HEBO5wBQyE&#10;te8maLaf3vS1vdElSAD4FiZnwa37wVVfStR8rUnKLd969v4fp3ifVanHBVtfsaKWKmsR8Ji39UhY&#10;gtaVu6QFFHgFzrB0ScAFspiYmdfVe8DpiuAeeFsH8EZVb/CKDlmQpH4F1EbAKxWaXZNnu46/btVd&#10;zME2WtvNRl+KBHh5/cu38MhutTaUqgA6KCne+g+Ls316MHxJv0ceMpYdPWy7L0qx6/1PWrnKzlYW&#10;WHZDhWU0lFphZ63VoHj1eUgswTplD1OphwnSCTar4nRV0lRoBXW5ll2RYenEdn73qS8J8gdK/VaD&#10;qg3qF3X7rX6zABfTcpjrJdyk/hf0e49CmXN5CMX0HEJSkmaQDEef2NGT5+3llzfbMJIoCLLEdmbe&#10;Ny4SZGPIMEJMBvgCXlIPurczyjcuXip5rNTy6LP6u8VKrMTKc1Z6z5oz97/w5P3Tdb6Tp0y1XXv2&#10;2MXMLIdveWW55eZmCb6v6MYwwkhr1lBR4TcR4MvNCAcUbjakB8S87MB1ZRvMyN4CZAGXbV+G9OcA&#10;ZlfGUhJAmPqlblRFZYWWMnmMZzU6mXvCKlvLrK270ZMJkIyAZT/uhSwAunOV4MuyIweuAOzQZVvA&#10;fVfgJcfvux88dcXLHK5DVxAGrgDXVS3qVtXnhVVxpIom3HenKr0WjlSAN+qQ5V7QAiaK96mg+ybH&#10;te8JFtR61TiCa0QTK0QTLTCni/J11YspGsWLylX1WNBSxISRBMDufBUBr+f6ldrF2eqmAHdDUCtv&#10;KvY0emOmvWA7TpKw4MfJ8P/7aq/+g2zNvr2W21ZrjQKVJ0xQdbhGEjLcxNQsIAJeh6+qzzPfQ/Ey&#10;v4vXdXD6whkL0zPzvKjiaBhKKqZqPJNPZJ22vkOG+Ouv273N55aZ20X14oHdwdImtahh1C9OWL36&#10;9behY8fbybICmzRvjvXs1dv2ZGXYrjNHdJ2etmb/65bXVGZ1UrYNeEALvCTk8CVSugaOWyyvatVv&#10;icQKBPGo6ay0ssYi93YOyRUu2oMH9wTNz/03C1j5ffoyI4AKfAXk6D5reKPK1wNuCLIco0aXHHmf&#10;roPF55s/fG3Hz6bZmrUbHLSEkRwWR4L8Me7tPGxEoufzxeEKj+cogHvykKw6VMoXz+j4+DFp+u5i&#10;JVZi5bkqa3r0mT137n8zQjfsXj9RSqljxttrr++znNw8z2pUWlFumRnptmH9BotLGGX9dTOor6qy&#10;Tz/56FkihRCXOYSMpM+VreDKPjcuAEt1KAvOQBZ1TF80ylVUHX+N8i3MtjGTiXC1wE6zzrejQiBo&#10;t+4n19wjmLy5bwqQbwueBNl4W/B914H7wN5j7jcCX/bxgn7nd0/s7Q+e2BOBmGVH7lAlmLraFWAx&#10;MeP9DIgBNLAldSBzt8DTQQ2wVVHCvkaYPo1B7RIBi3lfD6Ah4KJ2AauvB44sRyLqFRAGyMR6dnUL&#10;lCOgjc7tAmHmd+8IyN1PuoPpWX2eZB/oqmW+9+aDy3brfpfDos+A79fMJr04zZbv3q3tKIAxQbMd&#10;aTHJClrRtp9u9NvPnrLC9hprEOxYvxuF7xVXuZddXbNG+IYqHs2Ym920rHpNcL0uCNPP3DPql3ln&#10;IIzHdRirazLfKyC24WyVdtx6/yChB2p92/EDVtdVa00eSavVg4H4vK9avJTLOsr1UNHbxixYaBlV&#10;hRY3fpz1GjDEDhXm2Ia9u/w6uy+etkp9DtIFtrGUCvBKuRNQBJ+B6JwvJnXgi8NVDd7e5PONBNnI&#10;LE23J0/ueyIEj8usB8vwuwyBND7//LMIkCPrfQVZ5odRuczpso3ToKvdCLjZpo/rfKX/leOnL9j6&#10;TZvDUqOIw1UC63wF4WEjpHyHxgf44ums/7defQe68iWnLybpxOQxFp88Jl+fOVZiJVaes9J7xuw5&#10;/w0OVz+Fb3LqONvz2uuWnZNrpeWVVlhcaunp6fbq1q02PC7B8/m2NLfaF5+TpSV4LKNmMbvRBsiG&#10;4Bps01LxcA7JFf7g6yajsMVs7XO+UsWsgURNF0nZjJ7EnO8SO5513JOdk5aOOU6H77t3nilfhzCm&#10;ZXeyemC/EGRRumx7C3DVEuEKVQuAcbgirKR7N+P1rP6w5EjbEbMyLet+8X5+pH3MzlETNGqYbQ9H&#10;Kbi+pRaHK94T0GZNb7RiSiboBqo5mKXVL+gCYo8JLcXMNkuMmCO+IyXMPDHQ9bnfx9G4zoSWvG53&#10;mOfF2UoPI0fTjwWI/uDvR52yfKnlN1dYdm2F577NaKxUq79la5X6td1UYQVtVVbWWa1aZ+WCVbMU&#10;KeZizMTAFw/m69pH5ZIm0INmAFlA/PCHSfsFWwEWOBPZyueCb7V7HxmJQkL9Todp5802O5937mfv&#10;lzpg+HDLrSlwL2SAG85rd2cvgFnUVGIpU1+wrccOWZE+wwsrF9vk5Yssvb7ENhzcY6kvzbEL1QUe&#10;u5k1wCSBALiYr/H+BsB4zLPEiGhprPf1tb6Xa620pdgK6/IstyrLcsqz7J1fPnW1+sVnwaLj2xHr&#10;Dkn0/xRJuAB48Yp2davjvpxIAAa2viQJMOs488AOaJ0PvE9eyLCNO3d4kgTMzqQSxOQ8EuXLUqOI&#10;OfpZoA09ZPRkVQLw1cMS8E1IHpur7y1WYiVWnrPSe6bDd6T1+cHyEuqYsRNs7/6DnkCfNb4VUrnp&#10;WZmeg3TIiDg9jQ+yjvYO3Ww+d/iiZHnCZxs1C4CBKnD1eTD6VKORr8LxAGlXyn48qo6/083pUzt9&#10;/qSNnjzGlmxcIuV70tf5kkyfTD533+52s3M08xAV0DLPi+J974PH7mDl5mfVRywjktp9+4M3Hbxs&#10;A09A+ZbA+paOA3BqFOaYlKOJFDy5glr3juaYXosWyBJG0sEroBL047FAjNJFLfMannpQ/ShfVPFD&#10;KVicszx5PuuCBVciXrF8yqNboYIFXfIFk1ABdQx8gR1LkW5I+UY9nZl7fWH+zB/97aJ14sJlVthc&#10;JmhhZiVABQnpO4MZVkoQVRiN00ztuNvhTlAeMEPXJVwkIAa+N/VaOFixpAllSz9ezETUAsDsY45m&#10;/pmAGrQAmxCWnHdZIL2Kx7Jg2C7Vu3Xfjv/wPQ8elWppgicZj4CuZ0IC3rpGx+02ayJAx80Wqydl&#10;4NUGnzfGtFwj2Nbp4aHuWpPXdkG28y4e0l1SugQTCWExMTd36hqtNxuC+r0R1C/rfKtaSy3XlW+G&#10;5Qq+T9586EvpcP4jjCSQ5ffN7/lzQRaYAlz3dwCy2o6anIGw933+pX36ySc+7hNd67PIUqPPmfM9&#10;cc7WvvqqDXGz8zA3NycmjXUID5X6HQR8o2t9ieusCnwxPaOWk5LHWWJiaszsHCux8hyWPoLv/2FY&#10;XJz1/ulSo5Rxtuu1vZaWnuFBNiqrgW+WJ9gfIaWM2bmurs4InfcMslKzrmJVMS3TMq/L0iFMc9Gl&#10;RPQF2IbzouqX426C1jbmu6KSfEscP8qXGp3JO+UhADulXpjzvfuulO8v73pEKuIyA16PZCVwumez&#10;KorXHbEEY5yrcKryfL6+zCgoYI4xJ/y2FC+BNbiOZzfSMa4FdB3ADuHgER0FL0oYwAY4R8aoMp55&#10;46jZGvAyznMBC7rk6QW4rAl+ti5Y/e6YJfjel+r1PL4ag/K96QE0rluI73zjmeMVc70kq08cl/qj&#10;v120Lt62x0rbKn2pjic0YB5XICZ3L+Ek8WIO2zgiSRViFka16rrR+VqcqIAopmbMzkDYoezriQVX&#10;tQ5gh+1lu4Ua53yB7vqdoIQ5n/XBBOjo0uu3XGm0BUsX/YfvOfnFGZZVX+zw7RAko0uMcPqidqBk&#10;bxHlqjXAVO/dk/oDW12/TdfnAaOLjEv6TJciY4KDlR42BOGo8m252WjNHnCk1mrbK/X7qrC82lzL&#10;Ks+wvIpse/rmI/vi089dxX4r4PKbBMAEhYlmJwKwUTXMvns7Ew0LlazKeCANrFl6FEzTgu9nn1h2&#10;YbG9un2rDR5O0vwhUsDM+Y62eByuRkj5St3icBXiOw8SgAd7YgUAPHQYyne0xSWPPqfvLVZiJVae&#10;q7JgQd+58+b9t8C310+U76QXXrS9+6R8s3KsUqq3oqrCMnNy7JVXNvn8FDlFqyqr7ZNPPna4OjwF&#10;TlfBgikQBbSuhL/73tuZRPl/1liUBGPwhvZkC6rcwBjvlcQKBdk2alKqLVi32E7ln7aa9gp3/PGE&#10;AoRnfC8kVfBgGgJi1LM5amr2SFfaxxz91gdP7ZEA/PR3T7wCY+Z1QzhJKWZUsmrUfI0i9jXEaqkA&#10;lpSEzPdiesY5i/XAT95/7IDG3IynM2M5TmU9L2ZpwIvqBbAeflL18Tvalgp+zPwwylfq9p6gSz9g&#10;JrTkrTdvB9ULdB/dCB7QGnMTIEYg1361TjfvoT/620XrxhMnrLKz1sGL+nTPZG170gMBCiCS8MDj&#10;LntADMHc1a5aVeBKSkJCRBK+MsCXud2rgjIJHILqRZHj1YwXtMdx1nUDdHVMrxU1WfM+UJ1Nlxss&#10;ZfKE//A9T1y63LMn1V9mzldKHcjqPLZp3XzMQwMw1zYt+5dJ9ICqjUCY+Wbv1xgSR+Bo5c5Wug7w&#10;bcWjWgAm0IbP+Qq8dR0Vllud7Wbn9JILdv/RPfuE8Kn6XRI+lfldFGxQv5Hfqlp+11hyaDFD43xF&#10;f3S+N2qudkWsCnxZE5yWX2y7du12E/LAQUMF31GCL+ElCbKR4N7OA/S/1h/4DhgcEisQic6Vr+Cb&#10;lGpxSSln9L3FSqzEyvNUZsyY0W/6jBn/R9YM/jTC1aQp0+y1vfsF3Fyrqa3xpUZEu3pFyneontT7&#10;9RtgV7o6g7dzRPE6XHVDouXGhCmaqFZU4BtNns9yIpYXUX1++G9Sw6jiSAQsrsHN6ez5Uzb2hXH2&#10;0tqFdipXyjcC3+sCDzlzo0nvXakCTlrgC2yBqmBJ0A0yGmFmfqptYBmiWgUV7A5ZrpgDvB3iEfiy&#10;7fB9L2Q0IhIWntHu+azqalbnAWbA6uElASxK9z1M1CxLkrrluMayFvjhO1LFAq4DWPWB4BrNgsT2&#10;w7dJsHDTQ0sy1wt8r0v1uvez4HtTEGatr5t1Bbjq1lLr1e/HD07Rujcrzaq7ahw6Ib5zlxHqESgC&#10;bveSBpKqOENd0+uQFQnw4jB17VGImgVseb2bOg+HLwJncBw441DlyRuoDlxd1x8MMIkLyHcAPkn8&#10;mQPusHZiL1+qtcEj/6MY0j1s4datVtxUKmUa1vh6LGjUrYO0w83PzNti4vaYz1K2l/SbcAUsOHfd&#10;bnUAX5aCB8Ic57wQrINjrPNt8hbly1Kjhqu1Vsc648YiK2nIt3wBOLMs3e7fu2WfCaCo3Kii9ZjO&#10;UsE8cLoZmn6A62CVAtY+AGbtenSNL0uLiHAFjNlHLROqMi230HZs327D45Jc5Y6MT3blS4xnvJ2H&#10;uTlaytfNzoMjpucBYc532Agp31RLGDX+pL63WImVWHmeCvCdNXv2/2n4yISfKd+UcZPs9X37LSs3&#10;z03OJNPH7Lx2/To3kfXt39+udV3Rk/3nvmaXGwzmOKALiAk6gIkNEANWoIo5mWAa3LiiZmm8omkd&#10;woxjmzi6ukldzLhgY6aMtcUbl9rpvNNWK/hy02TO1/PhClpAEXC+JZj6Ol/B0ZcUqQJi1vS+BXR/&#10;G5ytngjCT35D3l/qwzBO57jpGfhGTM4O4Ujr88B6HRyrULQ+dyvVG/V+ji55IqECQTai4/B0xpua&#10;UJJs42QFcAHsfYHUtyNzwI+4Jv2CLCZnV75PuwVdPJ0j0a1USYzPvCuQYzu/pkB/r/8omEYvO1qU&#10;Y63XGzyPrmcwEqwAqZuRUa/q5zqeYF/XBKrXHoUQkShazwf8gNcKIOUczkcdh+OcgwoO88CM8Tlf&#10;WvUBa+akb3Fcr33ppqDY3WaNXXX++/n5e5ZaP3jQylsrrVXwBZ4sM7oq4GIuxwQdTbJwSbDFmQtz&#10;Mt7Y3uozEmjk8j0pYvWhhInhjGNVFOJufpYS9rXEUr6N1+vdxI13dVVLiRXU5FhuZaZlV2Ta/fu3&#10;ny0TCkuE9EDJPK6ULfO8qFl+7wAVhcsYN0F/JSDr/+GzTwVbPzc4ZBHnmRZnQ2Ccqf+trTu3u5PV&#10;4CHDHcLxiWMsLiHVhoxIeLb+99lSI8G3Vx/g21ewFnxHpf4jISEppnxjJVaetzJlypT+s+bM+e+G&#10;xaF8f7zON3nMBNt74IBdzMz0lILVNTV2MS3d1m9cb8Pi4nXzHGSdrR32FUsu9BQPZLkhRU1xeDoD&#10;WEzPgJV1v0A4Gg3LgRxRwijgP7MNoHXeX777i18jIyfNUieNsUUbltrJ7JNW6/OX7Xbz8TW799Zt&#10;wVfQE3DxUHbnKgEWgL4rdRvMzo/CEqMPngjAT4Oj1e9CSkGWE3GeL0cSYF09q/qSJcALtAVXT9ig&#10;ijp2c7L6aFG9vtxI1U3SVEEYwALnaLpBNzursq6XaFdPBVzWAZPN6LH2MUPjYAWAMTcD4NDi+Rxd&#10;inTHkyq46VnK8zZezwIbZtzjmad+9HeL1p6Dh1l6TbFHcQJCV1CfgrWD1yuABI7My4bAGDhaAdxQ&#10;pWT1Wsz5kiSBBx43dUsNcwwPZ9b0UlHHwDdcM6hfzM0ObK6JSsVkrL/dJYGvrK7AevXu/fP3rb49&#10;p09aTWedQxdHKWJIo3JJ0EDrkNVncS9oXa/zTlDFvD7K15M4aCwmdgAMkDkH+PLgxnIl1vniAe21&#10;u9HX+Tp8W0utWMqXtIIZZRft1t1b7ixFMgXPUKTfeXCWkhJWi7/DF1LFxHLmt8y8Ln4PwBjQopj5&#10;f8DUTPYvwBxdtgTUz5+/YNt37fDE+G52jsPhapxHuiK5wjBPK/g9fDE792bONwrfJIJypObpu4uV&#10;WImV56kA3xmzZ/93vtToJ8p38rSZtu/QYcvIyrHyykoPL5lXmG9rNwi+w8gzOsiuXrlmXwq+33xL&#10;esDvA2oAYVoAC4Q90QIqV5UlRMznYpKOZjVyU3QEyD5v9rVUhm52FZWlvs538cZldjL3pFW3Velm&#10;2yoQ3XAvYaDnGY2Y83UvZ8EW9esqlmhWAb5vf/DU3hR0H/0qKF/Mzm9KDRNi0ueJAbWu4epX1Z22&#10;OI9r6TW8qg/ousOVAOzBN1C+Aql7Qquyxhf4MoboVSTRB8Ko3rDESGMxMfPgILhG53sfvRNM0GRE&#10;Ar5kOrpNcgXVEF4yZCzC9NzNMSAs2AChHfvC2taf1gGjx1p6bZFUXqtDz+d5gaHOY/4XUzPmYQDM&#10;0qWoKRmwAlyfyxV8SVMYVcs+1+zgBc7M+bLEiLlh5oOvS+Finhb4XFFjpmauV/DU+3RP5+5267jR&#10;bJlFFz3s40/fc6/+A+xoXrrn4mVJUofgGw0v6V7P+hy0KGFfyqTXcbWr7TCfzf4ld9ACtGxjcsbk&#10;jukd03O7FC/rfIEwyhcFzHpgYjvXtJVZkSdWSPc53zuYnZ8lU/ijZzgCpH/SNg+K7mAlCGPhYV06&#10;UEXRooDxbMYM7aboiHJm/tjHuCr+zNKzsm3rjq0+xzsA+Aq4iYnjpIBHuQpmuZGv8/WlRiHEZJ++&#10;hJfsZwOGDrcEwTchOblS312sxEqsPE9l/PjxA6bPnvN/RvmycF9dXnvqxjhl6ixfapRfVGyV1dVu&#10;ek7LSrc1gu+I+ETdEAbavdv3/KYDVFl+EeZ8BdW/4EAVAmqgYJnjRQG48kXx6sblc77M8QJlHQPY&#10;7rhFVR8qIyc/hJdE+Z7KkfLVDbLjjpSvbvJ3BbBodCnPWIR6FUhJmA+ESbIAgN8jopVahy4OV+8/&#10;cbMzns8ObQHWlS9qV9uudAGvruUm7V+qD0ULYFHMAJcqgHvEK9R3RPES8pK1whwnihXwJRQlMCbB&#10;ggfi0DiP/cy8r87DyQoQeyJ+wRUI+1KjdwkrCWzDOl9vIyZoh6DDt8MWrFryI4BF65j5i6ygqUzQ&#10;aXWTM8BFwfqSIcGI+NDEhuY6tK5wIw5UnpBf/XgwY8bF3Oze1WrdJA2gVV0ZexuZ73W4Bw9n1DQt&#10;UbHoB/4AuPlKo71+av9/+J4HDI+3M6XZVn+JnLuAF7VMeMmO/y97/xlkx5Wu6WLw5b1DwXtLwjuC&#10;sAQ9u8lmd5NNT4IEQHiUrwLKe4uCNwXvCILeNT0Jkt3sJtlkzx9JEYqQIhRXIemHFFd35syZOXNm&#10;ru6n9/lWZgHk6Xs1oX+I2BmxIjNXrtzlduWz3886UPlZUO/HaOKgvacw6WcDvAfx67pPWD+rvl4o&#10;7IE5Wq+jeVTywVPd/vMAX/KGiXzuPNrqtZ3bD7dYQ/deq2gutdLGyOx84YyrWSDLexKzMyAGuLw/&#10;4/7V+HY/+ugjhzPXvv0TbpOvpYrpZhT8xQCX16HBAmZooF5aWmEPPHC3paSjbtMtK7vAzc7ZeSjf&#10;IsvIzLNUvxZ6+tLPl0b6+HyT0zPpamS5eUX79btLbIktsd1K28S1a5Pnzp//P5I6dDN8GdNmzbUn&#10;nn7O9pSUSfnWW3NLk5VJ+a5et9oycvL1STzZTh0b0Cf7zx2Ybm6OFHBQuCF9iD1N8wFufC0c/9Uj&#10;nDkHyOy5PghxvRYVrmiscMd9d9imsk1Svg3WJ+DQjJ6AJHJ8PdDK1W5QvO/88aor2XAuiAq+mJy9&#10;b6+OLwnEmJ2pcAWo3c/rajdA2NONdAyMHbwCJ77fyxTaELQBaax6L7wRSlGyjnQhTzPS94S5Gehi&#10;bqa4hqca6ZzALYZHOkeKNwRZSfFGew+8Qv1qPYM2gscvH3f4nvBWgihfqVGBBT9q8bR/HDW85KHf&#10;WENvkwDWH9ZqOLAFMSAMkJn3CGbB15vw65hG/AD1kM7ZY2oOwVZSsboPk7SbqM/pNQVdv4fXPXXA&#10;TrJGQAS2gNHv437B8rhg2S+V2XOs01b96q5/+D2nj59k2xsqreNQm9aSj0tpSSl3AdyDxfS65COT&#10;u+t+3zP0Bz7k14+QIqWfh2NSjGKTM1HQnnLEEIDxAdNMAT9wqCFNH+AWqe1Gj6avaanwrkbb9m6x&#10;c+dPC5LBdEwMgqtcATT28fKBkTkPqJIijn3DzLEeUzTrMDGjiAnMwlTNdcDc0tlt69ev8f8nitZk&#10;5xBwNd6y3exMZ6Nczywg1YiI5+GjQm1n/ldRvqQa5Y0ee0a/u8SW2BLbrbStWLEiZdZtt/+P9Ab9&#10;ZSH+MRMn25PPPGflFVVWW1tn+2prvcnCQw/92vLyimzkyGQ7cfyElMGnDlPMyP6pn2M9lNjH8I3N&#10;yyjd76WIg/oN/X1RyDykvKkCICb9SBD+7PNPrbSyzMZNG2vL71npjRVa9jd6cXzyXM+hHAU3cnzd&#10;9Eyur2BLDWeUr/t8BdVrAi+gvfg2pSSlkEkzwhcsGHsa0vtB5brJWVC+ptcgfcnzfrV3EAuo+IcB&#10;sEMXqL4WzNDB10vQF4PgK6Khg1k6Hpidic7Gr3v5NeBLilGAsbdGJL0oKrbhkc6vaLx2OgCXPF/S&#10;ixhRIBYNFYDaEf0uRmXn/OzvFo8HX9hizftb3OwMGDG5EnFM0BXq8ZBgFFSqFCqvpXFUUCeAylWv&#10;zkk5uhm+wNvTjLQumKWPBxO1Q1agRuHyegKvpzbp6x0XeEkzYg6l3nWkw2YtnvcPv2e6D+1urvIA&#10;KNKD8NV6NLOg6RHTQF1fC6h6ABngpa+wQxYYa42+5/2nu/U9URoTOKOKQ7BVyPMVdI93hDm9PsU2&#10;2g41+ainqxF5vvTz1Th7/pTU7GduzfE0owjA3sHoJhjTUN+Lavh86HwEhFkDkD/9OPiGMU+HyOfg&#10;M27t6rYN994l0OZbcnKGQzevYILl5I8N8M3KtbT0bKOlIIOIZwKuhg4bZakecDXWCsaMv6LfXWJL&#10;bIntVtoWL16cOnPuvP83Cfsjf9HVaOK0Gfb08y9ZWUVlKLLR2GilZRV2//33WkZ6lqc8HD923M1o&#10;KF7A6UFTAidADQAOjRMAMakVmJV/+JHORQHM330nKGs9a4N5+lvNBdP059e/sB2lO61wSrEt3bDC&#10;Xix7ScqkwR+8NBgAvuToepENAdCPBcDXBdY42tmDqQTbV6jnLJV7SRC+oP0FKdir7132COnYt+v5&#10;wdqjYr1RA/DVMUDm9QEt1a3ispJxyhGtBYEvgAa+F7WnRrOnFmlQWvKi1p15FVNz1OVI3z8QPq85&#10;Kl5hsqbARpzve173xx2OPNhK4HUTtEB85vKAK98TqMATvTZk5D9IMxo6wp6vLLH2g+0CGP13BSDt&#10;Ub0oQWDWc7RDcBTUNI+a7MO8e05K1gGMwg2+XzclawDfUxeOuw84RDgfM3r4uu/Xwaw5AAl4tR7w&#10;UhkL0zNRz4Cb76HnWJfNWbbw337PGnPuuteq2ve5GgW+fJ+YqhkhyEpDMMUHzOtheg7+XlKlADA+&#10;3wBl9wHr53J4x+pXrxcX2aDCF7m+wJgiG1S4quuusb0dVVbaVGKljXts4PRxV634efH5AkyHL0pY&#10;e0zPpA99/VU4p22gr9H5V9dDu0xgC8CBNIDG3Mzr0S2poaPD7r7nbi8jmZaa5RDOk/LNzYvhmx8a&#10;6kv10tcX+A4dnmRDBN9k/Q8WSvkWFIx5Rb+7xJbYEtuttM2bNy9t5pzb/ifMzsOH3/wQH2pTps+2&#10;J59+xnbu3O3+Xnr6Uu1q/V08LLL1QEi10wNn9JChaADdXMJwv22keF3tSvXi+w3VrwRkwRjFy7W/&#10;/vU7vx43YaDwBiqD+7/+6rqVVZdb8ZRxtvzeO+ylko1egYiH64AUF/C9IBBSd5kmCq+9z/6ivfHB&#10;JXtdkAWmKOCrEXwJuMLve1HgJdgK8NIWEFO1K10CsFzdBuVLbrBXzBKsvf2g5oEpcPWI52igujE5&#10;B+UbfMCeiqR9DF7OvTa07ifimTVxH2DmvNevgBt3QCJIi/OTgrE32WcvYJ+8dEIAPGanIpXZcqjh&#10;pr9ZGCP0d1n7zLOWO3WGpeTlWmpurqXk6gGufXJOltdOHpWeZkkZephnMjLtmV1brV1Q7CFQSdAi&#10;deiY1DU+YKAbakijgoPJmZxeTy9y8AqsrBOYQwnMAG3UM2lKBGSRmoSZmk5GPSd7rfFgq+VPmvBv&#10;vvdVv/+dNfQ2eioQHwq8NrTuOeIRz/sF82A+x/9L8QzM4LwfDntqEYFXpFIdFmj5kIH5mfxffcDQ&#10;/qjupcECvl8A3HOi0zqPtGkf2grS1ai+t9bKW8usvKXUdtXusFOnT4RGCNF709+f+qAJPD2lSKDF&#10;3PwZQYcCLW0DUbwoXM4JzMJPfF1KmLKT+IW//Jw+1sD5urVI+a5edYdl5hRYuhRujvb5RDsD3yzN&#10;CcpxQ/0Q7ZzqPl/6+SanZVheUbFgPfqsfneJLbEltltpc/jedtv/lJWTq3/onyuoSVNm2VPPPGPl&#10;5RXW3NxijdR23r3b7r3/fv/HT05Ns7OnzwqSoU0a0HWQooB17PCVikUJY0oO/XuDTxgAs8dUDYBj&#10;YDNHxSuOgfrOPTtt7LQJtmTDcnuJaOe+en/wBrOzVKMghSr1SGdMzALuWx9ciWB80d4UcF8VcF99&#10;/xW7+gE1nS+5CfoVQdm7Gml4lSutvwx8CciKfMLe6UgDhevtB1G5gjU1ol3xcqy9B2gJrK58dXzh&#10;dalch6+OgS2Q1VrADVSJega+wacbIqHpbuQ9frUPOcEa+vm4FgdbUWrS56U8z6B8BTf8lMNuUr6j&#10;MnNs3bPPWvLocT/7W/7/HEOH26Pb9Ps9IsUpyB5A0epreEMFQf7UhSNeNvKkwOp5vwIt1bBQmCcE&#10;XkDrEHYzdAjGAsAU4OAag0At7tkveLYIrlU99ZZVPHrwe8iaNMU2VUutH273COcjAwImalfHmLIB&#10;cDCZR8raRxxwJQgLwN7AQee8RxghGpqiHKGPL3WdMTdTkMN9vie7QqGNY4Kv3lt13Xttb3ullTeX&#10;2p76nR7tTAMEFCyWGT4YxuZkTMuo2dj/63tB149Zq/c/516kg+Iagi/Kl7Qk4hq++OK6NbS225o7&#10;V4SWgqmZHnCVWzDGcvLGeMQzVa5CwBXlJdOD33dEiqvflPTMqMLV+KP6/SW2xJbYbqUN+M6+fd6/&#10;J9r5l/CdOfN2e1IP8vLycqttqLPa+n22p6zE7r73bo+0HJGebufPX/SHk/twI7WLGuA8Dqb6/ofv&#10;HbY8wHwdx1rHPOoA2A6mKmkeszMKA3Pfpm1bbcy08bZow1LbUrFJ8MXsfNCo8ES1KNJ7PKhK4KWL&#10;Ec0UMCG/LdC+yTkKlxKTmvfUIszM2r8iSAPZCwLpRa3HB+xtBKWiQ7ej0NfXi3L48TkHM8UzLkXQ&#10;pc4zata7GDEiEGOCvghkNVC5AdLn7ayuoYQHBFVM2ID2jBSzA1bq1vN5AbLmALGnKel+zM3Udfb2&#10;gleo+3zSzpJ+hAI902cv7t7sHY0yisfZA1u32YiM7J/9Hf97x/CUFHuxcpe1He1ypYrv9MjZ/Xb6&#10;0lEBn4IZ1HYOAPbIaMHWe/lG0GUAWPzAro5jEEdmapowAGH2qOHm451W0blPCjzTxs27zbY17bWm&#10;3iap3l6BNvinj7IXTBmHpVhJWwqR2wG+vBcwQ4cCIloLkPXaNHPgWuzXjatjkX6E6ZnoZ28teEoK&#10;+GSntR5usbYjLVbfVWN72wTfqMLV2fOnQ3SyQIvVBsXKezb291LvGasOkcyAlTlUsft6Iyh/+tmn&#10;rp5jpfzpp1LHXNe1Q8dO2No1Kx261EonvaigaEKAb3ahlC95vtke7TxqVPD5Dh2ebEOHhmjnvPzR&#10;rD+ov19iS2yJ7Vba5qxdmz779tv/Q2Z2zr+B77Tpc9zsvKekxBqamj3dqKSs1Nbfs0EPhwJ/WF84&#10;d0EPn5CjCzyBLX7b+Jg9DytGbIKOS0gyOP7hb38bXBv7fD1KVIq6tKrMxk6fEFKNMDvvb3BTInmu&#10;ZwSvy2+edV9vMDGHYKu3pXzfkOLFDP229u4DlsKlpSCVrigx6dHP2l8UWNmjdEk/QgUPngvKsTJG&#10;+cZpRiHCWkAVSGmYD3hfFUyvan9N66jvjA8XOANpzMgAlSAsoqDP6zUG4at7YgijcEMj/VjlhhaD&#10;p66echO7dzt65YSdBcJSoqcENIKuMK9Wtu21xyp26u/2jypd/fePpIwsK22q8eIWHhEt+IXc3YN2&#10;ErAKdHHglZucI7Oy13XWeVC6Onb1G5ot0MeXhg2H9L0GBRya7vfqg0MTwU6HO61xf6u1H2j1bkdu&#10;ao5U7yGB01OUNMfXPXJmvwdtOYw1H6tgAsc8D1gDtU5wGQqYYhohBYla0KEmNJHOfVK9fac1BF8a&#10;LHRqtNDPV+q3urXcqlrKvbnCyTMn7MMP/+gBVbE7hA+RNNIHrMDUISsVi48XPy4+3jgdichmFDNr&#10;gTMAvhngxwfO2LrVd1CpylIEWFKLCgrHel9flG9aRm6Ab2qWjUrOtJECsKcaEXAlRVxQWExq0gH9&#10;7RJbYktst9I2c+XKjNlzbvsPGVnZ/6bIxuRps+2xJ5608soqqxd4GwVgigKsXr/eUvSQTkpJtctX&#10;XnV/GOo1fhBRVIMHFA8qFC1qloFpmWsxfIGxRztLOTiwNb7RA+6vei2ucbxbsC+eOsaWbLjDtlBe&#10;sr/RH7r4fM8KWK42BTwKZABYj3COimWgfDE7M4Cy+3QJqiL6WXP4gb3WM+ZnrmnOzc03qV7OY+Xq&#10;qUaYpVG7fF2G4EnglFfAAso+J/ULlHUPsCbdCHMzjfpP63um3CRQ9h6/AFZzcQWsU1LFwNaPIxif&#10;fe20nfOyk1G3I8GXIh2YgTFBe+lGwWf1wxt+9vf7/2dkFI22zdW7PUIawGJyRu3ytYAwqUQOY52j&#10;eI9ekLqNUpNcDUdq94iuHTsfzNGeigSk9VqYnUOrwqB+ycX1whiC5SEBFj8v6pZylwD3mK555PRp&#10;coVRuPv1ASBSwhpePENKlgIaoekCAVbsuaav50AOc1TCOijgU1yjZ6DTg7D6TlJ+stN7B7cdbram&#10;njop3wop31Irrd9lR04e9GIYwNKBqhHez6GpPkCN39+xWZpI5q+kfvl/ALaYnFHD169/OXjs/yu6&#10;/8SpM7Zi5QrLlYJF+VLRKr/gRm1nNztnoHwDeBmD0c5pmVo72vLyCvr1t0tsiS2x3UrbSsF3luDr&#10;XY1+oXxnzJhrTz/zjFVUVVtdY6PV1TfYLsH3rg0bbFRKurc2u3j+oh40n4eIZsE2Bi7DTc8CK2oX&#10;uMaqIVa5XGPv674Pxx7Uouvf6mFGofpdpXts9ORiW0gzfSnf1v1NRj7nmUsDoVqUQEdqEP5WV7+R&#10;7xe1i8kZM7QHYOkY0zTqF9Di//W9K+AQiOXNFgCvIImfFwADX3J7MUljbo5Tj7z+s752DNy4ApY3&#10;YIjgy3UATUtB9/eyl1IHvme198IbrnylcgVdGjG4CtYx5mZUL832MTFfEoTJAz6Hr1sK+MxlKf+L&#10;R/V7OOZpR6hUmgYsWnvnz/6G//1jqOVPnGzPVe621v42KcV+By2m5lMCLSo7hi9zZwRbzr3bEV9f&#10;KpdAKwKvAG5cFQsTsENZ4/DZoHrpnuQFMFC0pwRJfS3vgqQ94GUAfCKcgTwfAJjzBv36GY9JwQJd&#10;D7QSXPH7AtowR6BV8AF7cQ5dJ8qZ9DQUMFaCfkzRAjE+3x7vcNRlHYeapbybIviWO3hLNE6eRvl+&#10;OAhMVC3vbXy2DmQpYpoocEwZSqqyUc3qa82x/xJAawBd1C/+XkzUXgXrK8H3zDkp31WWXzjGg6oA&#10;bq7gm507WseFluXRziHgagSqd0SK4Jvi8KXyVZEUc27RmFP6Gya2xJbYbqVt2bJlmbNmz/mnDOA7&#10;7OY836E297ZF9viTT1lVzV5rbGyyltZWq6qushV3rrKsgkIbnpRsZ06f9YdK7LP9nvaAgirgRA1w&#10;7DAVfGmogDmZ41j5UsMZxRvPkZoEgB3Ef/6TvbBtk42fNt6W33unbSwVfPWQ7JciGhB4MO0CN6/D&#10;LBh6apHg+Zqg6qlGgq7XegbGqGIdYyb2RgtAGJBqHcFXKNrLb0WFNzTcxBwpV/zEKFXMyK8K0Hwt&#10;zMsBvpiZg/K9WfW6GZqhc3y/56MPCpiPz7+uAWAFVu+EpLmzzLN/9YydkboNZmbyfs/YecH2gsB7&#10;VsAFwAzUL80XUMKn8QcDQQGn/2S/7awvt2f37LCndm6zp/dst2dLd9izZTvsDyXb7LmqPfasBpB9&#10;umK3bd5bYS/VVdjWhkqr6Wy09kMdbu4dTC3S7xngojoJuooDr04JtIwQCX3U1elJgZecXqpgYQ72&#10;FCMd81qo6JDrK8VM1HR0Tpcj9+NKvXoNaKnX4zo/JlV6XLD1hg8CeMgdBr6Ul9zvgVT4eEPqFHMC&#10;t8P3gL7mUX0QAbwBvp7/G0GYAXQxNxNoRVS1N9M/3Gqdh6jtXKdRa6UNuzX2WP/R/YORzUHdEqUc&#10;uhTxvie6n2soYM5578YKmA+j1ymTKjB7wJXu5T5Xv9pjJTp38YrduXKZK1gAS+CVw1fKN8srXEn5&#10;YnZODhWuRo6MUo2Gj/Kaz/kFRZZXWPyW/zMntsSW2G6dbfHixVmz5gLfXCnfnxfZmDVrnj397PNW&#10;XlVljc3N1iz47ikttYd+9WuvbjVi1Ci7cuVVPWRC3qMrXz18yOcND6CQ+whEeXABV87Z/0WQJb/3&#10;W40f//ajdzP68aef/F6UMmZs7tkmQIybNs6W3rvSNlVuthapE9TOKYHorNSg5+IKgECWqlYEXcU+&#10;3zejqGeueTAWawRi0oGuuZ9Y4BVQrwm8rpZ1jqq9IgUaF9i4JvCyBlVL2cdX39a9uobifZV5ARbQ&#10;At3g9w3wpXwk59zjfmFM5D50zJzPhz0mZOYuCbTeZlBQ9ub62sewPX8Vf2+AcADxCVe9ZynIwe9C&#10;SjMuvIEJGpXZfbxbMKLrj5TfKZrMdwk0Xdar864T7LttvwDVj39U4NpPQJP2gNNBK3CeBrLacw7k&#10;PeLZ1XCYi+EYA9r9wYItitbBzNBaAO1Ad6jrPgCsY1e80TgqMB51ZUvwlGCqv7ODO1obGjQEfy+N&#10;+mPTM5APwVX4eaWmz5FfjElba7VH7YYWgqEHMP5e73IkaKN892u+/UirtR5s9iIb9d17rby5xAF8&#10;+NjBwbxcBu9zoMn7+Gvgqz3vdW+6EIHYo6BjyF4P9znAAbDWfPaZ1gBwzZ2/eMlWCb6jx0yy5OR0&#10;Ty0qLJps2QU3l5eMU41CwBV9tFG++Ijz86ntPPYz/pcTW2JLbLfQBnxnzp37HzOyc/SJ+qYuM0OH&#10;2vI7VtkTTz1jJRUVgm+TUWRjZ8luW7vuLi8CD4CvXr6qB8wXoQuRHkwMoEm1qr/98IP7gzlHybIn&#10;5cjNzoKr+35Ry98Jtr7/zoHs5mmt/UYPt117dkv5jrNFG1bYpoqXrLG33mgrd1rwQTUSWey5ugLi&#10;6wBXA+C++d5lBzDHbwBgV8Sh6IYfa7DGC2xovPaOFLK/htY6XCN1G+19DlBrj9IFrDF8Ga+xNjoG&#10;tpdf0weD6Jwazhf1QYH1Dt8IzjGYvdqV1p+XisW8zDlVrigxyb0OXEzQgiuvg9k5jngGiACS4wHB&#10;EHOtm4o5HoSilCMmXMERqAEtTL0DgiAqEhiepBMRgOMewZLORHw9YMueaGc/diUcrwOs4ev54H6N&#10;EKCFsg1lJgfN1dH3wVx8D+oWoALWAGGua07gDMcBuP4zAGPdg8/XPyToZ/Ac4EjdAl6CvTz6WQDG&#10;HI2JOQ60Yg0AxqTufmJd6x3o0geRTms/1u7wbeyts6q2cofvzrodtv9wr5uKiT+I4ctA5brFJ4Ix&#10;pmU3S2sNJmn28RqA7KUl2WvQ1Sh8SP3aLl2+YivvXGZjxk2JlG+uN1nIzNMg4ErwJeCKIhvAd0Tc&#10;UhD4CtZ53tWo6M/+z5zYEltiu3W2+fPnZ0+fNUvwlfL9mdl5iM2cNdeeee55KyHPt7XFWwpu27HD&#10;Vq9Za8npGTZyVFKArx40gBSlC0QxJ/vxt8F8DEjdzOzgDRGjnH8nAHMdszP3xOCNVS8mapQ2Pl/K&#10;S74wmOe73+F7HiWJApWKdUgKrK9pANAYuuzJ+wW4IQcYQF+0t1wZX3Zly3gdKKOGWQdoNbxMpfZc&#10;976+wBcTt74mUL2mudcF7WvM+/UQgIX6dfBGapg5T0WKlO8rwFcj9PE95aAGsqHkpCCMOfraKTcp&#10;A1nMzqhfBzHXXBGf8ojns6hfVLBGDNwYmAFuIUoZeLkKBYIATEAK1zkW3HQcX2ME2Erdak9QV/za&#10;px2sN5Tv4D36OuFrBWXMB4IBHd/sJ3aVLEBy7v5inTPP+mP6mwJfn9P3dHCgx48BLNcPn+zVOUq5&#10;34OymI9N0Q5h7b2QhtYQXX1QgO4/E4CL2gW0FOEIdaE19Do9FNrQ6DjRYe1HW63tkN7jgi8Vrsoa&#10;91hJ3S47fOJAKC+p962rXL2v43rOvHfJ4yXy+Qs6F9FK8OvQWpN1wbf7uX3zFT2AgTbBWILw54A5&#10;pCG989a7tmTJfCnfCZaUnOZKN69w3GCeb0p6iHbGv0s7QcawKNo5JS3TcnILyfX9kf/lxJbYEtst&#10;tKF8Z8ye8x+A789qO0v5zpkz355+5jkrKSt38DY1t9iu3XvsVw/92pJS0ywpKcXOnbmohw0+36Bw&#10;HbzaB4gGCHMez/30449unnYY6+HlrQV1Dd/wYABWdPwnPeA27dxu46eMt5X33mmbvZl+gx0402cD&#10;V6V8gRhwA5AReNm/ESlczM6o3zCH+Tns3/wA/28wM6OAmXvNAaz7Iv/xq+8E87K/FiDmazAi+DqM&#10;fR8AC3wBLvMOWAev5hzEUreucqV2BVBgHKtnIOzgFYCZc2Xr/XwH7LLmUchubhZwz5Lje/VkUMWC&#10;8Tmdo5Z96BxgYoIGfMAXU3QMSZSoR0ajXFGrGkGhBtgCNeZQ0sAPVexgZA6TNqDVsQOX+3UNyAcz&#10;dBh8rQDTGLYHfI4SlqwLJukYvlLGgmAM5wBaFG6kgLX378vngupl3tW1AH5woNs/MMRma+pUcw+t&#10;BvEnE1DlUc9eeKPfKCUZ8pYJTEPxYnY+4PsOqd62wy1uem7aX2/VbRVe25kiG/uP9tonH3/iZmT8&#10;vfF7GXMy+b/XpXo/FWCBMQFUniInqGJyxlw9aHpmjtrOEXRp1sD+rTfetGULF9jEKTMdsPh4Cz3P&#10;t9ibLaRRfMMbK0Q+X8zOUr9DRiYZXZBycossv6D4/+D/zIktsSW2W2cjz3fWnNv+/b/N8x1qi5Yu&#10;t6efe87KBF+CrVpamnVcZg/96mE9ENIdvteuXtND5EuHLkD1fF9XsQHCVLXCjxsHXjHw77Ie0zTn&#10;PLBouO++XsGXtbzW9etfWHlt1M/3rhW2uSyYnXl4nrh8zCOBY/jGtZmBKubl1z+4KdCKc1Sw4ApM&#10;iYAmQppz7gt5wAK31rPHdB0rYtbFQHZAa+0rrwfYuulZ8OWYcVFqlQCw4Pc94wrX4RspYLoYAWDA&#10;/Ar5yQIrUAXWwDaGNs0XADJ+YF4Hf6/7iTV37hXASxN+qWBBF8ji+wXAmIRRwq58ASYwvsksDTRp&#10;HQhMARslKmOAum/X7wkqlz2vEV/zvGL2+nq+Z7Ce+1gDtPWaofIW8A4APimIx19j0HcbDUAaK+bB&#10;EeUTx5ANpmv2wcTs53odQMtrEKiFfzcGMSoXFexqV8oX6BIdH5orUG4y1LHG/My+S6oX0zMAbiXV&#10;qK/O9lHhqrXMShp3S/n2C5qxrzfk7nqv6V+YoTE9ezCWlDCdi4AucCU4ixxh1vu9+l/A/MxrfaN7&#10;3v3gA1s+f75NmjrL/5/oYoTyzSscK/gWeG3n5PRsr341ksYKUr708yXgalRKmmXlF9BQ//+o/9mh&#10;/D8ntsSW2G6RjVSjmXPm/HtPNfpFnu+iJUvtyeefs4pKAq6afJSWltra9estlbrAyWl27ZXXBNnI&#10;16sHzM2QBaQOV4E0nvP5b//ia1G+QDiG7Q8/fO8pR+4r1rpv9LDasWuXjZ86wZauW26bSyPle2q/&#10;V1kiIphCFwDS83gFydivy/mgudkBCjgDPAOEBeUIttwXK2Nfr3M3Y3McqV2HLaCNzh3WEXRRuMAV&#10;yDpYNSi4Ec8BTgdxdM5A0TIXAxfTM+dAOLwOxyjeAQ+qQjkDd+4bVLykHfkI5x757GbiAEeKcTic&#10;AWlklo6v3YCroKoBpEMEc1C2rI9BG9KZAsyBKP5h9viF8TPHYAacDtxIzbpS1jFzAbiAE6Ua9oA3&#10;XAuABbY+F58Pzkf3AFgB1COi9bVQ60Q8uw/YfbzBJxxqPOua7sX/S34v1hKCrJjrPd7p5miC0DqO&#10;t1n3iU7rwOx8WMpXH+72tVdZWXOp7a7baYdOHgzRzO7D/cr+zHtXHyp5b/L+5oMjVh9AS+RzAO03&#10;dv1zgVnz1HqmljMq2EtNfvqpK2ZPOdJ45933bOH8223CpGlSt+mWmp5jWeT4StGSapTuZSdDS8FR&#10;MXxRvsOTbFRqmuUUFllefsH/Rf+vwzQSW2JLbLfKRpGN6bNnhzzfm32+Q4fZrNlz7ekXNtqu3SXW&#10;2BJSjXbs3Gmr162T8s2wpORUe/vNt+wvAiVpRG56RgmgdGkTKKC6mtUeyALdv/34o+dChoIboaIV&#10;OcJc//FHKeFo7Q9/+8G++uJLK6ssl/IdZ8vWrbBNezZay/4GTyE5IyidvjrgkcuoX8DpJSYjiALY&#10;GLIAl1zf11zlBuCGPOBI8Wo4tB3i4ZzXBcCvC7RB4QazcmyC9jkNAH6N9CP8vpGZmXmAek17B+9N&#10;IHb1q7kA4bOuZl+Run2VY81fi+6/hIrWPEo3DrhyFaxzoqEvSP3GYEYp+551GviIHbiCp/uDdewQ&#10;9X1QogA4hq8D+KZ5wBkrYNYAV2AMKB3gel1XvDoGsACYdSG6Oahfn48g7Gv9GGiHOb6fY1FaUWx2&#10;5vVDoFaIckb9huMAXy8fefqA4EtUNMdBDXv0M8cCbpz/i++X5gr4er0doa7hA95/uttLTKJ6UbwU&#10;1yDlqPNYmzdZaHTlWyXVu8f21O6yA4f7XNX+yT848iEy9K1GxVJow9WvFC/vZc/vdQB/6QqYDkdA&#10;ljWh/GRILwLGzPEa77z3nt02Z5ZNmTLXc+epaJWZO9py8kd74FWo7ZxjyclZDt4AXynfEck2Uso3&#10;t6BYynf8/6D/2eH8Pye2xJbYbpGNPN+Zc0OFq+G/aCk457Z59uzzG628stpaWjA7t1pZebmtWbvO&#10;O+KkpWbYtVdf84cNDx/AG8OTBxN7Rlx848/kAgvAPLy8KhbKV8NVs84xUTvAUb2a+6teq7Km2sZO&#10;G2dL7lxiL+x+weq6auzASfr5DtgZAeqSoEW1KfYxRAEtpmPA++b7+H3Za96BHIEZ8GrEapk919hj&#10;YgayrAsqGOgGpQuEMS0H6N6AbQznGLasHVS20WAd5w5dKV03JbNec0AZcPq5XhPfMMDFvExvX4Dq&#10;KUiofe1RtRe1/qIAjPoFvvh9z1zCxCzoRnP4gFHEHhmNGTryCZ+6IOBJLbrpmPlIIbsivhTu+9kc&#10;yhnVrAFYXUFrAN4A1mDq9uNI5TIHPB2usTlZw+d13aOZmdOx7zVQs/h3OeZeKlrxWkekUr2yla4B&#10;WlfEWhPqOQu4mjukNQDYVa/uJQCLeaKgByOdtSflCnM05zRUAL5tB1u8rWBcXrKiucz21O+y3kPd&#10;bkZG6QJQlC6pRA5SQRc1HOfzxlHPX3wWcn4Zn0cRzrzfKT8JnKl+hRLmPf/6G2/a7JkzbObM+ZaS&#10;ke1pRVn5Yyw7H58vjRXyLDUtR+o3W+ANft/hUr401B+ZnGZ5eQJ1YfH/Q/+vIzUSW2JLbLfKRsDV&#10;9Nlz/inrH/h85y9YYs8JviVlZdba2uYD/++999xjSemZ3lLw8qVX7DoPl2//7ClDDlEBF7CieoEw&#10;6jY+j4/jFCSHsu4FwrEKJv2I16BebuXevTZxupTv+uVeZIOHIz7f05cFFEGIgCWASc5unN8LbIO6&#10;jf29QdUCU4ewxpu6xtwbHxB0hSk5+HoHTdEC65taDzC57qqXdQD4bcEW9QtggT9w5brOY3jG4L0Y&#10;5fDGkI6PYzMzg6b6rIvhC3CBLMeYmh3COqfPr0c/a61HP2s+mJxP2jnBketAEhM0APYKWIBTAxCj&#10;bIFwDOdTl445mGOF7OlFDtrjDspgUr4BZsDqyhhVK4AC0dMXpHK1B5ZB1Qb/q6tYrcOUjIrlWuzH&#10;5ftwxas5YBvfH1SuoIzSjQAegNvvAVaA1wts6O9P6cn4fg+08jU9AcJaQwAWihcFTBCWK2GBHPVL&#10;i0FM0d5UXyCmtSCRzi39zdbc3+jRzhXNpd7Pt+dAl/tvHaCR8gW2rnz5EKlj/LoAOV6HEqYkJSlH&#10;BGQBaId1ZJr+XNfiQMQvdX7bnNk29/YFDlPyfPPx+QrAmTmFoc9vWq6NSg55vpicA3yT3O2TX1Bo&#10;+cVj/5/6n03m/zmxJbbEdotswHf23Nv/KVPK92fRzoLvvHlL7ZnnXrCqqqB8m5tbraS01O7acLel&#10;pWfYiORUu3rlmh5Awd/LA4ngqjiXl8AqUovYA1bmQt3myMf7t795cNZf/nKjDCUPJx5KsSreumuH&#10;lO9oW7p+hW0qfcl9chTNPyV1du6VU24aJscX1evmZgpmSKUCXVKJHMTxsUYAdEhDcj8xAH43wNp9&#10;u4OKV6+hY9QykHVTs8NWkEUNY2LWHHuHbQRfV786Z888AMYkDWSBLrAOwI3Mz6wHwroGhJlzRYzC&#10;1RqUrft/gbNgG0MXwAJkzl3hamB+Bsyx6uVeQAdMHcaaA9YAHLMva9yk7IAOgA2gDaoWX69D189D&#10;8BUAdpAKlkHJ6vUFYIK3gLJDV8PNxr4XbIGrzj31KDr2ddq7gmWNvo8jBEcJnCGYCt/vIW+s4AA/&#10;w7FgKkB7hLOuh0hnzMzhHroXOZw51+sDcEDMNUDrvmANFC+FRTzqWeD1fr5H2l39kudb01ZhZQ27&#10;raR+t/Ud7LIPP/gomJ6jD4xYZeLhvmANfLs/6MMnc5x/IdAS0QyMeU8DY47pcMQa/l94zY8++cTh&#10;O2PmbTZyVIplZORarlRvjhStV7jKKnCzszdWiMzONFagyhXwzckTfAvH/r/0P5vK/3NiS2yJ7RbZ&#10;yPOdOnPmfyTaecgv8nznzp9vjz/xpJeXRPVSYnL7zp227q57LDklpDxcufyqYCs1K6jyUHHlKrCS&#10;80ggFlHPwecbrsfqF9jGEc6ch8jnEPUMeHkwXf/yM6up3Wtjpo6xxWuW2kslL3r5Pwro08+XEo2A&#10;LihfwVLgjZsoYHoGsO/88RU/d9Ur+A5GPXu5yaCOXQUDW9ZFKpnj14Cu1sTpRK/qawFhzNOuhB3C&#10;qGD8wwG43EtqUVC6Otbeg6+Arh8H9fsK5SaBr85jlQtciXIGrq6GOdfA7xvSjuK8YCAtJczvIFLB&#10;gDSYnY/7mrNXaL6geWCK2hV0fe9wDaZn1C4gdd+u5gdN0IAa8GrEwCXgiqhmYOwBVloHMN0EjRoW&#10;VMkBDmo4lJ2MlTBzA+y1Fii731gDZXwKGEeQRvnGPt8Y0D6vY+ZcDQNVHaNwqcQV+3lRuszx+h79&#10;LBUfm59pKxjKTEoVa1Ck5dDp0JCBrkfUdu48KvgeItWowfZJ+dJMv7R2l3X0ttnngilKNfbTelQz&#10;e97vKF8ilzXHOe9bfL+ffSLIao57MDGjjLHwhA+oNOAPNZ4/++pLmzVzps2as9ADq0grwt/r8JXy&#10;pdGC+3x1jRKTDmD931FogwCs/IJxll805t/r/zVdI7EltsR2q2y33357zsyZFNkAvsNugq+U78Kl&#10;9sKLL1lFVZXn+Da3tHhjhZWr1+hBIeU7IsmuXn3dvrr+uYXazsHk/O1fiVz+wRUtYOUakcw//fRT&#10;iGzWA8vN0FFUs6/RgwulG6peBYB/+cXntrssBFwtX7fcNpW9ZM16OPbj8xUgvMIVKTsAUKAkOtnL&#10;SkamZ8/xFSyBKx2P3M8bmZUB8FtAF9+tgOk+X64DXUbk0/XiGwBVkOT8Na1jOIwZEYB/OV7l+9I9&#10;fG9ugga4rnDDMWuuCMAAM4bv5QjInmokgHLNVbAGazziWfMEXnmFKwHVB6ZoDVKPCMQKpmXMz1yP&#10;1C3QFRRRvg5gHQPaAOOgeIPaPe6QBaCAz4HM/doDzRNSjrE5GygzAGJQzscdsDGwgWcAcwAwQHUQ&#10;c4+O43QkL/jBOXAWUN0XrK/t6heQAlTUL2ujOQbgPXK6V/ANAVqsOShV6wFYDtleBzHARQ0fQukO&#10;dEn19oRCG4Iyeb6dxzus63ibdR1ts6ae+qB8m0ts177t1tXf6X5bj2Z28FIeNUTiU4c8dp0AWdKJ&#10;HLioXV2Pc30BMnvmWcc8c0Q7f/DhH236tGk2VcqXLkVpadkC6hip3zGWnUPEc4GlRfDF9BxyfYFv&#10;ko5TzYtsFBX/T/qfTeP/ObEltsR2i2xz5szJnTZz1j9nUuHqZ6lGNFZYaM++8KJV1NRYXX29NTc3&#10;2+6SUrv7vnstha5GI0bZqdNn3X/LA+jPAqinGmGe0/FgZyOAHAE3bjcYP7SY4554HXOUmfRG/FpT&#10;XVcn5TvOVqy/wzaXbfIiCHSrOS34nsdv6qATeIGi4OlRzRFA3/0gNNR/h71A/Nb7odYzQVjk/3IM&#10;fN/94KqbpGMl7ObnGNKoYM4j4LqiBfQanBPRHIP4Z+lFAm18DGgdxKhfzaNir2ofFC6g1Tn3RKBF&#10;sfo1DdYyz3kMZL9HAyULhD3gSr8PrgPdcB6UsJubBUCHr4YX6nAVHAVlAWrtAWsctewg1j2oW1fF&#10;DukQwcx8rIgDVEO1K58TTANcw4ghGsMygDQEYHHsPt54XsfuI9Z6uhuxxstJCqjhvmi9rvN9cd/B&#10;kz0CrQAMZPW6odFCCNDyxvu8luaBMfB1IOs6tZwPaR73BY0VMDt3Hmu3jiOt1ra/yWrx+TZR23mP&#10;de3vGIQlatchev1L+0J7j3zWHClE4fpXvhbwAmv8vG52js45BrgM0o1IO/r4i89s4sQJgu8CG6L/&#10;J3r0Fo6eaHlxZyMp3/SMnJtaCpLni893lFfEIuAqKN+ChPJNbIntVtqA7/TZs/+ZgKuhvzA7z1+4&#10;xJ56dqMr32ainVtbrbS8zO657z6v7UzKQ//ho/7gcQWrAVjZ/1kqgMhQ5gEtagHTMpBl/PD9D0El&#10;S+EC5O917vdrbTzPg62sptrGT59gi9Ytsc0lobwkqSQ8gM8LSm52BnKoVBQu/t1oH0zPAcQ3B12x&#10;ztdGCtf3uh7Ur+Ar6PKarGXv1a2ArX8twTiOfNb5tbcCZF3VagDgGLIAFZjGwI6hG19zNay1QJb7&#10;gKqXlhQ0g3n5rOAKbPH3hiIcvB7ABbSs4x5gicr1IbDiHwaqvAaABsIEZOHzdbXLsYM4+ILPAWgN&#10;TMsOaV2/GbL4h1Grfqy9QxhFzBzQ1jnDwag5YBmDGSCjSMP1AE/mWYOK9r2vO+Jwdeh6GlGfH584&#10;GyDMa1CwwyHsUD0Yopu1zk3PZ/AH9/kcX4PgK17Dg7M0z/7gQJ+bmr3es9b0negUfAXeI23Wc7LD&#10;2g+3WAvwbY8CriL4xtWoYtOyl5EUgPHb8v7GpEzQlTdXYJ3WsJ7hUI7mKCsJnFG/mJyZ+/DTj2zi&#10;pIk2ffYiGzYySaDNttFjJzt88flmRT7fUanUdkb5RhWuhgXlm5lLkY0x/2HIkLwM/p8TW2JLbLfI&#10;tmLFitwZs2b/c0Zm9r+p7Txt1m32xNPPWVXNPi8v2dyC8t1t9z50j2VgCtOD4PjxM1KoX7upOCjb&#10;qDGCHixAFH8v5+zx5zKHnxe1G1e6Ar7sfxScHdTcH92zt77WRk8m4GqZlO9mhy8+X5Qv6UUoSlel&#10;sVp9/8JNXY1ujDgK+m2pYAALmGMzdAxtlG4wNwe4YmZ2X7AGx654YxALwkAXAAPOa3Q70jnXACpq&#10;9/K1KG3oVTocBdM15/h/SRMCpAAViAJkopxRwWEuBFjFoHXYavgaIK17ADVpSKHQBgFW8XpdjyKe&#10;UbXA1IEqmDpgAW2kcH1c0DEw9bmwDwrziMPazcyad/AKiMEsHSKf3RQteFIdi2MHq+4Ftqxlnft6&#10;HayAFpiHewBq7NuNe/k6fFGqp0Jt51jxktfr/mAArvUoXvYBvKHQBnNERR/Uvf4aguyBU90+zzqa&#10;K5B2hKnZC2+c7nH4UteZPF/gi8+3Pvb5NpZad3+7fRYpX2ALUN0lIoDyXiXFiGhmAMzgfevmab3/&#10;PfJZ+1gNDwZdSfF6TrCuffyR4Dtxks2ev9xSUtM9uplG+gxqO2cKvmnpuZHPN2quIOVLbWf8v1m5&#10;+VZQNO6fhgzJyeL/ObEltsR2i2zk+U6dPfufKLIxdOjNPt8hNmfeYnt+44tB+VJesrXF9kj5/vrh&#10;X3ld2eTkNLt04RU9lELbQBrgA9G4MT6RzESA4ssFtkA3mJlD6UlXvRpc/5uu0VKQdd5uUPd+qYdW&#10;eVW1jZ063uG7qWSjNXbXSbF0h8YKKEeAJ/ACTiALLCm2EUzMVLkiteiCw5ZmCoCZPeuIjI79vww3&#10;N/s8EL4B32By1tA598TQDhAOyhugXiMfmKFzYBqAG1SuA1n7OHAqmJODkmWtm5uBK9c1AGnsAybg&#10;ClMxc25KjpSuA1nn+HlDtStSh0LtZzcp49+N4Ou+Xu2BegioCqZlPwbSuo+0oaB8b4YzYA4maIAa&#10;TNRHHZqsOXEutB+MlW2sgN2M7BAOwI4VbvD7BvPzKVeyWns6gBXQcg81n5lnPa+D+RpQ83WZD6bm&#10;/Z5ehPIN4A0ADpDtdvNznPd7iChqvU6/gzlUusLvy54cX6pbxfBt7W8M5SWjVKPmjnrB9zOv7YwZ&#10;GYh6z16Bk9rjRDkzx3vZVfBN4OVaUMSYo2lLeN0+1ZxHQ0tNM//ZZ5/alKlTbK7gm5ySaqlpWVK9&#10;YyxXIztntKXTUpDGCimCb9RWMLQURPmmWTapRgXj/lN6+ugC/p8TW2JLbLfI5o0VZs32IhvDht3U&#10;UlBj1ryFnmpUVlVprYJvfWOD7di90+574AE9CNIsVQC+cuWaQPqNP3woHgBUeQgR2QmQAS4gJb2I&#10;hxbHrGEAZwey7v3OYR2UMyZpNzsL6mWVlTZm6lhbsG6JRzs3kWo0sN8Drs4JPnGwFaZjD7KKlK6r&#10;YI13dRwgHHy6pA7RWAHTtNd51nC/LWCNQAtACbTyNCNdA7JEPjvkI+hSzSoGr5uVtQ/ADT5e5kLg&#10;FfPBB8zA7OzmZu1pHxiDl0Hksu8Ba6R8uc55bIpG1XJ8UcAdhK/2mJsBcAxmoOnKV8B1AAtcsbnZ&#10;/brMc+4jQNaDr6LrKN7Y9Mx1zMsoXmAaq1ng6AFWDs4A3hjCbnKOzoEnqhl1e0IQxYz8c0hTNjIA&#10;F8VKEBUgdUjrPMAaU3Pk+9XxIQKtdA3AxqoX8zKD10IBA13WUagDawkql17QgLdvoCuKcm7zPF+C&#10;rdoPtVj7wRY3O5c3lXhzhebOBjcR050I1TuYUidw4lbxhguCLVXbeE+7CRpTM8AVYIOJ+QtXzyhg&#10;fMbkrwNiXuf6l1/Y5MkTbf7i1fqfSrWU9EyHb0Hh2MESk8mpwJeuRpSXBL6hvCTwzcLsXFD8X1Ly&#10;8sbw/5zYEltiu0U24DuF8pLk+d4E36FDh9ptt8fwxefb4sq3pLzUfb5JycmWlpppV1+NajvrYePm&#10;ZZRtpHDJ+Q3maFRBAC6+X9KPWBsHZ7GWayjm76nvLCgz//XX162issJGTyq2RVK+W6jt3NvgaoY8&#10;X6KdKS2JyRl4AmDydjEh0zyBICv2rmwFzeDrxfcLZIMaRhXH5uY3pGp5Hb/O63HM3tfra5BOBFQ1&#10;mAvwDRAGmrEJGvUKNGMY004QFRvuBcI3UoyC0iWgKgq2AqivBqBSNCMGbBzpjPL1uWg+9vMCWDdF&#10;Y24WMB3YOnYgC7Ahr/ekQzQ2F8dmaYdzBFzmAXBQs6wB2ARToVgPD0KXtQCU4wBk/MOxOTmYj7nO&#10;PEFTVL1y6DqogS7rMCsHv+8xKdgwH5Qtc8fx9+o8fs1wfNgVrwN4QGAl91fnx88JwIIuwVf4dz0H&#10;OKr3jBmaNCRyfvtPE+nc6yZocn8pvNF7MsC343CrtaB826R8Bd8SKlz1twmk39jXUXUqr74maPJB&#10;kvcw7hWfj9KPOGYAZEzS7uMVfIGt13T+9DP75KNPHMauhDU3dsJ4u33JKhsxKlnwzbJsQZeuRvTz&#10;Tc/Ot5S0nFDbGfgScEWRjeGjgvLNo6Vg8b9mZRVN8n/oxJbYEtutsZHnO3n27H/KyPpFM32N2bPn&#10;2bOCb3VNtSvfxqZG21O6xxsrJCWnWLoeFBcuXRmELg8lN79FQOUBBGxdCfOg0gC4QdUGn7CrhugY&#10;FYyycH+x7qd7jJeXdOW71F7atdGaBd9+PXBRvmcEG+BLoQ332QqIdDPyoCmCqwCvjt+OzcyujqWM&#10;3wsqODY9Y4Z2wAJUQdYDrYAtSlfHDl7BMpiho7Qjvi4wZa+BWRll6+Zl7YEsihwAY172az4AdVC/&#10;rob5AAFYpXSBLTB2v21keg4NE0JhDAe11vo5oNUAlEA0qGLgfNIuSx27utXwfr+oV8GSspGYnwEw&#10;92C6Zw+YB4OoALNDmPWhmX6sPP26rgHAGKIxZAFkPFC5Dlxdi83MDlAgCUA152t1P8AErKhqh69g&#10;GUALlA87iJkHplTgYp68Xoerr0c194V7fJ7cX5RwiHAm37dfChfYUukqpBgF4MaDzkYdgm9Lf5O1&#10;7m+0+s5qj3YuadhtrV1N9sEfP3CIUsktDijkPYuijVUuHx4poMEc6heVDGDdv6tz8n7x+bLmo48/&#10;ctXLPbzuxMmTbeacBQIstZ2zLSunwLLypHpzQ4UrD7iKlK+3FIx9vhTZyBd8R4/9nyV8Z/L/nNgS&#10;W2K7RTbyfKfMnPkf0zOlfH/h873ttkX23AsvWs2+va5629pabXdZqS1ducpSsrIsNTXdLl++OghX&#10;6jJTUg+4MlCwAJVjwMseKMewDibobzy1iHVugmaedoRAWMq5unavFU8RfNcvsRd3vWAtejiSanQK&#10;6Ag2lwVA1O6r7wuMrmIFYUAcD53H3Y1IMXLF6mo2wJo9CplCGcA4vua+XmDLa0vderqRzl0Za7jS&#10;FXRjqDpoBVwfOgfMnl7EsZ/fADBg5X4HbwRZjqloReTzxddOuw+WeVfHMXAFTiALFDnHHMze1Ssg&#10;jRQw9/q8rjMIxuIeD56KgMq9AJfrcUAVpmnUK9eJPgaifowKFgipBx0DGKDGvtygpKM5h2gAK3vO&#10;MTsDUOYYKNj43mCi5p5gXg7QDfMBxtF9mnOF67AN9Z1Rsw5bjlHAvLaue01nfU1KSjIowOHVrzRH&#10;bi9wDl2OeqzrWLv1HO+wPkG45UCTPtzVC741Vtawx/bU7bR2wfcTAZRIZu9qFIHXTczfhIIZPkd+&#10;73U6H1331KMvvyC16Eup2zBHepGrYJ0zOObejz/9yCZPnmZTb1vgqUMU2fCuRjmFDuC0rNBMf5T3&#10;86XARoAvPt9RSamWnU/A1Zj/T2HhuNv5f05siS2x3SIbqUZTp8/4j0Q7/7LC1ey5t9uzGyP4CryN&#10;Lc22s2SPbbj3fkvOpBoPjRVe18Pkcz2MAlB5KKEOgO1f6WzE3iEbHlYAmHMeWHQu4pjCGgwgHJ9T&#10;J/qvf/nWtu3ebYWTim3hXUttc+lm72qEihkQNAi4uiyoXcOUjFolSIoAKp27j1d7fMCAl0ArmusD&#10;Y3J8gSo+XQD8ttQxUGVgeh40OwNqzMoEUfn1oHJdsWrQmxf/b/DxBhULLC/yfUXHDt9IGcewjlUt&#10;g3UoWC+cIdUaF94AoMDU04ZiqGpwjhoGwu7bBa6D66OoZ70+MHYztAYAdaUraAY/LqqX6OTYzBwU&#10;rw+tGYxq9uso3UMCcACzX3PABjC6qVmAc2A6VMPe4XlOQAW+giFtCD14ypVuKKpxFDV6qs9BD1S9&#10;tKSuEaV8EP8spSV9PgRcBbUbqluRo0t3K2B7RB/GjgjIpKBxTkQzKteHvkegy1qgjBnag6302pig&#10;+092e4nJ7hPtXte5qafOatorrbK5zHbufdkDrly9YlKOQMsewAJhzM+cc8wHT9ayxt/vUsT4ioEt&#10;OcBAGJXM3pW09l9//aVNmjLd5i5Y6DBNzcix7ILRlpVfZOkCL7Wek9OidoKjUqV8UzzVaNjwJBuu&#10;4+ycfMsvGP2/5OcXL+L/ObEltsR2i2we7Tx91j9lAt9fKN/bFy+xFzZtttLKKqtrbLRGop0rymzN&#10;+rtsZGqKjUhJs1cFX7oVERwFWHnw8ICJ1QEwxYTsZujo4cU85ucff/wxmKE1xzzwdXDrOq9FtHPV&#10;3hobPWWMLVq31Dbu3ugVrigVeOKSIPLaKXsF+AFG7VG+wBfTMiZnB63A+pqr3GA+dtOy1jtcgTZm&#10;ZN2LiZk6zYOKV3uUawBtyMcNPttz3szBVa2rWdRrCKDCNO1A1ZybgTXvwVGCod/H+avBT+t1mLVH&#10;odKiz/27WgcsXdVGIHWgRmANebghopljrqNKmQvKN9wTV6TinGvUXT5/RRDWfGxWpqAFwKQ5AVWg&#10;ApRDkwQHr+5B5QK/Y6cFMQEu+GgPC5qoUhQt+3A9NkUH2AalemSg12HqABVkb4BUkPRazT0+jjo8&#10;aZiw3wFLJPOhAYKm8N8KyHot8nNRrAzOj2qQq3sE2Or9cExfO26gAGiP8PoRkFl38Kzgq+NDHOt7&#10;wt/bLdXbfbzdA7G6tG871GytB5ptX0ellUj17tq3zera9rn5GFASYPWnb8jr1ftbShjo+ntd0MWs&#10;7Cbo6D0OXPkfIOI5LsKBSdqLa2iOdoPc//kXn9kUKd/5i1d4wBVdjTKz893vS3Ur7+fr8CW/V/9z&#10;GsM0PM9XEM4SoAsLR/8vubm5K/h/TmyJLbHdIpsHXM34R8p3qM2dvzAo37paD7hqlvol2nmd4Jue&#10;Q+5hmr3x9ntecCDO1f3LTT5eHxGAgSyDQhvsPcLZ19/IA45VL6AOsP7KyipKbYzgu+yuFfaS4NvY&#10;UxuUr4DlFa6ALv5bBn5ehy+BVMD3gl0hSOrtC66QPceWjkQCK8B+RbD1vr26D/M1jflDe0KBUvsL&#10;guEZqVFUtvtjdR2lirK99AZm4rOCZFCdFMMg75Zo5NMXBUVKLQpeZ6JrBIcB1lNXMPcKeIBIIDh6&#10;lmpNAhbBQYDC1ZqUpOA3cPGI/6w0AQg9ajEBh0pTwK5f0Dp6FtUYAVNwZe6AoHMSlavfkcNayjmY&#10;nQNcu490WM+xboHtgO0/3mNt/W0CUK8HRfG6tP+r7dxnjb0N2tdaeVO5VOAeK2sot7ruemvqb7bt&#10;tbtsZ/0eq2qvtt5jvR6BTuMDFC2QrmitFrx2W8/RDqOs4wGqUQmK7Qeb7Oltz9uS1ats+frVtql0&#10;m+Y6rZN1UrxPb33OHnryN3b/Hx7R+I2+Zpn1HO9yVwMmZsAKYPHbAtXDOqYpPr8fV7oAV4P1zFFa&#10;kopWB7hHqhdTM6r30Jn9uo+uRp3B/Hyk3Vr7m7y8ZK3gW9qwy8oa91hbd5N98MEHrmBdyQqgQBWY&#10;xvAFzKQPUW6Saw5drSfa2XOEdZ37UMUEWXHPJx9/4r7gr/W/M3XqLFu8fJWlpWVZmuALeCkt6b18&#10;pXwxRYeORmkCb6oNGZHkPl8CrzIF37yiMZZTMGal/0MntsSW2G6NzX2+02f8c0ZmjoB7s/IdbnMX&#10;LbaNW162qn2hyAaNFaprquxOajvTTD8pxa69+oYeOjdKRfr4a2gP6AAVfON54Mq8128Gvt8Jtt9/&#10;fwO6dDvS6wBn5r7+6rpV11Vb4YQiW0yq0R6Ub70/pE8LaucFR+Dr6vc9lGxUnUoqFtV78fVTtvbR&#10;X1vBuHG28r679LA96P7UF3ZttFUP3mOHzx2xc3qNagHltjvvsI4jXXb26mmB8rTV9zTYrGWLbGRm&#10;uqXm59i639xvB84cFkwH7Iwg+9jmJyx/yiQrmjrJZi2Zb3u7Gt2kWTxjquUWj7asokLLLMi3J19+&#10;1gHJfcBw6oLZlpqdbcnpmZackWFrf/2gPb/7eUtKT/fm6COlfpIzM61WD/2Hn3vURkjxDEtKtvTc&#10;PHvspWes7wQNBA4IUs/Y0FFJ9oLgRQDaUQGTesQ8mFc/8pCgElrunXHYA+1gPq4RLIeOGGnZYyfZ&#10;3o56u+vxB/1BXt6yV4BEXR60LTVb/T1wz2O/slFpetgPvieG2B0P3mtL773zZ3PTFi/U36XZa24f&#10;FoTb+uv1PY/yEohba0qs93in9WlUNVdaclZWdN/QwfsX3LlSUG+w9v0t/8b6cv/TD1vH4Q79jD3+&#10;+3UlywcRPnzofXBI+8MMFG0EZgB9QL8T9rQPPKD1/Zrv1YeYXgcvEO7V/qD1SQF7upG+v1Yp3yZ8&#10;vl01VtFIV6Od1tRWax9LrWI6BrZeROMb+vkGCMfzMYhjv24MZRrnO4iBsOa8CcM3oVgH/zMEJE6a&#10;NNWWrlxtKamZlqpBQwXgi+pNzRB8U7NCbWfMzVFHoyHDR9nwEckO3/zRYyw3t/Bu/b4SW2JLbLfK&#10;dvuqVTlSvv9MtPOQm6Kdhw4VfBcstudelPLdu8862juNaOddJSHaOSU51TLSs+z1197Rw4RAlJBK&#10;xHDFGw0ULeANeb/B/+vzmgOyHMegZh9f4xjFUFZWYWOnjJXyXW5bSl+y5r4699OdFEzOufJF2Qb1&#10;+ypDKpZzFOyaR+/XzzLMRghs/Ezrfv+wHRGIimdNtewxY2yvgHFKEH/g+d/b8JR029VcYyelFJ8t&#10;fdmGC3jDBLf8ceNthD5kcP/MO5Zbx7EuOyElPHXR3PB7EmDYp48Zaztb91pWQUEEkKGWpN/pE1s3&#10;CpaHpHrPOBhmCb7DRoZ7UvIL7K7HfmNz1y73e9KKii13wngbM2eWVXTU2uw7lmjdMMsoHiNA6ufQ&#10;B56K9nrrPdFl0xbO8deYs+EeayACXL+TyQvC3Ly77rHmg22uqAekgBlUgzouFXjbikW+BuC+WLXH&#10;ntz5nM6H2kMvvWStUsSowrEzp9nwtBx75GVd03sif/pcW/rAvfog85A9U7bVxsyd6m3tZq9ebaP0&#10;AYKypFv3lln7gTY7KCW98qF14WtoPPjMk9YosNZ0VEvFZQrKKXbHbx6xJ3dvt9+++LSl5OTatEUL&#10;rbStxsrqy/ye6XessV+99Lw9vvNl/by11nmcohnB5Ox7P8b0fMThexDgCqQHBGMsBUAXEB/Wz3wQ&#10;daw1KN8+relHCbNOypnWghTZIN8XE3T7kVZ9r7W2r63CyqOAq+aOuqBYKbCh9zkmZkDL+5P3ukc3&#10;A2WOBV3Ay3uYPW4WB7HUbgznOPKZAKzQGekrmz5tpq1YGZqVoH4xO+cQ7UxpyYycoHyTiXQOUc5D&#10;Rybr/TLSOxsB39yCQo3ie/W7S2yJLbHdKtu8efMKp8yc+Z/TMrN+Udt5qN2+eIU9/fzzVlNT6y0F&#10;6elLYwW6Go0UfCmy8fbbH/oD5vvvvxuE780wjc3NQPc7KVvMzn+PKlnFvmDmiXD+d3//d77O1+r1&#10;vvryCysp3WNjBN8V65fb5rKXvKUgATeeJvNqBF+AK7ULfAm8uvrOBbtw7ZQr1tn6Xku72u3xl562&#10;pqNST1KDo3JzrHjuPKvZ32YnBdJ5a5ZZSkGRlUgJ1hxodBCOnjHTStqareX4fusZ6JXKnajfyXB7&#10;qabczcJ5gnLq2Im2ubnBxt0+14ZJsexurtfDfb/lCKIZE6fZns5Wqa2Ddk7gPSdFjR8XX/XoWTP1&#10;gSDHtjU1WMuhNhs9d7oglmPPN+6zxqPd1nvmiHULpmOnT7NR+WNtS1ONLbz3LindFNtUV22NB5ss&#10;KS18oMifPc8q9DvZ11qth3H48DRrzd1W39/m5l/UL6ZkRvehBv1sWqO/G+t+s3WH7ardKbU80hY8&#10;9KjV9jXZVgEH4N7+4EP2m23P+Pvgnmees+qeJmsVBFu0JrUw31Lyiu25vZU2ddlSASHJNteUWduR&#10;di//yeslZRfq3mG25Fe/toq2apu5fL6fP7pjq1V11mtdsxRxj7VK1Tb1t1rTgWbbWLLZ12x49hkr&#10;6ay1vfpa7Ufa9GGjJ5iaTwWz/EHBF+WLogWqByLAcs1bB2oc1LVDgi+wZU2/1vQBZR13S+26IpZK&#10;7z7R6ccU2ujQ12ruCdHO5Q0lVlq/21q6GuyzTz93szJxDahd4IpydSV7PShc4OrmZ80BZAbXyX+P&#10;Tc6csycnGHO0N2YQfCdOmG5LVtxpafowmyoAZ2UXWG7eaPf5ZmJ21nuL6laYmQHu8BH6MDh01CB8&#10;8wpHW15e0Xr9TRNbYktst8q2aNGi4smzZv4LquTmIhuM225fYM+/+JLV1jd4I30aK+zcvdtWrVvt&#10;aUZJgsH7H3zsPt8YujycCEyJAcwgkIp5gMu8w1XzseqN5/0eKWQvLykYoxx27tpl+WMLbeHaJbZx&#10;1wvWqId7/8keN+Hi88U/+wp+XAKpNADvVe1JzymaPMGGSmltbdprRy6etIFLA4LtMcFlhI2fv9g2&#10;Vu+xfT0NllJYZLmTJ1ulADNt2RIbKRBurq+xnpP9durqKTt1ZcD9m/xO7nv6OQGjxVIyMi1r1jzB&#10;ZJOl6CGZM2WGlXU3Wa+gmZKVbROWr7Z6KcFTlwfclH1Wr4G5ekDwTR892tLGT7Py7mb3XaYUFUpl&#10;p+lrr7B569ba0zs2O3Qy8wW5gvG29NePCNYZlj12qgBfa1trtoe/kT4sjcwssj0tNbb47jv9nPlp&#10;q9ZY/cF29yt7AJRARJWnhXevsRH6uy39zcO+bvkjf7DK9hobmZ5mRXPmW1n7Prt99TL/IPFsdYU9&#10;/PzvfN2wpFStyfTve1ftHv1Ok9z3mDl2sn9QKdDPvkeqv/1Qu6159EEH/OrH/qD7kix9whTbWLPN&#10;RqWm2rh5i2xH817rPCa1eaLbuo4JePTRPdhirQdbbcPv7ws/l4+hUt9pVtW2T5DuEnjx4QbTMh9+&#10;ULr7NbdfPxvm5GB6xhesdfF1qXj8wfsF404Bt09rezhn6JyI6V6pXtaRbkSwVbPeD7WUl2wq0c+6&#10;w+rbpXxdqYYAKU+B03ud9zPvT5TstzdFPH/88ccOapRtPBfvgTAfVEldIvAKcP/pz1/Z1Glz7I7V&#10;ay2Z/ykpXGo65+SOdtNzVlZeMDkLvkNHJXvA1VBBFwWM2ZmcYOCblYBvYktst9a2YMGCgumzZkn5&#10;EnB1w99GqcmFi1bYi5u3WOXevdbW3uH1nfdI+a5es0oPiVQbNSrJ3njnPT2QghmOh8z3UrZxUBUB&#10;VexjCDN4CLEWM7SrX62Jc3x9/s9/Cj5h7a8L6lXVla58F69dapt2b3SfHH5JfKihwlUwM7v6fR/4&#10;nheMz9tFQXlr9U4bOnyYJWfnWFWvlOCFY1KUnTc94G+M4tvnW7XU2JCRo2zc4mWCV7edJojq2hk7&#10;LXA27Ec1jrR7nn3eKttqBk3HjOHJKfbYzm3WJiXXdKBJ15JthYCJD/kUKT8exSwAC+SHzvZ7h5qJ&#10;y9ZYbW+L9Q902fCktBvfy9ChtuKBB62stUqvq4dsND9K8PvNti3WeKDVlj6w3kakZFqa1PXQEen2&#10;ROkOGylQTVm+0tfOXHOX1WkdajF0ApLq1QcG/r4z7lxjz1dtk2oaYeOW3GGlUsxZo/NtRFa+PVPy&#10;sg3VzzV/w/22p22vrf71Bn+9kenplpyTY3kTJ9kTOzb69xh/X/mTp9tzFbutUUq7QX+bURnpljt1&#10;lr1QU2rZY6R+BelfbX7W197xyO/0Mzc7bKctuU0fqootZ3Sh5Wr/3K5NNv72Wf4BsHDiZCueNs1m&#10;37lUqnlvCObyaOh+V7zA9Yj2gBdfLmoW+KJ2Q2oRjfK1/jRRzgesQ6DtlQLuE4S7T5FiRP3nPtuv&#10;D3FEOtNWkKhnajs39zV4P9+KplKvcFXTXCWgfhKULrDU+9fbYkYA9kh9vW9d9WpQSIN1KNxPBGKH&#10;rxSv14YWeLmP/F/+V1DCf/nLn23GtNm2dv1dlkbrQJRvnqAbNdLH75uM8k2+oXxj+Ablm0dLQcvO&#10;Hr1Wv+PEltgS262yYXaePnPWv7jPd2gEAB/DbImU2MZNm62ysso6urqtpa3NtkmJ3nXvPTZSihIA&#10;v/H2+4Jm8OUyAOhfBdXwkApBVkCWjkUc+5zGDwCaBgxa/9334d6/fhf8wVxnj7Ioj+C7cNXiUNtZ&#10;ypcHJ35M8ny9rSD5t8BXg5zfq+8R3XzOr939u4f85xk3b4EUa5dVdFWF89vm2YL1q23OCvyqQ2z2&#10;+g1W3lHrP/f8ex+w9qP73ax94dpZQXPANpa/rGsj7LFd2+3Fyp36XemDCoEvUpv3PL/R6g52uUm7&#10;tLlCc8n2my2b9UDvk2om75aUIynoiyc8p3S4HqIrfvOYNR1qs7ajrW7un3rnenu2skQqdq9VdtVZ&#10;SWOZw3I4fxepwGWPPWnlPS1ugs0cM9ryZ8yzqeuldgXCcctXae1w+9WWLf79z1l7lzUd7BCMaPF3&#10;zNN87nzgLv85i25bbDPWrXbTckrhOHu5rtymuq94uI2fv0QP9iR7qnS3IFlvs5fNt1GZefq+yqy8&#10;S4rwQIu9UM3vYYiljJ3m+5WPPmE1XY3WcajDfrvxDz43KrPAcsZN8jxUzu/8XVDQ+KL3dtfb3s5a&#10;Ab/QktIyfH5kSrr9butmSy3I1QelInu2Rl+vs85N0p1HOz0t6ajGEcGUVCHgi6kZf+5+NyUflMLt&#10;s6P6/bs6lspH+ZJS1C/g9gvK3YJxjwamZ+7vH5D6FXT36/fpyld/l84jrR7tXNdebaX1e6ykbrfV&#10;d+yTUv1kELSA1MEp0PIBEpgyiOr3YCspXiCMQo6DrxzKUSoSc4CZgh3hNb+2mfpbkr6Xkp6l30mm&#10;FG+hl5dE1QJkzM5eXnJUuoCb4tAdMmSkl5ikDzfKNze38B79LhNbYktst8p2xx134PP9l7SMzJ8p&#10;Gh74M29baC/qgU6OL6q3ubXNKioqbfHKlQas0zIy7J13P/SHCw+mWLnSRN/TiCKIAlmHcjT3Nylb&#10;h6xgC2gxQcfVrWLoer6vFHVVTYUVTS62JWuX2ZayTV6BiIAaUoCocIX6RfkS6eymZ8zO5OhKAZ8n&#10;B1ejcOYsV6fb66tt/YtPCHYj7ZmKcms50WeVfQB3qK199klrFUA4nrBgqTUf7JHiDV/j5OXDVjxz&#10;hg0XVHZ3NNoTW/CFjrLFkfn2ToGx48R+O37xuL2g73HI0GR7YW+Z9Z3st3Ov0PR+wM4J5KQs7evZ&#10;q+sj7YHNL1nbsW6r7Nyn8+G27vnnrFEfDg6eIe3oqO3eK8Dre1n8eADX5GWrrEoAbDnapvXDbNnD&#10;D9uvtzzt11iXP2OuvVQP+EfZ3HUbrKm/PaTnCFhdUprkZd/424YxbGS6PV2y2xY9sHZwbsyceVbW&#10;Vmtth9ttzNRJUqVT3KzdLmXYcbxDCl/KV+uWPPyo+3azpVLL22u9LGOGFDTfi7+P4qG18x56SFAf&#10;YcMElq11FVbf3yqwttoTZfh4h9jEhUsE9d02NCnZcibPtF1N1VKhbdZ6kBSobg+w8vxfDc/3FTyB&#10;LlBF2QLiQwDZoRvU8QFdJxe4D6UrEHec6HLlu18K2oGt0Xu8210YNNKnp2+7vqdmfbjbS8BVY2im&#10;X9+6T8r3I3+P+3s7UrK4VgjCAsKYnoliBsJefEPvX5TuV1+Ealfe3Uj3xGZn9mQBkO/79fUvbNaM&#10;+VK+6yxN/1P0ycbcnJs/RmAttPQMyktmh45Go9I80I2/MT7foSOTPDgrrwifb+HT+l0mtsSW2G6V&#10;bd4d8wonT5/+n4Dv0JvMzjxE5y9aZhs3b7HaxiZrlept1iivqLA16+7yajzA98033tODKEQ4A8y4&#10;J69DF9Mz7QM1zwOJcxSvF9PQGoALfOPAK+4h9QhQUzELX/LWnduseMoYW7hmiW0qI9q5QQ/Y/Xbq&#10;lWDOpatR7OcN0c7B9PzQ80/YA8/83h+8c9ev9YCmHVKV09esseFJmba9uU5K6Zhtqi/Vzz3KHtuz&#10;SwrooB7+E/VQG2m/3vSi+3xRmvPXrQnK8iX8vV12z2MP2BA9CDfurXSf8ui5C62hv8sV1YNPPqK5&#10;dNvWUmukMp19JRTbOEu+8MVj9kLpi3pwAv891nW8Rx8ogpKcs+5u+9WLz9oze7ZK7fXab18UdPV9&#10;/W73ThuZK0WYVWDb62rsN5uflPLR96v53c2V4W8leK9/6lmr6WsUEJNtzuq11rS/XYpRIB84YA/+&#10;4ddSuqNs9WOP2qNbNtqjW1+wWSuX+8/08ObN9uj2COJS4A+8+II1SeF2HO+0pNwsG56SZuNnzrWp&#10;8+bbY5ufs7UPhwjyh17ebGNmTvHXfb5ytz268XH/Plb9/jF7tnyXbaktswdffMpfd8bqu2zy0gV+&#10;PDwt3W5btdKmzp+nrzfMUvOK7Kny3banqVzngrU+GCVlZVtqTo49t/1FKWp9iDhJwwQBNsrdxU8O&#10;XPsiJUv0MoFVuCO4xocz1lHUgxzpANw+248S1nwwOwfliz+5B9+zVC+lJpt761z5VjQTcLXHGvTB&#10;4tNPPnPQ8p4lTcjfm5EC5oOmN04Atpqj4hV74Bre99/Yn3WPd0byEToceQlKwP31dZs9f6mbnZPT&#10;MixVA/jm5I2xLME3zeGbMwjf2PTM3woXQYh2Hk10dKV+v4ktsSW2W2WbsXhx/uRp0/45IzPLH4aa&#10;8kHP0IWLl3uFq711ddbe3uEArhB81wq+PAzS09Pt2mtvOnx5MAHN73743k1wwJTzv0QdjByu3/55&#10;UOFyjeMYwt9//0Nkbg6vxeB1qvdWhWb665bbpvJN1qSHI+oGVQp8L1I8w32+AcBXyPsVkHMnjLGh&#10;w0dY7uhi/TxDpQZXW+2RbiucO9tSCsZK8bbYiQvHbfULjzuMX5YqPnz+iNUK7sOSURbDLEUAGJmc&#10;5gFadz7yoNUf7LSTl04KxncITKOttK3JZi5baMNSs6y0nQ8Fh+y21cssTQ/Oqu5mvf4xu/zaWQFY&#10;yvfqKS+QseF3D9qQkam2s3mvAHHY7n38V4O/c8aojGyrkLpefM9qG5GaaS/tq7CVv73Xwfa7bZss&#10;d/o0Sy8cb7ta6q31mFTw8OGWOXqCPkzstZZDLfpQkGy3r9lgLfpeiQ4+cKLbMvLzbfKiRVbe22Tt&#10;R7s9kno7Uc5DRtiGJx6z7Q27/G+fO2myVG+9oNSrDwCtNjRFD/lBFTvM1v721zZ1xQIBOcs27SvT&#10;h5vf2dBRo+yBp5/0aPCiiZP0fdVa44FGfXDpsfr99ZakD3UT5i/SfLXNW7nUv1//WfE5z5lpL9Ts&#10;sbreRqtoqbIM/b5HZWZ6+lJSVpY9t3uzdUqB95+gbSDBVKHYCNHM+LP7BGMgTN4uaUZcA8AOX50T&#10;aIbvtx8gSx07dDWIlu4foMVgt+cDdx+j6IgAfIhUozqr7QC+pbazZruXl0TVDjYLQdUCWb2ngS/z&#10;qGIG55ibOUYh+3tY6zwCmoAtvQ4qmEIbBGYB6b/qf2LBouUOX8zOKfrdep6v3l8EXqVTaEPwTdb/&#10;mzdVEHxHkOs7YqR+lyMtIzPX8ouKabBwVL/XxJbYEtutss1ZsSJ38vQZ/4kORTzgNeWDPN9Fi1cY&#10;0c519Q3W0dVlnV2dVlKyx5YsXa4HAvCV8n37fT2UiFSO8nM51gOHBw++X8xzP/ztR7/ONR5WgJeg&#10;rD/rAeVq94cfHMCh8X4wRXNOaseukl1WOKkwBFxJNTb1R2ZnWgq+ftYuCbRXBF/MzK++R0vAAGAU&#10;zehpEywtP8/u+NW9VnOgw+H6wDO/sYeeftR6Tx/2KORtVTvtLgGxjeAoQRI/b2tvi829Y7FljCm2&#10;qYtutxcq91jbsf12WgClutXW8s327NaN1nm8z3NYf/vMY1bd3egP/pJ9e2xTyXbBZ79HOF8SfKn7&#10;TMAVHxga9eFhe9Uu6zjc6YFQTbpvU/k2+/3LG+3xLS/axtKd1nK42/Z119uOfSXWpO+r/2Sf7awt&#10;FRj32m5BqrqjzlqPdkqp91qDjquaaqxHgOLrN0v91guyAIYSkjQhaJaSrd3f4goQ3ykgA1id+jDS&#10;oLVdUvftUvT1vc0efYzCJI+282iXvla9VbXXWXVXo+3T9ZaD7a7+2bcf77Zm7Rv6W6S0mzTXJjWP&#10;muy2/mMa+v56BPtGXW872uHRzTVd+2xXY6WVtNZYTWedvl6n1nRa57EuaxcE91JVq6fRq2i1Helw&#10;y4OXidQgOpmAKsYhfbA4pt8fEKbAxrFzR9zczLnXd8Y8rXsY3Ec1L3zGRE336b3hPl99MOk70eV+&#10;+LaDrQ5fLCs00ge+BF1VNVbYB3/8MKhZlKxDFSuPVLBUratdvYfZE2wVm5jjQUEO/LwxmLkflQyM&#10;UcbXv/jcliy/01avW2cZUrHAFPhmeapRkaXRUhD46oNYaKog9asPb1hFKLaRkZXnPt/svKLT/g+d&#10;2BJbYrs1tqVLl+ZNnQF8MwXd4KNjAN/bpVg2b91m9Q2N1tnd5RHPlZWV/ikdWKclp9o7734UKdVv&#10;PEUIs5srYFe43zpIqQr0N2+i8J0+6UcpRZrDhIfSBdrA9lvW6rVCYY5v7RtaClZXWPGkIlu8eql3&#10;NWrqqfU837NXTnlA1YU3Anw9x1fK17sXfXDFTc+XBeIBAfM4rfSuERlNYNYFO697zlKfGXDr+Iyu&#10;ndNrEaRFycnLb5y30zo/KRgfvXTcTlw+aRe05uLroQQla85dO+sw5gPA2atn7PQrpwXuM3ZW953l&#10;WN8f5mav2fw6pSjxP+tr6Rzon5aCPk8w15XTdvLiSQ8WOqGvdfziMTtGEwN9zycuHbPT+tqn9Vr0&#10;Lz6p65SsPHGeEpOUjzxhx6WmucbcCV5D8yfOMUerQEpKaug651S5Onkh5P0e1/6Y4OwlLgXt44LX&#10;CcHsBHte59xRN1t7AJPAxesCOyKIARkBTR4IFZ0DuBAYpdfTnCtVKm+dPuQlLB2cMfz4oKDrVOYi&#10;kjkMwVIfCPwYtUqFKq3lmIpmYY85OXy/QBa1y1z/6V6NkAvMz0MLQW8pyD16vfh7BOJ8QMHkHEaf&#10;vhd9iBHgewR+Gunz4aimrdLhS2ejOny+n3zsvlpMzLxneZ+jYnnfAtgYwqhi/Lix6v3s448cst5U&#10;/4vQapD5uNqVw1jv8aWC7/p77nGQUsc5r3CsYCr4EvGcXeDwdbNzcrpXuIqrXOHzpetRbq7W5Sbg&#10;m9gS2y21zRJ8J0yf9p/SMoHvDfMnzfQXSOFu2rrVauvrrb2zwzo6u6ympsZWr1/nvqmUpCR78633&#10;Bc0IuLQCFHx5+KAG4nxfhj+QMClrxIFWP0oRs56HWKyagbAfR4DetWenFU8utoXrlkhRvmhtUlg8&#10;lM+QwiPQXRFkge81SktG5SXjLkc0VSDymXHtXXr0RmZpylEKwpShpBKWm621BvVM8BbzzAFr8oiB&#10;5xUBl7W+l5INNZ6lvAGy9tSN9trP0bjEPZrzBgqvRk0WALjuI0jMmyhonnvoZuRFOGiir/soIAJ0&#10;vZSlN0ygKcIxHdNQ4YTXk2beoXqRc837+XFfc+bSgJ0WeENzBBrmn/RmCjRWIO+XGs9+rgGMSUfi&#10;3KtgaZzS14oLc1CoI26oAHgd7noNIH1MYKWcJNA9IriFdUQlc9wfoI46BZq+TopVexon0PmIZgpc&#10;o4ECDRdo3gAoD1DmElgO0IlIwNRremUr7T3Pl3s1gGeoaiU4u9k58vsKrHHLQVoJxhAnqpn7KVVJ&#10;WUkqW6GAKX9JiUlvpt/XaNVt5VbeIvjW7w4BV59+7MDkPexDsHWfrkZsbo4H19m7H1jApkSqg/f6&#10;Vx4JDYBjhczar65/YatWrbM16zZ4XWc6GOXkF3vAFQDG9JyaGXJ9k2gpKAB7FPmIZM/7pfNRbsEY&#10;y8gtOsX/c2JLbIntFtlopj9R8KXIRhydygC+Cxcvs80vb7ea2jprbmm2to4OqxJ8l61cZanp6ZaS&#10;nGTvvv1H+1qKwGGrh5HvI5g6cKOHFPN+TVDlPPh3Q0ENVDPm6DD/nR9z7U96iNXuq7L8iaNt8bql&#10;9sKu5621r0FKqktqEDV72sHrKUZANko1YtDVyI8FWc8DFlCp9+yVsAAvqUlA1oEqAANkjWvvCNIR&#10;oLlGBS2uo4oBKi0GaRGIORkF7PfidwbC+n5YA5gBcGjGQCejU4PApvgH62jAAHzPa49PmCYOpDSd&#10;eSXAlGYNAaaCLxHTAi3rCOAKewAMaPUhRK/jXY00LnCNtTqmHeBZ/Z68m5GAGzdXOIMa1t6rXwmk&#10;lOoEuJzTJpB9qIxFnnDozws4gTGgxnTtClnnrkKlMulkxDpaEqJ6GZi8j0eNH7wbkQZzvJb35BUs&#10;gXJoFRjUMg0YAKWPQdCG1/NuRlrHtVjlonwP6Wt7/q+vPyDg9vo6FDOvy3rKb/pavV6ANvm++63v&#10;eLf7e7uOtlvHoRZr0Ye7GsG3sqXMK1w1ttfahx/9MQRKfRraBX71pUB6/Uv/cEkbQYctoNXei2dI&#10;1VJqMp5nxBWugDWv5aZogfiLLz+z5XessXX33i+FG6KaMTvnFUj95hZZRna+JWfkCMqhxKSbnr3Q&#10;RpKnHWVkC76FgnVu0YD/Qye2xJbYbo2NxgoTpk75zyhfCmtoKoyhw2z+0mW26eUd1tDU5Cbn9s5O&#10;Ky0vs1WkReDzTU2399//WAANUKULEWZkUopi8HrakPbAmD3+4ODPDSqCyOe//fC97gnApkxlrJbx&#10;iTU111vR5DGufKlw1d7f5MrqzNVgdqaYxiue43vB041e/+CKvfXBK95A/633r3gfXyAMcAExAPZW&#10;gpzjIwaybwBdnb8drsdN9X0NsNYxKhbo0gOYPXANXZICjMMc0JXijZQva4Au57QcJPjKFTOQ1jGK&#10;GTCzzhWx5lHBHMetBSmT6epZP69DGchqD3jjNoIA2iHNHmADWYALfPUa3jyfOczYbsrGJC3AapwS&#10;hB3EnAu4mKZRvw5a3UcPXgBM314A62AWeKkb7coYyKJ6gaPAxlr2jKCWpXIFQCB9+FSPv3YAsOAr&#10;KIZevBoca8869v1egUqQFIwxVwNbvmYAaDAfY8IGtKhjcnoJyGKewCsUMee8DkoX0zlFNTA3o5KZ&#10;p8AGzSCottXhLQVb3K1BbefSxj1e5aqqsTykGn0ZyklSGpIiGl5WUhAGsF/rfY9vN1TB0hq9zzln&#10;PcMLb7AuOge8mJwpL/m1YLxm/T127wMPWEZOvpuRgW9+wXj8uF5kI817+kr5eq4vDfVTg9l5+Chd&#10;z9ZawbdgTAK+iS2x3Uob8J04bdp/JoBKpzcp32G2YMlye3nnbttXX28tHW1GY4Wde/bYstWrvUh+&#10;jv7xqe0cV/wBrAAUdeBdigRQQMw1oplJNfo+yvFlAGFSkfAPkwvshTY0QqtBrdF9u/Zst8KJhVK+&#10;UuF7XrS2viZ/KBO8hP8U0zDwDebmS4LtVXsjAi6+31dRwZoHyA7f9y/fUMAAlvsGoRsgHPr9al7r&#10;vU+wn0s5RzDm+HVeC+hHUGaOZvlxz9/XtI69g1fzNNYHvMDUYYsPmEAs4Ks90dDAGCWM+gXEqGRv&#10;mv8qShfTtAAsZQuYY8ie1eCc3sA0zPfBNe3p6QvAgaj39RVYQ/9f4EtfX2Ac1gHgWOk6gGl+r3Mg&#10;jTJF1QJT/MGYijn3XrsC31GBD8CGdoLhWgziAFvMyaGPryteQZPrgJk2hPTz5TyYiHV+NiheQOkR&#10;zHwNAThWtpiXmcdk7ODltfU1AbOD9XS3HdZreBN9Xuc0ZmjBmq+nNQzULw0qALA30z+pD5eHW6y1&#10;r9FqWitsbzs9fXfZ3qYq++ijD910zIdF78+LqVkQxfzMezuGLPNANRTioJxkVNGKwhuC9xeffeHx&#10;D4D7cwHZ/1cE6zXr77b1G+7xfN5UQTYrd7TlFk2U8i0WkAu9reCg8k2iwUKaDaOr0UjMzjke7Zxb&#10;lFC+iS2x3VKbtxScNfufUjPiVm/xGGp3rltvW3busnop387uHqnfdiuvrLBVa9a4zzdDwH7rnY/s&#10;L9+FgKk/RxDmoRI31wfCcXENj3wWhDlmPfMo5XjNoL9XD6igfL+2supyGzN5rC1du9w2Cb7N3Q3+&#10;MPayjYAN5SrQvfbBZQEVuAb1+6ZgG8zLUroCq6tdACvYcowyZo8fmDkgy3pATc9fh28E42tciwDs&#10;MNY8qhfAYnIeBG8E37jRPpBlPlbJDFfF16R4BddYAbviFVTx/wJjV78oXs2fv0afYH3I0OtxTrvD&#10;oHxvKF4AHQ9vvB8BOFbJro4v0iz/uDe8j2GL2uX+0/iTI/ieuhgUMNAEoswBVuCIOnUQR9eC2o3g&#10;y7zWsUcR+7HWkfJz9CzwDArX4QsApUJpM+jBUczrvoNSo4CZSGXO3QSt4SZkzQW47ne1Czzx4Xpg&#10;lr4+XYowQ8fAZrDWWw3q+w6Qxu9Lf2TKSlLdqmsw2pkcX/f59jbYPsDbsMvLS1Y1VtpHH37oFhx3&#10;hQiuXwLeyLLDAMKYkEOD/RB8RW9fzMtUsvI6z5pD8Xqks4anI+k1r3/+mW245367+577LCcv39sH&#10;kuObWzTBsvPHWAYN9QXf1LRgkga83lBfypeBUi4ooqVgQQK+iS2x3Urb7bevypk4Zdp/zMjI/rnP&#10;d9hwm7lggW3ZvlPwbbbOrm5rbWu3HTt32pq16/RJPM3Saab/1nvhQaKH0SA09UAKyvYHP2YOZYvy&#10;ZQ2w5djhG8Gadczz4PKa0BrffPWl7dq9y0aPLxJ873D4tuxvdDMi4CAtCF8sQVCvCpqvOFgv25t/&#10;fMXeQOEKyNfeu6TjANoAW/zBl+11nxewBVlSlPDteqBVBNcYvB6ApYHqBa6+RnuAixmZda58dZ/D&#10;VyOG7FV9X0CYVCNXwBGQOXaTs8NXQNXPEfuHfUQKmd7DqGD3BQugDlJBmuAqgOxmaQHXG+ajjKMR&#10;q2JKWroCdkjj5w0AdpO0YDtwnnPBl2PmLuH7DQFVnB8TNIHvURQjplvBESi6CXlAalNqMpiX2XMO&#10;hFGxAcRxqpMDVHOo3P4TmHs7Hazk2AJBqkwdoBewvg6gReEShHX0DPBG1WK2Jj0KwAreAFVr3eys&#10;AVCBLwqYvryYl4PPOARj8XV8LzDHub1hvteDrnpOdHhTfSpcten9ta+10nsjE/G8t6VasAz9ePHd&#10;Es0cN8fnwyTv+681yN3lPeyqWFD1eb2XgXU8h9+X12DdF19c9/f+t/qAec/9D9l99z4UlG+6lG9e&#10;seUVjLPc/LGWIRWM2TlEPIcSk+T6UumKYhuAOa+gCJ9vIuAqsSW2W2nzPN9p0/7Z83x/UeFq1uzb&#10;7aXNW2xv7T7r6OqwtrY2q6musju8pWCKpQq+b771wSA8AS4Poh9+/NHB6uDVHNfjpvnk+wJe5jzX&#10;909/9uArhkc76xrXufdPenhVVZfZmEljbOmaZd5YobFnnysd1BkBV8ASeGJyBrJe5UqQfV1gRcVi&#10;en6TeVfBjPP21vtBFbupWfAdDJwSgF1J+wiBVvE5IHXACsghEEvHGoDZVbHmXT3rWmx+DhBmL+AK&#10;tg5f/LmCbZyGBIw9KEuwRfkSEX1OQD2vc0pbnpYKPgNQBdJzr+qafmbOgTBqGUDzOgHMWofKFUCZ&#10;c0jrvtNXghkaEzM+X8zNDD7ADBB8pXU+p3MGihWAYq4GtAdOhIhggpbIn6boRffRDs+X7TvaHUzH&#10;gl9Qv8GsDGw92OlEgDapRJ26p/dYl3UcavN84s4jGodarEt7Kkx5tyNfAyABtu6PQInqxeTMHrWM&#10;aqUHL3nAfG/eJEEw5XqPQApUgS/vFfb7T/e4Gdp9yfpeHcKCMR/k6HDE1+f1KJNJkY2yxtDPt7K+&#10;wn22ca9eoEvFKlwqwd8bfLsEWgHa2ATtpSOlgtmHalZ0M/rErwHhGNC0HLznAcH3vns92jklPdOy&#10;cgstR+DNzR9n6dmFlkpzBV0blSz4JmUIvKkecDV8+ChdE3zzigTggjP+D53YEltiuzU2Uo2mTJ/x&#10;z17bechN8JUKXnHnKtuydZvV1ddbZ2entbULvjVV5s3009ItU/e88+7H/gneYQlso3QhfFt/EWyB&#10;LNDFr8s8cGUfA5gCHH/T8Ohn3f/9D3F+sBS0HkzVe6sF32JbvGqJK9/W/U3+0MTfe06AuhIB003K&#10;AmowLePvfcX9vq951DO5v0HtulnaTcu6592LgkC3VXfVWllrjZW3VFl5c7UdkSIkn9ejpCPguo9Y&#10;r8vXIr0phnJsiiYK2k3UnANngdf3EYzPSaliUkb1ErzljR8EUkBLrjBfj/0p/VyY02nyf1rXTwFg&#10;AfkM0NUgyhvFDHzd9ytlfEqKFeiierl+SrA9rd/NqVdP+utQU3pAc6cEaHKTKSZySnMnBFoGr4HS&#10;jfOA8dUePNNjy+5db/mTxlv2uDHezCFzdIGljy6y9II8Sy/Mt9S8XO0L7Pk9L1vXoXavpoVLIKQa&#10;SalKffYd7bRNFVssLS/bkjIzbFS6lFtamo1IlXpLkXpLTrZh2g9PTvXXLKmvtG6a+guO3sVIAEeh&#10;eqcigZi83N2NJTZzyTybdNtMmzZvrq24b71VdYR61Jii8fHyHunTccextsE8YJRxHPkcVG8IuvIc&#10;X30IoJk+Ec+1bdVW3VLuRTZqmivtg/fel3pFsQZ/7RefBxAH03PIV+fY1bDet3wABa74h/0eB3JI&#10;MfJ2g1rHHAVleI//+tHf2V3r7/YmCtR2zswbbXlFkyynYLxl5BRZSoaUb1pQviNd+aY5fEPAVb7l&#10;5RdSaOOc/0MntsSW2G6NbfHixfkBvvh8b5idge/CxUuMClc1+/Zad1eXNTU1W0lpqS1butS7qdDT&#10;94033tYn/uD/In8X4KJ2eRhxjLkZqGJGjs3MgJYUI+AbrgUTtJubI4VMIBY+saraSisYX2CLVi0S&#10;fDdaU1edqxcCjyiMgTr1SGQBEbX7BpAVXF8TaFHDwJcALI9+dj8vABagtf7wuQM2PINAs5v7GA+3&#10;e59/wg6coQLWKcE3mKUvA1vdi3+Z9KaQ76uvy7y+h1jpxqbn11DC0TEDX+0lKV9yhj23VzAGuDR/&#10;oOCHA1bH5wAvoNX+jH4+jgcB7OsET9StQ1jqGNhePOrqlrxd1p7iPva6flxq94SgSwGPE1p7UscD&#10;AJm9FC9pRgRRYUlAFbs/99xBm7r09pt+J//bY/ioJNvTVCEFivm4xwGJ2fig4EYfZGpl/6P7/tGY&#10;uOA229fVYB2UlXSQEpkc/Lj03u2QSn7wqV+H9TdVZCueOcv2CsCdUtT7pZR79LV79P10SZ336n7v&#10;23sq5Pd6lLNgzDHmZnr5MpoPNnuFq31tVV7XuUyjurXK3nrzrVA8IwqwcvWr9zhKl3NAi183Vr74&#10;dDFJc857mAG08QujgtkzsPqgfB//w9O2fv0GS8vUBxQaK+SOsQLgK+ULfNMz8ixV8EX1hlSjNG9b&#10;CXzTMnMst6hYAC6+qN9DYktsie1W2YDv5Gkz/lOqdzW62ew8xBYuWmpbtu20+uYma29tdbNzWXm5&#10;FDGpRumCb4Zde/0NTxWibrP7eb22c+h5SvoQoA0qN5yzJp4Hvt8LsqgFKl9xDb8vQVmkHH0ttVFS&#10;UWIFE6PazrsE3+56j7LF33vhNcFMQMMPC1Dx4b6O2o2G+30FzNelggGyD1e/tB0EqGdty76dVjBj&#10;quVOnWx5UybY7IfutaGpOfbI5hfsNL5YzMYC6RUgK2VNOUs/F4AdxBGAHcL6XmKfb1C/+HsDfDEP&#10;M8KHBXy+em3BkQpd5zUHXIHmOV1z5auvTZUt1C9Vurg2IKULME9dDQqXwCwaNrhZWjBFzaKOWXcC&#10;tct6XTs5CF3NC8LsT+o+5lG+NPhH8Z4CvucPexOCP2yl2cJNH8b+18aw4TbnvgcsY8x4K9UHJUpF&#10;YhLuOtFuG576jY2/ba4VTZ/5j+/9xcidNsmy5y628XNvl5Kts7YjUq0RgA+c6Xc1TBnIRXet8PXr&#10;nnzS1j4Vuj4NT820l2tLvJ70ovvWWPH0STZzxWLLGVNsv37yUaniVoduHN2MWXr/qQBfRrfgS8AV&#10;vYbrOqqsvHGPldbttqrWcvvo44/dbEyFq6BmA4ABLaZlzhl8kCTdyCObPe1IsL1+3f3FrAXCwWcc&#10;QMw5H1yfeupZW712jaVmhojmrNwiKdkJlls43rILxgiwEXyTBd+kNC+ygb93uNQvJSmz8fnmF72i&#10;30NiS2yJ7VbZaKY/RfD1rkZx0XuNYTpeTIWrl7eFPF+Bl1FVVWXr7tpgySmpbnZ+6y2a6X8TTMmC&#10;KsFV7tsVUL8TSP8CaHXOw+nvP/3kihhfL3N/83tClDPnP/30Y2iy/5dgruZ16xrrrGDyGMF3mSvf&#10;ZsEXnyIqDTOtF70Q+ADtmxqo23cFW0zQ7vcVZMn3RRFjeo7n8Q1f0fFF3Xvq9fN2XErxqECVMWuW&#10;gJJmv9r8kh25eEyqVBD1iGmpXoCq9ajeSxqx6Rl/cKxwY+j60HGc5+vBVzqPg6mIXj4tOJ5lHynb&#10;WPViGuYcSJ6WGj6p8wGtGXBgCrIoY5Q/KUgoXEHU7wHSXNeIX+PkJQH24vGwF3i9RCXKl9cSyI9L&#10;+YbUosM+jp07bIekfnvP9Ni6Rx/4Nx/Ibh7D6Xi0lob7I/y8cPJUq2qrdvPtw88/7vWHmS+eu9DS&#10;Ro/RsWBOUN/g0GtrENyXP3uujRw7yddjfbjr949IibZ6NDIBWuyJjm6VOh0zZ7qvm7fhPsueMMGP&#10;py6907Y2lNj0ZfP9/Ob38j2PP2pN+5s9RY1IZ/zA+IkPeNSzXn8gALm1v1mjyWoE3OrmMqtoCbWd&#10;P4zLS+r9CFDdX/sVla6Ckv1KA3PyV1SzioKrgG5QwaHSFQDG18s9fn/0Wn/StaeffE7K9y4PtCLo&#10;Kr9wnBWO1ofBgnGWifKN4Jsk5XujsUKSDdPvN83LUZLnO/qqftbEltgS262y0Ux/2vQZ/zk985fR&#10;zsNsxm3zbOuuXdbY1Gzt7e0+CL5ac9ddlpycajm5OfbBH8lXFGjddByULcEomNxQsUAU5QuUKckX&#10;+3t/+vFH+1GDYxowAF5AzXpADIRpKVhRU2b54wttwdoltqXkJQ+IoSoSpRWJGI4DnlCzgPYNqVuC&#10;rOI8X9TuGx+gegN8MQe/9h7m6VfsVV1/BQWs+xln3zhtI/ILbciIDHtaivsoENPXALSekvS2gI2S&#10;JUjr3UteejKAN8A3VryAFdBeFkzjKGeGl5/UnuhlFO8pqV83OaN4tef4rIDJNVQ3/l+U7xkdUzM6&#10;mJI1rzXMUyzjNNHQzAFw4At0BVfKUzqEfQjOKGYimzE1axzFv3slKOSTFw7bwMVQ6/moFPBRfbDp&#10;E6C6B3rtpZod9vttL9rvt26037/8gv1+ywv2yKbn7Ncaix95ZBCwjKIps6ykqcqaDrUY3Z5uKOeh&#10;Nv++B+3xHS/ZkyWb7Yndm+3J3Vvs2fKd9nzlLnu+YptljZs4+Dpu+n/qSWvqaxYce4N/lnSg493W&#10;cqDJMscU3bQ2jNVPPWOP7nzBhgwfZsOS0+z+F5+30bOC4v7Vi89ZQ2+jR0L3uxlb0JXqJbfXoS4A&#10;dxxrd9XbeqDZatuD8t1du90qG8oEzU8E0c8Hy6N6dD8Qvf61B1/x3gawjBi6gNXVrxRuSC0KQVhc&#10;o6MRAVqs/eLzz+yZ5zbbhnvutqysfEshzzenQACecKPKVVaBpxqhfAHv8FHJ+jlprCD4pmdZTv5o&#10;yxtd/Lp+1sSW2BLbrbLRTH/69Jn/Oe0XjRUYs+YvsJd37rT6xiZvKdjR2WnVNTW2YvVqS05K1sNC&#10;yvfdD93Xi6kYaALTP+thRP4uw+EqoAJijoGvm5sjCHMPg7mfpIxDHnDID+bhVrOv0pvpL7pzib1c&#10;ssla+gXfU/s9RQbl62pT4ASyqF4U8BtSqZy/88FVTyt6C+gKssx5gQ2p3mtEQGseEzL+YvYD1wZs&#10;iJTEyLRc29lSa8cFrkvvaL1AHiteaj67+VmA9IYOnPM96Hrs4wW0Xs0K2PIBgXmtB7yX3wymcoev&#10;oInyZY+p+TzgFWTj+s+hqMbJEPWM8pXSDQpYUMYkrj1R0O7D1TGBVGdeFZiBsFS7F9DQHDnRmJc5&#10;d/8u5mbu0fCALMH2pOBLswXge5iAq7MHvfctnZCoHtU70G1dRBif7LbWI+3WerTNZq3C/HtDYU5Y&#10;ssJKWgRfKci8SSjSWDUPtaUPPWy1fY3WIYDit+0+1qnRLZXcblXtlTYyNXXwdYYMHWG/2fKiNQq+&#10;3XRIItBKX7/zeIfV9u6zlIx0GyIFuOj++2zcvNv8ngmLFtvCB9b78ZRlK+0ZQb147iydD7PHd251&#10;5dupr0kQVp+ULibsPgEYkzaql9emoX5Tb73VddZ4Z6PSuj22t7VSkAxN84ElebquWAVdPmgy76oY&#10;NasPl5iUKUPJ2s8+wwQt8GKGlgJG/WK2ZvjrAGbBd8uW7bZ8xUqBNt8jnvMKxlhB8UQp2nGWlVvs&#10;yjcZ+HqBDeCb4u0Eh0n9pms9/Xzzi8Zd1s+e2BJbYrtVtuXLlxdNmTHzP6cTcHWT8mXMvH2evfTy&#10;Vmts1kOwu8eVL/1877n7XktJSbHs7Ey79sZbrnjxfVFSD78YSiAEXX3tkB0c3jIwqFtMzwCW5vuu&#10;djV+/HswOzPPa/AAK68utcIJhbZk9VLbuPN5j3amCAPAOP/aKY9IpkgGqhbTMgOzMyB+549X3eeL&#10;GiYCmjl8vh61/K4GINY1YEqlrCMXDwm+2TZjyRKrFxROSJlejvy7mKdZ57WkBWOirElXAryAlShn&#10;Nz3rGIVLrWcUMWbnYIoOtaEBsAdaCcpucgayug54vdYz8BWMiYIGwmelYM8DVJSuD441XhGQ9QHE&#10;I5cdwMG/C0wBMl2MvD406ljjuAdUHfffG52TCMRy87OuAeeTF47p2nFXxGEIwmcPeaUpaioTPUzD&#10;AtJ0+gWtLsG3eNZsvU9i+Erd3nO/VXTv0wekBhuVnTP4PmLN3U8/ZY2CMqlKdC7aL6hSo5u6yrub&#10;Sm3oSKm5aP3QESn2h9Ktbgb2qOfTVKkSJE/2WFljiQ0bNdLSxk2zp6pLbMaaO/yeSavX2OyVi/14&#10;5qp19kTJVm82z+turq3wDwzdpEYJvj2YsvUzEBkd+3s93elQq7VrkGpUKfiW7NtllfWl9tHnn3iF&#10;K3y6scmYKGZXuYKtz0vREtEMhB20AizQJRKadbyfmf9CQP5EyvfDP34Y5gTf7dt3251rVltmdp7D&#10;l16+BQJvfuFYy80bY6muiFG+UaSz1C8WB+BLfn5eQTGm50TAVWJLbLfStnTp0tHjJ03+lzSifm+K&#10;HmXMmr/ItlHhSsrX4dvRYZVVVbaGClfp6ZaTTXlJ8nxDn14PutI+qNkbubxEPDuQGZrjnGuxiZoI&#10;Zx5aHPscZmftv/zic2to2GuF4wpt6dplgu8L1tJT5wE9gIIcWHJ0UbNvC7hvRqAlrzeck+Mb/MCA&#10;mGOAeU3713TtdSnjywBV9wNZTMxteiB3nT4g1StljVoVGDFJX9K4oK9FcJTn+r7DPsCVus1ekEPr&#10;OXf4Mq9zH7oHkBLpTHoRgD0vOGNmJoIZMzL5u9xHQQwgTB4w5mmCqs6QJqQ59wPrXpQrpmYgi0na&#10;o5gF0pNS6sAY0zKgPXbuoAdROYBRwtoD3xOCNm0WGUeoRnX+sLcqxB8MeI8I1AfJ9eWaBvD1+stS&#10;wIdO9zq0mgXYjGL8uLG6HW5r//CE1fY0WFVnpQ0ZmTb4PhoyYpT9ZttL1qwPTt1H2z21h7xcwIva&#10;fK5k88/ee6My8mxjzR5rEwj5WqGYRp9D86Wqrf/mQ+Ko9Ez77e6X7YFnf3fjWuTzTcrJtS21JdZ+&#10;GPh2Ws/JLn14oEUhrxfMzlS38oCrI6GfL2bnquYyh2+F4PvBRx+66diDpPDVRmZlL6Kh9ztzHsV8&#10;PZiivyWKWdcxMaOM4+CqML5xZYxaJh2PuIYtm/fY2ns2WHZOvkcz5+YVW9HoyVZQNJFWgZaZVfAz&#10;+I7wIhvJNnTYSME3xwqkfBOpRoktsd1i26JFi4qnTZ8Z4HvTA40xbc5c27pjpzU1t3hTBeBLqtG6&#10;9XdZalqA7/sffu5Q5SHEntxFYEwqkUP4u1A0w2ErOKOAMS//7UcpXx2zNqjikIaE2ZnXwf/La9bV&#10;7bPCiaNtieC7ufRFa+1t8DKHRPaGVKAAQQ+qkqoFsAHGV1wRA15UMTDGD4xZmvzeq4BYoA7KN6ja&#10;TqmrCQsXWnV3s9SkYChoXkH5Ror3MoU3CLDS/ZfeFFwBMebmaLgJnDVAGwDrOPh5g8n5gpQ6qhdz&#10;OWD31CFXvwRZ0d+X64IugVRuUsaMjN9X6vZagPQJVC3gjQpuoHQ9lYgAKkH41BXgGxXVuCjYCqbk&#10;AROgRglJVO5xzXvfYAKxMEFrDWZpegozx/7AWSlezcXdhuKiGfhfCVJq7t1rQ1PT9T6J4Ds82R7Z&#10;/JKbine3lGruBkyHJ2fas+U7rKmv0e/1KlT+Ot3WeqjFHn2BiOUb69NHj7dtDWXWJhi6eVjqlEIZ&#10;vTreUrPLxs+aZkUTx1vx5Ak2a/kSe7p8m1V31Vmt3hsPPPWoTZwzw6ZrntfKnTjFdjeUW/cxfLvd&#10;HnCFcu+j+IdUPNClxjPfU5cATQW1xq59Vik1Xta4W/ty++iTj/RhkMYhBEmFhiCAlT3vVaBK2pCn&#10;HjEiILNHGdPP97rgzT0oYny/BF9xnY5ee3ZX2pq773Kzc2pqlkA61vILJnq6EUFYNFfAF0yeLybn&#10;kRTZGJbk6jdN83nAN1FkI7EltltrW7hw4ZjxU6b+S5pg+jNFMXSYLV2+wl7ets3Nzp3d3dbd1eM+&#10;35Ur79SDINVyc3Lc5wtYMcPxgEKxMiimwQOIEa7H6RhcE3QjULMWSLtPWIqYNcAaRfD119etsbHW&#10;iiYU2eI1y+ylPRtd+dKflSCioDDPOWRJN0L1viPIAt8AXRotvGLvSfXi72W8+j7Rzldc7VKO0lOG&#10;GALn0oc36IGWanf+9neCz5GQZvTuJU8PwrztVa80yPml0MZlfMU696Av1DDzgmmc+8sxQA0lMKNI&#10;Z8H1gl6XQSSzm51ZF5mkMTcDVdaFQiICs+Y8kErwJffXU5AE3XOvntS14AcOEcwCLwFWkdL1MpOX&#10;NY/qFVQZRD4f0/lxQRjQerQz51K/+HpRvv1SuP1n9vs1zM6oX2o5eyUr/MCCFy33hgxP0XslwHdo&#10;Uro9XbbbGvqa7Nma7YPzjOTMQttUs9ub1XcebRXAqTAVIE508bL7gq82HoWzbrey1mprP9rmytdB&#10;PdDtubsdAmWr1DIBVA0CZcOBJq3TB0PMxgJoy6E2q+9rsU1SrbzW9KV3WFV7rVfTItAK+BLl7BW7&#10;pOIBL+0Eu6TGPdVI6ry+Q8q3scQbK1ToQ8An+GijqGZ68gJUQOyD96mULRB23290HoOXvft3HcKh&#10;NCWv8ylVszwg6ysr2SP4rl1rWdnUds60nNxiG108xfJprpBfHPr5SvkCX1QvEc+YnL3Ihvt8ixiJ&#10;8pKJLbHdShtm56kzpHw94OrGA5AxI1a+LW3eWIEqV/v21doGfL4o37w8e/OdD/zBE8zFwZSMkuWh&#10;Q6EBzj2wSmvI3f373//uMPa5KKVosLiGzvEV/4Q/WAqYB1N1TaUVeoWrpfZiyYuCb70dHOj39Jo4&#10;2hmTb8jrDcrXo5wFXny/5P26CtYev+9VwfcagVYOYprtC5QoX8Fx6mIKS4yyh17cbP1nj7ppmMAq&#10;TM+e56uvxf6y1gNe76gk+DpoNYAnfl2Ub0hDCubmoHpPu+rl9YhsvvjGeTdzh2IamJBPRmuC8vU+&#10;v5pjUEzEA600x+Bnx6dLpDM5v65kL5HLG1SvB1oJwqheN0Fr4NOlCf/xi0cF3pN2hGb450kxOmIn&#10;pYox4x/XGkzOsdmZNn5UqQK4caci6jATqPRc+Yv6Xd0onpGcVWQba0qtWYBd9+QjmruhZLPGTLId&#10;TRVe8IIWfj34Xk8En2vHwVabuTSkB8Vj5qq1Vtm5T+s7fM0BfQ/A96C+D8zG3QATtapjYE7ZSkzY&#10;7UdaHKJtAvDWfTsto6jQ7n/iUWvqb3GAU2gD+GJy5uci0ApTM/dgDg9djRqsScq3Wsq3sqHEKhrL&#10;7POvrtt1lG4EXN7TfIjE9Iya5b3OIKLZ044EWNTwp4Itfl5vpC8Ae1MFwfvTTz7xDke8vwHw3po6&#10;u+eeewXdIktOzrD8/PFWUDhByneC5ZDnK+Wbmp5jI/UBhzxfNz1jdhaAiXbOyx9tBQVjDul3l9gS&#10;W2K7VbZZixYVT50241/o50sbQU0NjvGTJtvW7Tvc7NyF8u3ptvLKSlu7br0lp6RZbm6e/fGTLx2Y&#10;rm6/CRV+CLpyGAu4XAsPq5B69ONPPwm8QfkC4Nj0TM1n1sWRz5itebiVl+/xgKsFKxfbRhorHGh0&#10;NQZQ8J1efVvKUyB8TVDFpAxsUb+oXlKMvKxktEcNA1qPchZ4MTUDSczJp6UicyYSoTvK/lBZYYcv&#10;SFlzTcAFmJ7P+y6BVjrXa5wDskQ/R5B1ZQyoBVqAC4ADkFG54TxUuRKQCcTSenKIUbFnULu6dl4D&#10;2BLpzM+G8iUXGLMzAVX4oUNKEQqXKlcn7QRg1RxK9oSnF2GOHwi1ml35UjrymEc5u8kZyArWKNxj&#10;mkc5U9Uqhi85vofOHrYDAh0K8aCXaiQ1R9AU8AAhvtMHnv+5qTh7/GTbLcC2Cr6zVy//2bWx8xfb&#10;ntYa6xQUOw9LZR4hsjj4WOsEO8pXxmu5745HHrG6/gY3NxPlTJpRn6DfLWCH0SWVq/uljHmNHl0n&#10;UKrzmF5fc61SsM0aTQdapIKb/HvC7Nx5osMjp4E6EObn6NLo0Wsy1yb40ky/rqPaKqIKV5WC7xdf&#10;hTQi3t9uZtbeFa6bmyOFqzn8wkQ8u9VG6hcIE+GMmZlzD7gSfEOZydCMhNfdV9NgG+65xzKzci1J&#10;8M2V2i0qnizlO8ky84otLVOKGPje5PMdOhyf7yjNZ3m0c25e8X79/hJbYktst8qG2XnKzBn/xctL&#10;/iKQZfa8+bZjd4m1tLZZT2+vK9+avXtt3fr1lpGZYzk5efbe+596K0EeSpiaAaf7djEjA1ftvYat&#10;HkrAFX8v8wRi/fTT3wdzfVHL7FkXm6S/0oOpvm6vFU8abYtXL7ZNewjaCfDFVAro3OQrAAJdYIsC&#10;ftt9vKGRPgMwA17WuIlakL6K6VnQ9jQiQZXI6bypE23IqAzb0drs6hD4eirSu4Ba67Seey7qa14U&#10;9N0Eje9X+1j5ooIxh+OHdp+xrscQBryXpHhRsp5aJPieIdiKY6KfNR83VvD0IsEYxUu+r6cS6Zi1&#10;AwIv6hg4A18HMAFX2gPmAWo1cx4NP5YiDlHODEGYc4KvUMLnQvu/Y1LDh84dlurvt3YpwSX3r7d5&#10;a1ba7BV32PQ7ltn0FUtt6pIFNnnRAlv28EP6XWF2HmJJmbn2h+0bXWG2S8luLNlkQ6TKiIBOE0jG&#10;r1hlhZMmWfGMaTZ6+lQbPXWKjdZ50aSJVjR1mpTuGl/LmL50he1qqhRABVIpUtQpiraqc6/tbiy1&#10;PfWMMitpKNd5me2s22Nb9+6y7Xt327bqHba5epttrtpuL5VvsxdKX7aNFdvs5eqdmt9hDQJrF0A/&#10;ieoO+b2o4W59DeCLvxfTuDdWaNht5Ro1LRX26eeYnaVUBVuGg/ebSPUCYlfEoYQkCjmGMvDlmKYM&#10;QBj4Al0ipz/5OG7EcN1aWrrs7rs3WFZ2gdE2EAVcOHqiN9TP0DHw9VQjgXkkyndkamgpOCzJkhy+&#10;RVLIow/qb5HYEltiu1W2hStXjpkwfdJ/ScnI+IXyHWpTZ82xl7dudfh2dnULwH1WV1dvd+lTelJq&#10;umWk0VjhI8GWCOdQ3YpxXUohNkF7vWcB+W+CrMP37393IMcgRvXG0P1O64Aw61HCX335lXW0t9r4&#10;qeNs6dqlXmSjpY883373XwI7b34g0GFyJp+X8QYg1nmYC+0EUb+kIXHMuKJx7YOrvr/89gVXo81H&#10;Ou2RjU9Y96mDAuRZ9+0SDX1RAL4ETDkHuhFYMUMDVM8TdtAGyF6W0vXSkYIp8MWUDKABK+ZkymIC&#10;Xw+6woxMhLKuMQjGOn8t+ICpQkVuL0FRXgXrKlCWOmboGqZqCml42UgUrtacEHgJwEIlM/DvEg0d&#10;K14AzFqCqvD/At24Zy+pRfh7S/bX2iiKjbh6/fkHsngMk/qatf5eyxw/0TbtLZXKFNgEMJoaoFKf&#10;2vq8jZs72wrno4L/7f03j1QBZsKi5bbsV/daSVuNtRERLSh2HG93Nfub53/rFat8DKMilsZwvVcZ&#10;dOIapu+RD47/G2PoiBH23J5N+j6bPb3IS1ZK/RJ81Sn1zGjXtabeOmvsqbcqqlu1lllFQ6l98tkn&#10;rlD/ErlJ4mArh6zex0ENfxPMzRF0MSd7PWjNY4r++k9f+2tgeqbvr5ujtf/m669s374Gu2vDOi8V&#10;CVyJdi4sQvlOtKwcWgri842a6ePv1YceAq6G0s83I9uyaawweuwR/S4TW2JLbLfKtmzZsnFTps/4&#10;V8zO/hCLHojDhg232+cvsude2GjNLS3W09Pr6UZ7ysps1Zq7LC01w1JTU+ytt9/XAyi0V/MKV4Jm&#10;HDzFgwqoonKBL3OedkSEs9Z4mUlU7w/fewpS6GgUIA6UMd81NtRa4fhCm796iW0p3eTqhL6vmFA9&#10;zUfAi7sZEWgFeN/2NKIAXo90js5D1StKS4bCGfhuiXZGCRPRDEwB7kW95kWBkTQmzkkzuvQOKhfw&#10;EqSFGfqcXkf36xomZB8C7c1+YH+N+FjAHSygIchSg/nsa6GmM8MrV2kN0MdMfUrQ9UAq4CvliqLF&#10;zBynCwF4AEwUM+cDUrMBvgIvqhY1rHtjCKN2PcAK1Su1exTgnj/sUc6kJNFC8MDpHqvdX2+jssjR&#10;DSUj/9fHSBt7+3zb01nnQKNwBT11CcYil5YmBfc++8Q/uO/fjqHDRni1rB3N1dYs9Yw/1wt7aN9+&#10;qM0efu53Ak+yjUxOshFJowSoJD8e6XOMlJv2qYPno1LYp9iotDRLycm250te9upbgN1TjvTz0vUI&#10;JUzKE/18Ww82WaMATEBZab3Ur5T2+x+8L3AGFesA1QC6nANX3qce8aw5wBsHZKFwWevpRrruwNUe&#10;szPr+d/g/o6u/V6yFfiS55uTO9rLS+YXjhd8CzUfBVwl09Uo1dORCLgaMnSUJetDMClKuQVjEgFX&#10;iS2x3UrbkiWrx0+ZNuNfvbHCTfBlzJm3wLa8vNWaWlqtp2+/dXV3WdW+fXb3PRTZSLMsAfvjj1EE&#10;Qamy52GCTxffrQdSCa4MgOxA/TPN80kliiKctY/9vFTG+kEAjgtw/EUPs+qqCiuaVGRL6OdLbefe&#10;Bm+w7iUaXwuNCjx1SPAj3eiagBjUbdRIAQXs4L0QlG8E4VcFW4arVt17NYIv/mOilfHnUkbSuxdp&#10;3n3DgDU69vsAq875Hhh0LUL5uumZYwES1et+4OjY83wjhRu6GdFEgUjmqICGfi5UM0FY3kxB1wY8&#10;4jn4eQEtAI4LaHjwlY7J3UX1EpB1TGu8iIaU8gl8xYD3wnEPpMLPixo+guLF70tJybMH7NCpLnvk&#10;xScte+wkm33Xvfr78164edwMzOE2ecky29a8z5pofiBQAl+6TdETFxWcP2uGFUydadmz5v7i3p+P&#10;YUnpVrT0TjdhT1y0wCraawVEmtsLwKf63L+LD7euv9EqOvdZaUetlbWz32sl7Rpt1VbeWRvONUo7&#10;amxnU7ntbK22ra1Vtq2pwnZpv69PUO1vtq6j+Hv3W68+IPTqe6YOddeJDuuUyqaoByUm67v2WlVz&#10;qVU0lnjK0Qcfvu/RyYAUuMYuFEDKeQzk+Jy0IuDKOcFWnvur9UAZRcz4/IvQbIH5utZ2W716tSCb&#10;H5Rv/ljBd5KU7wSHb2ZuoaVm5FpSitSvrgNfykxSYhLlS3nJBHwTW2K7xbb581eMnTZj1r+kZf6i&#10;mf7QYTb79oXezxfl2y3li8+3et9eW7Nuvef55uXn28effm5ff6OHSGRyBrREcfJwcqBqHwOWh1bc&#10;5QjzMv5eL8Khc/J+iY4GuqhgL7jxp2+sqbHO8scX2BIaK+x+yVqiPF8iffHTAr2rUqUA1/N4HbAE&#10;Xl0O0c2CJE0Urgm6V9+PjjWP79evD8L0JhBHQAXENxrt69jPg28XuDqsGURLA2xXupikMVkD4ADe&#10;+B6Aew6zcwTdM1K5dCzC78sxebyevwxoBV/MxycxK18NecCYmAnOihUwPl9M0yfczzvgtaKDf1fw&#10;JchKAOY1AK4X1pDy9Qhn3XtM6teLZ0j10px+2W/v198/RC8nF06wRQ89Yovv3WArHrjHVtx/t935&#10;0H228gHtf3Wv3f3U762qp9laT3RbL6lHUrwekSwFWdO919IKRg++j7JmLLA7HnnY1vz2EVv76MN2&#10;/x8es7sf/52/xoYnHrX5D9/jEAnrh9rcteutTqAEjKjo/lO9Dscufa3245SBxBzNXkPzdCuibGQz&#10;/XiPtlvLoVbbI3AWzZjq/YZXPnK/7dV7po0KV/o5CRzDnN19sjO8rvaAt1MfGnit1kPNgm+1VTSV&#10;WHlziVU1ltmH5PlSOOObuMIVFa0CXGP16tXdtHcI6xo+X/y8If83gJoBgCk76c33tQafb3Nrl61a&#10;vdJrO6em0UxfynfMZMstHGs5BFwR7XwTfJM88CpVv7eRlpqaSTtByy0aN6DfYWJLbIntVtlINZox&#10;a/a/pFIvF/9Y9NBk3DZ/sW3btdtaWqV8e/d7tDMBV/c98JClpEr5ZmXa+3/81L79K2biAFoeQOwJ&#10;vgLGDtwIvtR6jlUue9YA4Hjux590/F1Qy9z7tR5M+2oqpXyLbdHaJbZ5z4vW3Ffv1ZZQfsDO4SdV&#10;i4p1326kdkP3oqB4AS4pRqGm88UAWIEUdewBWK6AUbkCOWt1PZiPgXG8Z+68m48vva45wZSvf0nA&#10;8/WcA132Ai8DQBN8hanZi23oOr5cQOuqVyDmGCVMDWb360rJer1mAZVI6JOaH3iFoCtSjoAwhTfw&#10;/YZ9CKwiheh4yNklvUgfTEgfwjRPC0JGaKggEGvd4aiBAuqXQhOth5tCycLBv32S/Wr3Lqs90Opm&#10;WnywLVK4LQJYu+AHALtP9lkHEdC6v8vLTh6QSm23+zY+qvtvqOXhWcW2pbHaWqQoycHtlJJt1r7l&#10;cJsDc+bKRdHXDGPC4uVW2VXvoASQVLaiDy/R16hVaktTZhJFvF/Abz8u1UrKkBQtQG471maPvfi4&#10;jZ48zsbMmuWt9zbtKxFYAXin9dHH97QUul6boh3dAwRbCb5H21wFN+8PFa5q2sptV+12q6grFXw/&#10;dJDy3qZWs+f8emBVKDPp0KX+M75gzfEh0oEcK1/NE1zF+aeffOq5wihfzNXcc+jQgC1dttgo8Zom&#10;mGblFXmaEe0Ec/JGGw3ziXZOTskMyldjeBRwle4BV8WWnTc6UWQjsSW2W2lbuXLlmOkzZv2XVCpc&#10;3ax8NW6bt8B27imR8pW66Jby8NrO5bZ48VL3pWVlZdkb77wfHjpSqbHvy322GuyBK5DF54vKpaIP&#10;oGUOyDqEpYIZQJsoZ9KPPEVJr1dettsKJo328pIecLW/0agxjPojMAnYAcxY0QJUH+8RcBUCrIKJ&#10;WMDVGoeooOmVqjSPanWlCzBRqBqudKN1lJEEshzjq8V0jLmbtCAULIBlPX5a7r0IbHXMXIAvQVYD&#10;7v8Fnq56BVx8vl4sIzI1X9A5jRSIcvbKVToGzqelelG1boZ2EAvKgFmQJrrZq1ulFIlXAAD/9ElE&#10;QVTpmL1HOQu6J2mqD3A1Rx4vEc2hfOQJO6r9USlh4Hvs4hEPkCpvr9QHrxupQUNGpNlze/d5MQt6&#10;+wJpL07hClegPXNQAOv3Klio3v1ndAyEj3XY3HV3/uw9lDt9rm1vrfHUINQlkcUeXYw5+WCzZU8a&#10;/7P1t939gJV31Vq7XgtTNjnFpBt5Xi/pQdrTBAFfbZsAThWsdsGzHeUq1cv3XNZaYat+95Al5RdY&#10;RtFoe7muzE3X7bqnR69JN6MOqd4Q6dzhKVS8JvBt0/e0l65GUr176nZaeWOJffTZJ65UeW9/95fv&#10;3LQMSOMPl8Q8AFvAy/+Cg1Z7hkdAC9gEXXEtmJzjXsC0JPzS+vTB9s41d1pGdqGNTErFhCwlO1EQ&#10;Hu0mZypcpaZL+QrMREO72VnKdwR5vlLKAi9VsS7o95fYEltiu1W2FStWjJ00c9Z/8X6+Nynf4cNH&#10;2IJFS2274NtInq9Ub2dXl1VVVdoiwTcpKcUy0tLsnff/6BGecTlIV72CJ+ZjAqi+Y0SBVswHk3OA&#10;LsfUt/1W98bX40YLnver16uuLrPCCUW2bO1Se7lksysTShyi5C4IvuT5onKD6iWnN+T14v9F+b72&#10;wUU7fu2EHRKEDp8/6gFJKEuijfHZOmi1PylwdZ7Yb7TYOyE4tR/pEnQOuz/14hunpZD6rKG/1X2s&#10;nSd77bnK7Vbd3aS1x6MIZqlbwTbeO6yBtEc9k9/LNQFW18nvDcU1AoTx8bIOMzLwZQBw6jd7MBYQ&#10;1lryeF0dC8Dk8A4AXJ2f1H2Ykj0KGkB7ABawFXQ1jwrmntjfS6Qz+byHzx4QSPvs2d3P/gyAw7Ol&#10;VusFTAHwiAB7SKqTtfTBRYVyfkAA7iViOAawFCogHHPbz3284+9Ya2WCKa8FfCnj2K1jgpuIKh5O&#10;K8ub1i95/Cmr0bxHO0uNHjjT618TwDYcaLAZKxbagg2rbOKcOTZ+xnR74Knf29SFc61o0gRb/ciD&#10;tqetyna3lNuye9fYSL0/sydM8U5LmKNp8B9ATjR1aKIPjAkQA7x8GGjub7S6rhrb07DLSkk3aioT&#10;fD9yoA7CVe9LV72RmqWhArEMKGKCqohmZp0X1dA5gGUdJuk475eSkxxf//ILa2xqs5V3Lre0jBxL&#10;Sc2w7Jwiz/ENAVdFlpGZ7/AdJfgS7RwKbaQYFa4wU+fkFVpeXtGb+v0ltsSW2G6VbdmyZeOmTZ/5&#10;r2lpGUZTc02FIRCvWL3GXt6+y4tsdPf0eMBVeVW5rVy3Rp/CUy1byvf9Dz8OBeL1QIpNzpiPPahK&#10;EA05u6GTEXD14hqx2o3U7w8Amb0HZYUOR1znNXft2m6jCbhavdheLnvZWg802ZHTB4LfU9BxP6sU&#10;LNCNU4kwJYc95udzlj55uo3wCNlkb0e3ZP1qPXz7BUNMxOddrS55+B7vgPO77ZusUWAYoQ8jKx+4&#10;Tw/o/dYrQCXl5dvclUvtqaptNkIPdX5HQ/UB5eHnn7Yj5w870GPzsgdX6ZjXBcKoc/aAlzFodtYx&#10;6UNcB8D4g/HtAl+KZWBWJscX+OIPxrzsihmzMmpWH0COXzrpa/DvDuiek1K0qGKUL9A9dp7Aqrhd&#10;4NEAXx1728Az+73E4t2/f0g/z40PXjmT5tjuNgFTQCLqmLrKqNCDZ2kvqN+H1G8oxiHwavQIXvTJ&#10;JcI5rfCGv5fXXPLwb21fT5Or3c5jrf6aVK1ql0LdK8jht7x5/a+3v+ytB9uPt7nqDebhTleq5W3l&#10;NxT6L1wkjKEjRtmDW56z1Y89bL/d8aIl5eYJvmND8Q/9TXktvo/9+pn3n+5xwHfq6/j3pu+HfOKW&#10;vgZr6N5rFVK+ZU0h4Ort999xcPL+jhWrf2jUeznA9ysPFsS/i9L9k8DMPL7fwUAs7W8+Rj3zXmeu&#10;Wh9oly5dGMpH6j1IkFXB6EmhpSDwzSqwtHSBmXSjpHR98E2X8qWhPv18M93sXDB63B/1O0hsiS2x&#10;3Srb4sV3Tpgybfq/prvyvTngaqhNlrLYsWu3w7fvwAHrFHx3le6yO9fS1SjDMrOz7IM//lEPoaB6&#10;MRWzD8r1Wzczf6vz7/DjCrjMMeKc4BjGDujI74tZ2s3UP/zNFXXdviobM2mMLV231Dbvfsmaeuqk&#10;xg648gV4lwUxlC8m5rciMzPmZ1Qv0cqX3jxtQ5KzLCkt23InTbFhySG4Z9769dZPpayrpwWigzZc&#10;ioP5SYtWW8PhdhsnBTcqd5zt6ay32+6+04ampNmmuipLLi62lLxiW/n737pqe7r0ZTsokHkaESZm&#10;7Rme4ytFHapWBf8svl3SmFCzZwXgU6/QlShUt/IgK6pT6TiYlY97hLODVT/rCS8NSb4vZufwwcOv&#10;ubmZNaGQxplXdS7Fe/zi4WCGFqRPCLiYngHuEal/Cmk4PKVgiVCetYomBDdgNmHxnVbSsc/9q/iE&#10;D9HRSL8j1C/DzcyCbjz68MsKaA39TTbCmy3EQBxh9218yRp6BV/AJ4CjZukiRN3mrXU7tOZmV0eS&#10;PVm+x+r3E3AFeIPZmQpWbcdb7aV923xdxphJ9ui2lxzEfGC658mnLVWQHTYyye568jFLytJ7edgw&#10;S8nJ8Qb++7rrggldCrpPI24nSD4yHypQ5OQTtx1q8Wj6xq69Vt1KqtEuq5byff+jD9zsHIP32z99&#10;6znoVKsKvt1vfP8lqURRIBalJr2hgiCLYuZDaQxjH6wl+OrTz2xvdY2tWLHEoZuk96HDt2iiRz1n&#10;RvClqxF1n6mARZENop29vKSUb25+keUWFn+o301iS2yJ7VbZ7rjjjomTpk3/rxlEO9+sJgTi+cuX&#10;2fbdJdZAS8HeXuvo7LCafbW2cs0afeLOsPT0dME3NFaIVa8HS2kPTEkbcj9uBF7W+dCxm6W/D+Ul&#10;gbSDOoJ3ME1/769Zu6/GiiZidl4m+L5oTXqQ9p/odl+mm3sFMqKSqe8McN/+4EpIJfJAq4t27NIR&#10;GzIsyVb/7rdWd6TLuqViR0rFpuWPscrOJveF3v3kb/1BNlQqbKQeeOWdzfbgc4/p9zBUkH1C94+w&#10;Zb960PYd6LQROXmWNXay7WhtsI6BXsHnkJumMfmidAmowv8LgGMzNOlFKF5M3CheVCymZ08x0gjV&#10;qmiUILAKmAHGgBnVSw6whj4keCUrArKkkgnAIpWINKIQFR2pYY1TVzAv0zSfICwCqw66OR3le5gq&#10;VmdDEwV8uUCnaOZ0/aw3IDjv/kesWr/nTjfJAsAuO0JUs6CFjxj49gnK/QIvY7/UcI/WVLVV6nd4&#10;U+DW0CT77a4d3gTB03qOtvqeaOPmQ032TIkAGq9lJOXY8zVlrqAxU1PLmZrOBEq1SLn+ZsvjWjfM&#10;Vv3+cXveGycM8+Icj1Vss1HFBTYqI0vw3m5V3fVW2r7PKvQBook2hihcKWfMywf1QQKfLxWuUL69&#10;A1TQavWgKy8vKdVd21ltFQ17vMJVeX2JvfXeOw7aGKxffR1Mz5ibGcwBU6Ka2QNXIqJpHegpR0CX&#10;+7lXwKUMpef86higtzS32rLlSywzs8Dhm5ldEOBbON79uQRcEe1MwNXIpMjnKwATJZ6cliHlW2SF&#10;YyZ8qt9hYktsie1W2ZYvXz5p8rTp/y39l/DVWHTHHbZ521ZrbNIDrKfPAVxWWWl3rl7j0c6paan2&#10;7gcfeYQyPq8YsuwdoD/cyPEFpswDXwfz34KJ2StfUc1KDyHmXUHrNVxN6yG3t6ba8scX2uI1S+zl&#10;0s1SJXXWd7zLTpyjVV7wt2J69ujlSPFigia4ivzcxgNN+lmS7NHtm6zvzCFXy0sfvd9GpmTZ9uZ9&#10;1iVwDNMDb+qKlZY9aaoNGZFi25saraqn2qsikdOaUlBsLzftdYW76tf3aW6YzVy5xpqP60OAYHfm&#10;NQFUA/DGZmwvzvHmWTuLORmfbnSdICpg6oFWOgawDl4BFxWMonW4CpYU2sDkTMMEIp4pK8nciUvH&#10;XPUOFs8QlEk58jrN5w87wE9clvoVeL18pPb4e4/STEEfNoDvMXzgUrGtRxsts4hqVjF8h9udT/7B&#10;avuaBaduV6AEI3lerM7Jke3Sh44ecmU1sB74NcF321567cZpQ0NsqH7HL+wtEwAbrfVQW/D76rVa&#10;BTlygdc9/nNz96jCiba5vtKadR2F2q8PSgfO9nmEMnML779Tf5MU+/WmF+y35Rv9ngV33WMbBcgh&#10;o0ZZ5piJ9nJdiTUebPHgKvzEVN1yvy5q9zQKvc+hS5pRKC8p+Gpthz4YtB1qtmbBd68+RJQLvvh8&#10;gfC7kdn5a30YdNMz8NWe9zyBhhTRYB6Vy/uXEpKe78s9Ai7djILiDbWev9S1uPoVAO4/cMAWLLrd&#10;fbsEUpFeVFg82fKAb+5o7+ebLvimpGa58vVoZ1KNho2ypPRMbymYXzz+un4fiS2xJbZbZVu9evX4&#10;KTOm/1cCrn4e7TzMbluw0J7duNHqGxuj8pK9VlpWbvfce78+iWdaZka6vfvex/anv9xoivD3n36y&#10;n34MZSOpZBUqXkW+XoF4EMzaU16StZ77+1dBWkDmukOYB91X162yqtwKqe28dqm9uGuj7W2tMNrD&#10;HRUIQ9DVGY9MDpHO5PkSaEWv3tAycFMNCmmEvbi3yo4IQGevnrHFj96nh1aubWmus5V/+L0NGZli&#10;v9mzxxb9aoP/7I+XlQkw+y29sEjnQ23ts09b07FujzY+cv6gZY+nEcBIW/brh/Ug73MzcIh+Dmbl&#10;8yheDY9w1pwr2dcDfMnp9ehlfL5ucg7RzhwTQIVPF1VLChGFN6h8NSD4olxRysdRtJePOWyP6cPH&#10;Md1zjGuRGfrYBf1eomPMzjTIdwALuoAa5Xv0vBSwFDsqtv5ArddmjitajcotsuXPPGkPvviMPfzS&#10;s/bo5uftse0v2f3PPmW/3/GSbd5Xbg2HO6339AEHb8+pXsFRQ3D73ZY/DL4O75/xd6yyGRvusvkP&#10;PWiLHrzX5j2wwRY8eI/ddvc6u+2+u23Brx/wdfF7Lm/WfNvRWm2tUqKdgmKPVClKuVevXb+/3sbN&#10;m24jM3LsibIddv+Wp3TPUNvwh8dsS91Of50J85dYaVuNm5g7jrX7BwfyeLukdHmtHp0DdYKuMGUT&#10;od2htaj7wYCrnnqrba+0fXqflQi+VU2l9s77bztEQ+GMyIQcKdrQRCREO/OhEfiyhmArj3AWXFHD&#10;pBYB5DgIi/WoY6KfW1tbbf782V4wA18uZueiMVO8tnOAb37w+Qq+o1IygulZ8CWNKsmVr+BbUPyl&#10;foeJLbEltltlI9p5+vQZ/0qjBJ0OjuEjR3pjhWeefn4wz5eAqz0lJbZq1VrLys3XQyHT3vnoE1ew&#10;pAXFflweQLHC5UEVz//93/3dj5mL1TBRzviAMT+7GtY93MvDiWjnxvq6UOFq7TJ7fvtzVt1cYa0H&#10;mt0XiToksAn40qHIU44E3dcEYEzOqM+7nv+tVFGa7W5vdL/oWQEpY+p0yxo31Z5vqLShSZk2MrvI&#10;lv32DzZ1HQX+h9j6p5/Rw7/PxsydayOzRttO3Qu0PLJYUGw/2mEpudk2ZHialbbWCWaHBc0BBy6m&#10;ZiDraUU69hrPQFmwRQmjXD3SGfiifvX9exENnYfAKsEWQLMXpB3ErmoFZ/y5+v7d5Kyf3Qto4M91&#10;s7NU7yWun3IYexlJfa+YmvH54uslxeigoEs7QQbBU/V9+ywpi4jjEZYitZWznN8BQGSgSglwYgBV&#10;jeGp9ptt26y+v9069TfoFngP6HVQmE/teEYf4JKNjjsT1m6wYbnFuof3U7AghH2sdLVPzbRxd6zV&#10;8TAbOjLN7nnuGavpa/C0pH5M2YJiCI6iMEaHLbr3Drtt/Wrb0VJpf9j6tE1ZdJs9W7HDdrdU2Zw7&#10;FtsDzz9ue/c3WLtUrZenFLQxMR86uz8ynwfoouB7+Rr64MD3jQkak7grX92/t6PSVa9XuaovtY8+&#10;/Si0ABRwr+sD4Zefh7Sh8B69EWzIiEtIYlpmzzUH7pdfOHw951fA5pqbra9/ad1dnTZ/wW2hwpXg&#10;S7Qz5SVzC8ZZVjbwLZQqpsiG3qsCL6p3mD4wDh8l+KameW3ngsLxX+v3mtgSW2K7VTainadOm/5f&#10;Cbi6WYVgcp27cLE998ILDt/u3h4PuCqR8l2zfr0eCnn6NJ5m77z3QQCogHlDuYYiGd6fV8qXBxCw&#10;pY4za1zlkoKkc1oM4u+NYU3KEsfcz6ivq7PR4wts0aol9sL2573QfUt/sz846WyEP9UrT5G3KwAD&#10;39cFX44pDTl3wyrBtcBKu9s91WhXa41+vhG26P4HbP4jvxr8eW8es1att6YjXZY+erTlTrvdag60&#10;ub/10MXDgk6zYNNva/7wsNaOss21VV60AlMxqUFnBdrzbwQ1S04v4PVIZl2L1wBwIp6pboVPF9h6&#10;lSpyeq9p3uGLQg7mZFQwJmeOiWAOFayIYCaaWfvI9IwSPi4QA9njAvdRHTt0L+LvPeZ+3mOD9x32&#10;Gtn4cZ8r3WzTVyyz0YtX6meKI96B5C8H1wTKlGz7A4F4NKg/3adBucYuazvSYqseuc9uv/9+G5GR&#10;r7Xx7zS+/8bvOB4jBZpJK1bbQ5tfEDhbrFkKlOCsPv19PUBqIERSo2C79b1ifm6UQm0jCOtYh7cO&#10;bDna7ucdGlSrYj3g5kNBf5SqRFQ3Ob3kK/OamJs9zxdlfKJdarnF6zoT7VzXWSnwlllJ7Q6rbNgj&#10;5fuOQxWFG38wJM0IUzIfJAEwTRfiyleA+bqgGqciYWpmD3gxPbtPmHOGlPHRYydswcJ57tsdMTJJ&#10;ajd0NcotHGeZ2YXeWCE1LdubK5DrS1/f0FaQloKZlpNfZAUFCbNzYktst9S2ZMmS8dNmzPxXKuUM&#10;vbnQgh6Ws+YusJ0lpVGqUZcr3+rqGlu7fp23FExLS7X3P/jA0ywAqpuLUb0CKA8lTM88YH4gmAoY&#10;6zpqF9gCYwamZ/akJ9FAH1N1rI6/+eZrKy8rtbGTCm3pquW2cccLVtlUbu2HWqx/QPAVRAhMosPQ&#10;pbdodBBVsKJBvoB85c3TVjhzho3M1P0P/8bmb9hgw5PSLCknz56s3KN9vuVNnGoPvvSMPbF7kz2x&#10;a6NUcqrlTL3ddrbV2Ug97KatXG/1Rzrt0LmDlj1tiqXlFdhDG5+1rAkTbGRGkZV3Nrq6ROlibiZa&#10;mRGnFZ17LUQzE4Dl0csabk6WygW2JwRgVC7BU6cEXqKaqc/stZ71s2E+9taAUrPkInvBjEtHdR1T&#10;9YAdu3LcazmffAWonwpqOIaxBvBFtcd1nfEX46f2ms7nDwWFONCtDyUVkb/2H0GS90WsXEkNSrGl&#10;Dzxktf1NbrodfB2BDJPxHQ9jvo9TiOLX4/74ON4Ps+HpufbYzpetSoqzAxC6qbnbgUkqExDFn0z9&#10;6G7NU5EKMzfAZ08ENVBm3wtYo8GHAZQu93pOL+caQDg+plAH3zPBWK2HmjwNiq5Ge9srraKx1Err&#10;dllp7W5778P3gs8W8/HnoSsREcxBvRI0FYpuAN8A3gBY5jyv99PP/DgO2nK/L5HSmvtaay9evmKL&#10;Ft1uadm5Nhz45o22wuJJUr5jLVMgxt9LDnAccMWelKQ44Cq/qFjKd+yf9DtNbIktsd0q2+LFiydM&#10;mDzlXzPo5+sPxDAA8ep199q23buttrHRenv3e2ejfXv32q9/8xvLysqzjIw0+0gPFsrp8UmfdCLg&#10;G/t2OSZt6HuBGZjGCtdVMCpXx8A4Vr/fYYbWel6HNX+Raq7dV21FE4ps8Z2LbOPujbavtdIfksfO&#10;HgrKV1C7+NZZD666CnTfPmdvvP+Km6DPvn7SMgpi02cYWWPG2MuNNfarrS94cNVTe3Zay0CfHRG0&#10;jr9y3LJun20pUhu/rdyh68m2+tHHrV3X8bne9wRqNwKHfj8PS611ndzvYETZAl0+CFDAA+iifC9G&#10;pmhUr5uiUcKaJ9XI/buYkwEwQyr4JIoXBUyAlfZAGaiedNPyCQcxKtiDrgRXvq/QrSg01j9xWUDG&#10;zEyQlfYH9aHhiD4ckIsMdDFBB/BqRIU2UJlUkFr/+AOWWjzaUkaPs5Sx4y2leKyljZ1gaWPGWeq4&#10;iZY+YaJlTphiax7/rX/ooNYy/tNDeo0DZ/q8CEcXdZalIhfeu8oKZ0y3/GmzLH/qTO1nWP6cuTb6&#10;ttttzO3zrHjePJu4ZIltrCmzfTQ0ONbuAA1+Wb2mVKu3JzzdY/tRrwydh3ShAGcgG0zTlJ3Exxv8&#10;w9zDnmvdgi8RzazH7wt0fZ2Gw1d7Ir55T/GhDvhSZIPKVgRdlTeU2tvvvT1oTgaswDM2M/Me573t&#10;RTd0/BVA1XwMZgfwZ58FSEvlcn8MYw/I0vyrr71mC26fY6mZuTZsxCgPsCosEnzJ8xV8M6R809Jy&#10;3Nc7ggIbUr5eZENrUz3PV8q3ePz3el8O1UhsiS2x3QrbnYLv5CnT/qs3VvhFtPPS5XfYVsG3ta3N&#10;+vqkPHp6rEEgnr90qWVKAWZmZtiHH3/hzfTxY3mAFWY4DY4BLMcANjYr00oQXy5gBcx0LvqrlC5p&#10;R6wLUA7BWl/T67S2zgrGFdjCVYttU9kma+6utR4pFaJ6KbRBP11SeNzk/J5U77uh1jPK9+LbZ62p&#10;r8F21JfY1roSK+uut86Bg3bg/DE9hPussb/Rek4fFOgG7LxeAx/tQYFkX2+9tQlGzQdbre14rwc1&#10;AcqzgmNF+1577OXnvf5w56l+NwkDVlQowVWYnM++FlKG8AOTd0swFuAlshl/MBHQA4Ime+5D4YZ8&#10;3wBkQHzyilQsQNX35ulE2lOdK/T3Pe4maUAaKlgRVKWh49hETeBVrHKp+exNFTQHeD1n99wB3zNQ&#10;reTqdp3ssnZBqkkgxKRcf7DNahkHWqzucKs1C7aNh9us6XiH1GSv5wnjN/Z6yYIdAI6VJSbg5iNt&#10;1qDRdLRLr9Nq9Yfbbd+BZo0W26vffePRDms+2m6tej3Sgfj63QNEVnd7pHMMXo4Pej6x5jFz83U0&#10;H5+TkkR/3rD2hq+YGs4UBnH1G4F3v+YwYXuBDb2PQtMGylOGiGcqXFW3V4QiG/W7rFIK+J0P3oma&#10;5IfUoOsCMRAFvp5+5ClD+G9DChJBhpih3QStOUCLEubeTz/91D795JOggq9/4z7kq9eu2eJFC13d&#10;UsEqTRCmwAaNFWiyQMBVKvClwEYUcDUc5Sv40lIwh1rQ+WP+d/qfHaaR2BJbYrsVNvJ8x0+Y8F9H&#10;pf+iscKwYbZE8N28U8oQn283Fa66rb6+3u5YFRp/p6el2nt//NgfOH/5a2Qu1oMHP++Pf/vRQcsc&#10;4AXCqFkPskLZfq9jwReTNCCOVTGvhf84Li9ZVVNtBRMKbMmapbbZazs3eH1h4IPqJdiK9B7MzQCY&#10;NKNQ3zmkGxF0dV5rCHA6J1ATjXxZ5/ToxUzMwGTNPKqV5gnnNOdRytEeYHINM/KZa0Qp448VWAGq&#10;YOkBVtG60yjc1wNsOfciG0BYwwEcmYsZDl/g7eClchVmaUzHoXgGZuPjOvbWgChzlK/2gBvoAtrj&#10;5PSePzIIWjdL61pIMTrqPl66FzHHdUzEqGCgC4zJ9Y0hDLgCvFCPAcaYensFMiKG2VPdimM+pAA+&#10;gAuAKVTSf4YCFgKx7gGAVKUiapm83tajbfogEzoLcd52nDrLUqMCKGuAv8NUAAWWqOje010OYF4L&#10;szO+9hCARRpS8DMzgk84KGCOewXYAF99PxoHBGD2QJ2vQRAWA/AC5bipQlxesrajSsp3t+3Zt90q&#10;m0rsrXffdjUbwzVWta54tce3620EBVvULGlErOf9G+fyAl1XwVLNnnrEeofyF3bhwgW7/baZlp1T&#10;YCNHpjhsiXLOyS/24KtMlG+6wBylGXldZylfzM5JKXQXK7L8/NH/e/3fJuCb2BLbrbLNnz9/0oSp&#10;U4Py/YW/b9Hy5bZlxw5rbm2xri4pBsEX5XvnXev9AYHP9633PrCf/h6imP8aKVYHKKo3Ai/AjRUw&#10;8zyEOAbGpBR57WdArDnW34Dwt1K+9ZY/tsAWrRV892w0WgoeOhVFOguomJsv03mIloBEO8cDGGvv&#10;8zqmcf4VBrCOevQC4SsEa2mP6vWmCn6dpghBCQP2uFYzIGcNZmWATfQygMW0DHwBcVC/IdXorKDJ&#10;BwTP9ZUaBsRxdSovIxkpX+/JqwGE40As+vHSEB/oOngvM4La5Z4BXXfFS/1mfL6oYf1OULaAF+ii&#10;hIHuEQGXVoKAFnMz+wDeg8FfS9lIDXJqgSr+bUzJoRSjPnRpT2oSgMVMDfgOaH/wXL/WE1WMT1zn&#10;eg3giZKmJjPnfQJyAG6bK85OQQ+4e7UrgW+wAIa+DrDej+IVIA/odVGpNxRwn/t28esGhSsI8zq6&#10;n+8H/6/n8Arc7jfWPtxPNDZKmYjsYJr2alsawLgT1St1Tq3ppgON1ry/0fahfMnxbcTsXGJvv/dO&#10;8PECX/frBrMy72XepwwAG6cRkedLvAJpRKG5QvAJs8bXCdBffo5P+Btf89abb9nChfOscPRYqdp0&#10;y8rOt9y8YsvJLdZxgG9qOs30A3xJM/LykgRcpaUL1AW6d/z/Sf+zCfgmtsR2q2zzli2bPHHqlP+W&#10;4tHOP4fvjDm32c6yUmsi1ahHiqK3z/bu3evN9PmUnpGZYZdfuSZofhfUrWBL4QGAGgdYBRUbHQNj&#10;jZ9+/NF+/PFvroBj2KIqfvr7T2GdBvWev77+pTU0NljeuHxbeOci27LnRWuV8qWZPvWLvZk+sAS+&#10;dCcSbOnbC3hflfodBDDXbj7WPm77B3hRtf46EVwBZ0gNQglHQ/AFwhcF3As6BrLMsw5/L0BmeNei&#10;q+F7o3KVRzp70FUwNfN9U4bS1a+UKxAmdSg2XXsOr2DrHYwA7yWBWSrfga31ABW4Al83KXOMCVr3&#10;BfAGU3R8zaObBedjbnqOAIz5WQOY3lC++H+pVtXjQD2k4bDVQEUCMI6BcjDr6lzHAJt7AS6mbKAL&#10;PKmKxd4VqPZAnWApzvHHuk9Wa/r1dYLCFoQFRDoXobo7Xcn2OzS5F4gD5D6gywcCvgd9T0GlY+oW&#10;5PX6KGmAjWrm9TE9u4laa0L/XkzQQX2jfol8xtxMpHProRbvmrWvrcKrW5XV77bd+3batbdfc2B6&#10;qpAgCoApHelmZ53H8wwin1G8gyZpgCsY3wxfrjmYuUfHr712zRYvmGu5hUU2ZOhI7+ubI+VbUDDG&#10;q13hC06V8iXSGfiOEqBj+CalpFp+QZEVFTl8h2sktsSW2G6FbcmSJVMmT5v23yiaQfSppsIYOszW&#10;rN9g23ftsaaWFuvokmLp7bHaulpbducaKywa5xWuzl64ZN94dasAUapdxQDFj+uAjaKf44AqGudj&#10;agbAqN+/aaB+f/rpR1/vpmngqwdeeVmZFY4vsAV3LrRNlJfsqbPDetBTFjKGL5AM5udz3kzhFUpL&#10;OoBD5LNDV9dfffeiXeH83XBOVSyA69AFxBF86dfre14XZazBOVCOFTKKFyBTVtJVMvBF7QrEbloW&#10;gIEvwEbVniXaWZD1DkOA9NUQwUxpSofuFUHXlW0MUwpn6JrmMHN74Qyt5R6HOHDWOspI0lKQPQU4&#10;UK3B5EwxjUM+h9qlwQKQDNWuDjtcgTARxW6K1jUazQNYgBf7WUnXAXaYlGMV6UAV9JjnOuZgzMSu&#10;nnUObIEqyhMg8np8Pfy5bkbWdQdpdAxAGZ0oVr02c5iOe3Xd++0KlvxcmLxR26H6Fa0Mg4kcmAaT&#10;eI/f0yE1C5j9XMN9vFoTzMz6nrRn0FSBYCuOaarQerDR2gVhzM6VzSVWUrfTKlpK7dqb17wPLxAF&#10;nKTQYTJG8XIOmD2CWfsYyAyH7E3+YfYMAMz+iy+CCfraq1dt3twZViTlS5lTMglIN8rPL3b4pmcB&#10;32xLTs6yUaPSbWSkfocOk/JNlfLNQ/lO+D/r/zYB38SW2G6VbdHKlVMnTJkclO8vUo1uW7zQtu/c&#10;ExXZ0MOtr8/21dfaPffeZ9k8FNLS7NU33nS1G0c4sw+5uiH4yqOY/4pZOQAVQNNogT0KOEQ1hyYM&#10;f4tKTjLHGh5wleUVVjSh0JasWmwbdz7vzfQPYna+QhOBAQchACbSmYb5KNvXPrhs16R8UcGvaQBf&#10;muU7dBmCqff4fUeQBcAOV83pdbjuQMY0HcE4NjdfksImoAoAA2YqWF0QqINpmbaCZ/17Cj5cfMCR&#10;mVlzwBa1zPmAVKrn/F49dQO+QFU/E3vMya5e3WcbfLiDA1OzPngMpgxF5mX8usyhRpkHwEQzA1bA&#10;zDrACGRRr8AV0AJB1jiANTyY6bRgqWvA2AOcBELAyoijjR24ujf4fgN8Dwh8KF6gi7JlLXnE+FUB&#10;tqteAHuKJgud+tohWIu1vJ4rYApgaA7TcvAzh9fi+3LTM6DlNbWmXZBF2QJtTNfk+AYfsqCKWVlr&#10;CKbiHjd5aw3fO6ZmGv8D345jre7vbT/cYm0HpH4F4OrWUvf5lgq+JXW77ZXXXrHPpHRj83EM2NC/&#10;OnQ64r2K4nU/L8d677POAax7gTCAjqOmCbjCP/zpp5/YG2+8ZvMXzBFAx3gKUZrgm5VdaHmCL/v0&#10;yOcbUo1SwxB8KS+ZkpzmPt+iogn/d/3fjuR/OrEltsR2C2wLFy6cNmna9P+WmpmpT903t3cbYouW&#10;LLftJTTTb/ZI546ODqvau9dWr1mnh0Kupaen2dvv/dH+Gvlq6d+LzxfIAltXwuT/Cq6xXxdVS3BW&#10;rG5ppsC6kGoUXdd69wfrIdXZ2W25Rbm2cNVCe3HPC54KckDqxQOVpAY92hmQom4xJ6OAdY7qvSYI&#10;v+rwxeQchlfCYgBarbsQwZuBf/iSoOtzwDfyDYf50Awf/26Absjj5Rh1i+nZg6YEWczEmKC9Kb6O&#10;gSZgPRUFW+EbDt8/kclcO+Gq19dpPkD3sJ8DUvJ7UbmoWIKrPIgqGh7JzHHs69U+PsecDOAOC7hu&#10;VnbwBvOynwucrInNzAHKWq/rQHU/9/oxKrPHA6swL5M3y+sCwWCGjhUwMAVugqauYdbtPxsKZADe&#10;EDgVFHSfQAoIUab4gTFjkxaEMg3qlyIZgvVpTNJSruwxJev14/MeQbxLo+Nke6jjLGXd7WDn6we1&#10;i2+X14+DrEIQl+YFX6LmKQyC6o3TjJopstFR7fDdXb3Fdu/bZW+997abmQEqoI3TitykHI1Y0QJV&#10;9pSTRAl/8vHHwcerQcQ0e647lLX2y+tf2uuC76xZsywnL9+GDR8ppZsXevrmjxkMuMLsTD9fVG+S&#10;gDtiVLI+LI8SkNMsN6/QCovG/9/0P5uAb2JLbLfKtmD58ukTp07/n5Nd+d7k89XxgiVLbdvO3dbQ&#10;0mLd3Xro9fZYZU2V3XvvA5ZfODaq7RwaK1CxyiOXpX7//O2fHMQoA4KmiGp2IH9/I0DFzdLRPH5h&#10;TNKYoz1oC7/wTz8KzH+yfftqLW9Mvi1bv9Q27njeGrr3ebTzCUHonBQmSheTsQNX8PWoZ+1f/eCi&#10;z+HrBcqD8BVIMTn7fdqjfN23y14K183HUrMAlfuBe6xy2ZMWhNL1HF4Ai5oVMDE/o3hDB6Pg78Vs&#10;DKy9IQIABcCoXClUzlG+HizlwVO0/UPRHve61W4i1rnn4zLOYVZG2RKlzPFRgQ+4AlDgGgVSuZmZ&#10;82BORv2GKGF8tAddydIIn2uAFHUayjmGVB3UpQdTaYTgqgDLWJ1i8iUC+pBeIxS0CEoVPy0Kl4Am&#10;AOxpPmcEZvyuWsM1zMGcA0pMyMDR5wVFfLkU2QDAqNagkru1VupU9wFYvj/2Dme9focgi0ma+1C/&#10;qN4u3e9r/Gti1kYp63UFWszOnlKkr+/Qlepl33awxVo82KrBmimy0VYewfdlK6nfZa+//XpQvHrf&#10;Ak8gTLU2fLpewY1KVt8EoPKeB8pffkEZSsFVSpf52PTsqjcyRZMfz+u9/ebrtnjeXCsuHm/Dho10&#10;tZuTN9pyiXbOFXyzCo0KV5SXpJ8vY8SotFBkQyDOzaUL0tj/q/5vR/A/ndgSW2K7BbZ5q5bOmDhN&#10;8E0XfG9urAB8Fy2zHaWl1tjcYq1SvaQbVddU26rVa9wkliHl+64+2X+L6hU8ebi4v1cPJtQsaUcO&#10;YM3h3/X8XVRwZJ6OAcy9/kDjHOWre7nvT3qg1dTutfzRebbgjgX2wq4XrLG33gOuBqT4zghqNKIH&#10;ih7JLHi6WZljgRNTsft7veJVUMV+XXvMzihg7z4keF8EsG9GaUcCLf5bop6BKwDFZ+vqV+eetyvI&#10;0p/3jKBLwQzOY1XLiIOkALL7a6Vs8f2eAMCCNcAFyqhbTxUSTEM+blCvRBcDWYDqPltdO6p1DkXN&#10;YTJ2s7FgGVKHAoBZG8+jaD3SV+oTMKFSqUgF2PoFTEp0Al3UZ/9ZACtYRSANPtPgm0X5AtBgciZ9&#10;p9cVJdfJ58VcDDC9SEa0x1yMAvbyjT46POIZkGL2bTvaGuY413XMz0CZhggxoDv0uoA5vg/FCzAB&#10;aFu0b2Wv6wy+VtuxlgBZ7tHAtEzdZu6jqAb71sPNoZYz4JXibcXcfKjZGvvq3a1R2VJqu2tetp2C&#10;77aKLZ7n+/EnHwuYEWAF4RBYFUqnxrm8X38TfL3BtPyNwzdWuewZRESz/s8CtoNZ6z/64I82b+5s&#10;GzNuog2PUo1ypHrzC8Z4k4WM7HxLScPsnCXoYnJOt+HA15VvuhRyIUFX/4P+bxPwTWyJ7VbZ5i9f&#10;Pmni1Gn/LS0zW//MN9V2Hj7c5tw+z3aVlFhrmx58Am93b5/V1dUGs3NOkft83333j+FhRJSz9lSr&#10;Aq6oVvxff8EfHME2KNqfXCn/5dsAbIKtfvzxR6+C5bm+WuMtCnmQffmFvl6dVHauLbljkT237Vnb&#10;11ZtB0/udx8nihPzL77YQfBqD4jdr6vz2KQcopsDlANgQxoRwxWvzoEvA7+sm5Y1h8o9B2SlUlG3&#10;mJq9RKTAefaVUKuZ7+PUFQFVYA3+3QEHKKZkQEuAFGCN925OjkzGrmIFVToNoWSDggW+FL+IVK0r&#10;2NAA/4AXtiCquN+hS3UqzgHy/lOYfkkHwl8LRAVMV60EIkmhSknGwU1uCkYdCnD/X/b+M1iv47r7&#10;BYl8cHI+OEhMCCQIIjHTlJgTwEyJohglkqKyLVsSA0BEIgOkgiXLsvTasmxZtiwriyRyIAmCBEDN&#10;x6mpmrnz4X65de+t+4bx+8qSPT3/33/1enAIvfOdp2rvqq7eu3v1Wqt7P8/69+ru3Q2wMozMcX/e&#10;qlFpfF4EeALe/l73Gxw4H4HDCEgDwCgPUL6oe4DToIln+Rcvlk1//qJ58GwgBHS/vslzswZQvq91&#10;LCDkkH3JhBZe3msZkAQ8ScNT5V7xRlYm8wygfotD8De+B2Q3//nGCJK18SvyZr+2wZ6tn9m/WWFj&#10;erovrS0vvryhbNixpjy76YtxnKC83c89/6ny9BefKJ8EfH/187Jn714PE/MbtxcsQOX3zH3O7ybA&#10;ppfLvVc8i4ZNOFjhzMItwBkQziHoV371a4HvojI4MqtMlDfLfs78v/oFwMQcuGDwbe+tc77scCXw&#10;nThNaV2lT97x0PDs/7f+tw34NldzjZdryRI+NZr/+7bOLoHvexdcXfFH15TP/UksuNou8N22bXtZ&#10;u3ZN+eAHry8DQ6Olo7uj/OLV1wyW9m4Fnu+++67naxlK9q5XMlBHX+db3uPlhNLJ9/xu9Y5/85vf&#10;mB4ABphPKZ+yAPcxAfT27dvLyIzBsnD5heXRTzzk83x3fZPvTr9iT5KhZ39r+yOBq0DWQ8gKeLre&#10;QKM+Z+A5hozlwQpUAVdWLeciKfZM5nxehozZcQpg9VaOBlhWMH8nFjsJNBkq5nMgPFg8TtK+xaEG&#10;zNMKYKH7pkDzL//2LwyIPgRBgGtABWjr/CtADZh6sZOAFEBlU4mX5KUyTAw9Hi+f07CrlEH0L+Wt&#10;ygPd/pe6/xZDvMzFMpe5XaC6KzxQgRmAFJ/X7NA9wKl70QCAnKuLN2hABfh0789xAFaBGGWhY67U&#10;i5L0nMBnYFQaz5sVb/6aAFNeJCC6SfF6AVvMp75YNgjgNsq73MSpQZLpcgJEwJB7wBDP07zYSYu8&#10;b2wyvYNkbfwKW1CG17pJvDbIQ93w8jqD6ibRrwdEVZ5NWDbukryX18b9y+sFrqxiFo/dold4kfOF&#10;FdbteL6s37Ha3u767avLuu3Pyev9Qvnj1Z8pn/nyJ8pTX3i8fP6Zz5dfCxy9I5UAlJXOTK3Y060g&#10;nB4vQJqgCwB7Qw0BLc/cs60k3q4XWgmE8XoZot63d09ZtOCCMjprjoeSWeHcPzDL3q893+7B+NSo&#10;DjsDvMz9crBHW9t00Xp+uAHf5mqu8XRd7u985fkCvq0TbQJ8L7/yj8rTn/lM2bJFHo+Ad6viZ559&#10;ptx0400+wHt6R1v5yc9+6p4/87XMYdl7fbPuasUuVcp7S/c+LlBA3Jr/VTimfICX+WHAlwVXlM+N&#10;OgDuH/zd98v88+eWC5cvLPc/er93HNryEgcr7Bbgfa01dPsdeZ3xje23Y96Vz3N+wHe27KfMKmS8&#10;1BgCZqHWdwSaBLxRL3hS+Cu+qWVLx78RqHoO9hsC0xrqsDD7SXtBk0CVGAANEP1a+eZ/kteqmPlZ&#10;5kQBVIZ5vf+x7gFa5qu/jufqod/YovFr3/lq2fWXev6r+nmMAHXrN7YabNlz2YfQKxBvFbhxv11h&#10;y9c3l60KnG/MPUC2VeC1+SuAGmkCTG8gIbAUOG4QGPEM6DoWSAKKGwROBj4AELAC8AC1rypfXuH6&#10;nWvsJcYOUOsEdOuV9oLKxFDtWuW/sHN1Wb/rhbJm15qyVmG96NbtfsH3awVwyCZeT57o1op+ncqt&#10;U/kXSIevQNP3yVN0L4h+9fbnHdYob7UAknJrFKMDawDWKY8Y/s9vfcbxJoHx2m2i3fas8pW3bbUX&#10;Ur2w9TndP+/75zZ/qazZ8oxPMFq7RcC7/gveXOOPn/t0eeKzj5XP/NnT5R/+8e+8WpnfInO+gCwn&#10;EyXwArIspLKXW7efJL11WH4FZTxdwNder4AcLzhB+te/+kWZd/55Zebsc8rEydMCfIdmld7BGb73&#10;3s51kw2GndmCcvKU6V7tPI0FV8MzyuCMmf+L/rfNp0bN1Vzj5br40kvPO+f8+b/r7RvQn3kM+E6Y&#10;UC698qryhT/9UtmyWUZ+67aybef2smbN6nL11deW/sERg+8//vjHp7fSU+z53zrE7BXLSs9hZ3/P&#10;e+ytGGZme0l5w3jM0AUIvy3wZdvJ46ZjJfSxY2+U3bt3lksuW1rueGClPJFPl/Vbni87BB47/2Jb&#10;C/y+oYDXyVwqHqYXMCn4+a/js5tv/Y1AFGD9HmkCUIEhgPqN7wKcf16+LhD85nc5au+rAsSvOO0b&#10;3P/VS6Yh/c//iueXy1cV6AAwb7rrWzvLS9/aXV76i12Od39rlwByW9n5ze0Cye1ll7zNLV/Dq9wp&#10;oNxWtv+5PFTlb/36lrKV9K+rbb8uYP2anr+ien1jmwGUhUBbBJqblbZFtC++LM/vZQHpS5H24m49&#10;qyOyWWGL0l7cJe/wJXmeil/crTTRbNyBt6d0ldu4Sx7mbqUp3giN6TaWrS9vKZt2CnRbaRsEcGtd&#10;ftNOAey2tWWz6OC5SWU37RRQI1M84Q39ZoUNO+RtKt64c13c75LHSb7ibdJvq/SHz2bxoJ5bdkl3&#10;PW+XfO637Vb9pf/Or8mb/6ra7etqv6/Ie39Jnb+vqMPx1W1KU4dEaTt0D81LPKsdKLPra7vKbj3v&#10;/ro6Nd/6Stn9NXVkCKL7yp/vLl/5xkvla3/5VZXZbZlfF81LX9tediPrK6L5ht7dy+L5VXV+dr5Y&#10;fvbzn5RXXnvF3iq/Y9YhAJhHOTy/jup4ZOfo6/Zi9wtwA4RPb6hB2LdPHm8dYo553iP+vpcV0fDd&#10;89qrZc7Zc8rZ55xvz5bP+FhT4YP0eznVqM9HB05tjx2uAF9/ajRhqj1gvvMdmTnr/6n/bQO+zdVc&#10;4+Vih6tz583/t+7efv2ZOTIuPd+zykVLl5aPP/VU2fTi5rJZAMwBC2teeKHcdutKg+/UtqnlRwJf&#10;72olI2Lv4EhdyQywCojfehPgjWHpPD6QT49Onjxl7/jUqVMBvMz/ynsmxhPGY+Ye0Maj+MXPfl6+&#10;/3d/U779nW+Vf/qnH5S//4e/LX//w++Xf/rnH5Sf/vzH5V9++qPyT//yj+Un9f6nv/iX8stf/ay8&#10;8uovys9/8ZPyy1/+tPziFz8tP/3ZP5ef/+qn5Ze//nn59Su/LL945RflH3/0g/ITlfn1q790+o91&#10;/y8/+ZHL/YvpMcK/Fr+fqszPxefH5v2q0n76s38pr8JHhtryfv2L8otf/ry8orRfv/KrsufVV5X/&#10;K3k3opGH89prr5XX9rxWXn31lbL/wL7y2v7XxO/nMtCvyVt6Vfr+2sOSv371V+L1SwXx2POKP1nZ&#10;s+dVGW3o9thw7xUfhix/qfKvSZf9+/eKr2SpDAb/1Vd+rfBK+ZVkU55ylGH7w1ekEwe879u3R/UQ&#10;f9GaL0FlXyONAwCki3WV58a79WYSApA9ouFQAOrAZhEAyH7KWc89AptY0cunNJx4Bfgwb0ob4EEi&#10;m0VM6Ga5FaCQiddI/TiqD/34fVGPvdBINkO1yIEH9eH729fEa5/qz3ezh/R74fACeDG8+4rK7nmN&#10;k4QEftIFj/TXtI3qBRDyPtJT9bN4o8u+PftcxwBUBeXzbvxsUFU+i6dUHxZRUR4vmN8uc7xHFQPE&#10;bEvpWLzRFbrkQfrPfvLjsvD8eeX8+YsMroDtoDzf4ZE5Xu3c2d1f2pQ2ZXqXQZfAwiw8X+aAB4b5&#10;zne02WSjuZprPF0rVqw4/5z583/XxpGCYxZcebXzlVeXT37mszHnu00e2/btPlKQBVedvTIGU6aU&#10;7/3d3xl07cHKm/WJLnr20LK8V4CVTTcMxKJhWBnjRBlWi1IuveIEbX+uJBrmiQFoA7JCbE8Z+z7b&#10;wNkgysgpnfll5JL+9ttvxXya8tEHQ4cXfUSGjzm7OPwhdDwKjXnFwhkMKQEvJ4e/SXcsffm0BD3I&#10;53B10qknZY7XnY/iExTqdzSG32tZVrhCz6k4xAQ8KPSmXfD4jxyJzfuzLuiNgcZgk8aewdQ1aN60&#10;vKT1PLtkuK6qM6BHHrTkYexdF9GgE/WnDdHVp0qp3aEL3dkcIo6+I7AgzvOdyFBZy9c9evHemHKA&#10;t1e0695p6Kuy3Lu9VIa2sd56TjCDl5+lS9SRto16u6zlxaIm6kAMOKZuCXx+Nn/9TgTYuaGF379k&#10;cg8dAd14pi09dKwOCd+kw8t1kTzqd1jgi+7UA52gRR/kBJAGT2T43SsNOn5PTtczPBlmptMBDbQA&#10;N2UBaTpOC849v5x3/sIyYRLDziMC1FllaGRu6RkYKR09A/J85f3W7SUB3qlTO0w7ra297nA12mwv&#10;2VzNNZ6uFVcLfM8/73fTu/nOdwz44vkuu6R86rOft+fLQfo7FJ5fvabccMMt8nyHSkf7dHmJP7HB&#10;BZBi4VXdZlJGM+d3Mew8A3oGV+VjIDHmgDMrpIlPnjgZICtag5Hu8YbHbtDBoi4MJ4fv4yEjE9CC&#10;DqMIDfI8h6y83LgjvWuGu7lP2QT40TFALnIsSzx5Rlee6UDAK4Eb/hhXyntYveqWh0Mcr3rSIYEO&#10;Xl7lDfgD4jLQgDs0xK22EF/qHjJDPsacPEYOeKYscYBSjDR4rlwAAy1p1ltgYiBSMJ3SOG0K8MuA&#10;fOqEd5k84UdM5wIagM/6Ou00f+gAMJcD9KscdAdkApADTMlDD+gp5+9j4SfeRw8fjXakzmqLlEF5&#10;5PJsPSu986UvfANAcy42vG2AEcCMgF7RAbNO6FD1IdD5oTz56OWOgeiQQb2Q7+948VpFQ4cG2fZ8&#10;2fXKaXXvZjxcQLnSZRm8aUYOAFwv3NIzQOxRBNEh67xzzinnzFtQJk5p8xzvwNAcHyvY3cf2kgPx&#10;ne80eb4CX1Y7Q8ew81R5vn3scDXj7P+H/rMN+DZXc42Xi8P0zz1/3u+6zjjPd+KUqWUF5/l+5vNl&#10;/YaNZZs8323yfJ999rly8623FeaIOzqml5/94hcy3hiyMJgY+DTMGC6DXQVE0hluBmQxtgTo8HqP&#10;vwU4BlC+e+pUOXXqXRvjBDZokt48AVc8a/IEKABTglIaUQDJoOU5ZjzqMKbwZUMQny1cyyCHZ8Dp&#10;bQEvusA7wD3msPObZAK8kWNeLb2Ot4w66XhSPjqxlR6ACLATKEceNK5rlQMv8zOP8CChJfY+2Wpr&#10;D+ULsGlv6kC+wUz36Izu8DMP0VAWma4raXrOOlA2gdg6CPRIhxfPlHGHQfmkIYc0Yt8bpKPelCMt&#10;34XzxZtyAFR2OJIP7fHO29KjygHoAE10sJcroKKcdVCZAN+oJ57yIXnAgDAdhADJAL+sjwFaHiYA&#10;aVCUJwsNRwCSBh9o+A2nHDzS1JH6A/o+qUhAjSeb87fokh2A5E+d8Li5T/3xbgOUOXIwhp0JjDrg&#10;ER/Y91o5/5xzy3nzLvBqZ87zZaXz0PDc0t0/HODLauc2hp3xfDnVqF3/U4adp8vzHWGI+v+u/21z&#10;qlFzNdd4uZZfddXZ5wl8O7t6y4SxnxpNnOhD8z/9uS+UF1/c5AVXfG707LPPlutuuKn0yihMmz6t&#10;/OTnP7NBtUGX4U2jDaCkwSTGmGUM4NioCURYYMXcGOB36t1TpocHYJ7gab6ANwZV+eYPYIifwV75&#10;HGvIfQtw+WxJaXijCdzIzYAHehxPVDyhhT8eD8B/UmWgQS4yKPsOZZArOnRHjkGn1gnaALMK/lUv&#10;60NnQTygoyydAToMWWYsqGd70R7WWYCZ/InxjKGJOgSYU2/yMege3iVfPAFqwIA86GlTty/et2LK&#10;wtMy1Q4Aej4HMOKlB5CaHp5Vt5bXrpDv3nVOfmPvx/AEcPKe4GMn63ulDEBmcBLQ5X7ggCr8KUdg&#10;XtVlDbgVnMfIgJcXRMFP+QA5vHPUAnrKcVAC9IBlgijP0ALA7rRQTvyShnlvYjz0nMtliJkYugRg&#10;gJf56RYQmyY8YVY94/XSeQCc33j9SDlXnu+8BYvLpKltpb27V4A6WgaHmfMd9l7PeL5T5fky3GwA&#10;Zt530rQyta299PQLfIcb8G2u5hpX1+V8anTevN93CXzPPFLwksuvKE9/6jNl3br1ZfvOnWXzlq3l&#10;i898qVx/w82lq5ehsPby45/8xAYKQ4n3gpHHk7GxV7qNXjWK4R0FcLAdJXkM4WFY8dTeFfgmeJJG&#10;ebxHjCy0BGQAZvb6RGMgrLtnAbQAOTzeYVhaOgGsyBsLENyTZl1Fi37cA2zwQE8Mr0FGeafkrf/m&#10;3XfF64SHXq0/vOXBs6AMkCckcBHgG0cnxklN8KMNADh0SFpALHXyLmBKh866GhBD1wQo2st8qm7k&#10;017wyPSW7iqTsrLu0JCOh8+wvYFfAc/N5XSPXtC6LDIBMPHI4Vjnow9pArmk4zllETwMXtOQy/sw&#10;YKKD6LPt8zlpALcYshaIVpnIQGfzUj60tBX1JN+6AI4CM3vPyqdOAZhBn7oSAEc8aDxRgBFvFnoD&#10;sPlEJ8Dea+UR9ahD2HrOxVOmE72BV/KTD8DL4jN4wYd8QJeVzuTtEwgj/+D+fWXeeeeVBRcAvtNK&#10;R1efPN9Z3nQDr5ZDFTjViKMEWWzlXa7k/TLsPGnq9NInmqEZcxl2br7zba7mGi8X4Hve/Pm/71bv&#10;euLE9652XnDx8vKJT366bNi0sWyR57tl69by/JrnygeuZYcrhsLayz8LfD3MKUPqOVEZQgwvRtHe&#10;F4YZYBQIYbxy+DmfobNnqfJswPHWWwCrQEAAe0LgBhh6OFj0pHuIugInIPyOAoDBwhnS4ONhboBF&#10;tOiEfu+oPMYaMLY3XOkM5NIBvj7iUJ64AU15BluVwUsljTLEGSiHnPBQ0SE8TjoGGHAWWAEYlDPA&#10;4C1WIIEOmZatfMAs07LdLFPP3EMXnZcAJdqNdNPRQVGnxjIqaGWgHrQb5R3Ec6w3nXR+F0qHFt1d&#10;D+UDoAZ/pVMf6AgADh0daACa5EFboAf6mUZt4nylQWMd0EdtlPWinh7CFY1BUuUA0dQNbxMe0DF0&#10;S3nS3QboIlpo3I41jx3SoIMXNCHnuMsDztTLQ9CAYgXLHCnAW+ZbXmhThwRyQJMVzpRLYKYM9ckh&#10;aeoK0CYIUzfmellcxnOuegaYeT54YF9ZcO55ZeEFF5fJUwS++i8OjjDnO6t098nz7er3Dld4vt5g&#10;w6udA3z5NIl54YEZM/9f+s824NtczTVeLs7zPW/+gt/Hgqsxnu/EiWXhxSs857tx04tl2/YdnvNd&#10;vWZ1ue6GG0tv36A8387yLz/9aRg8GZg06AamaohtWGW8TgjUoCHfYAvIVGDBuDPkfFweM3kBiG9F&#10;mvLgkXS+F294mo8MLgG+eJ/ck+4FWaIPz1NgKRDmGTCCB+nBL565JyCH8h6KFk909sIupZPHcHXS&#10;ECdYonMLtERDWcoEqEme9CImkAb/kBuyDVb2zKLdMOAhT/VmeFj1hS9lUx73zlcdsnPiNAU8dEBh&#10;LB/aJsswJI6+qU8CKZ4q93hrxPBgeN0gptjPKg/w8A4oC+Ak6NO+CYLRfjFSAB35BuHKA56kEwNU&#10;zOXD3x6l5JOOfpQDpKA1mFW9zK8OJfN8RGCJHgmI1hXvG2AHzP0b5bkOWde5Y4CS9keWPWEDawwl&#10;u0MgsCYGNGkze7h6Rk6seI96ZZ3Ig49XZItPgG4dKpc8f7Yl3q3PllTfOXPmlgsvWiKvdpo/LRoY&#10;nF36h2f7VKPOrgGD75S2boOvD1dQPHHSNANxr8B3aGSUU42m8p9uruZqrnFwrVhx9flxpGCvAVdJ&#10;EQTECy5eWj7x9KfKho0by+YtW8qmTZvKmjXPy/O9Qb3x3tLWPr38/Ne/Nii0PFp5eoCHAVBG2CAn&#10;8LIhlIEDGPBwTwgoDT54jjK6DB3jnQYgcrB+gB/5bEGZYIU3iiy81ADOCjyiPUUZ6WDDL28XetIp&#10;Cx8MLAu1ACv045l8e0YuE3VwmmJ7Voox7uxVnfReDAago7/0hReAkzpDT0w+oAmgZT5p8MQI533q&#10;wD38HJSHDGLT1LzUCVCx8Ve7Og96Bd4FHQLKkg/YWA/x5x3Q4YEPzwAlvHIuGHrzQHeFHOIG/Hke&#10;61UDSAYw5QMgyR99LJf6wYMOhXSwzgoBgMEn24v00FUgWxc78ezfDPd4q5Uvc7HQA4z5ruGFDni/&#10;6OUFTrU8oM42palf6gEwAoCt+khPdDfgwlt1Tr65pzPP6GAvuHrmPB8+GHz43jl0PD0UTVmGmVnV&#10;vHfvPn9DTDr88KJD3sEyd+7ZZQFzvgLU6ezXPDir9A/NLj0suOoO8J3alptsdMhDjvN8We3cOzAs&#10;T3nu/67/bRv/6eZqruYaBxfn+bK3cyfge8ac78UrLitPfvKT5fnnn/cuV1s2v1ieee6ZcsON8nxl&#10;FKa3t5ef/uqXMuYMe8q4yeAYHHRPYE4NI0RssJNhx/An0KShB5iYCzU46ZmFUPDEeyONFdIMB8MD&#10;esAWY0oMj/RqoX1bzxhC81ZgKBFg8oIp7hV7FbIBM0DT+1Er3R0FxQmszNmiD/PTpFPmpDoXCU5e&#10;tGX6ABDAI+tj/goup8BCLMtQefTh2XPaCtAkiGDU0Q9dcx40eAegc5/tEHrG0HHKzKFT3gWgh245&#10;1A1dfgpG/bxQTvmADd/F0t5uT4UAG70/5TGvneAFDwDOvGl3dWR4x+hDcL7KGRypJ8CrsuiGJ51e&#10;o8FZ+eiCrvA4eCDyEvgCBI/ZEyUd0CM2UCo/dOE+hsIj73TI9vKzQJv4ddUZYEYez/DMjgwAiX6n&#10;5VAu6gqwH3szfq90IADvAHrR695ervSlLPEBxfDz50T2cA/Wz4zigAXS0D/a41A5++y5ZdHi5fGp&#10;Ud9gGR45R95v7O3c0cmwc09re8ncaMObbEydLoAeFPjO/L/Omj17Ov/p5mqu5hoH1+UsuJo37987&#10;e/re6/kKiC+54ury5NNPe0vJ7du3lRc3bijPv/B8uf7668rg0NzS0d5RfvqLn9sA4lmmgSf2PR6V&#10;8gIYBFIytjFcWkFAgXIcuGCQFdgZCOu8q+kBMIy0jKvBFbDTM8BGHiuTY1UxQBfGkbliAM2ABcBU&#10;ucnPi5yUF8AZnidD1twnmBKY633nHRYJhSG3R4kuAiPT6J7AwivXWTwT6AyooqEcNNSBkB0GvPzg&#10;RbkIyS9BN8tSD+LsdMAb0CbNgKt710n0AAP68h6goTPCUHbKgCc8CLQ/78f36Kw8wD+fKQ8Ap07E&#10;pBvE9ExIXqkvnml0uJAf9ScPGtIYUra+9Zl74ixDOgCVIJ2BfNJNpzqaB160ylCO3yBlyM8ytAPp&#10;3FtvgSX36OB6qxw8qddp/iHLMvVMWnq6MQes+qo9yWNoGZl+XyoTuoVMyrls7pClwAIrH6igfHb1&#10;ClCm/KEye86scsGFS8qESVMEtj0+y3dgaFbhhCM+NWKTjfR8E3wnVM/X4Dtj1n89a2Skw3/q5mqu&#10;5nr/X97bed78f+/o6dWfecyCqwkTy/LLLi1PPvVUWbt+bdkqz3fbli3ludXPlWs+8IEya855pd3D&#10;zr8K7wHDKUONIfSuU7pPQ8/ws0FUz6TlcGcCCqCWwAa9AVJGznF9Tq8U0II2QcxDj6JBtmUATHi2&#10;ijGEpEHH0LWHnimDDkqnU4C+6NUaIle5E8w9y6PjHnroUl+DmHTjHs+TDgPAbTCkvuIHf+5D9nGD&#10;UGtIXLqSb2BUhyDbCH7WHU9WoII+eJXU9fjb0S54jugCiOeQNOnOE2g4vaa5rUSLHAy/vW/dU186&#10;RXQY2MXKwJHgpNjzylkH8aINs7PBPP7pYWNkBmAadBTDI+/hAa3rWusY9Y57gDOBEf3IozwxaRnM&#10;S/TkGTT1nOn87qgTZfA+aTt4pezshDDCABACmjwDnI4lnx2siLMugCGg6Dzx53Mh5FHGni6/df0G&#10;ePawseizzuQxx0sHhK0wSUfH5OlNNupQM58bkce7OHhgb5k9e1a5cNHSMhHw7eov/QOjZWhoZunu&#10;4WAFeb6sdq4nGqX3O4HzfNs6vP5icObsBnybq7nG08V5vufNm/+7zm55vmMXXAl8Fy1bVj72iU8I&#10;cFeXzZu3tE41uuXW20ofR511dZWf/PwXMnYYtfA0WFhiD0+G3+Aig5gAi5G0EZcRBJjwgN88FuDM&#10;ECXlPVQpGu9spXuMLkO1AYzhIZPO3C/3CYw5pJzA87bKW55obewVMMgnT8krlpeMQU3+6GTgQxa6&#10;imfIPz2fDGgmHZ65gVyeNjzIt44qBw3Akp8UvV0/uwLgoSWfGGNPjNHOoWDrAo0C7QNg0m7+LEt0&#10;5q0Ygx/0MfSeYJx1p27UhZiyLD5DR4MMebqP+legVbmsY7YvgWe+hXUnRm2BfPgmGDL8a1DTM3nU&#10;Bb6ADXECnGVJvygTXjB1TlqDpEKCWLRJrKJGLvT8xiif89PJK/mlTp4f1m+ReuUCMfhY1sH43Mdz&#10;2XjBFRwpa3AVDcAKf4amKUc6MYEOByuU2b0q6wioMrx8cD/bUx7zMzypC2BrAFaa9ZBuB5RGvj85&#10;UoDPu+/+psyR57t48QrP+XZ29pfB4Vne3xnPN1Y795a26d3e3Sp3uJoo8J3MsHPfQBkanfVfzjqr&#10;Ad/maq5xczHsfO7583/XfsYOVxMmTioXXby8PP7kU+X5NS+UrexwpfCnX/iTctMtN5cRGYe26e3l&#10;pz/7ecuwplHEmHGMYIILAGIQAeBkoNLLTCDCU8bQA3oGHMUYeUCFdACF4WVoubc3qJhn+JgXsmTg&#10;MM4Y3pSJPOYy4QcNRhD9XF5eGB5gDmfnQizy4jk7EeFFGxRUBjrKwHusHgC7QRWZkhEdjLpvs0AQ&#10;Wtongaolq9aNumL8aTvA2vUXnT+X0rP5oAtpynM7K8529DsQIOMhJ5hR37FDx8iA19g552wjaDxH&#10;K5CB99hhamTA3/Q1oMfrbwiwWsAYYEfgmbYAtFLXXIkM4CSYQpvthecIKJovuiqfts53lukE+DAU&#10;nHW0TOnroVyBLPyRzbAv7RzgGaBuubr3BhxjdIaGGP0AzNyLmbYkjaMF0dF1qEDO3C4gSjnSkWFa&#10;ebjcHzzIsHV8zpSHNwC+yCJQhzf1m50lz/eiJcvL5MnTPMc7IK93cHhm6eFUIw7Tb4853ykMPdfv&#10;ff2pkeK+flY7z/zP+t82c77N1Vzj5eJTI1Y7d7Dg6j2e74Ry4cWLy5NPf7KsWbe+bNu+rWzduqU8&#10;9/xz5aabbykzRmeX9vbO8uOf/NQGmOEzDFuCQxpjDKuBTCG9FuhIwyiTTsj5QYNmBZkEDNKYC8bT&#10;A5i8UEh5ABMLqSiHF0cahhYaDx0rzwa80rQAQ4aZe8+RwkPyyEdf6BMsEvhTlxwmpk54uuiWMu2F&#10;Q4te1Fv6UA7e5idavDho8dJJQza80nDDO9sndYWH21H00MEHMOAeXT28WumyLPOW8GVek5iyhNTd&#10;bYR88aDT0JIrfjyjP8+AA7LJT4+Q51zZnvKy3YgBeutZeaAX9UVv6kjcAirFtFcuoIIXeXxjyzPA&#10;hy6OxZ9APgHg5Ltj9ALkk58XRlU+ADnphKwLO2xRT8rEIkHR1PlcaJAXnYbT3juxefB9r2g47Qhw&#10;zc4FYJux7xXIi2Ho4APgshPWnr17TMP5vtZZv8W39HuePWumwPeyMlkebZuAlmFnAJhjBdnreXp7&#10;b5k2PXa4YtiZwJwvIMyw8/CMWQ34NldzjaeLU43OFfh2Mex8xnm+F69YUR594smy+oXwfDlU/wtf&#10;+EK5/oYbOby7tHd2l3/5OXs748XJwFdwwlgCpjb8CgwR26hhzBTS+CcAE1gwZcNfjThG2jtlKc/D&#10;uYoZosZwGsjEgzwC98glGNyqkYaWcqSjR4KE88Y8m490IeQQrfMlB1DFCzUgqVyW5xMe7ql7et4A&#10;LXUa27FAxnuGclUG3pZFfSUD3uiAvpSFP4aZsiGrxtVb5Dl1TCChY0BZwMJ10j0xIXnkPbzdfg4x&#10;kkD7wA8d4QF96mCeil0f8hT4JjnbiHyDlMEkyrozJV7kUzY/9/HvQHRRnyhnPVU37j1nKxr0IB9Q&#10;y85S0hJ7+0jRpX45n5v1y3uADj6WqQA/P7tN0DVCzNWm/jVfcpn3pUx62XEftNx7BbNk8JwLsGLY&#10;ORZqef9mATUBD5k0D1XjWasMco6/9UaZM2dOuXDxJfJuOzzHy2IrQo+/8+33iUaAb8758qkRc74M&#10;O7PP+uDI6P911lnNaufmaq5xcy274or5589f+PuuLuZ837u38/zFF5WPf/Lp8sILa+31bt66uXzx&#10;y18q1994U+kZHpJB6Cg/+fkvPWyM0cKwYhzpyafxf+MtGVYMnPJtQGVsMKYYzQTbAJEYVjVIQqsY&#10;QMGbtMcpOu/FrBgjCn88sLGeMvPL0BkMmY8VTxZDMaybhpoFW/kpyzuiCWMbxh2wwKPF8GcHwV6x&#10;8tyRIN/l43MfyiIT2V5chI7WKwJpGHLKkee2YW6W+qssPAzM0iPToMN79OKm+gwwpx45FIzRDgBJ&#10;YD7twePxsoKcfah5Rhe8Sy/SQi/RZnny0YtAegbrWtOg491SD7fN8ZAPDfLxEsfWn3vk0Z7QUcby&#10;4K28A3iN1FH08HUdACLlGxz1DJ9sc9KQZR5jAnW2DgoAGZ/zJPjhWZpGeQArPAFNLwZUOvQZLFO8&#10;AFg8YdoEPtAx/JxtAi28E3Bpzxao4xVLTm6uwVnFyIIPK5wZckYO+cggjpOP8LaPltHRmWWRwHfy&#10;tDZ/VjQ0Mtvzvr2srRAYt8sb9pzvVOZ8AeAOge8UecLTS3cv4DvrX5sFV83VXOPouuyyyxacv2Dh&#10;v5/5ne9EecHLLr+8PPbkx8vatWvLiy++KO93S/nTL36x3HjTLWVk1uzSwYKrn/zcc2OAIMPCGCmM&#10;Vxjq054oATDAUKcXmgBnQBMtMYuZABFAKVcIs0AKWsDWgKt8lxWfnC9NmZ6TraBjOpXNBU3kY9ST&#10;lsVIudiIdDxHynvxlnmFJ2rPTTR4uZTj2SuRK9gZKKDTPfXyAjLdA5TomMO/8MRgUzeGxRNkEswt&#10;Q+1HukFFMQY/eIXXiL4JPOShA3Q8u2yNs03wrPNzIgOLYvLHHnBgEIO36M1LoTX/reD3p7qw4C3f&#10;JZ0F6+Y88RRv5PAMoMAX/gwDwx+erJqmfemA2asUMIVeDNEeCGCq5awXfAXSuUo904iREQBYgbLW&#10;kW9oAWF0g49XEwswKUPwHCv6m7fylZZAS4yHSueM8hk8tE156QIN4ArQunNFR0N19Dm+lQd6QcPJ&#10;ScwNuyMgPuQxZM1wdM4dUw/OcJ4tz3fp0isFqgJfgezQyByH/gGGnVntnNtLMt/bae+X7WD5zpdh&#10;54Gh0f8+MDDQ5T91czVXc73/ryvk+c5bcEGA79hhZ3m+yy67qjzyhMB33bqyeTNn+m4tX/rSl8rt&#10;t6wsc8+eV9o7OsqP/vmfw0gnKAFCaaD1jEE3COgZgMUQH5VBZDUxRpU8AIRgENNzHkiAlwoPhoIZ&#10;VkwgNJ3kIRPZGD8DGuCtZ3/6Iz6AN7ShXwVXpfvZsqqHiw541+LtIViACxBXDEhAC0DC3+Ar+qyj&#10;Owd1URAAnHU23Zg2QA7G3jyVBi1phASGLAMdZagrslobjFR5eHPUBb0x3rQN9OgH2DBCYLmiw+jD&#10;E7kYe+gICZ6uB50E5adcyvKNM3KsDyBDO6i9yKMczwwVG0xVzkO1Suc+31HWC53QJWVkuwBWpPGb&#10;AMyghbfLjKHLIenMdxCQAWwM75pGtJ5jrcBPnGUIAHAGH2yPrkq3bPGAHnC0fP2eAGnKt4aYlQcf&#10;ZCDv0P4AW9ohPOHoDFhHlfWCrcqL4Wb451DzK6+8EkPQdZiaDsa5c+eUJUsuL5OmTBP4dgl0RxSY&#10;8x0pXXXB1VRvLyngnRInG50lz3fSlLaY8x2d9bvu7tn9/lM3V3M11/v/WiLP9zw83x4WXJ3eZGPi&#10;5Gll4YWLysMf+1h5Ye0agy9zvs8991z54LXXl9lzzylt0zvKP/zjP4W3KnDAwAMIDmOMOekYYzxK&#10;jBP5GGi+zU0wSOCEhsA9PDDa8CEAOBhLy6kBPvlZD8/ISaPub2ytCwAf4IXh5PhB8g1ozg8+9iJl&#10;TG00xYMhb8f1cyHuDUhj9PPWi4qpv429yvKMHMoQZx3R0XUkrnkAt3V3/mmvljTPmeoZvh6eFg33&#10;yYd2iBEHADSA+q231e6UUSA9v60Ommgj5FBHeBGThy7OPx4dAOpIvhc16Tk/NUoPzvKsf+0wCGCh&#10;RxZ1gG8CIDSMBqTu5KMHnqRlKECLDp7frTyCv+QK4JnjDd2jA0L9oKHcQXmreN379+51GoHFVFnH&#10;HM72kLDAk2fy7BHXPEYCUjemOfBoSfduVHUvZhZMUQ5v3uCqdnBZxVlf7gHcXC1tUK7l+EwJAMa7&#10;fu2116xPzCXvL2fPOadccsnVXkTF8YF4vHi+fcz54vkCvvVgBTbamDR5uv6nU7xAq0fgOzQy6z+m&#10;Tx+Y6T91czVXc73/r6uuuuoCeb7/Yc93DPhOmDChLF6+ojz68Se9ycaOHdvL1m3by5/92Z+Va6+9&#10;ocwYnVU6OrrKj372ExsWDJeNoww4Rs1gi6GUIU2AgM6fGb0dm1mQh8HFiNnoqXymEwPIxAlYMcwb&#10;cghsPmGvWV40NHiABjvpAFiR1/JW0U9GHF1Ih55gD1zyMOiko0dLNxlm7ltGX0CLMQeMoU09SKNu&#10;3CMvOxJZhwTVrK9BRs/wpCx0gH7ySxrqk3wBIe7xMClDcHnqq3rB29+36pkjEAPMGSo+bo+M9Bxy&#10;TZ6AG3xctuqX8qEjxH08A8DoTVvBN3m5U1PbAD4ZUk/uzUfvJZ/z8yfLUN3RBT4GROWT7k4EefWe&#10;OWjAP+mTP8DrMlVv+FDn1I88AJAAMOLJuw3MF31CJ9IA2ZTvNlMavADVBFnrCC15FXCJAdygY0g5&#10;hqKzDCDMN8gGXwC9gnB4y4fL6MiMsuLSKwym7R09nutltTPbS3b2xHe+Ps/XG20QOspEAXWC7+Dw&#10;aOnu7j7ff+rmaq7mev9fV1xxxYXnz1sg8O0R4L53tfMFS5eVT3zyU2Utnxqx2nnr1vLlL3+53Hzz&#10;bfqzzzD4/vCf/9nGykPKFfwAPhtBGXOMI+mAlQ2swBOwwICmAT+KwZMxTpCFF/cYZwLDyCc8rByA&#10;Ct8EP+hzE45MzzlX+DO0zSEMgK51073P4VVZhmehy4AHj1H1d6sCCugx5NZRdaQeeM3wMgCJB14S&#10;i5t4pq728upwt4eAlQ+AnJJMaKlLjgDAlzZhCBqwRCfrUmXCjzTi9NaclrSiifvjLfkBcvEe0IWY&#10;EQbKQguNgwAnZeSQPM/o7SF3xXjd6AlQwofyPANgbg/SJAPegG/Kp5Ni3tAqzflKJ432DR0CLEk/&#10;IrDi/ujhAGx40Q7cUy+/k0rnOkl38pjPNj90sZ7RNumRWg46KFDew9Ki55l8OiPcM3xNjJ54q56v&#10;PXjAC8MSXJHjcgLQAN+Y30WGy4qOuiQfgzDDygyNJw/JIzbo1jRoAd8ZozPLEoHvNHm1LH5kuHlY&#10;nm9375A9X87z5RMktpjkIH2D76RpZbI8YLaXHBqZiZd8kf/UzdVczfX+vy6//PJF8xdc+B+c5zvW&#10;82X+d+Gy5eXpT3+mrNuwvmzdjue7tTz73PPluhtvLv2Dw6WtrbP88J9+ZAPEwhwMHcAZQBvgi8EN&#10;gyxjqnwbTT1jtMmzwdc9YAtdpkPPt73EpNmTFEjYgCNH6QZXBeSR3/I4RU+ajWH1sAhJn2UYYgVw&#10;AS/4kgZf+KTOsVo6vFho6ADknDSdDPLJgz8gz30OwRKgyXqhN/kACmnc5ydLeEDZDgToke9OjWit&#10;T+XhhUvKy3ZIXc2fukguBj/BDb4GN+XnSnN4INcLqpQGGGc75dw199QhdXcQWED7zvFoq8wLnuFp&#10;7t93wDrk8DmAaB3Jl16uV00zqCnY48QrVRkC9ebZbSX+6JQ6JF934sQDen5vpGV5ts40T9FTd9qF&#10;Dh95ACj0gCwgiBz0Ji/uw4sln+HulJugyr7MADD8XZ68Cqzck+Z5ZdE45lmA6yFm3cMXWngYgBVm&#10;zphVLr/qGnm27d5KsqdvRulnkw2GneX5tilt2vTu8HzramcOVmDOt7N/WEA9s3QPzLjUf+rmaq7m&#10;ev9fSy69dPG5Cxb8R3sX5/mOPVJwoud8n/wEm2ys9pGC23dsL88++6wP0+/rG5IRmF7+9nt/L4PD&#10;cGYY9/jEJ+Yk08iGUVcsj4jnUwbVAEPyoDUYmvb0cCnG0GDF/KN4G5j0DCi/+668YQFgGnbKQ889&#10;Q7OAIrwSeI4fDz1ya0vSMezk8SkUZfM59aZO0HoI++30pquuKp9xgCj1jyHYTAse0ZFwADRrvgPz&#10;xUpHBuVz5TZGHnru0QvPHkN9un51W0nJMDCIHjDBuJOHMbfslAuvBFuVST6kE2dngXvaBVkJSql/&#10;jgS0AE5y8z69Qt8rDm9OIKl8aKiH5/dr3eho4FXC1/pDK94JxATke970sOpCnmjgxfuJldHhPSZo&#10;Ui/kJF3q6GfVjxjalENZaAA/YtLNT21ITDpx6sa9AVdl4e96QK84Vy4jj92smCPetzeGlinjBVd1&#10;URfPyGc7SoDZbXb4YJk5c2ZZccll3uEKD7dvgCMFZ9kD7pDn29bRU6aws5UPViDuLBPk+bI2g+98&#10;8Xx7Bkau85+6uZqrud7/F6udz5k//9/be3oEumPBd4LAd3F5ivN8N22057tl27by5WefKTffclt4&#10;vtPby/e//3cGgjTyABZGkHsMOYYLA+N5wzeOGjQxoHEer0CKz0hsOEUvECKtdQKSPM4AwJhrhBdG&#10;FtALYxvABThanoElQIUV0syH/kZAbX3gr/wELcoBhBxXSIeBtFOn+LQpPN/QH1ns9XxCRjgMOOkJ&#10;KidcNoCXZ/jBh/scykVvygBegC3DkNDFMG/oRMg2oyynK7WGXu1lRmeBdiQNPSxnjFw6HICb+eiZ&#10;9Gj3kMu8KPcOKmfwVAwQmIf4UtbvS3l0Cpg7NzApZL1ST9dZ6e7IoKfkUyfeTeoIIKELbUo5ePBs&#10;3oqzjuiXesHXnq1i5kiZNwV8/VsST/KzPJ0MyrEoLMCvLp4C4ER7tHZCKBtzq0HH0LPrXr1ae7hK&#10;IyTAkg6vVjtBpw7DWFAmpEcLkCKDwAIwFnDBJ71r6NhFy2C8N043sizRH1FnYuboaFmy4lIPJbOZ&#10;Bh4v3/myvSTg29HVZ88XAGbYmcD2kuzx3O/D9GeWgYGR6/2nbq7maq73/7Vs2bL5fOf7B9tLnjWh&#10;LF6yvDzx5CfKmhdeKDt27PBqZ3u+11/P6koZg47y9z/8BxtLjC7GCBDA2BncZPgAqjS+GErSAbc8&#10;KcfzpwJGhnIxrAlG8PDOVqLBqMM7wYGh2gTRBEr4kse8Kul4voCyZSmdew8zIw89RIdHTR4AincZ&#10;QPGmF2ExPEge4JNAmmARPCI2GKmM6USDR086HnICDgY8gdM0ojeY0FZ6Dvqod4IQYJm0XmCkGH4A&#10;lbeprLSWL750NGjr0ClAnAC4ojftxzMABT36O135gJvTanAHRjxoT8tQGp5z8nJ6BeZ8566/dPOw&#10;t8pARxr6WTfdR73wgNED8JIu5iseNZ8YwEUWMj2Xi9zahsjLlclOUzD4K8/grBhQM0jCR2mAoHnA&#10;G1Bk+FeeKIHOUM7BBuiGDJ7ZOIO2gFd6yKZTea/UVr0ZlgbsCfH5UICtgVd82Q8asE1QJ22fgLfl&#10;LYvn60cPl0uWLC1LL7/cezWzd3PfwIzSNziz9PWPGnxZAe0drpTHN76TpgG+k+399nm180yGqW/y&#10;n7q5mqu53v/XxZdeuhDPt6O7+z3f+bL4atHFS8snP/0Zf+e7bdtWL7p67plnygc+eG0ZmTFLBqG7&#10;/PAnP7VxtjGU8cT78qIqDHlNAzDsEdmQ83nMcRtlwAVAxNBDbwCUUc/PggxMyscYZlnoPA8rkCHw&#10;DG/SMIYGKPN+L9BaluSQh07eMhKeSgMI4z5WK1OGgLHGuPOJCXXMz2UMMHiybwXgs3iIdOqS7cA8&#10;sgFBnnt6gwTyc842dTFP6RcLmwI0SUN/Ygw1wEQ6oEQ69yz+Qo8MUeb0fC3thv7cp17IxejnRhKZ&#10;l+0BDQF5tLf1OwKwSob0M0/JMUDJk8ttI6GlXZhrNaAqn/ZzGyq4PWuadRKNNwCBnwL1ZyEV9YDG&#10;bSXgo4w7CHqGDp0pB9CT3uJBrGfuLbvSohvPhAR3OhsAJOU9IiCZAK3neytwwo+YcuZd5aQnS7pB&#10;We8GPvlJEWmvvPJqayvJFhDv2++ye157zbL26Zl8684mG6OzyuV/dHWZ4jnfGHYeGJpdvLdzz1Dp&#10;8JyvwJdhZw89x2H6eL7dvf3s7Vz6hmbc5j91czVXc73/r0suueqC8wW+3Wd858v9osVLvNp5ncB3&#10;+45dZdv2HWXN6tXljz4gz3doRmmf3ln+mb2dZZQx4gYQASBgA0AAaszZ4RkBXhhCjGiuivb8sGhy&#10;mBXgiWcBZwVPyrkMZWXAT1Rgho500/s+AB9jBoiQhrdrHpUmeaAnMcOO3OdKaLab9BGAoiUdMEEX&#10;e2wCAuZkPQ8qPclHDjLNT/EpATfz3bEamnoGMDG0jl7IzLqgF+2QOqMf7YhOuTrZwF3nmtkwxIuI&#10;ZNxpK2Ta41RZ9A1PNkYOPPwrXVhFzjAoctE1ATzqXkFKacQ5gsCzAbCmE2ca+fBEtwRq6gGd+Su4&#10;LqLjHlAKHuktR0cDT5h86MgnDbAEkNENntZRnil0biPx8gppaKm/3gt1piwAB3/zUYCnh8wV+9tf&#10;peGt8mweooUeOrdn3td6wYdnH96gDoG9aMmgDSgPndPqMLI9Yf0uEozJt2x5uQZ0PVM+gTs88wBr&#10;/66OHytzRmeXa667qXA+b5v+Vz0DI/JmZ3v4uat7qLQLkNlecqoAmMMVJk2d7mHnCZOnlq6+AYHv&#10;bIHv7Nv8p26u5mqu9/91+eWXn8vezp1nLLgKz3dZ+fgTT9rz3blzZ9mydUtZLfD9oDzfoZFReb6d&#10;5Uc/+5mNl4dlqxHDeKUhxtDZ49RzgGSAVd4nMPL5TQu0lW/gq3nQxVxyGHUPFxNXnpRLHlEmvFm8&#10;QBta6QNtbjvpTUFqmdSVe4a+o7yAWkaXOuEhYiQBYQDK+bqPzkIY8fRsSQMcAF94EpKGMrQNaej2&#10;1puARwBNtFN4ewAW9HQcEgRDzygLYMHLbUdQHnVkERp6ZNsBGqRTxjKqvsnD+uqZdLfBG9m2dAaC&#10;Fv3Mw6ATadYduQI+tsiExmWSv2jRL989ecQe9nU+bUH5aIcEdYI90aoPNNDm8H+0gWSQL/0MpLU9&#10;CbHoL9qLMuTh4WYZgy9lFWKou65OBhjlieaez7w/Ay958DDveIYvw9b8HhxUjmFkg7HSGbImHZ6k&#10;OegZOQDvq6++WtgNCx2JKQvv19/A852rTu118mSnCWS7Sv/gjDIyY27p6eU734HS2dXnPZ8ZkgZ8&#10;WfXsgxVE39nTVwYF1EMz5t7vP3VzNVdzvf8vjhQM8D3jO9+zJpQL5fk+9vjjZf16eb7yerdv316e&#10;f/75cuMNN5ZZs8+WMegs//ijH9s4phE2AOC52MAGCGJISQMYMJCAQc5Z2iArTkCI+/A8MUzwg8aH&#10;2wtMs9xYmQAV9NASAFHybGwrD39SgyyFNORelV35kW/Aq95o7tNsD6vq1pp7rR5aAjCdAe6hwfDa&#10;oAosc/tMaNl0IdqC4dnTnjXfHCPDdZSetAO8uE+5lqkylqX7DNE5AIQr0Es/6yCDb/ChPLIUfF/5&#10;kIeOBsrKFw+NeWrH0FA3BbxGdKUsZQjQk4f+TBEg2/zRxfwC+GlfYuhdL8Wpu4eOVf70sHX1bsUf&#10;oDR/pVEeXTIG0NCPfMp4mBiAY4jXXqd0bPGp7SB5hwR+lOE59KfOjCTEAffwN8AqjJ0rdnvqft/+&#10;2JKSgOeOjtDD06BMWeXRAXQeeumZsjkPzA5XxHi+yDb4K//1o4fKrBmzyjXXX1+mTGmz5zswOKsM&#10;D8/y3C/gy4H6nOdLMPjynS+fGk2eJu94oAyJtr9/RgO+zdVc4+VqHSlo8B0z7KywYOGi8unPfKZs&#10;XL/Bc77bd+woz3z5y2XlytvKMJ6vjMSPf/ozGUXm+dKTCQMbYBggjLHD6OE5GmBERz4x4EAaq5MD&#10;lGK4OoduMc6mw2iLT3q3GGa8UwwwIT8Bgh/gjnFDRiygCYOdc77pOSdooF8CXABw6J+ebm7aAXC6&#10;jPRiTteGE2CoZZNPeJpxD8Aw52ydxRP6GEI97ZlyT1n4MbRNGs825opZEOa2renQWy95niz8ST3g&#10;T3tRJoGC+XTykpeHtRUD3JRLwKRutGfWIWXw3sxbdG4r3RvEagw9gXfgd6S2oTxtcDo9ylEGfuS7&#10;7gqUgc7liBWgAdBcRjqR5zTACnCFh+p5+GCcXOS0Wl8CtNbNdFEfb+RS28CLvpBbdUJ+8I+FU+aT&#10;4En7iv7gIcnSvWlVJraGDOCPepHGAQpHxSM8avMRX4afY7Vz6M/mG2woEsPPh9S2b5azR8+255uf&#10;GnmHK3m/fX2A72Bp7wzP1wfqV8930qRpAt+ppbuv30PUAwOzHuE/3VzN1Vzj4LryyivncZh+Fztc&#10;TXwv+F60dFl5/PEnfKrR5i2by/Zt2+z5fuCDHyznnHt+mTVrbvn+D35gT8AGXAHjxEIZ7m2MZXzZ&#10;NhIAwlAmiJAOuKWXGsArwBZdrHIGlE/YiDHXiRHHyAGg0ANI5k0Z0edqaYaaE8iRE2l4vae9SdJT&#10;18ynPHEeP2jQUIAOevh5BTA6SCa6uo7oIBC0V6x7ymJ07UEr359SjQF99HVZAUq2D/wNAjLguZcy&#10;fOCX4AGIIzsBljj1xMADRrQvXnB+qgVdggDp7tCIPnSOBWvIhX8AWrQHaXhypBN4d7wXvHmDp+pq&#10;wCHoGb2go1NhPrrPemUg3eAuWgJtwdGT6GUdATHRIJe5XtOJ3oBcdc6OA+1mEK2yAc30PC1Haa6/&#10;6PA0KYMMgI4Vzjkk71XeorG3TDmnqe2tZ3jClOGbXO7HerME792sNPOVt3voQJzZSxoLqvbK04Un&#10;Q86ke1W1dTiivL0lTjuSrDcOl1kzY9h50tSpXliFxzs4PNufGnGYfofA13O+eL5ecMXBCpPKxEkx&#10;5zsgz7l3aNZj/Kebq7maaxxcy5cvn3fe/AX2fN8z5ysgXrx0RXznu2Gjh5wJawS+N914Y5k95xwZ&#10;hO7y9b/4ZhgzGVLmVNPoYSxZbIWRA3AMOsqzYVZogWg1qhhyg+ipOoTMblECB2Ib31oWwE6gZkES&#10;8jBw8WnPcfEU0JFXDTByAJk33oxh4fSOuU8+nhsWbxtfgcGxYwHo0QGIFc7Q2xNWDC3l4O0yyKzp&#10;PBN4Dvl4lcqrgIXRpiwruwFU5n4BTngjI3kQozeASbkA0OrFVkCBJstk+9mDE+2RqnOCGrzQBdps&#10;b3uVokEn6sA974TnlEk7Ut7AXHl61EHP0QbhHfMM+DKMOxagLE/P8OU+O2YGT9Kph3lXILXMTIs2&#10;45506yEerpee7QkDyEp3vVVX8o/I88xhYQJgyvxs8sD7NAhK16g7Q8XsvCXeehfQuH0UGK7ODgwh&#10;z+D1MLeeMy/bDO+YhVh0VLINyGeBFR0rvGI8ZIAZHq7z4QNl1uicctUHrysT5PmyqArwHRqa4wVX&#10;3T1DnvMN8I19nQHgCQJewBfPd3BkVhkcHHnQf+rmaq7mev9fHKZ/zvnzvOBqwhlHCs6/cFF57Ikn&#10;vdqZz4wYdmZv55tuutk99Y7OjvLDf/6xjVes3D29+CnBAYDDwLydIDrGcGNcAQV7QUrHyPLsz2WU&#10;B6AmH4Nm9RYNmBh+yujZct4JTw4vDc8ZGsvCuBpQQy7GkBiwg5579IWv9UMW6dIZ/qTRseDZPKUD&#10;uhg87JFHXQFTeDPPScxOWuhFOfLtobOSuurFXCqeNB6wjbZ4IZv79JSRAQ/Khu7VyAtMLKPWiZEH&#10;yqX3a2Nfh08pTx6Gv7W6HL3Mr65Mprzu0RXajMkHaFIPnt0u6Kb3A1DF+wtQJ89gJ3pGLRh6z/pT&#10;b4Aq6qMyyK+dM/Sm7ujSAmqVO/aGdNAzcpEDbd6P1fM9OoseTxOZ0Dudegj0mMtNfQBbdB07zAyd&#10;daj1TBryOQw/vddYxQzAiqYCOMH8FIgZlvZKaJXN4WU83UiDNvSkk7B/754yNGO0XHXtdaWtvcuB&#10;na0GhmaV/oFRgy/n+cbJRp3e/7kFvlPa5CHPLMMG35kP+E/dXM3VXO//67LLrllw/oIL/r3rjFON&#10;COcvuqh8/MlPlHUbNpRdO3eWrVu3lufXrCmrVt1RRkbnqifeUf7uBz/0nFV6Hxgk5k2J8ZDsqcrw&#10;GnRk9E4KJDFsGGGMOEYLegyqPWMZbAxgDp0yb5yAbiMnY4Zxhh88bGCVDhAxvE0eIY0x6T6rVzFG&#10;N2PmjlMH7gFodE2gsExApeoDLemul2KManr09uJFAy+C64EclaUceamrZerZnQnFfJ+MTOqFgUaX&#10;VvuJN7y4NzjW8oCCjb1i5GUngk4CwGCPXGUiH3APcAhd66pr3pnSzV/P9kKr95uys/3Q1zQK1Nvv&#10;QR0AeFmugkENPRUyn5EL8j3HKh7p5XLAgAFW99SFGNm0Ae/Ssfjg2VJf5BqMGekQH/jTtpZZ7+EJ&#10;6CGfcm6v6k0HyOOBB0Bme5qv9QngJeDpGjCRDS/l0Rbwssdbh7jR4YC8YPTzu2OeV2kHyRcdILtX&#10;74IYkOW9HDiQ874A735v0AH/I4f3lbmzmfO9tpwlQG3v6OJw/DI0Mrf08qlRz4DB155vBV4WXJ01&#10;aZq/9e3u5VQjtqOc8SH+083VXM01Dq6rr7564bwFCw2+711wNaHMX3BheeLpT5bVa17wfC/e7wvr&#10;1pbrr7+xzBw92ztcff+H/2QDiBHC0GFUMcoYuPy+00ZTaaZRGkYO4wxo4DESnwZYGV6VgcZAitFW&#10;OHky5oYBY74lJg2jSFnACpDh2+AEBMpjqNHp+DFA8m0P8aZulMXDZa4X4CEd+gCb058V8RxAeTrf&#10;oIhBlhzAy/OxujeI6Jl6AoQEykBLmsuqUxEyxEtprHTOxVvoavBCH9OcbkfAyauDlY7BRr9sMzbt&#10;MKBQFj7UX2DBM0AB0NIeqTNAhCzrqWfK4E1TF7xZ0tEhVvUedqcGQGKhUNCpPpYRQ8LM254pP9ID&#10;2ElDb0CSNnenBhkeOVC9qKtksIAMeehskFcgzrlm6Mhzp6bKINg7p64CWYOtytC2lEGnN+BV9eAZ&#10;oHQ5xax0hg59kO06EKtM8I3fEkPJ8EU+YAqo8hyAHkPt1lm09qbxaCv4+hzh6o3vMwhzsILqWT9v&#10;Ovbm6+Vsge/V13ywTJo6TR5up3e2Ghya7eHn7p7B0tZxGnzZ4YoYoJ4wuU3g3C/PeXbpHRxZ5T91&#10;czVXc73/r+VXXjnv/IULf/8Hm2wozF9wQXnsY4+V9Rs2lm3bt5edO3b4O9+Vq+4sM0Zm2fP93t//&#10;MAy5DEsaXQyYja3uMfgJYgFwMVSZaYARRh/w5J4FMQG6p+dBAdsELY4BZA9mjDYLnfDmAGbmhvEi&#10;AakEPGQQp2zuMXZRNrxh0gF0PG3S0N/pAnIbboUWn5qHTMrEwi7Jkb7UFdrkScymIY5r+wTgxLAp&#10;AIKupNn4V9BLI463Dk/Kk06cnZFW+4qH21zpyCDdIFXrTB7gEAAGgEd5wA8dXU40pq95LiMeBMuv&#10;esGfNDoUllNlJV/uoSdAn8CJjklHbGAUzesM2zq/6kVZ3dsblx4GYIEf/OCTIwDmCziqExBzvgF2&#10;xKGD2rrSZZumXHgCqAHgQUMcnRHaKuaEfaCD7s3TdNEemYb8WNF8NLaOFKACtIAw3+4aqOEjvQzW&#10;FYQ99Cywtxzpyc5pBvHD+8u5Z88rV3/w+jJx0pTS3t7NZ0NlaDh2uAJ8Oc8X8GUHLB8pWMEXz7dN&#10;4DvAqUZDs2/lP91czdVc4+C6/PLLz12wQOB7xt7OEydOKufNW1Aee+JjZcOmF7238/btW8vqtS+U&#10;VXff5x2upra1l+/+9fdkvAAD5naZ24zveW1IZagx6HheufUiC1K8MErpeKxxDJ8AsAIfZQFH8lxW&#10;htFeqMoCGG+/Ffzx+jDMBj/ROSg/PVaGfUlDB+RCjyeHoWeeFRpCAg7zk5QNT7bO4wrcKUd5ygXo&#10;xgH9lKODgHFGH+Ic1iVQPmiog9pFadQlh6gBifgOOjof5q82oB3wvOABwIzdbhJ5tB/PbkvAQ7zh&#10;j7Enn+dWUJ0S4NGNtATjBBLyeFfwJz/aE12j3Qx60hVa9Ak9aNdoE/NBj8qLAE0CGXzc5uLzjnRA&#10;R/NGXg3WQWmUA9yR6TTqpJhnD8mrLbgH/Nw+VTa/v8OHDlovPNWoe3YQgj9Aja4ANYBowJZ3mjp6&#10;7j1pRQdIB+jinUe7QJtHDGbnwPO2ogd8GZJGh5jf3edAHoGy+/ftdVkCc8jOkw5vvHGkLDhvQbnh&#10;xptje0nmfOth+rHYqt+fHxHY03lyDROmCHwFwBw5OMBuWP3N3s7N1Vzj5vImG+fP/31XT59Ad+xq&#10;56ll/oUXy/N9vLywbr1XOm/buqV88UtfKjfffHMZHZ1d2tqml+/+zd/YQPkTDhu8MH5pZGykE2xk&#10;MAEDntmRKT+rAbijbACAwVogxQIlAKkFqKKFDztUMVwMQANWeEqnOC1J+dDjAUPPwhZkJbjldo8E&#10;0gAkyhio/cyQaAwzY2ztRVe5gB6H5LNICrClbq6P6OHHCmsPqUIPSCofsEAuNIRskwRrdzREjy7W&#10;q7Ydz6RDAw/KHDNtACl53Hs4+hgdnQDKPCjA8mXYLZM2UD3Q320gWoCAe1buWobu3fb1ntXBlPX7&#10;kT5BEx43+RkMcJLjjTikE7Su9xgat6F4ZT6gxrNBp9YXWQHI8exOg+oNWDu9hndPvuuy1hPZksW9&#10;vVmDpUAOfcTbZSSfdMAZOvLRj3JuA8uVnpYZv730pt2Z8HN+bxweL14udPa8eeZ7X/FlMZdB10PS&#10;alfRc89/Axp08n7P+w/YM2bTjn0CY8D8xDvHyvzzFpYbb7pZ/7spXtncP8BJRXi+pz814lQjzvEF&#10;oDlgAa+X/2lHb3/pGxotvQMz7/Sfurmaq7ne/xee77nz5/9bhzfZmNwCX8LCiy4qj37s42XteoHv&#10;tm1edLV6zZpy0823lNnnnlu6OrvLX/31X9vYY1wxzhgueyMYXhk30vx9rAwgxhTDZVCthhVg9e5V&#10;Ks+9DavKHhcAArL2NpUOqMLP9wARhlN08EtZBiXHMawM/0iLdIapuUe+55rFJ4Hd4IBc7pVuYKzA&#10;R33S80YeoG/e4mnQAgSV36q/gA75DJVTxgAseuSZhvbRc+7bnCul4U0gjRhayhMTEgCdBzipjbIc&#10;w5dJZz6KU3fke6i18nYQL57dTsqn4wF9tmsLqCqfrJ+flWc5CoAgdXFwOZVRe3BPmusunrRrxgYm&#10;Ac8bok0POjoT4gE/PcMfbxTwgp6TnNwWPFeZvBMPV0seOpKGbsxNc28dSRcdownoy5Cy66L0rC/3&#10;BHSj40E6nRg28UAHOgruLByFZ7Tp4UPRPvaOFQD59HKRk/fwAZQPH67grfcE6LaGytXReOftt8rC&#10;BYvKDTfdWKa1tZeOjl5vL8l8b+/ASOk2+Pb7EyTAlzlfgsF3ct1ecpgjBRvwba7mGjcXnu+58xf8&#10;rqv7vZ6vF1xdsKg8/NjjXu3MYitWO//pn32xXHfdjWXuOeeWzo7u8v0f/IO/d8QwYmQwpjbg1fjh&#10;jWH8crgRUMPgY6Ao4z2JKwBinKGBPsHW9Ap8PgTYnDoZJxrZUL75euG7YNKddlzeq+7xQtEBT5QA&#10;WJJPmjfTqIYc/qSPBQoAwEZbMTTIxiATIwcelMFY80wZynPwAUCOvvBlyDpPX2LI3cPJKgMtdJHH&#10;0HkAWoIB95RP752ALhhyykIDcEJPewMGGHUA75jkkE8Z6mPgrfXg8Pkc7s96Jb9os+h8kE+dKOs2&#10;0DM6pS7wIxwB7EVDHuXsfSsdL3OsrrQd7wV+OdTMZzociO8y9Rme0Fiu0nKI23Wgc2d9BbTi6eFi&#10;04i/YvRMwPNcsu5pG+oBKNJG+V6TPzH0lsU99NRL9OhNHh0WgvVVbMBUOmDLqmh/OwzoSp+9r+1x&#10;HnTE4fVGhwA9aQ824WB4eu/ePZ77RYb/M68fKRcsvKhce+31ZdKUNnm68mQHRsvA4Ki/88UTbmd3&#10;qwq+LLLynK/A18POvX1eHT04OLP5zre5mmu8XCtWXH0+4NvZ3aM/85jvfCdMKPMEvg8++mjZsHGj&#10;wHd72SHPd93ateXWm24q55w/X8agvfztD39oI2OjJkMT4BqbPWCsMU4eBiXGSMqoJmjhVQC+/kSI&#10;PBlCAuD0m9/8xvG7AjUAE0N14kQAHPSAAgueAixCLvO7JwTG3g4S71eeM/zs7VaAMehUPYlPnXo3&#10;gFPgaBrx9vC0ygHw6JjgDQgYgCpAWecKnhhXyicdbdACOukBH4ayDWhKg3cCP3XhmTakDPpDh36Z&#10;hpH24pzqWSIfHQ28DCmrbm5veYbwJOT7oDzPzIt6RbDSXQfRE1NfdzKUnp0A9pz2cLXku01avESr&#10;5zwWkikDhv3RBV7QUB82WPEcauWJl0oMgGUa7QZf8nIYeSygO5/7GrPYjm9/Xz9Uf0sCb2hcTsEe&#10;qsqjM0Ph8AIkWxtlAKyKGfqlvdEPvgwZR/kAW9J4ph2ShnJBF21+SOCZ5dDFICyafezfLB6Ar71h&#10;6cTCKucrMCTNfG8uwkIG9b/wggs958vBClPbOgy6vfJ8e/qG5fX2lunTu/V/4yD96T5OcLLAlyFn&#10;n2ok8B2W5zs0Mvvz/lM3V3M11/v/qqudf9fT1//e1c66n33++eXxT7C9ZJxqBAA///zqctddd5dZ&#10;c8/1wpAf/PAfbWjSANq4Vk/DYCCDhCE0AMl4HqnDdRhpAkPRNu4yQPFdqEBDIIo3xopiDFsOkVIO&#10;wMKTgoZyAQwBRgzfAgD2jitfyhvc9EzZBI3sABiEFDD2Bk8Au+qeIOb5RMlGDnnp4ZoWXamH9WWb&#10;yfD27enX8sfpjCideUyDrHjBgzz4OVaAho1FTGudAPeYJ02QMT/VP3UmNtgoD1Bmy0PSWnxr7LJ6&#10;L7nTk9PEc2wbeZSCOVDKoYvyKAd/8kkDMBKUeY73E7xSJ9qG5+RDvf2e6BjomU4IQ+7oAyBRHgCH&#10;F5000vL3xLAzw/ipM/WB3quuoRE/8rhHPu+X32Aev0hZOj5R91hsRScEmqj7mwGM8BAv+NOWhJyD&#10;DjA9fTxga7RBNPChzfnmlzwWVfG+aCeefc/3vXpmZTRDzsQMR+MF+3d19HC56OKl5brrrisTJ0/z&#10;J3wMOTP0zLAznjCeL6udE3wJbLAxcfKU0tXTWwaGZ+D9Puc/dXM1V3O9/69ly66YP2/hwt/7O9+x&#10;nq/C2fMWlEcee9yfGu3atdufGr3AJhsrV5XhWWf7SMH/9J3vGlwBIQytDXI1ktxjXDCKrydYYrjx&#10;JpRvg11pKfMOnwzJcHuuVGU8D4iRhQ7DCjgq33wABqXHwqgAIcAC0LPBd/m35NnGqmnAIsAs9MND&#10;RK47ABU0E2zMR7ToTj7B93XYFq8a2XQQbDyr/sgjn3uCaRX4jAl55J9Ux4BORizcCo+SYGMuntxT&#10;JodKGTVIntmW5l9BEp4YedKzLvY4ycMrdV3kraqjEKAVQEmgHB0SAI48aMmHl/lKJwCHd2bwlXza&#10;h+fWp1C6hx7dDJ7QKPY3wlUveEIbAB7zozwzFA8/hnVdTsGLrdBBwQAvuhiejndlL1nBHjJlaDOF&#10;fA/JgzZGPiHTo8MQAEoAVL1SGn1oD3mp0LizI/r0uFubdRzhd/WWygHWKiMaytD59Gpqe7nxCVIO&#10;U7PICi93PzF0VTaH6u/bu896v/Xm0bJkybJy/Y03et3FtLZOL7TqH5rpmNXO7ax29rAznxl1eviZ&#10;TTbwfGO180wWXW3mP91czdVc4+DyDlcLL6gHK7wXfJVePvLQw2X9+g1e7bxrJ4fpP19uvOnWMjpX&#10;4Mvezt/4ugxteGQYlZYRxWgqYJABTEARw4ZRT2OM4efZ4KdnDC5GjnyAwx6TDHbOn2JoeTbInAhP&#10;Ex6E2FKyDuVWXi0w5rkCpu/Fg3zKAyQepgbklJYghl4JHBh+YoaS8aQARPKhy7pSN/gjkzw6DQyT&#10;u7wCtOgF4NAeeL54f5Q3WFaeHJto/ZAtespxb1BSHG0JGKZnHp2aBB+PFig99eKe98I9bef3Iz1d&#10;V0LlCViMBTLA3cBTdfDQMvycrndn77XOG4t/AHXIMTAp9pC8eMHPclR3ZAKc5iu9qWPuKpVTD9Dk&#10;ULb1EZgRux1Vxh5tlYmHCz164dV7gRa0CpYtQKTelCV2G6AfNJKXC7FcD93DM2QGEJPG75B7+COL&#10;e0Yo/D2wy9ARiM4Mz/Z6BcKALXoBsqSNBWCGngF5vzd5vstWXFpuvmllmThxsreX7OuPBVc9vUOl&#10;3Z5vr9JPb7Jh8J3c5jnfduZ8Bb4DI7O/wn+6uZqrucbBdc01gO//bJONSWXO3HPLhz/6UNm0iYMV&#10;tpWdAt/nnn2m3HrbbWXOOfNLZ2dP+eZffN1Dphg1DJMNnIw1BrA1tKd08gBM5k8TiHILSZ4xeMQG&#10;AOXZ0EJnwwnABCgCkhg+z+nac4xyGHcDG+Cre9IAV+Rg7NLLQo9TnjeOMikHWmJAEfkJaOYtGnTl&#10;HpCkTMY5BEzIHYvggWGlLQARAAOe0JDPaT4BTtExoc5nBvRmgRTedeoJ8JPnZ+VHfWKolfaLPL0D&#10;0XIf9Uf3AOQY7o22A0CQDx16wguaTMPbQ4b1lgzuATTADTq8RuhMW8GJNuPzJMpQf+aXvf81vwHz&#10;0W+g6gpIxdAxQAmoRwcmARm+xLw7dAPw4Wsgr/VDb3iFB3p6Zyx2tGLhlRdnHalzuJWfQR0e0tlD&#10;xgJOQB+9fUQh5ZXPc7YRMrn3KIDK0/580+stNtXeAdjsmAXA7jUoU390QSc6NpxiZGBW3l6BsA9W&#10;qPoee/1wWbL88nLzzberAzzZZ/QODs5UGC29Al+GndnXGc/XXq8BmIVXeL5tpaOnrwwNQz/7W/5T&#10;N1dzNdf7/6qrnesmG+/91OiCRYvLw488XDZs3ODFVoDvs1/+Urn99pVlxsy53oP2O9/5KxuoNK4Y&#10;uQQLDBAgZQPG0J2MLUDAc9KkMUvv2AAgugQ+jLEBsNLnZ0mAnp8FMPDzUK6eGS6GF3IMetXowi/l&#10;U54FVvBleBTDiRfKymmDfNXJW0VWuQSMZ+qFLION+Ht1te4DcMP7NpgrDT7cE0PjNpLRNojQgQCM&#10;0L/Sui0FdrQLIO5VyNIvwOPN8u5v3nX9DCgy3Nk22Y6pW/IizndiUAHAkS0aaNEJXaingUAxowHQ&#10;JGA5XzFpdAhcTuXd/qqrwQdZeo6VyAHArmMth772QsU7wRBAA5wZwoYf7UfboCc07kTo3nQCPre1&#10;9CXPHQq1i9+J+YQs3iVtGcO+sY2k6yK+1I064jmTll48epLuWPxypAMPGTryaGvy/P6q/n6P0gsQ&#10;z/z0vJlXDt1jIw50hE92WtCNdOp8cP9rZcUll5Xb7rjLwIt3yw5XAb7D/s6Xs3yZ8/2DT43k+U7n&#10;U6OhmWVk1qy/4D/dXM3VXOPgYrXz/IUXyPPt85CXklph/vxF5dHHHyvr160rO7Zv9y5Xz695vtx0&#10;qzzfc+f7SMFv/9W3A1gxfAot4FLASOItAUgYIp4xXo5tKJUvwMWYY0wZpuXe39EKKKFlSJg8QJVP&#10;mpCBYQSAshz8c/gQ48yuWbGfdAAowISRA7DJz7IhS16wANAyRGeARPc6ZMoz3lrmIdv1tGyBkGkr&#10;8IiefIMnciuv0D86CqRhfPEWieEDDSBB4Bk6VhTTWTAflSVO0I3PpfSsAF9WAVtubRv4pZcGPe1G&#10;mgFHPN3+eqYsXnikR+cCQDFAKVAf+BiQxJt2BhitJ/wARIWocwAlcZxodPpdux31nnnnuejMtH6W&#10;zqJxx0DBRxIC4NYZ/eK3hBxoyKd8DPUyD8+oArJowwBwFjglUAKurqfoLE/31Av+8R5UF5XFS09g&#10;ZI7WMpXHM23B5hrRDgG8zPuGHoB/LjR8QzGbaAToIyeGoGMeGa+XNO5zhyt4Med76WVXlNvvuLtM&#10;mdrmIwP7BbwsuGLYubN7sEzr6PUmGzHsHAcrTGDO18PO/T54f3DGrD/nP91czdVc4+DiPN/5bC/Z&#10;y8EKZ3i+S1aUBx951IusAF822vjyM18ut626q8yYMUc98p7yN9/7GxtcjBjG3mAio+Q51GqAMFg2&#10;eNUrwQDiHSXwGGAUvCoaoEpeSsuhZA83w1Nl+Twpv/dNmRh5hkop++678Y0sOqUXTXkMnUHCcRjW&#10;mHuVN6770LUCnvgaZABDecUM2QIg8ExwJc/Dz047Db4uU+de7SkKpLknUF8AAd0Zpna6yidwUTZl&#10;G5gqb+RRhnzaAUD24jTREhvgqDPtoDKswMXboizeV8oGwD2Mr3vqTwAEDDa6t0crEEvwpRzpvItc&#10;GIUe6OX5ULUF8gAzyxXwkIae5il6dGKY38Cte4DM+irfXqvS8IotS54jadZdesAL3sijswEtcqh3&#10;0J8GZXRDFoCYtMw/U2dOG4KXeUMnHvyWPNddnylHvQkAKJ4poEqgzLE3ad9oOwCUkPPEALaHuiUT&#10;fgnk0Hg/Z6Ud2FdXTKuO+/bsjWFnhbfefL1ccullZdVd95TJk6eWjo5uz/lynGCPPN+OrgFvLenj&#10;BDlMX8DLd74TJrWVSQodXf3eZGNwZHQ3/+nmaq7mGgfXFVdcMT9PNeIMXyW1wtzz55WPPsKCq/Vl&#10;69YtXu383LPPlttuX6k/+uzS0dNTvvf97xngDBYySiyeMcDo2UYSgJAhxGBh7Hj2EKC8NQCYGA8V&#10;ECPGYGFUA3DDwGKESceoEWLI+C17gNAAOsSey5Rho0wOK9MRQA8DqoJBVHECCN4cz5ZTvUDK8cxc&#10;NmnQQkOe01XO5SUP8LauoqOcOwvIVX1Sf3twrudpzzk+vQIgYl4To046dYg2EniqnbKzAo31VR5p&#10;zHcDQPaQGbqVXAy/z0AWL+TAp3XOsOj8XapoDKwK6Mkzcq2nAnI9kqA43wX3flYwOClGBp5cDL0K&#10;vMXDeQqUgQceH+UAXHTHM3TnoAaAHnq/O/KJ1VbUycCssv5tVHr0JY2Y52ijqBux20/lAD7rJP54&#10;tPwmAEloyCc+WUcX4AG4x97MMT8MH2ioB79RwJU0e/pKBzAZVnZHA09Y5ek8GNgV+A8AuB6OFj86&#10;a/DjMzsWbR3cz7nA5HO6kUD68MFy1RV/VO64936fLNbGamd5vIMDM0pf33DpYrVzZy64isP0Pec7&#10;pc2B1c5DQyy4mtWsdm6u5hovF3O+8y+48N/5VvA9m2wonLdgcfnwQx8tLwh8twh8d+zYXtasXVfu&#10;uue+Mjo6p7TL8/3r7/0nGaIwThgYjNPb9XtbwCsBaCx4tvKVBhim8TcQKGB4c77T86XKA2yhw5OM&#10;OAA+jSkG+B0PK8ccq8tjlGU4Yxg7vEfKjM2nPJ4t6YT0EtP4EhJ82SAEHSlD4D4+i4p6oqcBTCAD&#10;QFAmOyUMjbqO6Krn/GwpVgZHGZ4BVvhSFiAldlBedjpSjoexFTM0n3LG1jM7ADy7s0A5Pfs90dap&#10;m+plcCQo3cOjAhp0AcABWkAlZXAPsFKeNHgBQPYEAaDKm7p6OFkARrrTyNMzQEydCEkHDZ0Iry4W&#10;L7zZ1IuVwugNjeuJTMrR1irDvTsVxICl0ikXz3Ru4t0R4OH3Q12U3yqrOpPHPTpDC2DyjvL7aMtX&#10;OyKDe8rmiABeu+kEzHQA9u7dVw7gOeuezTX4vpc24pnNOJj3hSdzvtdee4P+V3i+bWX69E6B7lDp&#10;F/D29g6W7rramU027PVOjZONJkya4mHnju4+zvItfUMjm/hPN1dzNdc4uFZcffX58xbGYfoTzvB8&#10;zzk/TjV6YcM6r3betm1reVae7113C3xnzvXH/d/61jfDq5ARwcClMcOwYext4AEEAYENr55tLHUP&#10;Dff2NHUPSHg1dDX6BIMDnjXA0UrH85PxhP7UKYMSnyKZVvwBVvgbsKWLDbjKEzsf0KqeaKwojkVg&#10;6E5IPoA/8gxcegZgbHgVWw+V99Co6A2IFewMgMR6BiAtW4H28TAt7aBnDDFDkDlECg18PSJQ+aAH&#10;cbZXeL3h+bleCgw7M7QfOkQ56oFuxNQTOvJ5Ny6ne/OvoB/0AbIGIAEEAEIZaLhHPs8GHclPXuiC&#10;J+iypCFHaZQjBpDcvspnD+mUDyiiI/PO1Ct1cDndQ+/6VxmuH/KVhy7kEULHGOLF6yS2DqLjXRko&#10;FdzGCnGcYQB7loWW+Vni/QwPI18BoKR96Ai4vqLnMyLXFf2gE2948AxNyiVGF9oOL7i1paTumYf3&#10;MYTKZ4X09dfdWG67485Y7Ty1zeA7yP7OAmD2do5NNljtfBp8faTgpMne27l/aLQMDDWeb3M117i5&#10;li+/ct4FFyz6D+/tfAb4nr/ggvKRBx8ozz3/vD1fg+/zq32e73nzF5ZpHV3lm9/68zBUMibEgEoa&#10;TEAiQDJAFsOVRjFXJRPH50JsiMG3vOTJyCqNeV0DJN6eeJCec30Jvun1GchrWgssMaoYXMpZVsQE&#10;0jCq6ArgExJUkx6ezC+TB09oSc+6mAbdREfdc+WyeRtQov4GRKUDAuhnY6+Q7WTvkDYRHTrY24eu&#10;fj9tABcdNNSfIVoWWR1XHsCVC7IobzCptCmXtBy6jWH+oDVv6Uc6dKap5eIdBd+sO+kZZ7sSWBQV&#10;Q8rUJ4CXetAm8DUokQYA4mWrjPOqXMonsMMfwKMzkcPPBlrRWzfRopvlV1nWHTkMLysP2bmbFZ0I&#10;eJJOiHrVd6Sy9sJ1Dx9AEf7WkzLiQ6fx8EEBteLkDU/4vFn5oW8CLzFzxdTTICvQZqMN7jnwAVo6&#10;KnjEdOZixfOhsuq2e8s9936oTJgwqUxpaxfwjjh42Fn/zfjUqKcFvgw9nyXP13s7K797cLj0z5i9&#10;nf90czVXc42D67LLLluw8ELA9w89XwD24cfY23lT2bJ9a3lx84vl2dXPlltuXVXmLVhUBodHyre/&#10;++0wyDKUGCaMIMYZYEqjh/HMYTyC06phxcBi3L3Qp5bDAJJngBG4AXDQs30iQAFYu7xCzLHWuVQZ&#10;f9/LKGcnAONpwFSwgZZhTWOLt2VdWRAlOkIATwWFKgPakCm9xAd+yQN6PG14IY9g3qIx2CmfjkQY&#10;dPGoYA1f6mkQQK7uTatgUFI6gObVxOJpfcgzfcTmj0y1J+3gOXClQ+fOUAV7D3FXejyu7KTAc2zn&#10;4Kg9uipvjBw8QmLAzUCORy0+yPH7UHCnSOUCYBkOps1CNzxcABbQwjP170LlrXu9N8C7PvCPDgPf&#10;6xKTl/Xi9+JhXuXxOwp9os0BW4bM+R0gC5rs2KEH7xUegB7BQEoQLTqTh/6tz4QU8EzRy/WyjFhk&#10;Bm/4uQ413zop5J7PlGdo2dtJok+dF8YDpk0BZHhCe+fKu8pNt97hw/QnTZnm83y9vWQ/pxrFd77T&#10;PN8bnxkRYs53Wmnv6i39wzMURnfxn26u5mqucXCtWLHi/HkLF/zec75jDtMnXHDB4vIgC642rPd3&#10;vuxy9cyzz5VV8nznzb9Qf/qu8t3v/bWNDEYUY+1YxslGVekYRoAI4MJQYmwMPKLlEyUbT4Uc1jQt&#10;YHssaOADD8pwH0Y9wI0ADYHh4zTOCZTIwrDak5RR9wIlViEbnIMv8jmgge+E4Tf2YAL4HpceeY+R&#10;NC/dO03l8XbZUpCOA/IM4MdDp7f55Ake6Frr7PZRIC22YaxAq3vaK9vAvJSOsebZYKlnwJI2wDMM&#10;wGNYN1bjkk45t5loDRy6B4yQTx7BICF66mM50Cv4vaicPUdAqAJOgovrAh+V8zBu1ZeYDgMdBesr&#10;GoZp/a4UvNkG95KR8gE/65u8KKe6kUdHjHlodOT9mY/uAUW3I+8PmaLjXfp3RYdJcbyb+J3wW6Ct&#10;Ca6f82hTvGhOInrVPAFBg7D0gI65W/REDzokdB5YHGVgtq7hARvklQctMb/h9LbjEyPRe744huQP&#10;cJZv5QEYc940bUL73HrjreW2Vff4i4PJU9v8iRGfD/X2D5funn4fM8iwM3O+AC8gHMPO4fkOjYyq&#10;Mzz6Tf7TzdVczTUOruVXLp83b/7833f2cKrRez3fc89bUD7y0YfKxg0bfLDCzl27ype+/OWy8vZV&#10;5cKLLvZc09/9w98bRBjKy2E/jFwCACtj8UZjL+XT4IDBhBZjCh0eKsafkGDD/CD3eKYYVRtE0QGU&#10;9kJZqWygDnkGDxljx0rDyCGHewOHeNk4Y7Adwy9APQEfcE09sgNAMM2xGHK2t61g0Kr8uQfQ0RE5&#10;0LfqIVrSXfcKDAYRylGfeg89vGPYFWCPFd8GVviJzu2l8qdOnDQtw8YGc3goply+A4Os5zcDIODL&#10;Z0oAOHnwhi5p3VbqOMELHvCCBoAESNAbOnQxaJp/BS2VTR34HeDtkWZ9BDLwAZgoB58canZd4Sse&#10;BvHKm05PAFx0Dgy2em/cGxSr/ARx66K05AcAhi6n28LgiBx7zhHgBy3pvCvqRjCgiw/A6TTdM0Rs&#10;XVPW/gBYZPIcYByLqKgD5Umn3EEvxIrvexOAPQoj3qx2vuWWVWXlHfeoA3xWae/oKH3yePNUo57e&#10;wdLJaue2zpb3y4H6AC+eb4c8377B4TI4NPqX/Kebq7maaxxcDDvP///zqdHozLPLw489VjYIfDnP&#10;d/fu3eXZ554rd99zb1m8ZKl65H3l+9//axufNNJ54DvGK4eLbdgMSOHp8HxIhog8vBS8BIMLYAWY&#10;iBflW8Cm+Dif5ohfAJC8SgBZcRpLeKVXauMnHTLPw9WVP+leoSx6yifAEUhjCJkh9JQdOkq+9QeA&#10;w/ODD+nw5jllkWYwqGmx49Npryw/dUoe0WZvGkhdN8kBZNjJy+1R+eHF4ZEZ6OCHPMXQeEhd7Uga&#10;Mkgn4A3C08AlYICXh3WVB8giG3p0dbryDVSpG3wqT9JSZtBHndyOyud9kccz3qJBUfTwiIVMwQ9A&#10;TPDhOXQKkOS9uQ5KQ8dD+/eVY9Lbc7RKJ83yK/ihq9MoK37UwfWqaeiQG7Mce4Mh5bgH9JIPtI4J&#10;KsN91vEtZNZAHjII0JBGp4Lyrpvy7fUq/9VXXvFwM6ukoTl8II4PDA+bHa343jfkuYNx9FD58Icf&#10;8A5X/O8mTZ7ina0Gh2aVnv4Z9nzbO7q9CppNNnLO19tLTpriOeG+oZEyNDTrhyrfXM3VXOPhuvrq&#10;qxcG+P6h5zv3nPnl4ccfLevXs9p5R9m+Y0d55tlny/U33lLOv+Ci0qke93e++1detYkRAoQxbja6&#10;9nQxXPJCZGAw0BhmG0Ld2wjK+Nh4ycDa6CktaRJUMKYtA68QYIlXEsBBHl6wQZNnATTgefRo8Eog&#10;BdB4Ts/WYKV0yxFPZBI8LC0+5AcQRnqG4IWnqTKiCZ0EkqKFNwaVdO/JDLBUHeEFwMLD8l2HACuX&#10;0z11pb0sQ4F2QzfaBpBimJk4h1MN1uoM2JOV0Wf4EnnW1aCgNhI9bcVB7qQDFAkwWSfK8C4ARN8r&#10;H6BK3a1b5Zu6UZ8EzMx3fRSTzz351DOArgKN7gEowAka6u7fQQ1vSj9oaONWR6fW34Cu5wRd0rin&#10;LeBp/ZVG7HTrQgcgvG3X2+XV/irDbxRdAU10iDnm4IU37Hdf9eWZNva7UJuwgjs8ebWz6OhkQYcu&#10;zOmS58VUCtTTPBTY7AP9+K+4AyJ+Bw8dKA999KFy28q7/b+bKnAdGBi199vTB/gO1DN9u3ziEYuu&#10;/J0vnu/EqfJ8e8rwyGgZGJ75Y5VvruZqrvFwAb4LLrzwPzq7u//wO9/z5/tUoxdeeKFskee7fefO&#10;8sLateXOe+8tiy5aWrrUI//BD/7eRgTDDPBh7Bh+w6jZ2Mvw8B2rgUNGi40jSCMcOwbtUQ8jY9Qw&#10;lh66hFa80pPlYHdWPmNYMfrOF529Jt1jiA3Uugc889Mhnr3YRvepS+pFANgS/JyO7opJx/PMMqZX&#10;bJAQOAKirIBOfqmTF17pPnkSp65jYwJlAYjUIcAmgIv2C+AJcOaZVd18UmWvUO0Jf9rqHXhKJw8v&#10;i2eCGDojx56v0rkHEEh3PSot6VG/kA+tg9Jcd+gUkGuAQk/0tR6hJzQGVj3nHLnLJ734MhTtuujZ&#10;nTH4KYYmQc4diLo9I/ogzyMHSkdPA6q926oLuo3loWAgVlr+nkgHOFMX6Bn+zbZwOxCUn/V1Phtg&#10;AJ4ApPL8G6fDpzLwTh7k8UznJvWAD3WxHkoDaL3yWWl0VFkUxnfLeMD8L14/erh89MGHyp133qv/&#10;3YTSJg/Xc74DM8rA4GjM+aqjyyYbXu1s8OU736nej51Rq0EWXA3N+iX/6eZqruYaB9dl11yzgO98&#10;O/r+8FOjWXPOLg89+pgAd50XXO3a9VJZ88K6cusdd5R58y4sPT195W+/9zfq4R+y92dDVI0OBhiP&#10;w56PDCbgGMPQQZeGj+E4G0nREwNqxAZepWGwbcwAacoLsN9++4QXSTEnDHi1yld6ntnZqQUQKgeP&#10;BAU85da8r9ISAIlt0KWfvVDKE1QHjCj1CpkxzOthb8W5/zT5oWMMvWKUKY8c+FN3e7yApfilPoSU&#10;TRligMbtqHvKA6KkEbxwrK5g9pAzQFVlGaDsQUeaz6CtQ7Gee60y0cdlTJegETplG2bbxpC3PEbV&#10;F8DJjgFAS1me852bP7JEnwEe1kX38EEXgjcRAayRDZ3iAL9YLcyiq9zYxDwBQjxoA2F4k5T10LNi&#10;dCBA7zhpyau0HkFQ29EZsB6SQ5tZBvKqDox+UGbsnK/lU0btRH14D9CYTu3Cb9neLl69+FJf60EM&#10;ne6hO6T/i8vUtNde+3X58H0Plrvuus87XE1v79J/a7AMjcwN71f37Z099nqntjzf9jJx0jTP+zLs&#10;7AVXgzN/yn+6uZqrucbBdcUHP3jhggsu/I//2WrnkdGZ5fEnnizrWHC1e5cXXK1+Ya3nfBcuXFy6&#10;9af/9re/rZ58zGG1jA2GrBqpNPSAKaCVz8QeNlVIgKJsAoLnjsWPYVgDsfJJZ4ERWwPyDJhhALk3&#10;6PH8dgBhlmGI2jLxTqsc5CMTGuKxOrXkAIY1HZoMABleGR4yPMnH442OhUCLeWSl4wFDD2BxMIPz&#10;qi6ku61kfM0TPWs52s4gpZh0dKSsPWrRUt9sN4LBQ3F6/vCkDWMoNoahx3Y0WLCGDsgAgLjPQIfC&#10;4Cp+5iU+we80aAJ00HASUX7H7JXJFeigMz/eP++TetTnlhwFZHCPDO5Jw0OlbWljD/Mqjzoa0OEr&#10;HizUsgz9tvBM6XgAeNZVwZ0Y8UIfysZ9/K54Z/ByXRScJp5v17q6w1TTc66eurJYkPbIcm4H86JT&#10;EXoRqP/BA6fB2jtayUOGN2XweH0UoXhTLkH64P695dGHHy+r7mbB1YTSLvDF4x0enlP6B0ZKV9dA&#10;6ejoq54vB+m3e+73rMkC34lTS3tXd4DvyKwGfJurucbLdc011yxa6GHnXvWk3zvsPPvc88ojjz1e&#10;1m/cKM93R9mu8PzqNeW++z9czpu3yH/6r37t5bJ/b5zWMjbYoMpAYXhyKBZjSGyDLQOFQeMZbxcA&#10;85C10jFU6Y3Aw8cF6jnmWFmcVBdOiQ8nIVEGsASooTshz9jDz6RRXveAmw2mdQivDq8racxfhhy+&#10;9poFWMiFN/nomQEdSKOe9n7tlR/XPXO98A1vkXzvtew6RbukLPjEc9QZPgng6EBaS7boATDAF74A&#10;MLrnd70YemLocuQhOhoxtEu90A++CQR5jw7cI4cFcaQBOIBCLmTCQ8t2csdIwXWXPLx+YnjktpLZ&#10;ASB23UjTM+V4htZ145k2oHOg+qMz5fCoqRPzvzmszFysOz0KgBdlSc/PeAL44ug++Lv+7igFMFqP&#10;yj+foYM/Q8LUJ/SOzoa/sVaaeas98Gppl2ib6CAxnAwNz7RNjhCYL/xUBj290Eq8mQtmW0k+OQog&#10;Dg/4Dcl87NGPlZV38qnRBHm+naWvd6QMj8zGm5VnOyBA7jH45mrnqXW1M4E534HhBnybq7nG1XX1&#10;pZcuXHjBhb/v9IKr94LvufMXlAc+8tHy3HOry+7dL5VdO3eWNS+8UFbJSCxevMTDXTt3bm8Nn2Fo&#10;DAAyPBijHMYMwyxjhOGTgQdgAOI06MQGZoEqBpJygCl7LntVs3i2DD/5lX+CGDwxqIAyQA4o2TOl&#10;DIBtsJdBFi0Bb9KesfIZvgWYAjSll+7hCX923OKZIUjAwR5uzUM24MbCKurbAk1Awp0E8iNQP2Ln&#10;qw5uB9+HEc/Awp1ciU17YJhpTwfkkq84Py9CD+pIgF+2DbTIM8ApDfmWjQy1LUYfkDZYKc3AJHr0&#10;gg553NNJMghVveFlcFNIcGMVsYeGxYc0gJTyPJsW/pRXMPCRjgzpSHujR4K920B5gFlrnraWM3+1&#10;N/pzb11qfraN9YRe4IwurhcxafCuIdudRWW0Mb9fA6S8VLxp8gBb2iDowqP3PaMFliEgFo31ot5V&#10;n6RD5+gIBX++9+VABb4XxiM26Na25VvjlSvvK3fd92GD6rS29thecmimd7jq6RmIT434zreto0ya&#10;Oj3mfL3aWZ6vOs7s7TwwY9aP+E83V3M11zi4rrzyynkLFy36947ubu8rq6RWmH32OeVjTz3loWYW&#10;WzHsvG7durJq1V3lfAEzq51379oexhzDI0Ni8MJzkRHG+DG/aa+zGngDBKCsZ4xmzPGGx3fqZKxY&#10;pkwCMsPPACVAkEOrLNpiyNQAAF/RIdtlpQfGMTzhOETBII8elAUAlG7+Arp38B6lHyBvQMYDFT9o&#10;vYIa3atxffNY1MGbY0iG64uO5l2NL+mKSbch1jNlkZcLwdwpUHp8G13BQ2kGC3UGADDuCbFv82kQ&#10;8XaS0sFpCvCx3uaHnqEjaQkClEO+P53RPZ5WtgcyABmAFN3zHsCgjVlBzbfa1IU2RQbDvJTLoWb0&#10;Sf2gQ4aHkJGnQDr3zqOcygBEXvykQDqyTafg84kVQ0ueAbvSAqwAJfTUL/SM8ugTQWAnGsDNvzfK&#10;QyudAFjqHcPaUa8sT2ck9eY5PV3kEvido5+Bk98gHjLvSuXxckPH0Mf3DGOLFvpDB1RftSd88H4B&#10;3Oz87NvzarnuulvKnXcz5zvJAMy3vYNDo97hqrOr36udOUw/N9kg+DvfSVPK9K7uWHA1Mvcf+E83&#10;V3M11zi4rvjgB+fHqUYsuHov+J59zjnlIw9/tKzfuKlsenGzF12tXbu23HPvvWX+wgtKR0dP2f3y&#10;TnkJBwJwq2HCoOBd5JCrFzgZGAKgMOLEAAKGnsVTGG+fgSt66MKLPWEQSQMegBV8MKAOugfwAUlC&#10;zP3GXB8xfODLXKfBRuBkQ698A7DKnnr3XZcljzQPOQsEQ6cYVoUXvAE35FOesuTTmeDeZ+gqpJFO&#10;4Ivh2PhW13XHe9Mzsesi2da1ygpAOg3KhFjtHWAM2HmRF/eiMRirHdEPnaNcABkAjU7wcB2QIzq8&#10;PtINbqKhnD1ZxTy7vblHd4Z6qZvAhnr6HREoI9luH2KlZdu67tDoGRBnqDzKIYcORICWgde8A4Rb&#10;71i0zJcS8xwdMfQJQIYenWgPlxMdedTBba60BM3c+MIetvJ8WH6ta+SzkEv8BJzc21NVIA8++ekQ&#10;n0cZ0CUrvWbrQayAHgfUqfBQuJ73y8NNgEWmh66Vngcs4AG/Lj6sdr5n1f3lLv2v4kjBjjIk4B0e&#10;nl0GmPPtHoxTjVhwVRdbcbQg5/l6zre7p/TJ8x0emfu3/Kebq7maaxxcy+X5Lrjgwt8bfCeNBd8J&#10;Zc7555WPPvpo2cD2kjt2lJdefqmsXrOm3H//h8uFFy3xXNPul3d5k3iMCkNqGCAbc4yxjBuGB2No&#10;QPCwYXh0gIvBT3T2EkWT4ENIAGgZSfHHqBl4VM7AXct6ThjwFKB56Fhp3h1LcYBjeOTBL0AjdSTN&#10;gKF0gwUeYTXgmZ+GnHzmZd8+Hl4inyOdNvySDThLD/ijHwDrMh4JCH7k0RaU5znbK4GRMuiKTNIw&#10;7gZ5QE9gzWdFXmQmHaGnbYJ/6GC+pCkAKKEf7R7vwHVRW+ZcbYDcoRYv9PM7g58CafCFjnSPMohv&#10;tg30bk/dk5/1omzyou1It35678gLD/V0OvIjHzDmPUbbGKh5t4AutFUP7omZNoA/vz/rQr6eDZwC&#10;U3SlLagzeejveqTOyieGnu0eoSNmWPl0evAPnnEYQt77vVaZGeg0cIgCsg34itF33944YAGavfJ+&#10;4XFIfNlx68lHnyr33PehMknerM/z7R8uQwLf/gG+82W1s8CX83zl+eb+zhMnC3wnTSsdAl/2gR4c&#10;nPUt/6mbq7ma6/1/Lb/+qrMXXLjod3xLeNbkMeA7YUIZnjWrPP6xj5V1GzYaeAlr1rxQbr3jzrJ0&#10;6XLvKfutv/hm69MJjCVGFcALDzK8FAwPBtmGTF6Qh6IFxGMNJYuizgQQQAfAMJCJBvqc08XgeU5S&#10;vKBPECCk8cfr9XeheibgHRqI0En50MY8aOgHgDPPayAUkBKbRrTQpC7EBNITsJImZUcI0CMYXJRG&#10;eXuPKsOcNrokPYDj4XLlQQOvyIdPjBh4OFb55FH/d6qHTll0cp3RAbkqm7K45x0hx/oSkKkyrfor&#10;zXnIqDoxjEo+gEW66y1dkg+glKCDDLcNnQHdZzpyeQ9JSzlGB+ALf2RZXg7loo/o/XsRHUO0If90&#10;h8leNmkKlI12CqC2DPiZ55ihaWgqD+vmtNpp0O8SvQ2qonesdHcSFPs505QffBiC399qX0AXL9/f&#10;AOs/wTOeb/4GeAa4qTtzy9x7FERln3j8qXLfhx8okyZP9SYbgO/A0MzS24fnG5ts+EjBOt8LAE+Y&#10;OM2bbNjzlYc8MDTyFf+pm6u5muv9fy25/PJzL1i0+Hd4vhPHgq/CrLlnl4cfeVze7lpvLblt+3aB&#10;75qycuVdZd78C0qnPN/vfutbMiYH7VFgZHNhVQtcMS4yPBgtjCHAjIHGczN4ynClx2sa0fIMaABY&#10;NvbwUR60DPsyZBn3b5aTp+K7YOiRAz17SR9TCOMexh8jCz384WXPSvcYPnTxfQXyd3/zrvlhjHNo&#10;2M/iHYuuYijbhhheNZ/7rN/bAlbahAVZrq/k+QCGqneCF/Jcvwpo/hZY6ZQhYPABGi+yoqxAKcHW&#10;i9FMy9GHp1ptxPA26cylw59NStCPNINVrTe0AJPbBBAkv7Z1Aha0Y71O66R06oYO3MOLdqaNoTMY&#10;6tkgaX1iKJ9nyuTqYue7IxaASrnULUE66Sxf/NGBfNJOqo0NsroHpNGB4/vokKEz9An6yE/dvbgK&#10;fVUu6sl9ALGHiZENXwXLp141DTBmAw5+U1mWIWgWpiETYE3PnjIAbO4Ah0xkI4Nh6EN1KPr1I4fK&#10;xx59onz4gQcEppPUqe0t/f0jZWhktr/z9WpnH6bPwQrh9Rp8PefLqUbdAt/h0js8Yyf/6eZqruYa&#10;B9flAt+F8ny7envLWWd8ajTnHD41eqysW8+w886ydeu28tzzq8v9H3mwXHTRktLdO1j++jvftSHB&#10;sGEsbSQVWoazGjECwAVoGaAEDHwni0ELoAgApBy8DKjEORwMjeniFCKeDUSi8wIm0RnwKc/wr+I0&#10;qAAOc7jwh7cXV1UPM2XZOEsfhhFT3/RSbbTF6+gbAh30AsgoU+XGcHqUM63kke/FVsojPTsYyT/u&#10;gx6anPfNsgS8Mbx82ih3uPLws2S+zVAs5alDpc8OReyvHV5ozF2HV0ubj/WsAbqWN6wA6PDu0NWg&#10;bx1iDrvVQamBZ8rBB3CCJ7zgA8jke3WHzPOaFUAFUNSRe0AK0OQdkwYPvGqXfx1vkljloMcDrfrl&#10;/Ko/T6vP9qApLzksYkMO/FllTDptAd9YrBeLr3JI2PWET9UBvbnnd2P9RRN1jg4EMtnRCo8cHgAv&#10;QAwfaA3Mkntwf3zXe+QwnYVYQQ0YE3zGL/Kt/8Hy2ENPlrvvuU+g2harneXJDg7PKv2Do+rk9vlU&#10;o2ltXa1PjThMn2Fnby/ZCfhCP/oX/Kebq7maaxxcl3/gA/J8L/p9e0+PetHvBd+Zc+aWhx551Kud&#10;WenMyUarn3++3H7nPWXZpZeVzp7e8pfyfI8cOiAjhidwKD4XAghk7DBINlp69tCx7r26uBpDG8S6&#10;8MeLovTssgoAL0aVZ8Dm5CmVq+nEgBDzfadOnvQQMiAEX2QAPCffYatHho9jTjAXWmFciTGiBPRK&#10;Lz3z0YNyHKQPKL4jsAfQ4Z86QGePSnwZPubZdVN+qx7iQUywDpJhAy95p7//rXtiq3zmk5ZyPLRM&#10;JwA+6iCgl4eWRc+920mAQptRng1IKG8+CtTROog+vX/y0TlHJbJelM/3lCHbicVk0FCeOgMwyR9Z&#10;Kc91gb7WN4E7ZLwZUwbiw5w8PExbfyfplcMLevKi83R62B4ZeNJe/GZvM7xX2sL6qByycx7W7wje&#10;CsiFN+/HOtchZYA624VOGOl0KMmDF550esTo6iFv0VI3aAzCyBEPnvfv3Sf68O4JgG7GlIEn3jAx&#10;5eB5990fLvfef7+HndvbOzkkoQyPzAnPt6ffABz7Oud5vtO9w9UE6Dt7Sv/QcAO+zdVc4+m69Jpr&#10;zltw4aLfczzgmZ8azTn7nPLgw4+W59etL1u2bPGiqxdWrykfeuCj5Zzz5hl8/9N3/qocOXhAhicA&#10;BhDjJBkPQ8vgMCSKUcQwYQCJGVrFAGLo8V6YZyUd49wCV4NirIQGOO1BVm8OzzWM7RGX95GDKt8y&#10;oAoYSj5ZsaHV/dvvBNjnubvsKw0PyjPMDHihOzqSbiDEC8PYSjZlqRNH+SXNu9Ib3egAUBc6Hpan&#10;fO6hg4/lUn/R8kxZnmkv+KfemQ64uZx0InhPZz3zORHtc0J01Jchz9N1lQzRwIeQhp82hAdxDs2S&#10;nu1i4DomfspHJl4vnRofFiC6WNxVwTZ5qxxy0dd6VVo6UOzadFSeHjSkA6i8f3ua1BXaqgPyyPPv&#10;Q6D3rtoRQD0q2pQDnWUr5t6yRQuv1Id78tzGeiYg28PB6GCZAZKWp3yDa+VvndSW5LkzSLp4uq0U&#10;/MmQYjp8DBvDP73yfIfWF94K6JPzvS6v4HvLivnu4APoHyt7Xnut3HLrbeXee+43mLZN7/DOVgZf&#10;jhX0wQp98akR3/lOiXnfSZOnl7MmiF6eb+/QiAB45Nv8p5uruZprHFxXXXXV2QsXXfS7rr6+MmnS&#10;lPeA78DIjPLIoxwpuLHsqJ7v8/J8P/rRh8rsuWeXjt7e8pWXdpWjB+PEHBviChwYMxt+eSj2pmzY&#10;5BnrGcMPKLOqFMMXBl6gIwPGd6wnvKjqpMEOoDUgKQ9QsjepssfeCm8Nr4o5XhtcpacRxuiRxv0J&#10;gQI6kJerjgEOArrkPQbUHpd04t7xmDrRaTDgobP08i5aCgZ/8fTnPhWAATFkU1/KElyPysu8pU+C&#10;gXVTHiBKfTyPTHnS0Le2EUAPQAGQHnIWfQBngHvWwzzVBhh7RgJog9iLWWBQ2whQoP0A59wWMYAo&#10;gJF75td5xgOFnjSAlHvXQ3KoE8PbeIhuG3SiLHWhUyJwd3tWvfDcW++n8nAdpGd4yiHTQ9voovzW&#10;QfTKz7LQcB+0+j0opBy8ZejRkzZ2eyudegN8BNK9sAu+egYwkxa+nrfW82H9vum48G0y/KwDdArw&#10;oY2Q5Y4DZSivPAK8AV4OUWCEiI4ptNQT0IVmz5495aabby133s2nRpMMvgPD8nxnzPVqZ/Z2xvNt&#10;a+/xnG+udmbB1cTJ08p0gW//sMB3cOTv+E83V3M11zi4Lv3AB+ZcyIKr3jM/NTqrjM6eUx566JGy&#10;fv2Gsk1eL+D73HPPlXvv/1CZt/BCL7h6afdOGxz2VG4ZUwUbXhlUQNOLnzBWMs6AAyCRnhVGN71O&#10;yuRuUjbIMpTBS96fhysDbKA36HFfn/FsDKoCAYM9BlhlY4g3PcoAbADSaeRRXgaYvBY/dFRZnqGj&#10;TBpu8rnPOBdkoQ/PAB38KZ+rugFs6mMPVLIoSxloAU08PQObaKMDER4X8jm1yN4jRh0dxJeYegLI&#10;BpCqF3oaBMw7AMhtBQ/0ES3vg3b3cK7SoCfOTgXB9UNXhQQ3gJt0dHK9lUY5ABKACfDLDpjuFadH&#10;6NXRitEjwYmRDZ45RAE65Po7aHVa4r0DigGc6JI7T1lvg1x4mJRL0CQETdClfGT6tyha8mMeti40&#10;0zNtQhnSApSjLfi90pa8Gzzhw4CvYj9TDppazu9PtNn2eNkALEPN5CUNIb1g6sQzdPfec2+5feUd&#10;ZeLEKd5kY4DvfGfM8cIrFlyxoc206T0G3YlTp/t73wDftjK9u6f0DA6xy1Vznm9zNdd4uS6/9trZ&#10;Fy6++Lc9/YN/4PkOzZhZHn7ksbJx06ayc9fusmNbrHa+74EHyvwFF3qhx7Yd2+w1AY7MT2LQEqww&#10;MBgnQOXgvn02guQZXKuhImDQyQNkT71bh6CVBi1ASsDQ8Z0rMd4gvCnn73LF30O6Cm9zCD1ep+gA&#10;hpSBAQfwAQLSAUj0Qm90NuhW4893w4DuyZOnLBs9AAzy337neOs5T2ACZJHhRVnoiP6VhmDDDMAr&#10;0C6Zl7EXONFW0sdD8tSHdlMedQSUiA1KAh6DrWioO/UCGAG7BBF717q3Tnp2fVXe96I38GWnQiDl&#10;zoHKAwKUS6BIHXkvvhe/ADaBiADPbUNd8VCRJxrrU38H9hDFK8pEJwHAoSOBfNIMXtDx2xAf0qiv&#10;F2Ghg/gQ025eVe+6HLeO1A9e5PFuiAnoimz0oTwdHtoe+SzMYgTGdMgWH473Cz0lT2m0k3fCQt+D&#10;ccShd9aS7lkvNpaBB7oxf+t3XzsE0KAX7Wle8FYawG7wZSGW/jPolB2Hp598WgAcpxqxyQbDzkMj&#10;syr49vs7X/Z2BnRZbJWfGk1kzledYDzfvsGRn/Cfbq7maq5xcF122bUzFl285H909w2UCWd4vpyU&#10;8uGPfKRs3LjR4EvA8wV8Fy9ZIvDtKV95+aXyhowLRnfsnKKNrdLwCE/PYQbAkU5gmNZgp3uME/cJ&#10;gOm98kxZDG3wkKGXkTQQVpCMlb3wqit5BawAog0ftPK8LRNjLZ7oA/AaUJTOQqnUy2n1Hp4sZoLn&#10;m28FwCPvnXrwgoGnAhN8WUwU/FNOeN3Ux3xV36wH/LN+tNGRIzLUqgftZsBVuQQ3A1pNo6xXLCv2&#10;UC/8xMcyFIcc6VX1I80dEfHI+iEXXWgfAxRpeJQK1lHPBgmBBfwDGGN41mXQm2fetQAnvwUGcFx3&#10;2qzyBdQoD2BxEhL6wAN+qTt58bkOXi28o60AKwMwfFQmY9JCdh1S9twpdQ6wJXioFy8W/oCf6Ajo&#10;Y5nKsw7wrPwYAbFXfTho7T0r3d5rrQfl2aGKzWLII/g7ZIN6/PZpE2g9DK20AOvTukR9WQ3NQiyG&#10;1PeVxx95vNx73/0C1Cmls6OntckGc75sshFzvnxqFHO+DD97hyu2l+zoEvAOl76RkZ/zn26u5mqu&#10;cXCtWLFi9IILF/2WDTPOBF/O873/gYe9pSTf+HKqEZtsPPjQI+WCCy/yUNjXv/718tqrr9qTTSOX&#10;n9MwhIxxA2BIN1AqZt4LL5SFRAEEgBpA+nbhu11AzsZUAAkAAT6cNGRQwTCLX4BuXfQDOKns6fnJ&#10;AF0MI6CFLjlkDV/KkGYvUuAJEMOL/OQHoCdYAXIAI3qhQw6ZIgvdmKNNw+p6iwa9nS86vrcFYGOb&#10;SckVn5AXXiKetr1n61HrrmAvXfy9kps60K7mIbCVTtwDEKYVT3deajm3D3nUQXSAMfokb2KDl/Lw&#10;fC1HgfbCY6Ns8jboACboIHp/HiRaAyxtKBrK0e7ZZgApHqbTLT/SADjAyXPayiMtAzTwQJY9e6Xx&#10;Dp02hneCon9XeJvSx+9NPAE16oHM9DzNT7S0T/I33yqX9oH2sIDSbaqALKcpUF88Yv++JY+OATQ8&#10;R+dD3i+7V5kHoBoH5tOZiby9bmPK8LuCbv++/fZ+oXnz6OHy2U/+SbnvvvvKRP0Hp0xp8ydGQzPm&#10;Gnx7+4bk3faVadMEvnV7yVhwFUcKMgI1MCRPeXj0V/ynm6u5mmscXCs+8IHRixZf/Nuu7t4/WO08&#10;Y+acctd9HyobNmzwaufNChvkBT/82OMx7NzVU/78q1/1pgMMweYwKIadDSVyuNJGmVjGx88yQDZE&#10;GEKF8IwxePGpSzwHSMKLMhhq+GHwvXWkh40BrzpPW2URYzjhj+HLz40Ae+ZyiS0DsBMNBhtjmHIS&#10;oCjvTSrqc6TFJhoJBARktzoYrfqF8SaYXnoArDb4AKho6Ky4Y1HLEZDhVd4y7uhFWwJSeLyMDpBv&#10;707yyYM/sgEH8jwPLH6ku82VZmAjRi8MvWL0R4f03mlvA0vVIwA+6hF8xRP6KgMAQu8A5OjUUDfr&#10;IxrktFYWKx1+dLQYHqc+/o1U/niSdGSgTc+ae4OgACtkVP2UnvmmUbrbVPfQcMKSh34FatC18txB&#10;CN1Cv/BQee/I5N0YHJXGam3Kuf4K0FA/n0a0Z49iysiTFbgCzKyahkfqnl4u+jKk3OILje7hzf3+&#10;/bESmrZkOuXjj32i3HXn3WWSwJdh58GhWfZ8WXjV1TdcpnvBFaudO+X5BvhOrJtsTO/oLn3ylAdH&#10;ZuznP91czdVc4+BafvXVMxcvXfbbbh+sMPEM8J1VHnjwofL86tVl+44dZddLL5fNL75YHnjooTJv&#10;3sLS0zdYdu3eLSMTc2EYVgwqRjhX1HLvZxkajBNeq720E3EwAMafYIARcAJICagtAJYR9DO8RQtf&#10;PKOgVTmFAPQwxpzxCz1eLWCH8UMHjB2G/+iRABfv/as8AxE8c3gamqo/eZlP3ZKG/AQ6eNJ5SDn2&#10;jBUMdNIrv70dy8+81IFAT9JjQVm0U4Kmj1RUvuXUNA9H6zlBySClQFlABlr0gA8xeR5JEC0AZNkE&#10;9BcvgJw0QCMBirpRnnSvslZsoFA633JT3kfrKXZARqWhLDH6kmbwVYx+6EY+fKCh3MED+0NPQMi8&#10;4B0dAX+2pDzzVuz2Q1YNrpva1zx1f0hgh9fJtARgCN/QC3m6Fw2gCa3lK496064AIkDKvUGZuuie&#10;GL2ID6ssQ8vUheFiA6rS3VaiZY9zePPMkDm89+L1Skc21ogV1QHmHhZn3ld14mCFT3/6T8rKlSvL&#10;hAmTy/TpnWWQw/QFwAPDMyv49tc53zhMnzlfVjoT2gW+/YMjZXDGzLf5TzdXczXXOLiuuOKKkQuX&#10;LP1td39/mfgHnu/s8sADD5YX1qwp27bvKDt37yrr160rDz/8SDl/3oWF83x37d4pg7fPQGcDJ0OF&#10;scfAYIgCLDFWeKEBpHiD3Of3ugAVBs2ASfkaALFcEMVxfhg7L8SpBrcFvuIHAAJMAHAevo9HQ5xb&#10;TUJvTxLQswENfVM+chIMbUQlj+fcAIN7aMnjOQEIQEaWh75reXSlPUiHxp620uNTKUAbjxF9A0hy&#10;6Bf+JyroGiCRqTLscMU9XmouRqKsj/zTPbwZWiaNPJ4JBi3Jhzf8eB8ehaj3xOQzmkA5z7OqfdED&#10;vdGN2LpIj7f0LrknOJ0gmmxPOgDIJY1j9gzq+m0Aan6Poocu9NLvw22hd1R1QYc8XYh7ACvLeKV4&#10;rQcAad7KY86ZfGgpQ3u4HSgj+gDiAMUESuug98Nzq1OAjlWWF5VVWmLep++Z19UzNJ7HtZcf88B0&#10;FhhKhpb3AphDwyjQvn0MPUtvPfO7ISYPXvuVd+stt5R77rnb/0HmdgcGZvo8396B0dLFnG93f5me&#10;BytMmS7w7fCc7wQ+NeLw/YGhMjg88wT/6eZqruYaB9cVN9wwcsGSpf/WyXe+k9+72pkDuh+U57tu&#10;7VofJ4jnu/qFNeW+D3+kXLR4Seno7SlbN2/xN5gYSAxXAhbDwhiWY8cB1fBAbfgVMMTQA6wYdDwu&#10;g5zS7QFj5GU0eSYANh5yTjDlHj7iYVARbwD9N+++60U9rYVIygdoGT7mPoapxRv9FGIHqvCuMeik&#10;27MVf/gGkJ7uDGA8fd4uQCG9eMZT81Cy6BKMSTdP6om+yjNgURc9M0Sf8vDYoU193Y6io/54nb5n&#10;BEC0ADKdB9IM5qJlBABe0BrsaRfThM7ZRrnYjXT0o0yAS4ClOz3SBVrAD1rXp+rcGratAM+9Vynr&#10;fSObAwaQx/ulbHrLXoQnmnj3Ubd8/8T2ICsNgfwESsq4HgrozwpjeLqNRGPd0EvPeNixQjnAGfBz&#10;e6AHdVVd/Cxe1Ic6IAN+tH8AZgT0iE+FwjO1TpX+kH7r1k3tQHsFvdIBXdXDeiiwApoOAsPUbDXp&#10;tH3y8gF8lYm8uvpZbffARx4ot6/iUyOGnTnVaEYZHJmj/6A8X8C3q08g22uPF+CdDPgy5ztpqhdc&#10;9Q8Ol6GhGY3n21zNNV6uy669dsZFS5f+W2//QJl4BvgOz5il3vi95bnnVnuTjR07d5RNmzaVVXfe&#10;XeYvWOQN4Ldt2VyO2uix2EXGWjFnyWK08NbYFOL42xj+MIppdKELr+W0lwaNDbeMo70Z5QGGeCF4&#10;SBhRDKgNuOgBLsp4/lfPnjcW2KMLtHjOCWyWC38ML/fVI33PQQZ4sAIIZAVQBmhzjycIT4OB6A1S&#10;1UPkHvC3DpTXM6CPHOR7SFr39iar8U+jn2BFWe7ROTse0ANsDD+3gFg6uS410NHIYWiOwWM4E8MO&#10;rb/zFUhke1A36ykd4Ofzh1WOd2BAlZ4+aUfp6EjdDTy0q56hIc8L0GpZpylOfVIWegJGgBNpLEpj&#10;5a/LVVD3u1BZy4CX9CU/gZXnaEvaRL8L8eG3YxCXLPJpN+RDbwC3LnRIxoB61Y/fH52FBFl4EAOI&#10;0Lsu5KkN8jdDebet9Y5vc6GjrHe+AtQV4M0QPmWSlnL20OGp2NMckoWHfIAFV7wn1YXjBe/zd74r&#10;vYoZD5eFVuzt3DfIauche7652hngBYAnTWG189TS3sGRgiMC69G3+E83V3M11zi4vOBqybJ/6+sb&#10;VE/6jGHn0dnl1pV3lhdekOe7Y1vZuXOXPzu64667y8L5i0tHT295cdNGD695wRVemIwPhsvAqGfu&#10;AVIMdgAZIFA9OYFK7otskAIUDKRBB5gDrhjgU/XAfe7xbjwXqjKcGkS6QboaRQwfW1a+bi8tgIR5&#10;ZPII3he4xrE5hnTVPXQ25KbD+AZAIwfexAbKCtwEZGP4KUs9SAOsuM+hdnRBJ/Lgmd40PAEg8kiD&#10;N7zeBvSV5iHymmbPVGkGIIWkJXaa8hk69ulH4glfL25SsFzF6JJtmDwMkAo8J9igY+hE3Wo90VPt&#10;hM4E16feB10FaLUfPNDVvJRnXuJDDBBm3WmfNwHYWt78RGOgbf124MfnOjGMTxzPAjABIe2T3i75&#10;8KJe1lNpAB9yo0MScnNBlPURrwR95MVnQ+E55zC2h44VkGdvX7TmoRAHQATQZluQBy3pbgvlxXBz&#10;tNne1/aKTwxHoweroe++866ySp5v7N08XWA60/O9/tSobzjAVx4x+zvnnO+kqRymP6W0dXSXAcB6&#10;cMYx/tPN1VzNNQ6uq2+6aeZFiy/+XU/fQJk8eep7wLd3YLDc86EPlbVr15ftO3aW7du3lxc3by4f&#10;ffjhcvHiJV5w9ewzz8jQ5H63tcdfjUzLo5JxZIgOo8s2h3wPC/iSBx3f2QbAhfeE8bSHJ0MG0Bns&#10;FCjHN7bkc6A9ZfEqT5x8Rx5EgFiCGcPXBm7xY+MN8+EZ4yygNQ88UeUjB/kAMR4r3gjprssYo0oa&#10;ZelocI/R59tiDOzrb4hWdbTs6ql5vhr5eiZYP9eNcicsC760m4FV6TnsjofH/SnxyGFavFWDDeCO&#10;ftKNtARN+EMLf+qNh0g6AAy4Iwv59gR1j+FHv5QfnlwAWG5EYZ4uH2WRRTqARVnSoXdb8v50b49U&#10;eXiRABnlWOnM+3J7UlbhhDoLgDXepDs61iNo4BNzovFbIh058ERfdKd90M91VJ1dD+QqTt2pK5+2&#10;OV2xg9IBQ+7RmbLQkZ58GG05CGDX+nhVs2gOHQr93WGhLaqsFpizSMz1Zjg5jg4kn7qlTtZT9wA0&#10;c+ismbjrzjsEvqv8xUF7Z3fp6R00+HKmb1cv4Bvf+drjNfDGgis837b2LoH0iOhH3uA/3VzN1Vzj&#10;4LrhhhtmXSjw7RX4+rvBMeA7MDyj3HXPvWXN2nVl50svOWyQp/uxJ58s8xZeUPoFzp//3Ge8Ny1z&#10;mxiXBDaMGCBi447xUYyxSsDEEyINGhvnakg99CxDjWHF8JFmg6Vy9oaQId7E8DIoiJby3r1IAaCx&#10;F1Zlpbed8kgncM8wL946MqBhWDbnlNEFQLbuY8pbV4Gt66l7f8+sfMCB1bY24OKfQJ87YaEvMR63&#10;5ag+yIUv9K12k1yMNV4sQ/eAJ7R0PgBj+BhQHQfQAmKURSbG3eCnmHLxyVR860pZPDa3j/KzLQJU&#10;VT91COgY+V3BQ3yhJQA+8Le+5h3prfeDTpnHvYJBXGAF2JEXQKl2QU+AGX5VfnYYeIYOwI0h4Qqq&#10;ld7f3aK30j2ULb0oT2xPtuqCXoTsbNA+qTu/C+7pGJKPPMrhIRuU/bthdTQbbARPyrGi2vcKpKMT&#10;c8Pmq7TQQ7rrHkBmHtpAr7KUtyy8d70PPH97vvv2lvvuvrvcfvtKe7ZsXtM/MOr53oGhWQbf9q7+&#10;0l53uJrMp0YcqjCRT43wfLvUUWbOd+Qo/+nmaq7mGgfXBz7wgdFFi5f8D8/5nrHJxvDwaLntttvL&#10;2nXh+XKgPt/6PvHkJ8rChReV7u6B8vTTT8gLwFjJmMrgYGQw8niEGH4Mjo2SjF8CmI3emBh6L4xy&#10;fgAUtIBci57yY8CKcpyCc0LlMKoc/5c08MPriCHTMJSsgCbfRrCmGTyUZhCsQ6qUNbiKLuYOq8HE&#10;gItfgFnMTef8rgGr8s8hbTxBQCz1Rw4g3xqSFj/Lr0BPGWioC/cAq4fW9YwhNwArnRONSHOoadCj&#10;p2WI1vKUH4uOxqzmVTCwKc3tqHtk84yXSQwP+IUnB1DEpzGpM+VoA2hop5TnTgi8BEh+P0pHV+ip&#10;k/WvwApdyjFfdFO6+Su4vSWffLeRYs8J6x1Zd4BSZcg3yLGoqXqiyAIQaR9o4Us6HQDk0CbUx8Co&#10;fMoDuNCZt0ILiNUm+9SZyiFkf6ZEh6DSWueqB2WSZ6abn2Lag98XMbLgg77cU+7A3n3ljpW3lzvk&#10;/eLNdup/Bfjyje/QyNzS0z/qYWfmdk9/atRRJk5pE/jK8wV8OXx/eFaz2rm5mmu8XB+49dbRxUuX&#10;/o8uhp2ZQxoDvv1DI+WW21Z5hTPf+XKk4Isvvlg++tDDZemyS2wQPv7xJ8prr71qsMGQYngwyjbE&#10;Mj45fIwRdZ4MHzFpSYdRIg1DmHO8TsOwme4t73CFISPf2zsq/QTDyQxXCtDwEFu8qsED7AIkY1iU&#10;e3hjYFNPyxUokIcX6d2myKu08CHORWR4sjb6CjxnMMBIN4OnnuFNfYJP0LQMseIM6B6LrGKxFbzf&#10;lXeL50/A2wW4+FY4QShPNIr2Ys4z6seCKXRn7teyVT71AfgAjpYeCgZA50Wc9AAC5V1HhWwDZNF2&#10;zLsiHxCELmkItL1X9IqOYXl7qyqbi6SgRUfXXzT5Dogpk50OA6zuATTKWa7uKZ+eJPd+lwoerlYa&#10;u1RFnp6VnuVIo2OQ986DXgBIWxwSyFIX0ompBwC+f3/sSW5vtXq9hw4wtBxpMTQevFgBHUPN+wTY&#10;+1qnFsEL2UcOyguWJ+0h7KondUOHhx78SFm1aqXncacw5zswQ8A7uwwMjpZueb7TuwbqgqsAX2KO&#10;FJw4ZbpPNeodHGHe9//Gf7q5mqu5xsHFnO/ipct/29nX/wfDzhzQfevtd5a1GzZUz/flsnHThvKR&#10;Bx8sy1ZcUrp6+8vnPvc5GZrDMs4s3gmv5/jb4elgHDG8aWAxrnwL66P3lDbW8DNvC6hi5MOTjDnY&#10;OCtX5TFuAIBAKg7QB6zDYzLYKqQs6AAjhnZtSBU8FFjBKQEeGSx6yQVe5BkgpA+roLknzfyOB7if&#10;YvvLms6zg4zuyVOnWuBEPoaVPO7TWwYYLF8A7lhpXhAmGoOtyttD5BlQrfGpHHpW4JmOBvVze+gZ&#10;GcSn5UW6nyXH9VKg7QFmz/+KLnSNIdqY26ydAtOLj9LQkbIEymTdDSqKAWr4kGeegGWlJ9+8a7kE&#10;deg5XAAAS76UMw/yxduyFdg9jd9NluPeOhIr4D1STwAs9bFc6Q3w+7dR5Vt3PSc/6FLH5GcPG/m1&#10;fB7DCJ11gJ+AHl4tIFdgyB7gpU4ANjLoJPB+oSWPNOspesoSQq/Xy3333l9uX3VLmTKto0wTyPbU&#10;83wHh+eUrp6h0t7ZX6Z39MrzjXlfhp7Z4xnwbW+P1c4DM2b9L/ynm6u5mmscXFfecMOsZcsu+S1H&#10;kk2ecgb46g999333lefWrCm7du02+LK95Ec+8mC5aMmy0tHVWz79mc94wRVAxtAahgxjiMECUHLh&#10;EcbMQ8uKbfDwEgGS6uVhhBhGzU92yIM2AYWDDSiHJ0g6gGaghU68WvO2AkLADRp4MN/KSUTp+QZo&#10;C4ikC7x5DtoAbGjycH/4ce98BYykAVPxOyfjEAXy0C88YtVdzwS+7WwNS0tPvPfocIgXclUWDxZd&#10;Yg40gAdvK4EXugDd0/fkt2KVgxbQMsipfOhdQU33gIm/SaV9BCYGGtoJeqWhB8G0SifPC9sE0uYJ&#10;jcDGbVdpoWE4GrnEThNvggEKrw7AEp23cmzdh7cKQAJC8IGv+QlkrXPtjDBiwO/CuunZvwEFvguG&#10;3ryUZyCFJ/x0zzsgjXL2VgHIKh8a5qD3vPaqVx6T52Fy1ZOzpdGJsnyjCx8PC+sZEIWedwov2sX8&#10;KniSlrtVUQZ6eFCWAMgS4/FadwG19XN5effi++EPfaTcdvttAt/pAt/O0tM35O98+dSoszfAN7eX&#10;bK12FvBOUIeZueC+IT41mvG/8p9uruZqrnFwMey8dNmK3/YMDHmvWCW1AvPAd99/f3n22efKSy9/&#10;pbz00stl3foN5eNPPFWWrrjSH/9/7nOfLXv37jNwYZAwLhhRjE1rpymMG8ZKaRgrvGQ+PcKDPXJY&#10;BhjgEQ2B8h6qTe8UwLLRxWgFCNjA6xkQAlxZmGTjLDDioHaANJ/ZUxgPGmMKAALWNuwn5E1STrIZ&#10;0oUvRjUPcLAnVnVynnTJ736pK+UMDMq3MUY3ASvP5Fs/OgVVZ8oTezW10gAY10NtArjyHawPTlA5&#10;9HlHz+kZUr/0jAEc5HluGVlK55k2ohz60UFIeeTFOwivzwClNIOH7tEvh6BdVnXgnvpTPt+p85Gt&#10;NkjQA9TzveRWjNz72fnRaTB4wqPqhZyWHqJNfXgvBPIzUBYa0nk35i9agAuvMrzLSENfhsThh67o&#10;Q3n/7qBRQA8P+SqNdMqz2ppve/FOkZneL3TU0eWUju6uYw3pxXptgWjofASgh0eMLPMRLbxbgKwO&#10;CfPI7rAon87AA/d+qKy6Y6U/J+rs7PXq5b7+mPdlwRXbS04z+OL5xpyvwXdSm/Lk+QK+w7P/D/7T&#10;zdVczTUOLg87L1n2217O8z1z2HlwuNwho7B69Wp/4/vSS18pa9euK089/cmy6KKLSl/vYHniqSfK&#10;nj17bfAwJPlJiz0QGSE8NHr39ooFRuTb66yG1QuIABYATWXsLcuIxkYQAR4ANTH0yCBgjInZx9lz&#10;uoCQwDYNZXjbACPgF4ACKHlXrQqOOdfLPtOUS9DMIwbh43lY6/CW06iXdZARteedBpn66P4t0ftZ&#10;/Chj40yeeJAe86CxCAovz/s+yxgDUoAr6Tnc7LZQOuBMO7LS2WCmtmH4m3uCvWDR4wkDCtSD9ACQ&#10;GIZNzx59PQQPGCuddrFnZroA6PDyyY+OFLpnuyIr60c9oGcRE3nwIj3lUo4OFu/N+oiedGgpm4DY&#10;CgIjyri9xgTeGToZaFWOsniYvAf42guvsoN3eJo+Zxc5TktdGd4OcB47VI3ugCW0rp/uXVd1Dvft&#10;3as4PFjAndXNlEMf0ihLGbcjnq8Cz3Q4/T0w6XjWB5Ve5433cYaw8unI7N/zWrlj1apy2203G3zx&#10;ZHv7BL6E/pHSjefLqUZKT6/XAfCdOC0OVhgYLoNDIw34NldzjZeLYeely1f8lm96J5+xwxVpK1fd&#10;WdbL2/X2krtfKus3biwffeihsnjJ8tLZ3V+e/tRTZc/+AxWIZMCqUQ9PUyCrNBs+pREw/oAEgGKj&#10;p/sAjhjW9AYa8JJBwzidBuYAMAwiPA+pLHkGTwEYoIUXbNAVHfwAeYwoIGJdMLDiE9tKSo5XZAdw&#10;MZQMrXVRIB16OgwYatLwWoljr+rw5KgDaRha5Hj4mXaQHA/FOz14o4MXUKmcOwpqFwOt0o/rOT8r&#10;MuiojIFfcXjFkUZw3cSDPaCtG2VqegBWePDoMBbgSCcmjREBymU+MWAEuCR9gizDzvCivtQn5zR5&#10;r4SWB1jrikfnZ5Vhf2c8Q3vxVR86HeifXirtAj8DIB0A0bidRY8nnu3kd6mQtCEr7knL99uqN6u9&#10;1bGJDT6iPn4fusfzpNNAGjxJN0gqBFimPpQL0KV+lIPGniu8KK8AqLJ9JPQMLwev8HgJPHPIAgf3&#10;0yng2QuvVJb4rlV3lbvuutPHCU6fzne7M8oA20sOjJYeATCH6U9rZ7UzO1y110+O2srESRyskN/5&#10;zvxX/tPN1VzNNQ6uq666avjiJcv+e0//gP7M7wXfmbPmlptuvrU899zzBt/t27aXzZs3lwcffqRc&#10;eskV3mTjc5/5lI0KAGLDWg1gyxBiBGswMNV0nh3LgAFGCXgAqcHZXnJ4q8Q5zMqJNQBtGNvwaA0k&#10;1Uu2HJUB3LI8cuBrYy15eOJOk8dLjGwAgCHVuI8Vz4CoQUB8gld4w3jvpMMzOwYALXHoFXXE28+h&#10;5zD6p4dwmUvG6wewvSuV0jxkTudDvGk3wBFAJgDO9oYlD7nv6N71FZB49TPthG4qlx0NA5PbQm1Q&#10;5aJXggv0ACUdHupGGrrC3/qit/Lx3rJOvBfAh7rAJ+Y44/Md+ADw7xyPdqUMwJy84G8adFNZQCn4&#10;xu/DZWo5A5w6dQz7+ptwdBEf6kRePsMzwe20ztWrrs/cv3H0DXfYkJFprofvY8Ux5ZFNGvXK8sjI&#10;vZsJ5NF5dHsqH3nQevgZ/eGp2HO8AmUOXfDBC5IH8FKv9Mqj43K4PHDPR8qqu1YZUKe3dZT+wRll&#10;cMZcH67Qw3e+gC+fGrV1lckCXi+6mjq9gm+3QHqk9A+N/nf+083VXM01Di7Ad8myZf+9z8PO753z&#10;7ertK3fceU959vnVZRurnV/+ijzfDeWJJz5WFl50centGSyf+vSnyp6DGFEZVRkdjBfGnjgMWXh8&#10;GHSeAWAWQJF26mRdzKQ0jJVpBDLcnwbEAGZWE9uwiYd3mFJsYw5QVxrLVcjy0GLgMKqkAaqmVQDE&#10;PMQrMLGcKg/5BOgwvMQ2ypQTjfnCv/Ihn4DH71h5eFuURTZglMOQuY805fFmAVPvViVagNZBPAzG&#10;KmdvV4FV3cyL4y3CN8A45GY9ArSCHhoH9Aa8lEYHxe1Sefi+tiEAABC5LnqPbPkJUEBDPnE8B1/u&#10;AwBDVoKhP7uRTHcKst1FY530DB1pjuGLjgp8MoZs8niGHhl4m+jmjVCUTkcm3ydxgH3UxborwLu1&#10;Qhq5KjcWNAmUz++anW99YiTDQ8q1nIeI0Ukhy/H+KIc3TJrbQnG2FUPRsdlLesRxQEPUJ/RgyPmA&#10;dCRGzq9/+Yty6003lJV3rLLny7Czt5cc4lOjWfVTIxZcAb6dZcq0Tu9wNWHKtDJhcluZInpWRw+M&#10;zPwd/+nmaq7mGgfXZZddNrB0+aX/OjA4XKa0vfc73z6lrRL4PvO8PF/O8939Utkg8H3kscfKoosZ&#10;du4rTz75sfLqq6/ZeGGcMEIYKIwK3gFxGksMP3lhLGOe9vhbAhmlJSgRDCgckACN7j3cq/STJ2Mu&#10;FpC0pyt+Bm6ASTTwsA56TjC2EZUx5NkenZ6ZW05jTRmvGhZPaA1YSkMGnnHqC//WMDKAiWwDd/XI&#10;0V18Qt6RKFufyYs6HbdMrybWMxuR5Byvh2xpI/HKIWbPAYseME6AZd7XHpfozaPq7fpQViHrau9O&#10;PMnD62t1IARaqRegkHOXrhuh8qNegBk8aB/kew5T7QmNF5gpDZm0K2nZfpTLoWKDrOIEXTxVgNO0&#10;yosFUKeBGnnWTUDFPHQLqOXlk89vwXuFk6a83Dec4HaiHaS/h4vRv87XZt0oh/fJPfKj3gxF75fM&#10;uu2k3jF1pm7o7Y02KKeYNoA/5dAH3ffvDc/WbQ69gJV6ENiowyMIKuvnvXt9mAIrr3l+9ZVfl9tv&#10;XVnuufeuwkH6nV198mJnGXy9t7PnfDlSsFf/UYHvVAA4tpk8a/K0Ml1ecY885f6h4d/yn26u5mqu&#10;cXBdeeWV/UuXLv/XnsHBMnHKe3e46u7v88EKX179nBdc7dr9sjzf9eVDH3nAnm9P70D5+NNPGnw5&#10;JAEDg+HD27VBkyEinTSebcwAFBlLntN7tBEUDcBg4yhw9CdAGFGlYVRPykuG9vTnSuHFAdAYPGgd&#10;Kw3eaYy5TyBJrxhahn0BRIOcYmQb1KvxHhuYPwXkPSdb6QA3QvJG7xPqHGBMMcKk4VUzB40OlPE2&#10;kwIdeLAQCX0x3tAaNNRu6EMaO3cBsNlO3s2KoHv4kEa+vWWVJc8yFeAFgCQvylBv6EgHhNAnwQGa&#10;9+gNqBJTN+WhZwKSeag89XUs0IKf+VY6l1U55Psd8T6P0BGI7RmRBU++l8UzB6zc+VCwLMXIZn6U&#10;8tCTRh1YtBR08W6RkbrHbyfqkjoCeKmrwb+WNY0CMR4sNNE5CMBmWDyeGRmIHalcV2ToPfF8EI9W&#10;sb1v8fTnbtALnPmO2cPhyveWlMjXPXwpn3nI2L/n1fLQgx8t9953b5k2rb10dPSUXm+yMTdONeob&#10;ESDznW9PAK9CbrYxcVJbaYN+kB2uRv+N/3RzNVdzjYPrshsvG1i24pL/T98A4PveYefp7T3l1ttX&#10;lS8996w831hwhef7sY9/XOC7RD3ygfLo44/Lq5J3JaDBMGF4AU4DnwxRGnGMNoac4Va8RfJbBr6W&#10;MWhgHJUHP3u8Nr6H5S3GXLCNpowXIJOenwFCwSCkkPfwJTBEDaDgEVOWg/kTWAgAESuO06BTD+R7&#10;GFxl4YXXi2x7sADjGBnwatGK1xuvhydsPkozjfhBBxi/rRivFuD09piKAR+GoAEtL6aCn8rjJbtT&#10;oXQOpSCGl8FX6S6rGBBDJnwNurWN3hRf9ptGtgFIdTCAiJZng4OAAB7kndb7NOj5ncBLgWFU76Al&#10;OkALPQAWACvpaVOnIwuApazSkGFd9YwMfh88OxYdMfWzTHjRmVO9eE6v93XJoV4GM9HwDsbqmbxD&#10;FjL5bQT4Bs8YDrY+4sl7I40hbpdHhmKAFGCE1+uvk88Qs8BS9Xc+ZWqdsy7oRXAaHQ2BMO+VGNCl&#10;M+HOgnjZC1YMn6MC989++rNl5arbylSBb3uHPFl5u0NDc0rf0MzS3TMc4Nve7b2fOVbQRwtOmV6m&#10;TGn3eb4DAyNldPbZ/8F/urmaq7nGwXXJtZcMAr58ajTxjAVXfX3DZeUdd5UvP4vnu7Ps3LW7bNy0&#10;sTwuwF28eGnp6hkojz/2mE+NsTHDyNnwKGDEMDQ2lqfn8zDaAIGBUmDK8Gx6nADjcTxojKDySAMw&#10;owwgB8AAEmGAMfCUxeAeB5hIq14sBhADDKBDk3tNpxyDsAE2Nu0A6AEVG2kF6PyJU9WVgP7IIi2H&#10;lFMHPGNoyEdfAsaaZ0LwkMcvo3xCnivf8RpkGRmQLu+ymYfqRtuRzuEKXmCFXOnjNqi8qZO3mxQd&#10;ebS95Uof+KUH1xrCrmXRl0D9AA7oKU+eQY/3VvOJkUWcAGO+6KJ3gmyXp51J0z06oBvDqQA69MxD&#10;wxcdiKk/vwfkooPBrspixKP1LSxlxC837DCdypqH0siLekbbQJ9Dwy4n/nQOGCJGVuzsFe8BAEVH&#10;AJXhYYDR9VJZ2oJ0fmfIyzTa0+2vZ78PBcq4zRSyLl7prPL79+7Rs9696AFZdCX2nLBi6CnndyO6&#10;Rx59XOC7qkyf3lnP8x1lr2bP/XYJfNnKdarS8XjZ35kFV2xDyf7O7Z1d9nx7h2Y24NtczTVermXX&#10;XDO0ZOmyf+WzoklT3/udL6sob125snz5mQBfdrlav2Fd+ehDj5SLLl5aenuHy0c/+rA/NQoPAqMd&#10;RgnjYuMkjzKCjK4MNmBrkBV44QHjSTIMh5HCMNqoY2gxWhgolTMNBl+ARLqNoA3pmOHRms89Q90s&#10;4knAhL51r/wTJ2MHK57xYkkzjQIgjXfqfOsv3XTvb03ttcvbrvk8w+O0DiEnZaU3TH2IM59hSurr&#10;joHKQYd8DLE/l9IzHu/bqg/evmmhUzvkPCQLqKCnHYntCde2ggZaypkOHXSPHsyVoxv3CVwGFpVH&#10;buYBZtQ9dQdkeKdOr4H2QT/KBNDWdlCZbFPKEwN2HJ2Xh9FT1uCJjDriQHna5A1/m12HyPlNKQBY&#10;0PBbYpOKAFW1Ix6/+IVO0WnIwG+CGF2Yy3Ub6LcW8plfJ5+h+xjK96rq6oHDa/+evbVMdKYA/WwX&#10;dDegKz3B13PLkkN7etga0D3IZhoqp+dD1F96U0+eKcN7e+uNI+VTT3+23HHH7QZUVjb7MP2hAF8W&#10;XBl89X/0auf6qRHf+vKdL58a+TD94dF/5z/dXM3VXOPgWnLVVcNLly37770DbC/53mHnnr7+cvNt&#10;t5dnnn3GZ/n6PF95vvfef3+5/HJ2uOovTzz+8bL/kLwojJONYxg3G6hqqDA2AOU7J+onPHomcE86&#10;39viKQMYGKTkhXeJV5mGHOOHcTY/pUGDhwLYtLxgwKh6VgzT5raUXiSlcugEP4OgnjGslAO0fDCB&#10;ZDN0zbOHfPVMfugUw5xe5MUznQhkV15Zt9wXGl0Ac9IAAjwxdDU4KS03D8HAIwuAxdPl8HU+O+KZ&#10;T6sMwqaXbMV4yOnV8smR82pZA7L4GthrHvKRm4DZeicqA709v+qlG/RqPnWIesfnULQPoGHgFC9o&#10;AMZ8Z6SH1xjgTT7tY3qGa1VPdMjRDNoDOu6RmyDK3Lz1JE/vJ39HlDeIAby6Tz1yC0vPIUsmNFkH&#10;6yja4K00ycp5ZsqTDkgmbzosKZt344VTyucZnoScR26N6CBbz3R+EoQZHkdWi790wytm6NmrsZV/&#10;6EDdBOTo4fLEk0+Xu+++U14vRwoG+LK7VU/viP6HAl92uBL4TmnrEAArTGN7yTaveMbzHRgaURj9&#10;vf63ExSaq7ma6/1+XXHFFSNLly//H/0C3yln7O3c3tVbrr/llvLFZ54Jz3f37rJxw/ry0KOPluWX&#10;XVq61Bt/9KGHy94D8irwPNPQyegAYBgmjBHeBYaIPEANr5R78nm2IQREBc4YSwDVhlPglUOcx98O&#10;r9jzndXjRA4Ag1z4h6zwOMkzDV6L5NtIoodo4UM+xtgAZd41XV4XdAZj0QIKACjPDFFbrxrYKYt0&#10;ygECyIcP9aEcvKFLXbIdWIBDOuXwTAE2f7ervARZOg4AKiE/LYIOGsp4SLo+G7DFn3ZAroM7IYC/&#10;vG/kq/4Yeu5Jt/GvQGlgUQgd1faVJkcaoCENsM53THvGQqP6rgjwcjtXPnSCiCmv94AOPBuYlYbu&#10;Bw1EAV5enSydWm0HP9Ea2AjQV8CCl9+7+PJM2fzdIMP1qnWGH2k8846CHh2i48OceAI8afBGD95P&#10;yNH7lY7k027kEdNpwWvmnbPICpAFgCmTulPHbCPXUTTowD3fR1vOG0fLk08+VVatur1MlTeL58vG&#10;GhymDwh39Q6Wzp7BMr2rL4acBbx4yAR2pZveXj3fkVn8bxvwba7mGg+XVztfGp8aTT5je8kOeba3&#10;r7qjfOHPviivd1vZtWtXeXHzpvKxJ54oS5YuLd19A+WBDz9Y9rKzTzV2hw9i3GRcBJqeV8X4KGDA&#10;MEAYwkgLY+j5V4yV8gATAApDaY8S8AFgMIJKw2AlwAAMCXzkEQw6CqTbG9Y95XOVsstJj3ff/Y10&#10;iPIGAfHIIWx7yDKm6SlnHjG8PEesZ+pkYypDeuw4Xn1sW4l+AB605DN3C58EYusvXl4EBk/uRceG&#10;G8wD4+VisElPYGWBFuVI49xiFml5CFp5ADKADdgig1XRXhFOvXRP/dJLBhSgQT5GHxAAgGl/2s8A&#10;BGCgE2kK0JKH7ujM+9m3f28Fr2gDaOxZ8x6VxlB4yoIfaZTHq8T7g/7kCYZ5Y0iYfPgGKAY4Jm/q&#10;QEyafy942qyYFhhSFjCzZyma1Il38o7aER24z/oTkG0+NZiHaBgW97A7w856zrIMb0P3+uE6BK+Q&#10;unIfsXQ0vyPylPfW4fWDlotelDfo0taiB6gZfseDhsebKvfxjz9Zbr/tVgFq2+k53xlzBcBzSkef&#10;gFcdXZ9qxIKraXi+Hf4meOLkqS3wHRge/f/qfztFobmaq7ne7xff+S5ZvvRfe/uH/gB82T7yxptv&#10;L3/6Z39WtmzdUrbv2F5e9GrnJ8riZcvVIx8oH3nggbL/gHr8NjQYJhlqDAoGD8PGUJ/u8zlXCgNu&#10;xBhoFpxgODGM0PFNKvcAGM+mF1+CAUXhHRYtyViySMdGkfQxsT1Z3VPGvCSHvBY4K9grVCcBOYAH&#10;+QbkSkfIoWe8X2/uUWVQX+ssmgTS1+XBcEShDbvyoIUG/jyn/gSAE+Oc3iwAe0LgyzxkAs7bxwDj&#10;CAZYhWgvtQd8VcZAT5ryqDMyrZNi5FJ3dMg684kT5QE+0gEEZLleen/I8LwngEO6ArIYlvaRiACJ&#10;3g9tkDSkZdujKwvIqK/bAWA7FN8Rm5cCi8IAMOuhAD9AlR3G0JG25Dfhd1B33kI/dwhUHl7ISh2S&#10;NyDoxViipQOIZ4kuAa4B6vZaFbtuoqNunEiETMrlPtvw83A89SBIjoGeNN3nCnI/S2bOZQOstBV8&#10;CXQS7DXrHtnQZfmW3q8fLk89+WS5+eYbfaoRezUPDM0swzPOrqcaDXrYmU+NvNpZ3i9h0pSp/kKB&#10;oWq+ye8fGeV/O12huZqrud7v1zXXXNO34pJL/mv/0P8MfAfKbbevKs8+82zL892wfl15/GMfL0tW&#10;rCjdMgp333N3OSjDgiG0YRUY8F0kBg4jg4eLgcGQspIZg4fR4pMj0qAxaKi8ja4CfAzOxAqZDj3P&#10;NvIMBdeV0pmP4cZLhY5n6yQ+psGjhIeMOTRHBTTkk4YOacgJdBA85C1dDWCAAKHO9VqH2mHAc6Qs&#10;dATmjOM5DlgwaNQ0ZJEGXSyYEsCKL15aghZD5IASwGqPXWDM50LkwcP0Kkt+AkUMfwaoZz282Egx&#10;i4LQPd8Hh1Wge+pPpwPwBgigs+7wVh2h9zuQPujulbqic10qHUcPAiyuq0Ab3XkG9KO98eyjQ4BX&#10;iU7wjc924lOlmKPX+1ZAD4MSfCz/dGfEwCbe/kbWw8xBkwCYelAn6N2hEg2gBw93HNBTaeTnnHPW&#10;lfzY9jE6EzzbQ5UnC5DCJ+e9Ca6PyqbnTUcQfv60CL4qT13wgpnrJS3z2GiDPPgyh//II4+Uu+6+&#10;wwfmM+c7ODxbADzL3/t6b+fuvjJ9encA79R2Dz1z8P4Eeb5t7O3sYWfAt6+H/3VzNVdzvc+vSy65&#10;pOfiZcv+a5/Ad9IZc75tHZ3l8iuuKqtfWFe2bt3mXa7Wr3+hfOpTnykrLrnM3/needfdZV89RN+G&#10;DbCohvfYMbzJMOQYsxZAVeCzEaxGjnI2ggIZjBNGl83wScNw+9ObCtgeFlY6oB2rlQVIzCOLT851&#10;YmyZWz5ZD7/HuLJFZaxUDl08l6s4PVrSkA2owwPgzpXP5Jsv9ZIuPIcuUVdoCehG/ql3323RU98E&#10;Rhtp6QKIBsjK+xWYMtzMcDKxPyOCv+ih84rmWt7fOyu2Fyhd8fDodFgf2laxgRHdiEkTLe1vHgbe&#10;8DYx/nEf7w86VhKjo4PqQ+cJHrSDQUdAA2+CgRO+CgAxcXqN6G/gpr7QkCYa7w4lHRLs4t1HGT/X&#10;MuQDgh4Gdj2l28EYDkbvPJyAOkHLu0A/vHfqTxlAGn3sleoZnQ7uDy88QTI9f/jmQi7y/BtUWgBt&#10;dFygwUvOPHv1NVgvld+/b69p8fb3C2D3eCeraGsAl/fDJ1GHDtZFW/xe3jhaHn7o4XL7HXfLi+0p&#10;nZ39Bt3hGXMUj3iTDVY7t1XwZZUz+zpPBnz1n53e2VP6hoK+86yzBvlfN1dzNdf7/Fq6dGnvihUr&#10;/hubbJz5qdG06R3lxltuK1969pmyY+cuH66wYf3a8uhjj5XFS/jOt6/ctnJVOSRj5G9YbUxOgxFG&#10;CLAjxkhirHP4E5DyhhQYaeVh4A1muk9vxPs5JyiLBwYOYIPGn4YoD1kRB+C6AyCelLFxA2gBCpUz&#10;H+WnLmm4oYev6cXHzyoXnx3V72mV53LmFeDj+gkorZdoqINBT+BySmXJD4CLcpQ3H/EHjAAG5mjd&#10;LioL0AK+pySTGF0Zeo7FVwGaBjHFgJ2Bt/IFQPCaIw7AI6Cf6ygQQwe3I7J1b5DR89jAsLnLuvOj&#10;eok3Xqq9R7dZtG3oEsCL/rQBcpn35J6yTDkQ21tUecCNBVbkA0iUIx9ZRwRqHpbl0xyXhY/0VP2R&#10;xwpuQNB1lUy+LU+QTHrSE2yRh77Okyxi3gUyuCckL+sLP+czXB0ePnKtB7HzDrq+gC4rli2nlvNQ&#10;ve737RXYwlvtkDzpOHhTDd0D3njcLLqzbuhz+GB5SOC78s47vWFGZ1evPNlRe7/eXrJnyIsb26Zz&#10;qhH7Ok/38DQLriZMnuYDF/gkaWhktrzj6bP4XzdXczXX+/y6/PLLuy+59JL/1js4UCZNO8Pzbe8s&#10;t91+V/kyw847dpZt27aWjRs3lIcefqRcdsUVpbO7t6xadYfAtxoyDLNCGGGlCTAwXKxQJQ2DT4wB&#10;D+DFqMYQMaujMfTQU5Y4Fzr5vvJi039ADgCHDuPJEC8xYHnszQAjZMX+z4DlcT/jJbe+zQWsHaJD&#10;wBwk5ViQFSAjedRBwDm2Y8AwrvORSyeC+ro+VdY7MdSZxt11UwBozEN59kzFk/ST4oHufFKUw8mA&#10;K3PA/tYXOjoyAlr0ZtgYIAacAbVj1KUVYoGU+SnQtpShzWkj66zy0FI3AAE6aHJhEQGQchu5PeJg&#10;CHSFD+UA45QB6ACeAWDhAUJHeoJjAFCAmEFKNNzbI1VsD5c8hYxzxynnw1PvIWgr2FUa7tHRMqWP&#10;7+kAiM5rAmr5OPIR/aMO0RmoB4LAW2n2gms+vBhuRh6eujtlyqOdYl439HO9VG/aivalTXm3bg/R&#10;IIeQ9Th0IIa64eP6I/fAvvLggw+VOwS+7fJiO7r6yhDDzsMx7Mzezuz3PA3PV8Fn+U7rMPCyt/M0&#10;AXY9WKF0D82ex/+6uZqrud7nF+C7/LJL/5v3dj7jVCO+J7z2hpsEvl8W8G4v27dt8w5XTzz1VFm2&#10;bJlXO6+8fWV5vRp8g0wFOYwR4OohPoxONUBOk3HE0wyjGoYb4xZgGcDJ8GrQy/C9ARjWucNqaAET&#10;gj1g8UCeN8IQj+Rrb1KAlrsbZfAqbIwpnQWAzfQywLrPz4cYHkR+eM2n55ox7gY4xW/LuLNLlkFV&#10;/OzNc08eQKpAp6JVVuUw/gYy8adzwdyvPVnRuSNCOkH0ADEB7xY67mkrgJc066VnAvwoj2EnHfkG&#10;Fcn2fCWLj8TT4C8+vBfKUPcEYdo3PV7aMetBnWkPe7jURfcE5EKbafCAN2luJ+nBu3LHAx5KN+gp&#10;AD4JjCGbUYpj1oUDDkhL/aEJrzXAHR4M++KhUs71oANYdcjORS50IlgWzwrwIs1gK/ocbrber8c7&#10;tpeqdA9vSy7lc8gZvWKOOXRJ/tZfZewtWz+AFlkAu/4HSs+6sOobWv8eXj9S7rvvQ+XDH/6Q53Y5&#10;sGRweI7nfPF8ezzs3Oc9nPlPBvi2B/hOmuYFWuxwBfh2DcxcyP+6uZqrud7n18Krr+5aesmy/8xq&#10;ySlnDDv3D42UW2+9vXyRT4127CgvvfRS2bRpQ/nk058U+C4vPb395brrbyz7ZWQ4VCBXO9voVkOI&#10;sSHNXmk13hgmf3srY5RpBkMMJwCGFwnYAoa6B1Ttcb4RhtrGVQYNELKnqIDhNWCJHlA9PQRcQQ6g&#10;BABUlnlNg6XoGFZm3taGVzEbgQAW3Ke3RX1ysVXqe+LESaVLhjoaUSc8sehgeJFT9WwN5KQphodB&#10;WMF1V0w6QIp3y3AzMUPRrIKOz4/eDuCtdcXrpZ4JjNQPXujMfeoLiAcoxFw8tNQx341PIVIMaJAP&#10;oHB/SvVyW8C/dl7s3SsPmbQrHjpyACi/S/GhrQ14yBINcmgPt4HqgC4AUIIT4IkHTecpfg9vlH17&#10;9lg2+aRZf+pEZ018HKSD34Ni8ulIoYuH3KkXZer79/BwBUd04pl6kAco5uYcBl/kKn//3v3m5wVh&#10;eqZN0Sd14d48oT8UQ8jcE1LnBG3u6QDAH7Bl0RU8qTv5Bl90ly633Hxzueveu0u7AJZTivoGZ5bh&#10;kdllcHBU/zP2du7zJ0hTp3fGns4A8NQ4z7cN8B0aLoMzZpWOjr6L+F83V3M11/v8mjdvXvcll176&#10;nweGh72AQ0mt0N3XV6754HX+zvfFLVvKzp07vNr5c5//XFm69JLS2ztUrr/25nJEBgTD6N6/Yub9&#10;7F1gkJQGWKTxxChjpLj3gh4ZSntGFRQy3SCleww/9wYUe8Zj+Ig3AGJQELiSnmDBd6TMNwO88CWk&#10;d0rAADNsi2zyPLyre3hmHoYWfoB/5vEcukgH0aF/AHnqKzrVryUzAzoy7K06JKgBsADvu+q40KFg&#10;qJm2cidC9wCtTzNSeQAYXZlLtnescnjIAAjGnDTa321S08bWCR1Io+ORC4jcoRB/59eYTg/6uz66&#10;h87esNoi+QA6BiM9854BwqwjdTYYKd8xnl1NIy9kiA4ZpKsTRR735CWAJWhy5q3bWgH++b6QTUi9&#10;wstU3RSSPzxa+tjrrd4n3qjuXR+1MYB4VLS5mtqjNCoHLTR0As1b6bSdvVaGpMU3wdU6yGtPYCZw&#10;zCCLrHJumLp67lf3AG960oxM3HXnXeUOL7jqLm2dPaV/YLSMjMRh+nxVwJyvwddHCgK8HKbf7k02&#10;2PmqR53nIXm+At/F/K+bq7ma631+sdp5ybLl/2VgcEh/5vd6vp29A+XKK68pX372+bJ161bvcsV3&#10;vk9/8pPlggsWG3xvvv4mGeDwCnLuDOMCgLVASIaJOVuMqI2YQoKY6TCCMpgM0fKMsbeXqDLc56YR&#10;/vRG4BXAGwABb3s1ig3aosP4wtOgXuUaUAWUYUxFI/7w8NCzywagJYBYL/GDl4250qJTEKAaQFu9&#10;T8UnT76jesXcH16w6ZGlNog6hW6sZIYGnvZwVbf81tfbRqKv7hOE7Qk7LXTh0yODM21Fx0J8Gap3&#10;W1MPxXQcuI+8+BYVA49O1k/5tJeBRiBAOh0m9EQGc6XE3ldZ/GgXg4TuXSfkVN7oCh18AS3AmN9B&#10;gidlACJo3c7wUDq/Ae4BtgBDPev+iPRJ8EOvDK6D6A2++k1w7/eC51vB1F4oQEoQ/5iDDg89g9NF&#10;x7tCx/w9Aow51A6deVfZ6B1AG/SkwYc6IdPtXEdJSLcc0dO2Cbzoyxwzi7bweuks8AmSZb1xtNx7&#10;333ltjtWFTbP6OwaaIFvvzzf7r4hf3PPSuj4zpeh544yUR7wBHm+7Upn5Gp4RF5yT8+5/K+bq7ma&#10;631+Lbr22s4Vl1z6Xwbl+Z457NzZN1CuufbG8oU//aI/NXr5pd1l48aNBt/lKy4t3d195brrri/7&#10;WLgiALAnIwOEgcQQeaEJBlNAZ0OtwDyogUG0eJSsYk3QC4AM7yb2ew6j50978DD1jDdmz1H5ABuB&#10;b3YxYsgBUJENf7xe+CHXQM9ctPTkLF+e+VYUTzANaa6kpjzGd6xHa550CqhD6glP3VuOaKl7Guys&#10;LzRe+EM9pD/tgVfL0O1pgA1AZaEQ94AtoMKnVZQDcL2qWXl5GhJtkOWR4WF80VpfBeTwHHl6J7U8&#10;9SAPHVl5TN1Jp24AOs9+Z5JBe8PDYGt+5MXwMYCCrKSHH/sZG2jcVvE7IB8w5OxbgJA8ePK+AD+v&#10;xgYkaxnyTKNyACSLnAySCowO0GFBX1Ybow/19ze/tTx80YfYOokPbZcLwKBhlTYeaI7O0Hn0vfIj&#10;jnvqB7jyHimbeqSe6fEyTwx4p3xo8Ygdixd8uIcXnjCyw/NVHUT39rHXy5133VVuuf320t7ZXXr1&#10;v+sbmFlGZp5TBkfmlN7+ES/CasPzNfDGwQrM9wK+be1dpadvsAzPmNWsdm6u5hov19VXX90F+PYP&#10;/SH4dvT2lw/ccFP54y/8admwYV3ZwcEKL24qn//jz5dLLr2idHX3liuvuLK8tuc1gZDATAbFoIXR&#10;qwYqwYh7AxLDmhgsjLvu+aQHQ0cMQCRIYOhySNc8VIY8DC6eHgbNwKfwjrxOTjLCC8VLPilgdnod&#10;LiYNTwoPk9XSyIdXGnlAm89i2BwET4w8wBF6G2vJwqCHzgI3+OAdVt0AQowreTzbg6z8KRNApjYR&#10;Dw8vq8Px7smTFWQlT/U0AOsZXp7nFX+AwzoTpA80tC+Ag3cZIBSfv1COOAx/9RKlA2VoM4ZKafso&#10;J1BROYMF4FJ5GkSpp/SxF6l7A6biQww1K4Y/5eCb7xjA8lyugYl6hpcPL4NmpU06djCDzvwAK4Xk&#10;Q2wdpYN/A3pGnr1wxW8pz21d65p8KJvAyTtIngA/99QHkN0vwEtdPOQtHtB5iF3PHpJXGu3FoQqu&#10;j+ijQxPpdNisk8oliEKDHPKRRUw+vDOdAC0AbO9XdAzLHzm4v9x11z3l9nvukdfbLe91UB7vrNI/&#10;MrsMCHw5WIFFWOxwxZxvDjsDvAAw4Ns3OFSGhkfUIe7u53/dXM3VXO/za8mSJR3LL73s/+wdHCyT&#10;p713zpdVlB+4/sbyuT/+k7J56+aY892woTz5iacEvpf7O9/lyy4te2SkWLQEcAUgCaDkDeYcLcaH&#10;dM95ChCgJfa9DOXRo3g+ARaAOKBjw1m9OfKYw42h1qAhZjMMgBMvmLIxlC3eSvvNu+8azAB4aEkD&#10;HAHCBCaCPT4BF+cB537P9oBFh/zwbMN7pfxR1dE0ys8hZ/gB/tQ/09LrNhiLNsA1Pi0CdMODZdOM&#10;OM0IrxdPE10x9HxClOBMWdrJu2LZ6IehT3CDBtChwwEIJDChl/WDBzwVAFGes61po/C4mWNWGykP&#10;vh6GFQ0eJvw5QIB0hk0BHNKcLt3Ti2RY1nVWOjrEkHJ0BniPmYd8x8hR4JnyrpsCbevfgAIATOAe&#10;nqza5p7yACvP8KczER2P6nFWmRngm21CHsGATfvVfOiggT/8ePapRvWZzTH87TIdAeVlh4TAe3Y5&#10;0RBTBt4HVd5l9x+oK6cFzKKBjvlsH+ogPjfdfHNZdefdAs/+MjQwu/QOziyjs8/zt77scMWwc1t7&#10;gG8cpN/uhVecbMQngb0Dw2Vkxmz9b/u7+V83V3M11/v8uvLKK6evuPTS/7NfveYzwbe9Z6Asv/rK&#10;8ifyfNev31B27tpZNm7aVL7whT8pK+T5dnR2l4uXXVJ++arAV4YVo4NBS2CyIZNhsmETkJHOM/Oe&#10;Hm6shgvv1sPIGGd5PAbxCqKAIOXTuMWwdRg/ZMKT8tCklwwg4F15Trc+A4bIgqcXGUkG9Bjh4P96&#10;7HSFt618DH2UqzsnoZtooLVMZCvP4KpOxbE3xUNlDehKAxzwphgSTeBjgRQrtBl+xpv18HONAUHa&#10;hA01KOc80TJkygrkKBceag5BM+eLjikv2gT949ltK16he9TH86qqD3xoR+YbPZwr+YA8QEQHgNW+&#10;eMDJ1zIUA/Z4bNlm2R5jdQggDe+zVVZ56JMedz7nbySBl+DV4uhH2ZrmeorWQKngd6k0ZNO2dKLI&#10;A5DJTz0MgooBPHjhVedQNr8neKAnO1PhmZJOIA36fNeALnqYpwAeWg9PSw71o0OCzJhLDk87gXjv&#10;3j0CcYGsyqEnbbB3z56y57U9pntLnZ97773Ph5jwBQHf9fKZ0ciMuQLVUT3j+faX9o7eMqWtq4Iv&#10;JxrFnO90/Q/7+gfLkLeXHG3nf91czdVc7/ML8F1y2aX/e2//QJk47YzzfPtnlRtvuaV86tOfKZsE&#10;ujt37fABC5//7GfK1R/8YOnvHypLLl5WDhyKDSIwThh+DJ6HXmW0GKojHS/YACDDbuOJITVYhocJ&#10;ELIVpEEPcKlGD8/Q4Fz5u/wYowhPwIJypHF/oh79h7eNMQSEDUJ6Nm/lMdwHWLpTIBAjjYDuGGSG&#10;hqM+LB466HLpBZMOaGI4DTAyzPA2ICifYFBQwGhTjqFkjLmHxNFDsgG7XFAF2KI7IAtv6AAkQIiN&#10;+ls08KWNFFtn3Rt4RJveottG6cypQ4NHjG54zBj+KJOgGyMNvBODnWi8WYjKwZPguUnqJr5ezKR7&#10;D72KTwIxoMQzMjwUK4/Zq3lFi07ZtgmI+Rsgn3LWT8+0J/KQiyfN78d0Skdf2sLyJRca3yvf9dc9&#10;nqp5K1BXgJT6pBzA14CrdP8G1XYM3VMH5OON4qGSji6U5ZnfkLeHrPoECLNCOtoGHfg+OQHWulW9&#10;oKX+tAv3fHKEntwTDh3YV2668aZy6+23e3er7p7BMijgHRk929/79vXPqJ8axQ5XgC/xRHm9Z02Y&#10;7L2dORhlWGX0v20OVmiu5hoP16JFi6Zeeuml/9uwPN+pZ+xwxQbuV1xxdfnsH/+xwHejwXfbti3l&#10;E099olz9Rx+Qkegrlyy/XEZHxsXgw7DbfoMNBhDjlYaJ8CbA5XQAOebSMEoYRTxTvD6+s8Uz9fC1&#10;aAEB+Nl46xkZGDUAkzh5BEDLixSth26VzzwoQASdy+ieuV/SKYdMPG7KkAdoom8unMKDIZ1FYWx1&#10;aa9Z6eGd42EGAMILj5zYG28oDa/QoCA6e7LiHQclSFf4C6ROMk8tHUjDm01ABnyJA4wj0JHx7l7S&#10;BwCxJ019pC9gCughC/2dR1A5dGp5qEqz/vAWqBzTO4AOWQAP86luM/Jr+8KPsm5jpVMnng0+uif2&#10;O67PGdzxomNTZZIGvwB+tQ0dFwBUepMHf+T6nZKmPPSnLO2V8u31w1syDbiiN5CJ3h5n9TZZAc3v&#10;x4CoZ4DP9VFgCJ2YdOsi3d120pchZcAfPoA3NNQRT/fg/uBNnfzuAejKg/L2fnVPe/COjrAwTR3T&#10;GK6OoWu+Zd4HmIvGvzWFY0cPl1UrV5WVd66S5ztQOMmof3hWGZoR4NvbOyLwHeQzIoPuNHu/DDu3&#10;yfOdWqZ1cqTgDA9R63/bptBczdVc7/dr3rx50y697LL/bXBw6A8WXE2aPKVcdpnA97Of97aSO3ds&#10;L5tf3FSeeuqpcs01eL7D5cLFS8ue1/ba+KQhxkja+5KBSqOGwYq0MMaeUxWtvU9i0gQSGDJ7j8on&#10;5gg8n5UrUODZRr3yDz4BfparGKMGsFAeY3yadwC85YsOcGYIlrLkn5LXbYOuewKAS1mDbwUkDP2b&#10;b4Xhh0/y9twpuqET+jNcXvngsfsbXdUzPVvuGVIGSAEIvu9NjzbBz2f26v6U54QDbHPRVQKmRwPU&#10;GYEvaR5lED/XQ3qgAzpi+LMuHkrWvYfAxddeuO+llwADPQA4aODn+ijN70Zp9oIr4BiUVTbfe8oG&#10;zACffC/EvAvrhO54ouKRnTPSuPd2j5TRPaMJ0HjFNc+iQ1dWB9OuuViK9PDMA1ipK+/JusNb/OCN&#10;Dq2RCjoqAs78Njh1Rz9AF8+U0Y69r+1xfjwHrfmrPGXoIKC7eePVVhrPQyvO31LOQxvARZdzv6T7&#10;96iOwi233FJuufW20tbWWXr0v2Jnqxmz5pWhkbMFvsOlq3sg5nyVP3kaq505UnB6mTBlamljhfRA&#10;fOer/+00heZqruZ6v1+A7wp5voP/k9XOEydNKisuv6I8/alPxbDzzh1l8+YXy+c//7ly1ZVXedh5&#10;waJFZZ+MDd4VARDCMAXQVo8FAyMjZPBTehpkwMNzrErj2QDjuWDmdvGeI43dsxLYMJKUB+AwaBjn&#10;4BPgngYPvmw/CXDYy5Phtg7IV2eAsm8JSPnsKOd/bUiTn2ThaVIGvtTLc5GqA/IJBljREQCXBFy8&#10;eoACEGBeEDB7/XU8LtVP94ApYAeA2suVPoAe6QwHBxDHcDQLs/wdq3gBvoCzTz2q9QXI4Us54gAs&#10;vO3wfNHHG2so3bqit2J708rzUYW1LLLsZSr4m1YAQiAEHXWhDc0b/RQAD8CEof0ENrehZPg9iS/v&#10;lWFv9vdGpwC/2nbwtbzajnpOoKUNkA+I/v/Yew9wv4ozzVO6Oeec71XWlXSvsgRCItkGDI7thAFj&#10;jMGAcSDaRJPBEWeMjRMYG2djgiQEiGgccO/shO2d7enZ6Z7UM+Pu2U52d9vUvr+vTl0J3LMzvTPT&#10;02q/7/N8zzmn8qnz/9dbb1WdOnmxVybMqMtQtbne8SctngeEFr8t+UX+KjMkTp6kSx0EEeIH8VXx&#10;CAcxslCQsNxTvh+F1ZFwuFO+qE+Fx584HEMpV3nHpwN1DHcIWfGwvaxwll+UQYaKZt6X9Bh2Puao&#10;Y9JJLztJBNuR2ljt3D8e3/Nl7pfVzpBvvOfbmIecg3zrmvQfhXzZ27k/DQyO8DF9k69hHApYepzI&#10;d/OmP+Q1hRcuuOJj3fObt6W3nXNOuvp9V8eHFa7SkY/rb+JVo87utGp2Nj6mH0O4amTLJhRlRSiN&#10;NGQGwTJ/y1wrjfEBUs5Dts88nT/tF68CKT7KlLh5RW51rnAQQFaZxIW0lY/SeJh5WYWlDGVYmIad&#10;tBhGJi/em2XuteTLsRAGcZinzIuo8j6+pEuZGM4mPcgPFRwdBZWn5BENuIyy0rCWDkgm5qy64+tF&#10;lAHFy7kaeq7ZUhJCxIr6LaTI8ScMpeteFxSp3AlL3NiRiXhyh8AiT+LKyJsyRjl1Hh0MxcEP8iZN&#10;tq8sxnUQr+qhfKyhDH+T5kJ6OpJPUW6ZAPPQMe4cKV9ZJUy9kjcERF3QseKccjy8NxMVXyhCKVOG&#10;8iF67i3uT+f8jigLcSgXblFnnJO/0qWcxZ2FaeRR1CjnLHjK88FPxNxt3JPKRv6ZqHNHofxmy/2Q&#10;Bu5F5eIO6YaSVxpslEEcVDv1EUPVuoZ4KQ/Gb4yh5pjrVXjKtHf3g0HQ/I7ZaOVYkS8fKalrbBb5&#10;9qY+kS9DzhgLrvJXjXjPtz0+J8h7vjW1zPk2xMLHrthkYwzybZAZhvH3Hbt27arbsnXLv+sbHEyN&#10;Tc3PJ1+R8Y5dR6ezzj4nPqjwwQ99OF19zftitfOxL3pJ9MZXrFqddu/Zm37045+oMcwEFA2bDDKk&#10;4aLxg7RQfTRET4vEUBk0xDQ+QZgK/8Mf/TjiZPVTFnFlQqFxZX4WUkZpQciPyY9Gm0aShpFGsyhY&#10;jqQVcXUeDauMsNHg6jx2NFIcwmHEz+/v5k0waFSz2nomEyqEKD/ilnssC7kOnmPmXvGL+OQlg/gh&#10;UEgE8jugPGnw2QgC5ZvJN/upfBVZ5vliVkFnEqbeKANpsVsTcahXGnXyIgyEF/cqxU19cF+sFqZu&#10;meslDkPfWFa/qOF8DyhgiK+o71xG6jofQ1nKjXslD/LjGS8oT/nlhW7qFIl0qDv8oz6UV1kUlT+v&#10;V+2wpbLFu7y6N8oY5CoLso14+RjkVi3EymWB6B5ODwf5HSgDz5ZryhBGB0B+qFTKRJ0wF4tfHhLn&#10;WWY38g3CVrjoQCgMRMk5ZS7EzDHcKBNHqdlynxx5jSiIVgqX+KjfUMMy0ik7w/FVo2OPPjaUL/s1&#10;t+l/xfu9A8OT8WlB9nYO8mXryfJVo4bWeM1ocY2UL+/59g8ozrDJ1zAOFUC+mzdv/jd9A0Opsbnl&#10;eeRb01CXth6+I5173nnpmuuuSTfdfHPM/V4g5XvEEbvS8Mh4ml66LN7zLe/wxlycGh8aOwgJRQyR&#10;4YfFPKUaMxodCAF/hmhp/GjMIVX8DhBYbjxpxELRykgnz8PmYW4aO44QFYubyjaB8dqN3DiPtMk/&#10;1LcadeVJ/vhBODFPXIWD5LJKV6NPmooX6lvpQVqQOX5lGJgOB+lQJhph4nNNo42qoQykzTu+rGJG&#10;+R78sYRMfAe+XIQRHhLEPVZ8U5/cr9wpA2lTlyU+dVDuOggBcwAA//RJREFUFeVOneXzrDYLYUMK&#10;hH+G+yA9HSkPVog/yhpzzSJX1TudBdLJaeXnG2SoZ12IibTDT/cfxPNIXmXM8ygqEGVIHVJHpdME&#10;4ZJGSY+ylZ2+eEcWJYzajvl2lSsIV+eQL0TKOekFsYr8yghAkKH8Oc8LnjIR4x5HSFJHyJwwlJkj&#10;90LHkE4Z5S3zyXHvVZoo9VDVikP4MF0HcStN5nS5Z9R2vMurc1Qv4SD03GHICjjq4vH9adeOnenE&#10;V7wq1dY2ppb27thkg2FnFHBX92CoYT66wHBz2eEK8q1R+EaRL1816hsY/ZX+tyZfwzhEULN565bf&#10;5x3Bhhco38U1NWn12rn0dlY7i3xvef8t6Ybrr0/nvf38WHA10D+Ulq2aTd+//4F4raUM5ZZGn0aI&#10;hqu4QU75PA9F0viF6ZzwEF8JW85Rvnw9CKIkfibWAw0s8SFGwnKNO4TIseRV5mlp9CKfSDc3+JEX&#10;/orLdZC5ypMJS0r3B7k8uSw5DmlEPB1RtE89nQkl8pA/Rxrm0oF4RmWASCGxnz77E5GbiFMEHsPP&#10;OrK46hmRFMSHQUAQI2lzjfKlzJE3ZVKa5MN9MnzNfVFfkV8JpzBBtLqm7nhvlzjhRvqq18f2S93G&#10;OXWSyTjnrTIrvViMRXpV+hAmBE9+eT42E2chsjx0n4dhyb88H4gJsoR4KHPUEaMICkP8cs+585RJ&#10;mTndIFnUMHUb9ctoSJ7vJh6Lo3IYyDqXk7nceIbkoWsIMcc9oFQhQcpcnhPGeZArpKhr0g/3qCfC&#10;ZJLlviItXaNg6RziDpHiDtnGkLnikDerrXPHIBNymDoJDFc/VA2708E45sij0ktPOCGItbtbKrZv&#10;JA0Oz8Q3fTtZ7VzmfFG+bDGJSSUvqqsP5dvTi/IdMfkaxiGEmq3btv0BKrax6QXKt7Y2bdm+I731&#10;rWeniy6+ON104w3xytG73/2udMTOnam5vT0tXb4yfed798WQMA1e2Xqv7I8b5zRWukYd03gVYmW/&#10;X/y4Zt4uGjY1dvih6lAenEcDqHDxug/DicojGnu5c8RymlLZfAdYYWMoWGRAPIgi7yGN5YaZctHY&#10;kz+kVeaYIx2dRxj5M+dLGMoDydMI444Faah8NOg0tll9544D6f/kR+qQKC5Du5BcXk0sMlS4ciwL&#10;piJMdV5IGH8ICrIh71jVTPmUDnnx6tKCkqzCUE7yp+65X+4jyKQqM3XzYxHYUxx13yz8Yjj6qXhu&#10;qgulgwIn/3h+ihPEWD2fyEtHnm/Us8JTP6wOjjld+XNdwnKew2QCLWRIuSDliMNzrspWFkZF2iI2&#10;wjKfyrGQYuRRXce9KiwEmeddM5kGKeNO2OoY6lQkyJwvQ764M1wNYfKRe67LwjnCRxz9djg+JBVL&#10;mQmDQo8hZql7/KPcCkO+DCdHxyHuL7/+FMPMlT2076FYRV1WPEPeT6tuXnT0Mem4E06KRVSdXf2x&#10;p/PgyLTU71S1vWRffGowvmoUi66y8l1Uy5xvV+ruIc4w5FsvMwzjUMCWLVt/f2BoRH/o5yvf+ua2&#10;tGb9xnT2uefFDleQL68aXXzRhenwww9P7Z1daWJqJt2/Z08MwUJ8LKaisaLxicZK5zRmkAINF+cY&#10;5EEDTYNUFCL+DOkGAeqIewxfV9ekRziIkmFBhgdpjIM85X9A8aDCFF5hee/2xyLQiKNr1HlsxC/S&#10;IixxiYd/KUN8P1jlhTTIF7JnbjLmTSMOC5/yvUUZRVo0woSngxFfYSJNpce8LIQK2aImUcDYj6tj&#10;qQ/CQsQML5fwEEikq7xiVbfKGG5q1MmbeiZeNOJx37kcZVQBguHeKCOdkJg/V9qQ7lOPKz+VB3VL&#10;+uw1XcoQC60UjvdU82cLcwcGEoEs6QSQP/kFSYl0OMeNOsSo+7gvdYjwo74iHZWJ+o+wlXukxbXK&#10;x7A874qTZn5eSkdlgfy5J9yC7IjLb4P0RYZx3/KnPNxzKVsMwes8hngh5oPCYRAmpEwanBe3GF6G&#10;OHUew9ZVOM5xh8QpV04nd0RKPUQ6us9M9nkemN85ZWQomiPxHnmo7Lr1eDpi2+HpxJe9It7bZYcr&#10;drZi2LlnYCyuUb58TJ93fGPYuaE11YioF9c1xDawvQw7Dw7/lf63NTLDMA4FbNm64/8eGhb5vnDO&#10;t6Yubdp2WDrnvPPT1Vddla6//tp03Q3Xpnecf37ateuo1NHdl0bHJtN3778/L7iqGsogQTV6NDA0&#10;dKVBxoIs1FhFgypDEZU9ibFYDS2SYZcqVC6NWZAJZKF0IcNYyKV0CIdyCDedQ5ikUeZ1Y5FTNWQN&#10;0Tz7E4bGMylEY628IRka9qxsK1Us/0xUkIgaeKUduz4p/6JCISH2c0Ztx7XisBob4szXDIfn80yu&#10;meQgYNQlc6oQG0POEM4L53M5Eq9sIclwLW408rhnU1l1TeeEuiZc1FfUYyafcoQAqOsYTua+5Bad&#10;AZWZdDknLfyK6qa8eRFUXlQVQ81yC0ISqcQz1TVH8sGiDEqbZxuEK4u52RJW9fbo/txRwSAy8ogy&#10;8DuINPTcITD5xUruKi5qO/LivmTkxXNiCBhyi06a0gw1iZ/CEH6fyBy1CzkG6Sks7oUQKTf3xHnU&#10;E/FUziDQ+J3k3zJ+B6vYGHKWW7wHHPFyXe8TwUaYiJuHvukwURecs5UlnQCGnSPe/kfSYdu2p5e9&#10;/OXx6lCHlG6Q7/BULLzq6hlKrR09MeTcyGtGIt74pCDf31b4IN/eQcXp/zP+z4ZhHCLYum377w0O&#10;Dv06+dbWpy1HHZne/La3pauuuCJde8370g03XJfe9Y7z07bDDlePvCf1SzHf9+CD0dhBVgwRl4Y4&#10;iCIIJSsEGp8fiWho+PDLDdx+EVpF0FWDHMSNv46hoOQW+y4rPoQaja4avmd4LUnh4p1ghY08FeYH&#10;bOVIHioLZEme5E8jHsOlNOQKC6Hingk4zz2iWml8g3AheUg4ypAJL0iiImHc6SRwjA6DCDUIS3Eo&#10;FxbzuSJhPvQQi61U9mxPxZAvK41RfNQRhBxqWGkEkUReSjdIPZNiJgbVK2HkD0lRP0HG5E19oGzl&#10;xn1G4y7S5Zy6juFYGR0Ahp4hfPJ8QkRDPjltFHCeQ+U+ud8g0uqeIi+55+eQ3XI++XkTF3IJlann&#10;RN7lGHWpeOU3gsVwuuLktLPizupXZVKdcc9Rfh05f0TkFWEVh/CZ1Ks8qjQJi0GWECgGIVImXveh&#10;HJyzUjrqhfR1pFNR8iJ9wpBedBKUPsPFKFqug5gVFv/IV+RLHIax865bqOVHFSeTbJCw4pDG3j17&#10;I538oYZH07atW9NLT3pZDCW3s7fz4GjqHZpI3Tp29AzEIqzm1q6FBVd1kG89c76NsSVldw8Lrob+&#10;mP+zYRiHCDZt3/Z7Q+Pjv0a+ixbXxCYbp53+pnTF5Zel6667Load33n+O9KLjzsutXV0pp7e/vTt&#10;e+8P0qWBya+OiBir+cYYtlVDls8rgo7GMauQx9TwQLR5lXJWLqGe5JY3zsjEklUtDVVugFGdhKEx&#10;45iHfzNpkQeKlPO4VvziR1ooOPJAyYaf4kfaUQ6VV/cRDTumePgTji//lPKR39NPPxNpQLy4MzzN&#10;/XKf5Ec4CBbSZNEV6pYhXT6UAHFCdqQfXzRS/j+QP/OvlAEij8VQ1KXSiPd+yVtWiJBjJubsHsSs&#10;I4TEvcS18qFsHAmPWyzmiji5TBzL7lYxF60OA+WkbIUUIXk6LlEfMp4deVCfpTz5eWbS4ncQ+cqP&#10;3wW/B44RFjeGzklX9w7BETbnozSYV9d53KsIr6RP3sSBlEmD+VrmeUt5OFIeyI0wOa1MrLgdPJTM&#10;egMWPdEBjKFk5Vl+S4WoozzVNccgbrnnOeMDQ9T4xypmEWlRxbhl4mWf6Dy/TdggZuXHETKPLSiV&#10;97bNW9OJr3hFLKJq7+xPg0Pj8VWj3sGJUMJ8zzfv7cywc9nbWeSL8m3r0P+Q7SVH/xP/Z8MwDhFs&#10;277tX4yMinybnr/JxmKR7/z8pvSWt5wdnxK84Ybr080335je8c53pKOPeVEakuplrune+x9cWBUa&#10;poaKBoZGL39Ll8aRIUM2rZC6+1F+xQfiolHDn+twV+NZ1BbztTHPKrcgCgwikv/TT6OUZfIjHMqY&#10;/IiLWmaeF4Kk4YO4iRfDxiJK3iemPDSG+VWh/DpQISrCRlpSxjTKhIOcOUIioXwhKsXjyD0Ql7TJ&#10;o9xbVnQQm0jsybyN5A9/kOdzUcEx96uys/KY/HGPDS+UDuQTSlxhoi4qw73UUV75m0cPDibFqC/C&#10;c98KB8FRptj2UKQA8UdZZBAtr0DhVuanOY+61rHkF0Su9MOq+w0jX12TLmGw+A3oGO46j9W/EJKM&#10;jgFlgajwi7I9kTsHoRx1pK7jecjvSbnF8DHlkLG7FaucIw/ZPhEh6fIMChnGsSJZng/XmSCz8sSd&#10;fIOkqzil7vDnt0H+XLNACn/cgziVBvdI5yKHzXO7EC5fL4Lg91VHfjuxmEvH8nuDvIlD+N27d8e9&#10;PPnEY2nrtm3ppFe+KsiXrxf19g3H1pIx58urRtVq56J8G5uq7SVFvnxYobt/MPX2D/0R/2fDMA4R&#10;bD18y+8MDo7+2iYbi3jVaM1seuvZ54TyveHG69I1116d3nH+eenYo49OQ8Ojqbu7L923J+9mFHOo&#10;kJEaMlRfLGKiMZfRQKEyIAXIluMPnuGTe1ktQcw0ypBhNOpqdLM6zWRL41hUUt7II+9ixIpeGt4I&#10;pzSZw4zGU3EhR4gLgghFClmrYcc9hogVJhp5GX7l4/vlXVEWkGW/TA6RnizuUXmgBpmvjrITTnlA&#10;OHHvihPDtxWh/pS0FQaCw3jtiCHpolohF4g6FLDi8zoS4UkXf8gVY9EV98NIAeWKjgDxFS86MoRT&#10;HBp9/DHcaeQ5h8CjQ0BcykbnSPVPByHSVticfs4zyqa08/OljHlkIDoZyifyq8JkUpNCp34oi2zf&#10;Q3viPMLynHVOXXKP8Vx0vkDmug4VrGvyj201lWbEk19MU4hU8YtOh8KSB37595HLGfeMm+6Ja0iy&#10;ECXGugLCQqKhiPXb5Jq5WkYvSjoYJBodSdykpGMYWu5lpTNG3kGsEC5uSo95YNImrVDMOscNwiVd&#10;wmLUJZ913LJlazr+eF41akotHT0x59s/MFEtuOLDCt15h6uY72WTDYae9X+taUiNLR2pC/IdMPka&#10;xiGFbYcf/s9Gxsb1J37+sPPiusa0en5DOv2MM9OVV1yerr/h2nT9ddek8849N+08Ymfq7e2P1yK+&#10;9vXvxIKr0mCVOT1IKa9ezuSJ5YaZMHIL/zx/Gw1qRbT4lSHn7J/3es7D1vJTY0UDGAqJcCJxyCDC&#10;i5TYgzkTZ86TMDSOMYQtxQzxMg/MMYhYSpjGlbCkD6HlRj0Pd0MMdAoIR/j4upA6AJSN+w3ikBGf&#10;+w4FT74Rj/d7lRcKVmlDXnQQID5IhoVNECKv/0DKeaerPCSMoU7LBiDcL6RD2oW4qDvuPZeBYe28&#10;M9d+dV5ioZnqg7BRX3FPSkNhMcoTr0BRFrmTB9fkSbggNe5PxyB3yFXX3GN5lvn5ZILhmJ9LjlfC&#10;Rt3oHCV4sFs8cx2jE6N7iGevuPtFSj/6AUPykHTuXOCey1+RrOKgnlHU+EOg+EOGsXK5IkVILxY+&#10;6bwM9cZwr+JjJRx+pA3Z8k5uIVJ+A5SV9AmDkX/OJz97fnNc71McyhALtRQee/jhalFVFSfyVD0w&#10;7F0Im9/3xvl5ke+JqaWlPTW2Sfn2j6U+lG/fSAw7o4ZD+TLkHOTbGt/yrdV/tEXh+bBCV9/gn/N/&#10;NgzjEMHmww/7x4Njo6mh+YXDzovTpu2Hp9Pe/OZ01ZVXxJDzdfGe77vTMcccq4ahP3WpYbj7a99U&#10;44kCzYRY1OoPRJg0TpBEvBKiBgjygrBidbEaXK7DH5WixgmCjDiKjwopDXwQttzyTlpSjiJXhpsJ&#10;i/1QBPzTn/620mXXLKULaaoxJQ6NHmmgbmkcS5oMTbNyOhr9ynAnPkYZyxA5DXQpV4SrwnIv3AMN&#10;dexEJXfIFTIrrwdBcvEFoYpQf/u3fztIB9Jlb+dQuNSNwjAEHdeUXUZ5MwlBwihiSD53OuL+nlTZ&#10;FKaQEuRRRhjyu835/mKInnA8I1kMeauclIHXjDhn4VvMASufyF/lIF2IN4hZeXHNcSFP3X/pdNFp&#10;KZ0RCJ3RAeol6kxu+JXRhlC0SgPyfAJykl+pq1C+CkMd406Hg7CkRxpB7rqHhY04SIf0KI/OOZbf&#10;W5n7zek8Fa/6cA5Bl98OBA2p8jthC8iSDmUPkiVvpQ+ZslCKMjCSgH/s1yyL+ztIGTMNA2FjpEka&#10;pMXz4brEpdx0zjZu2JRectzxIlYp3/aeIN7BoRn9x4ZjDritrTs1NzPsDPlmqxMJo3wh3x6U7+AI&#10;rxoZhnGoYNP27f9ocHT017aXXLy4Lq1aszGdfrrI94or0i033xQLrtjh6vjjjkudPb2pW+r3y3fd&#10;kxsoWSgGGkI1RpAwjRuNIw0w/pAApAVhcYyGWiRRyK2QL0Z4Nt+gYftRvHqUSTN/mAF/3rnN79XS&#10;qJd0aRxz3rkTQNoQEUSVv3SUiTOGnuVfNv8IotKR8BwzaeT4nOMP8TGHF2VU/swLlw1Gyn1iQcA6&#10;sloXwmToGUJhmBeSwQ1yRu0evM1kzLtWChYiXCDhijyo2xiWjvvNnYBMqgpTyqk88j1lhVzco16I&#10;pzqFdCkHR/IuREy5SY88IZEIz73GNUO++dmUMi08J+VPnVHmTG5ZMUMyxInharlRXsqTSQoCRoWK&#10;lBWX+gvSJU2RY5Qbd8ohMs3qORM16fBsyIPOSZCk/JjrLb/FBaKWEYf0F/JWvmU+HxKEJPOzz3Fj&#10;sRSErCNhSJ8jaZIWeZZzyhpEShhMaYXyready57OOY0chk4AZY3fzBOPpXVr5tLxJ5woUuXDCj0i&#10;07E0ODwdO13xcX0Itqm5vZrzLZtsNIe1tHWk7r5BPinI3s6LZYZhHArYftj2/31gBOX7/Dnf2rqG&#10;tHLN+nTqaWekK0W+V199VSy6uuCCd6aTTnpZGhgcii8b3fHlr6kRzqRJ4xLkqPPSMNPwQ3YHjpng&#10;8IfQOC6QMQ1lxMnkR7ggDYULcoVoaXhFPDE8HXGz0i15RJqKF4u9UIlV+rijZAlHHig1rkua0ajL&#10;L/KB/HQkf0gaNcl1DEtHWZV3Vb6Y24boqjTxZyEV+bLAKr8+lP1++pMfBwEzB4zixI9FT4UMUb8c&#10;ITcacRr5PJSe55uDhJUuZWFIG9LkXsvwaJRZZeEYxKAylWM09ISRcYTgf8quYarrUN1ygyQh3EJ4&#10;pM1QKW6kH89HftxLDEMrTYiQMHQAiqJF+QWZUq/kTRlk8UyrEQ38SQ8SjVEP5cd94wYpZ79c3nAT&#10;yZEWhFb8OCcdVmvHULLy4Lr8biC8+K2pfjIxlpXVuUNW6qWQI+sFiBfDz3Iri7JI42AShlzJjxXT&#10;HB9+qFr4RVwdCVM6onzRKKed/fbs2VORdd58g+c9u3pNetFLXhLv+bZ39sZwc//gROrrHxX5SvlK&#10;DcdH9HnPF0P5inj5oH5Le2fqlfLtHxzlf+tNNgzjUMGW7VtEviPqWT9f+TY0t6W1cxvSW848K13B&#10;sPMtN6Ubb7whXXTxhSLfk1JHV3dqVUPxpa98XQ1aHhqmYaWRgYxo2GjoaLSjwasaRBo4CCv8WVFM&#10;o6VzyCzmKdWw//jHIi810JBwEK/8eEUnCJOh2iA8iElkIRKKc7kRtgx7YzTy0YDriAX5hnv2LwSA&#10;G9dlOJw0OIfwMMoNARGfeyv3gx/EyL0HOcliA40qPxrWZ38k4ld4Pg8Yi63kn1c+q7wKj/Is870/&#10;eiYTEOFRhkG6Kg/G15UIS76UkYaecoUK1X3EOfdQKXHqNDYtUf1E/crifmWFaGNbS52TNwRJXeBP&#10;vuRHeOqCDyxwb3laIc+JQzqUoRAheccwsvwY6sU9fgs6QjKEKeUuc9cQIPnFQir5c38cg6zlHuUh&#10;T35fcstDu/sjXPgrLKQXyjvq7CCFq/KRP9cQHtfxG9SR7SExFlnFphgiSvwiDYXPcfOxkOjCqA6q&#10;V0fy4r7i2St/NoJB5cZq7MovyHb37qx+ia9nGguxlDb3gv8zTz+ZVq1aEwuuFtc2pU79pwZEvAND&#10;E/FRBb5q1NbeG+/51jfmxVZsMVl2uGpt6069A6yOjq8a1coMwzgUcNjWrT8dGZ9ITa2tzyNfPtK9&#10;dNnK9NazzkmXvvfS+JD+ddddky6+6IJ00oknqlc+kJqlfG//4p3RILGdIY1OblwrcisNmhqbuFbD&#10;RhheR6IhDkIshKcGnzBBqKWRlnIkjaI8i6rjA/soJs6JQyP8jMKiBolXCIJtHqOBlz9hcSdeiVMU&#10;HXmU9CFdiKLEIWyQUbWYKcoTcSoCkhv7QZf0Ub2EyUPIykOGQkXlMqf5rMgRpfkTkXKQMOHkzjA0&#10;yjFIWdfUC4oYN9LO6lj1RJmUfqhPNebULQuTYkGTylLuhyPXnAcJqbxckzarqSkDloecVX4RYtSB&#10;wkYdkQb3pvA8E+4dMoQcqZ88tJqVIO6UK+JW4SlfpCErHSDSCALTkTIxf8w0QJ6LzuEYsYh7q/KL&#10;+tXzp/55tpzzrm32z8+Qzl+5T9yLlef1xGN5dymeF6RHXqXcHIMoH83bR+JHOtxHIeBcfyVsWcyV&#10;X13Cj3njuDddo2qxKIP8QkXL2GkL4iWNQsiEYz3A9OREOvbYF6VFi+tSW0ePiJRPCk6nbingzq6h&#10;eNUoPqpQrXSO7/mKfBfJ2PO5t5/tKMdNvoZxKGHL9u0/HNWfv/EFw86La+rS1NJl6dTT35yuvfba&#10;dNONN6ZbbroxXfDud6SXnfTS1KceeWd3X7rtC3erYc0Le0rjF42VjkEEVaMUjaAsGjYaXBpkxYF8&#10;CBPDu3KLxlruEV7XpFcabxplCI5zFBFkSTgUKXEK8WSSzSSBG8SOW6gUwotwgtDUoMd3ghUXFRvx&#10;5E+ju7Aauzri97yyHXSOf2mky73TEYj3dIPkIFQRiI6Z8FCWOS8MQgwSlhv3SHjCFaKLxV9VmcmP&#10;sEGIQb5ZlS90OnTkPJ6F7iNIiDzkF0RFmlW+JZ+84CuTfgwL60h+EF25Z/KEvFiNzJEwuJf0YtRD&#10;7oxWxGiBnjnu8XuQe/k9QFhBTOSpMsUCLt3HYyK/3AnJzzqepe6BNCgDFv467mdzDcXnvnL6eq6E&#10;1zXx4/4rkqUeIOl4LpEOCludFYhT5YIY8WO1MgqZOoOMKSdhyYc8WJQVcSLt/fk7vQe9coShyiHw&#10;Ej9v5pFfK4J488YgUuoqB2FYrIXyXTu7Nh17zLHxiUC+kx1fNRqajKHn/DF9kS8fVRDxsrsVi63q&#10;RLw1Nax27kyd8UlBz/kaxiGFww477JmxicnU/ALlu2hxbZpYsiy9+rWvj4/pXycCvv7669PFFzLs&#10;/LI0Pj6ZOjq60yc+/WU1fJmcSgPLIirmYctCJxov3GkYyxGDDGhUiUeDSzgafRqnnzz7kwVyo+Ev&#10;K56DeNR4lsY23vtVg1/mEkse0YDLn8YuFv3Q0KMqISFZKUdeQc1iqoq0lQd+DLfGRwCqsuEfJACJ&#10;/vBH0TCX8kU8VJyOMXep+BAHQ86oSoacn2U4mnLJmPOFiIOQQ+lmJVvUcihRpRuv/lCP5E8dklfE&#10;y+oSZQrRoI5zWURIcqNM7DvMEXc6BoQLwlRnIshedfisOi10AsiXIejSMYBcYshdecW9KJ0gZ1nU&#10;sa5jukBpkjZEE+WReyGnKJcslzsvoqIuF8KGu9yk2PN9Q5wo61zP8RwVZj/zqiI15msh08jj0Ycj&#10;bDwDwukYZKs88I9yKZ8oR1UfGGWN8mIqP8+Z8kKEhKWuShzCxTx2dU65y6YbxYgLAZe9o+lIQNKQ&#10;bZCvjpSD15dwD7Wrc445vjppTz2eli9dmo46+hh1eOtTR2eviHQ89Y9Mxcf0OzoHUltbT7XgKr/n&#10;y5wvX0CCfJvbu1LPwFDqGRz5pf63Jl/DOFSwdevWpycnp1Jra9sLyLcmjc8sSae95a3pfbGv8/Xx&#10;ZaPzzzsvveqVr0zd3T2x7d1VN3wwPabGj0aPoU8aMBroUG06j4avamhprLgmbCHcMIWDBKOhFCE9&#10;KRJ4UoREw0oc3DGGF1FWNND7H8sbbuAOUdCQRiOsBo33eCFchmUhRJRvkJuMIWvOKQN5l7h0Fsqc&#10;L+VmrvR55VM4yl78Ue+EiTlmiAO3yogTaekcMoN48xaTWXVBvnzooSx2KqqT+3rete4HYortJRUX&#10;t6wyc32ESpZxTT1RNu6FDkCQm86pQ+bP6QzQQYnOgOqnDGFHGapyQICUIUhWbtxXfnYiIciF/Elf&#10;RvqkF/WrewqilaGMKdsCmfH8VH7mWCMt4io94pMPrxqRTlG5cX86RzFS38w9k0esPEbxyo96oDyF&#10;wGPTi4pAST9IUaRH/pAc6VB23CFySJohX655fSjmYZUWO2blfZlRsQfic8+kR/qsYo6hZFQsxKp8&#10;KRv3VkgXY1iatMiLsrEDFsp69+4HI79Q6yoXu58tm5lJu448JtRte2df9Z7vRHzPtyy4gnxr66V4&#10;qxXP7AMNWbeqA9zTP8SCq7/m/2wYxiGCIw47bP/U1ExqaXmB8l20OA2NLUlvOO30dPmVV8ViK75s&#10;dPoZZ4h8X5H4EhKvQVz3/lujwQuSldGIxWpXnZctIGmYY9/nUCrM8z0dDVmEIa7ixGf4fiDSlR/v&#10;8KKeY+GW4kJmhMnztxBc1YDLP0hOJMiwdeRNQ16VpfhB0jSk4a78GG6mMQ6y0pGhZ/whUkif/Egr&#10;ys5R8Q6+DtIlvCzSVTnyfZC3yEnxw09uECnzevGub0WsQXRBbhUhqxwxRC2izSuYM9kGASo/zkNt&#10;UmdqzKN8qhfyxkodl8afa0iBY/hTRqUZcZTOgTJA8MypZtJjvhpSjs038JNBQvnecp0G2eJH2jLK&#10;AomVuXTceLa53g50nhhF4DzKyj1VzzDfm8qmOOSHcf8QK0oSf8KRLsbvgDJRFu6HvZG553BXGtQB&#10;+XCMoV0dyQ8jDmE4J045sl4Bd9Kl7A+jZJVG+BGuOictVCthdu/ZXbnlVdHE50iekZaslAMr/sQJ&#10;d4WDxJ9+fH8o3+3bj0g1sWlGd7zn2z80peNYRb685yvl21QRsNQvc74QMHs79w6MKGx8UtAwjEMF&#10;O484bN/k5HRqeqHyFfmOTa9Ip5z2lnTZFVfl1c43XZ8uvODd6dWvemUan1DPvGcwXXnDh9WwZiKg&#10;UaJxLY0+DTOb39PwxOtBcoOY8WdFM0cIkkYxGm7CKA4NaVZfmRBprCAPSIr4odggTsUnjyAjGmPF&#10;Ix3Sw68QYbhDNpCmCBx/3EmDY27YMwnjR17hrrTIu+TDNQT5lAgaIqWcuJFOpKnz0inAL3/wnpXO&#10;1S5XioMS5vzA4ilIJpNQlEnhuYaMWGVM2QjHPZBPeT8Zd14XivIQXv6oKcob/pXhTvlJoxxjmFd+&#10;ZVFXUaG4UcYgP+qBepcf90a6kFAhSNxIO845VmUkDPlAWrEITNcxJBz1komXtPCPd5VVdvJlzhe/&#10;CKdj7nTk81LPxY/fUwkb55RN15Fu5XfwEfcfPP1MvKONW7GDSbEQ736Vg7rd/eCDMVwc98k9yCDO&#10;UNg6L3HpVLCLFqv4Y16Y/NQJw7JCzvO/5Mc9kAefE4ztLCnXk4+mFSLfww7bETtWtXZI+faNi0yn&#10;433fzk62l6xeNeIdX1nscKWwi+rqUmt81YjPEPZ7hyvDOJSw4/DD75+Ymkptbe0vIN9FqW94PL3u&#10;5Delyy+/MoacsXe+83yR7ysSnyFsVaNw2dU3qhfP0GFu0GhgaVRKA0eDQ8NMIxYkJf8y98oxGqSq&#10;cYvXWqo4+EPMWCGc3HiLqOTHu7i4oTZDESn9yEtpRH4KBzEVYiTuj39cfdQfopAb4ciXeJG+1Fgp&#10;O0qU7Sg5EreEWXjXGLcqX9QXjS4NLfHJm7QZ4mWo+7effTbv8Swy5l1fdraC5IKM6RAoX9Qow8EQ&#10;KYRYhp7DFI68GE7e/8i+OEfNEw7LG1aIHKqGvtwvR8gxl0lkRR0rrzL3zHBzee84OgMKCwnRaQiy&#10;Jh3F495IJ+qBdOXGOc8r0lW4qGedl3qiDkv++TyXB+M6149+A0qn5BGLvKr0Iy2FZdgZwirpcC+5&#10;LLlDQDzIkXRjHldH3EsZOIcUeTaQLHPPECfhucaPcKFIlVb5aAJucd+UR/aoOhC4B0lTBpWfIyud&#10;Y/W1zqkT/BleRhHH70Fp3HfffTmunlNWzjwrFnTRSXs0za5YkbZtFfnWN6fGVnasGk0DQ9NStBOp&#10;jU02pHxZ7Vw22aivb43FWbUNvGpE+GFeN/InBQ3jUML2w7d/bcmSGf2JO0LtymnBBkcm02tee3K6&#10;9NJL45OCN95wvcj3HenUU05OfX39sQrzvVfdoF4+SjArq2iY1CjT0NCQlkYwhqDV2HCdF03loU/8&#10;cKMBjg0z1CA/hhqEVEQo+/fnhT00YgzvMu8LqfJlo9zY5mHbsjFHHq7O6psGNtyUF1Y2coDYyB8j&#10;Pu8Oo3oXyqK45BEKsGrki18hgSAm5VnIhGOs+laaQY4Kx0YafEQh5lgpN0pPacbmGpB6lEXlqwiX&#10;bTMJj3shXgiTXbA4Ug+UiziQUwzVKr94L1ppUO+UJT4QEGXPzwODSBZITWGpD4a4WW1LJyHclF88&#10;I8UlHcLE+8byJy3uK+ZeH83zuTkt1YHSj/qUG/VLGqi+CKt8C6HGPKfOo75URpQtfjxnfhPkH89E&#10;bqRBekG0EVfllxtxS31DdGXDinjWMuaKizplXraEj/ISR+lAhJkMRdoVGRd1i9ql7KXeMEZvOMaw&#10;svzINxZNsRBM55AseVBG/CF0CLt0xugwFkKnbA+xKUekoXD6fa8U+a5fv1nE2pyaRL4DQzNSvlOp&#10;R+Tb3sX3fPPH9IvqrW9oywuu6hpSu4i5f4BNOcZ/n/+zYRiHCLbvPPxry5avSG3tnb9GvqNTS9Jr&#10;Tz4tvefS96T3ve+qdMON16dzzn1beuUrX5amZ2ZSe3d/ets7LlFjn4eRMwFCSHkRFA0dDenBjWZs&#10;kqGGEKVEwwVJcKRxpuGFPCFC5nZRmdGo0gCroYZkf8IH7BWWRjuGdSERKTeIgjzZihI/Gm+IIwgT&#10;YghTOipfWRhGOUsjH6QTbiIhpVO+Ccx1NKAKy7GEQd1Gg0vZdc28KoZ/fNlJ8VGZQaq6n/iIAmXQ&#10;fbCy+IfhlwmZY1nshBGHDgLkT9rcN+REGbn3WGxEHhGGzseBsHGfKkPUPcPudDh0jTvPIoa3KYPS&#10;K3O/0SGh7DoWgubeglTlzn3gFgRZpZ/rQGQCGSkvylQIkve4SxrxOT0ZRET+hKUeSSfSULnJN9KV&#10;P8/uB0/lOXrukXSCsMlD8eI3w/OQO2kGUeJX5VnyZYi5kCwdC+KxyhlVGukpTE6rUr1Kk2P5zeIe&#10;ZZVFPiJg3AkTH0aowgYZ6wgR07ngHDKP14oIq7hxLeMapRzKO8qqzsjjj6S1q1en2TXzaVFtbWpp&#10;6UhDo0tizrd3YFzKtz9GmBoP2l4S41u+GO8Fs+Cqr2/kn/B/NgzjEMG2I474/JKly1Mbynfx88m3&#10;rbM3vfH0M9Jl770sXjW6Scr3vLefm17/utem0dExEXZXOvUt56WH9tGrzw1iKF41nNFw0ciKOHCP&#10;xlSNV5AAja3cS6PHXCzn0QBDRPJD+TLkTBziQogQCfH5LjBpcP5DzhUm3tmFHMhPaUYDqnyflfrk&#10;nA8pRDo/yEQUH/HHXXlAJoVQKDdpPPvss1GGKLPKFGEUL1ScCIMwpMf2kJG+OgIQDR2AUHByg0RR&#10;uGUjC8JAegz14o4/BvHGt3whOcpO2XQeSlnpoESLEs4rfvN11Kv8OUK0lL/cN/cR5Kb0IAAa+1gp&#10;rnuId4YVjjQi/ygvHYY8px3XqusYjZB/XkiWRwxKx4fnxXkhTfxLHUIu0VFRB6p0UnAvZaKMkFrZ&#10;2Sruj7R1DzzXKB/hg6T0u4q0IGbds84x7oc8MIiykC52cOcgH+mI5Xla/PM3dlXP8ntUyjPmaKNs&#10;ud5YqUwHjTDUXXQOFZbwhC33wn3gF0eFRQ0z/8uQM/7x+4aU5cdwdlHODzEsLXUctvf+NLd2XVq+&#10;alWqbWiMRVV9vOM7NJ26e1nUyIcVeM9Xyld+mXzzgiustbMnvqs9ODL1BP9nwzAOEWw5+oiPLV2x&#10;Kg87v4B8u/rH08tf/dp0yaWXpptvuindfOMNseDqda/7rbRkybLU0dWTTn3r29O+h7MihERpnJgL&#10;hAxprEqDGB9AUONZFjwRPoY91djTOBUy+8mPRJIV6ZQGFPcgFYWDPMpq2CBgFCYkprRy3qSXlSHh&#10;IWTSoGxBunLjmvRI//Egrdx448ewMWWisQ8iolyoQ13HQiry1P1xT5SLI2lF+XROowthQSDxalMQ&#10;7TPpH/32bwcBc447RBYLnjiqzKi/IEBdc+8xpKz0yTfmQuNeMzlxH/gVMuOa8pcFQhjv4bI6PIhI&#10;fpSZtCINXWe1nAkVg4Sjzqnj6khZoq4ULuZe8VN6UYdyQ91T74wwQCrUN2QEkUE8B4ct9c2rOpAl&#10;9xP1p7A8z/J93nAPEs7PhDTIv3RK2NwCd/LCcC9G3pBlUcKlE0D4QobEx5/rCCt/jjxn/FG4QdKU&#10;SX6l/BBnKFZUtO4Xd+Z6SYf74P5JhzCQ+8PVjla8yrRn9544R3VHp6PKM8ryyO60ft26RAd4cW1d&#10;DC8PjMyk/uGpmMvt6OpPLa3dC3s71zY05/d8pXr5mD5TP32859s/fB//Z8MwDhHsOmrXzSvU6+7o&#10;7EqLa2pfQL5j6cXHvTy9+5KLRbx5h6t3nP/29LrXviatrIaqT3jNqWmvlC8NFMqKBhECK0RHIwhB&#10;0mhBZhgNKkTA+5kxx6nrGB5F2Sg8DXAMR4r0aDhJO4aW1UCSfhzlTvo06pBEEDT5yx17ho0w5EfD&#10;jR/lKfPCMXesvGg4IaVCnlxzDFKI9DO5QS7ZLxMd+ZF3Xj0tdVyFJ10WR7HRf5Ca8mNBFVtKhtLV&#10;vdPheEqdBMiP4ehQmcqD939RgEVpQjQcCxmXDgeLuzIx5botdUB9lfqO+8UUF3caeuoRZUkekHkh&#10;XuqT6yAw4lbuheBK3cX7trq3uO+q/oPUpOiCHHVOOaMMMo6RhizKqzCUE3eeQ74X1a+OWMkzno+U&#10;KmUNRSsjfayUJ9LV+aMiuHi1jDTkT9oozSibrnlmoT7lXoi4EC/pUS+EJQzkyBaQnMfH+JU/apZ4&#10;ECtzy/kcJZwJlHQ4ZyiZI2RMOD64QEeAuV/OY+W04rLKGXeMcLHN5O5706aNG9P09LIg04bmzthW&#10;smdwPPX2j8TWknzLt7G5Le9sJWNvZ77ni7V1dIt8RdK9A1/k/2wYxiGCw3cdceWq2dXqYYt8F9c8&#10;j3wbmtvTCa98TbpIype9nSHfCy++MJ16yhvTkpklQb6vPPUMNTJSWSggNUY0TpDSE0/kFZ00ZmX1&#10;L402pAChQEQxnKtzGmXcIeZCcJznRjA32rhFXKUd88pKE7+cdkWuKFQZDXIh1Ry/SkNxgwyCpA+k&#10;He/56kjjStlyvEwcJQwWDafIj7gRRg0wRt6FMIIklD9KMhZTKS8UL0ZHg801nn6SYWOVR2nE142k&#10;jlG9QXy6R85JI8pCeSmLOgDcP7suMRdO+lnJihD3i/AUtwy75zrPZBxKl3Aid9xIE6JjCJw08haY&#10;mQzj+cgvlK/yJx7hId2ct8hRbtRLqRuugxx5DupABdmJ1HK5MrlSb2x+ksuhe6L+dT+xOlt1Hhtt&#10;qKzcP/n9uJq3p/zkQ3r4F1LHeFYxjK58iAdRF1UJQZffHQufKF9c6xhpyvDjHNIkD4i4zNkSjleB&#10;IFVIk3SJH/etZ0E8hpgpfyFnwj4okuU63htWeIav4/Uj5REfcVCcPfEKUyFhqd8H70s7tm6X8l0p&#10;ZdscCrd3YCz1Dk6kLh1Rvmxm09DEF43y1pIMPz+PfAeH2Zjjo/yfDcM4RLDzyJ0Xrpqdja0ia2rr&#10;nke+jW1d6cUnvSK944J3p2uvvSbddNMN6WKR7xtf//q0bs3a1NrakY592W+lBx7cI1JkgdVjoVBp&#10;vEJt0SjSYEUjiKLKxIhbNPI0xCKsEi6rLJFwRYY00rEvs6x85o8wEVbhsmLO5BLbWcpovAnzk2ef&#10;rdLLQ8TkEZtoKGwoJ0xu5BMWaYmYREA0sJSDOAwxEj5UuK5pzEPhV24YO1FFo1+lBUnx9SLSYgVz&#10;kJ3Kxk5XeccrkbDOef837/ech6MLScfrQNynGv1MLFLKChPlqMpKeuSDG+TAl4S49yAXuWGoadyo&#10;c9xJA7LKeUmRR0eAOoA8lXaVF2lmwsoKMToKYdRRRapypy6JVxZDUbaoIzoIEHlVT5A6+ePH88jz&#10;onkBU8mLIWwIqTxf0oWc9j20N/JnrjvIUWGIT36huqs0sKxEM0lClqE8q7Dkz28SgwipL9IrO1ZB&#10;3nQg2K2LshG+xKXcpV5j3jaIOi+sIk+uIWOGmgnHMHNeaZ1fc8oErI6owpf5XtJ9WCR8/73fS0ce&#10;cUSanJrW/68+DzsPTabB4anU2TsU5IvyjfneRqlfCFjHRTWN8WoSC65Qvn1DYzfyfzYM4xDBrqN2&#10;vXl2bi51dop8a55Pvi0i5GNfclJ690UXxWtGfFD/8svek06T8l2zejZ65DtffGLa96gaWTVQeSFL&#10;fv3lSak7GhiILJSl3FCTkBINZnklB4KlwQ2DHERmNNaE4Tx2xtI5pE6DTmMHGZNfuIuEyAdCgWho&#10;hGkkIchIh8YcclBDuEAYsiCJynJemZgpBw1oKG+lw5wm+UJMNMZR3hgez+mVjTmIlwk7D7OjQgvJ&#10;QbDcK52P8poR55Ah7/2GYlW6EA7D0UF2SrMcGSpG+fF+LkSFMkU5oqTLgiSGMMvwN+Usr05RTl6V&#10;oYycQ+oQPPFivpnRAKVFGkV5xnMhX4VdUJyQh0imvHOMf9RXdZ7Tr4hU9xzPXtePPZrJPLZ1lB91&#10;yzMs5MY9R30Th1EFnVOOUP+cUwaF4R54juVIWrFqvZqqgBR5hpFXlXaoYhkKNMoiguXIfcRUQijS&#10;h0K1QsaQOvH4zUGm5E9Z8YdoSau4EQ7S5XjwfcUQNZtoVHFQu2ULy90PPhDkG79dGcPmH3z/zenF&#10;x74oTS9ZFq8ONbV2inynYn/n7v7RmNNtbe2S6q3IV8oXdcwQ9eK6xnjVaGCIsGMX8X82DOMQwZFH&#10;HvPGtXPzqaurJ9Wq5y2nBaupb0wvOv6k9PZ3vDNdxTd9b7wxve/qq9IbXlcp3/autGnHkenJp3+U&#10;eNeXhqg0bjR8NFQ0TAybFjKDnGnEeKeXRhqL92PViKMqUcgRh4Zd4WKYWY0qxIYb4SFEjuXDDRAG&#10;KguiY9ERDSF50RATjiFW8isEG8ORyoNrygmhljwZ0oXE8nUmEsrBAqZQfMSvwj72hPIJ5ci9injk&#10;FmXk/lRe5n5ZPMRK5qxqq9eOVBaIE/LFjSOdCNwhHuI+9oiIRfUWdVgMwteR8kDAxMvbdubGv5Qr&#10;yqB0IZsgRxn+EBxlo76ifLrv0hHgGeFX5liJF88kyDvPjZIO0wrUa/kOM+dRh4qTSbIQmDpiuo75&#10;3Wo4vhAW6XAPlJdjlB8SUxkhxah3uXPvpSxZYed0SYO8o250JD3SKsSIX/4t5g5B+MVR9SD//PtA&#10;+VZzwjoWZRr1WP2WeTWJvOLzgVWeOd3Hg2QhawicPFlMVRZrPSSyhbzz/K/UseoEtUtcjgskrd/q&#10;Dddck4499tg0NjEhcs2fCGRnK/Z27u6BfAekfLsz+TbkYeeY8xXxLtb/s13Kd2CQHbEm3sH/2TCM&#10;QwRHH330SfPz65/r7Oz5tWFnPta97cgXp4svviRdfvnl6f0335yuu/Z96cwzzkgrV6yKV41Wb9yW&#10;HnlMjZoaJBrBxx/PjV8MO6qRp+HLRJCH/iCpQoLZDSULkUoRipAIm8Pvj9eDogFW2CAcjDTVOJa0&#10;UZqFTCFN0qRxK0PDpBV+svjMndxRzj/i4/w6Qsoxv6t4pcMQhEBelENp4U4akAArqvGP94BFqORB&#10;Ix+ql3OVOyvlPIybh5d1bwoLWbLSGWPIOe9oJXXL/cXxiZgD5gj5MDcM6eQh30zqQTbkp3NWlMcG&#10;HLgprzgqHHVHuUrdoxQL6UG8fNEIwmXhF3tOcyRu2Xwj8paRdzEIhDTwzwuKVMdKj3zKvGl0Tqpy&#10;FJIif8rGaEA8b4XhN7BQb8onOk/KO/JSWJ4THZcnYig9D3NzD6RB54BnBLGRF2kWYqRDQL6Ewa3c&#10;M26EK+qVc8iPdCHAMizMfst09KKcVfggTLnHsLLCcs3vi3PiQsB79+YjZSAtyJr0y+tEjyoc90we&#10;8REI1R/3uu+hPekDN9+UXnXSy1Nf30Cqa2xOzVKyfQNjoX67eoZSS3tvamqR8pXarT1owRXv+NbU&#10;N6eOrr7UPzSWeobGT+P/bBjGIYKjjjpq58aNG5/r6elNdfUNzyNfPu694fBj0zlvf4fIl3d935eu&#10;vurKdPZZZ6W5ufWxtd2y2fm073E1oLyKosaSxg4LpabGMeZmaZBluNNAFXIr10G4Ig3cIUNUSXw2&#10;kDhSK0F2ChuvL+n4dHntRQ0lm2rEbliQHXkpnZjLVRyGfVkdHASNm+KiqghLnjHcqzRilXIQcd7I&#10;giFICASFzZF8KGchfDYKKfeZG3MIEnWeVw9zJK3Y2Urn3BvEG8O6Cs912VQDxYv6zWQrN4WhMxGK&#10;uAoLQXEfUQ8yGnIInrKSZtwbJj+UJ2XIqjN3GriGSOK7x+TJED7lURhImHyDjBWWjgD1RueBj9xT&#10;z8RfID+5U554jgobhK94MXSrcLn+RPbVUG8Jy2+jPDOuuQfi4F7SgHSJi8JlPpdhWUgKf4iSUQ06&#10;HuRbVhVzf7H4SXFjqFf5Un88E/LDPdefzpUGx6gfdVCIG6SrugmFG2RbqeEqLmVlUw3yIAx5hHJV&#10;PhFeZYBw+S3s3r07VjZHnCpNngdlRw2HsiZtXZP3vr170q0f/lB6zW+9Jg0MjMauVW3qBKN6ByHf&#10;7iEpW141YtiZud5WHZn3bavItymGpfsHR1LfyMSJ/J8NwzhEIPKd27R503M9vX368z9f+dLT3nrE&#10;semdF1yYrrji8nSV7Npr3pfefPppacuWLam9qydNL5tNDzyclRWNXqgyyFANd27kpF4gCjVOKFwa&#10;JggQBQoZ0AgVBclXbAgbcRQWMmVej7ikt7A4SwQQ776qUaXRDiKpzsvK5jJ8TScAEsWCLAgPyer8&#10;Rz/MO2ShYnEnX0gN//gog9wjXYXFygIi7ovwNMKQEWqYeyhkFERMePJA1T9FvbDgib2cq9eOqBO5&#10;5fd8sypmiBoS5hzFB/FwxLgP7i9IVulConFOudWgM7fI8Hc8A/lTf1FXlFeGe9yb0o9XjZR3Vufy&#10;Vx1D8jE9oLxR7zmu8qQM1EGkkdOiHoJkVSZUL88l55HrBkKD8EKd4i4ijPpT2jG8qzh8G5eyl3si&#10;T44owyceo744R51mJcvvgLikT1jS5jeH8UpQ5KvnAWGS1z7IjvDKH/dCpqFKlUcJS/nKfs6Qaakz&#10;0o253opsMdzwY4g5VK+uIdLiT13EtToNbBACAaPAS71EmXEnrmzf3t3p5huvT294w2vjzYH8icCe&#10;1D8wHh/T7+oZTK0o39buVN/QHqSbP6Yv5bu4IVQwynd4eCJ1D0xu5/9sGMYhgl27di3dsnWLyLdH&#10;f+YXKN9FNWl+64507vnM+V4Zqpc53ze96dS0ecvm+JzZxOSKtPsh5ulQWcwJZsVDY0MDc7D6gnA5&#10;L24QRJCl3HFDhUKsNJ40/Mw3Rlilh1vMBbKCtyJz8inD3UVhxbCrGsC8+EnhFTZWJVf+KCoaeRr0&#10;F24EAvlEPvhXhoomDYx7oBGnjOGv8kBkebesrM5xJ2+GjyHYmN/94TNBYD96RiSrIyueIbtY7UwY&#10;yqi6g5xx/7E6BYWMIEcacIgr5roVHyKEPMkrCEuNPudlARJljHlslY/7ov4gB8pHhyAv3Mr3G+8Y&#10;0/lR3McrMsnKN6fNa1Co0UKwkbaIkboo9RHv1kpR0ukgHxQrZYLQQnVWYbmO4eCKlKKDpjRJn/sv&#10;nRfS5z7DXfcRvxGVBSN97pVRC54hnQpImTqJspAX9yu3ck4+xQ/S5MhQMuVBCUOw7LfMs0bF4hbk&#10;q3IerIojDflhKGHCBgHLHSUMqe/ds1v3l1dp8/sP8tZvLg9Bs+nGnghLfdC5uPSSS9Kpp79R5NqY&#10;6qRkea93aHhaSngsdQb5dsewM4usYncrqV8+K7hocb1UcEtq7+lPgyLf3uHhlfyfDcM4RLB169bB&#10;7du2P9ffP6A/c+MLyHdRWrtxRzr/nRekyy57b2wxycKrs956Zlq/fi41t3el3sGZdO+DWTEEGajR&#10;jDlPNaSlASzDsKEyZRwhuTKfxxAg5M0RBRlkpjCh3iC4skKaBlkNLkQY6isa5myQDg39I4/s03Wl&#10;8kLBQrSZxIkXKoTGWXlx5PWQKJeIg3Rwg6wJRxzcSIuOAffENWnS2EMAkC5D6HQKUPK5gc7EiYqE&#10;nNlsI77pizqOuCIXpUN80gylG/k8UylPVHJWz3xqj/uiPFmxoiRFGGrMy0gA9rzOgcJw73Evihsd&#10;GshN4SBbPu5A/ZEH6Rd3yPgplY0yZcIVyYl8o85EOLjRIaIMZQgVAsoLzuQvK2oQNRk7VXEPVZme&#10;fCITMaT59FN5hCOenfKlLLEHswiJ+4v8VRbssYez6o36V9hQwvy2ZAtlUxwIH3KOetARgiRcIclQ&#10;pzLqK84VHjImPkScfw+Q6MPhhxvhSIs4ca20y2pmwkOyURbCRb5S0CJZwrICnSNhYzes6jw6qAr7&#10;6L696cRXviKdfvqbU0trexBqR/eQVO+YyHckdXZDvj0i386Flc4NzPnKFtc0BhF39vSJrCee6x3v&#10;HdH/1TCMQwWrV69u27Zt268GBgb0Z256AfkuThMr1sRq5yuCfK+JoeezznxLOvKIw1N3d1/q7B9P&#10;9+15JD3zIyk9kWVRMxAgpFZIjMYLFYMbDQ/uNFioRK5DudLoq7GNOLjrSLwYJlajS7hCiDTEOc1M&#10;TKhC0o4h4GjIcxj8o9GuwpMmYaIhVQNb5jB/xKs5Oicc8TmSHw1xUZCkxWroPPeZlRidhghPWVTm&#10;n7BgSiQbZVMaP1GdQHaZgFndjLplnjWr0CBeXcduV5EOQ8253nB/gg6JrvN7vZlcIT/eLSYPwtGY&#10;4w5RQOiUNciGTo3O9zy0J9+7/GO+WfbbP/1p+u1nWdyluqFDozyChLlHdQKiTun86MhCJtwhu1Cf&#10;OnKOe+SPkiOc0udImFLXdJZK2ahzDIWIH3HJs5At9UW6dGhi4w35Q2YlX8oa4VVHECDPiLLQEYk8&#10;dM5vKhNrHkbmSLq4MXdLvWCUI+ZqlV78FvCv6oxr0ntI5Ikb6QRpVvEIy7vCkGshX8JAugybL5SF&#10;NES6JU4MY9MRkPE/eeqJx9KaFSvTGWecqY5vc+zV3Nk7nAaGJmJryc7ugfi4flNLRww1s8AK4oWE&#10;Fy2qT/VNLSLrfoad/6qzc7KL/7NhGIcOanfu2PGr/sFB/ZlfSL41aXL56nTam9+a3vue96Sbb7oh&#10;XX/9temd7zgvHXP0UamlpTW19QykD378tvQkw8FPZ+VYCAyyzcPHmbhooIpa/WG1/SMNI6oxyE7h&#10;imLLDXcm5XjdRQ1nSfenP302+6sRjvSjQZZCUgNHPoTBCFPmfiPfKE/uGJR3PrE8rJuHplGQ5JOJ&#10;MBMN8YPEZZGmrikbYfL8KGosl5UGlsaWNMgHssiLmR6PYWYUbl7oJJXLnLL8f/rsswuETJqUgWuI&#10;kyHgcFfZSedJ5UPe3Dfli46FwgXR6P4LceDHkbqDKCBIzhn2piPAq05ZcSpNhS1poSpDDStcIWTc&#10;sgrN9xllVLxCjrihfuOeFT7KRxnoSJE27qoL6oYyRR3KCEN5uQ7SpK5VRjo35EEY0o7fD8+RY5Ue&#10;90p83Dhn+LmkEyQpY5FTyQ936oj8IF3isCkMfkGMVf3hR5kfkdrGLepOxwceeGCBiDmWRV6QNcPM&#10;5EP5n3z8yViEVVZeHzzPG3FlsXhrn9Tz3gfTti2HpeNPOEGKVsTa1Bo7W/UPTqYOkTCLqdra+ZYv&#10;K52bU119XulcW9ccc76o4J7eQZTvn/b397fxZzYM4xDCjh07fj46Pq4/OT3qg8l3UWrpHUivfcMp&#10;6aILLkjXXXdN2Pnnn5N27TwidsViQcibzr0g/fgnv31QQ5sVJwQYDbbcafxomBe2eKzCRRiRAQQW&#10;Q5Vq1GN4uIoDebJhBMqDxpFXOvDjnE09iJeHhfMwZjT6VbqQIeelXEWRkv/BR8qFwiU+FgQiv4PD&#10;ob4y4WUCJ984BpFDPpU7YdWok18efhf56v4YcmafZ9QvBBqdDpWPOd9QwPKPoWeIhyFwER5Eky2T&#10;ZJwrfdTyE8zRqjyhQKNsB8obpFVdF39UPvszU46yujkTfpWH8s5lgWypxzx0Tt4QIs8CI03KT7rc&#10;N8PXuJdOCnVH3kWN5qHqqmxBxvnZU2+FJFkstlBuxWHomTqJPGSlHmKkQmHIj3iozEL28XtQWNxJ&#10;K4hRbuTBEeKP+tA55SIM7iyeinjkJXc+BcgezxBqeb8XlV3SiHuVBbHqGrIuC8sYviYsc+AP3Hdf&#10;lIt0GKLHCEsY6nqfyPdzt92WTn79GxLv2TPK1NTclroHecdX5NszlDo7e+ONgsZGPiXYsvCqEQoY&#10;8m1qaUt9fYNpdHTi3+u/2iAzDONQwradu/7F6MRkapaS1eXzrLm7Lx33sleld1/w7nTNNe9LN9xw&#10;fbr0vRenXUcemXoHhlJ9bWM68sgXpUcez0oIBRRf06lINYZt1dBxTeNGw4tlosgkyTkWjan8ytwp&#10;DWtWypWKi7iZlLkmblE80XDLiBNDrwpT1FuoNsVli0rKUvIjDZQ2jSHKlzBlURiNK0PMJVwpJ+ek&#10;S1jIHbcY3o24+Zq5WcJjsahJZY7XhnQsw74QKGQH6UIspMX7t6F2WZClsJmkdazSLB0Zyku6kBRE&#10;QCMf5FQRA/cf7rJcL6pL8lRedAQgeMJHOZU+hAfZMbSN6qUOg5TJR/FjMZbSoo7YYQp3yoUbWySW&#10;RUscg4SUXs5bz+oRiLkibcWhXFF/zAdT5iBQkRFzoiI63FDa1A1D7nHPSi/uQ0fygfTiOVbuED8k&#10;HdtG6l6f4DnIn92kKC/PknQZKYGMIUQWPlGWfSJFFClqlCFy/Pm9cCQvFC9Dx3wmMMetyJnhZeVF&#10;2vn3ksPz+6AOKU8MMSs85Xxo9560N/Z1ZqFW3jLzda95XTrt1Del7r5+/ddqg2xjdyup386egdTR&#10;2Ze3loxFVgw55+PiuqYg33bWXIh8h0cm/6n+qzUywzAOJew88qjvzCxbrj8zH9R/Pvk2tfWkw485&#10;Ib3tnHPT1VddJeV7bbry6ivS6173mrRqzZoI0z8wmu685xtSpWpkaeTUKKFgIaRoiNVAQi4stuKc&#10;xpdGikaLI24L86oK8+Of/DjHk0UDrcaOsChJjpBGUTg5rUwMOX2IpuoI6EgZCBfkqDxYQIQCifi4&#10;RRiFh2x0ThlY6EXDyjkNdFnYxD1BtCXduL+qzNwH5MLcM6oS8qGTAPnHIieFRWlCwhAbCpRwEAor&#10;ovHnHKUJMUK8zPEGOeq6EHYZjiZt8g6y4lrlggiizBxFhAxtQ9KQImWmU5N32srql3KRH/lDdMQh&#10;bfKJfHVOucprPaRR0uJ5ouaCFCkDxpA19UW9qPyQL0T56MMiKsUrhAfZMWoBKUOElPmRUJtljhZi&#10;z4qX9CgbhBb3KX+eXZCc/CDsOCeMjqRfflMx/6p8OQ+lqvuAECHJWIylcDFkrDAQN/GCXOUP4XI/&#10;lBXjfqJeKav8IWPC5Q018nA05cnpqcwqe3QKIh7upJPJm9/ffd//XjriiCPSmg1bRKgNqa6uOeZv&#10;B4cnU/fAcGrnI/pt3UG+QboMO8sgX4nceC2pvaM79Q4OpeHxJffrf2gYxqGGXbt2vS2+bAT51jz/&#10;m770yOc2bktvectZ6corrwz1e+0116QzznhTOmrXEamlpU0NRFs6+/wL0lNSvDQ0NIA0UpBSaZhp&#10;hAq5FcVII10aqggjN464cySdnJYaVwgdd9JV/EhLYZ4SkRA20pNb2UiCNPLqZhGXCDcUczSGOT/C&#10;o3RKmrH1oPLAL7aQJB+RcoSTlYY9SKWKTz4x31uVdyEcjTTuciMOw72ozUK8kB6EB/FBpgxHB0GL&#10;YMkXwstDwKhOyF95hem+SJPRBMpR5Uc+HMk/lzurcoY/y7Pg3dpC4KhfdrViCDsWwalMkbbqinh5&#10;OJphXxFj5CN/XVPnhVgh6qhPpR/1F0SbiW3huVXkRf7EQx2Wd2RLuQmTFa/yq+4hp5/rOhR0FRaL&#10;9JUvZB3zqpUVYmQuf6EMhJNf3H81qkIeEDH+QZbyz6SfSZvyPqT4MZxc3Q/uhMMNf85LXNIif4id&#10;IyMBUR75c59Bujqi7AmDG+V+17velU546Ynxrjz/s/rmttQhtcunBDv6RL58x7eNzTX4mlFbqhPp&#10;8opRzPcuqgvC5qMKA8NjaWRi6mqlYRjGoYadO49dtX7jhtTZ3aM/9fP3d8aWrJxLJ59yerr0svem&#10;yy6/LAj4kosuSK99zavTDB8Br6lNq9auT/c+uEcNtEhDxAFhxiIpkQYKhHdQIUNWstIY0pCWRTo5&#10;PESgRv8gwiY8bhFP7jTG0agrbCzMIg2RB41j2SgDkiBfwgRpKX406sqflakRV2Sc88hxw2hMFS/C&#10;ElfpECaUZWXMB0LiZaiacFg08Nyn0iAcblmFEk9kCuHpHiDf2NxCBhFCsChNXkOKOV2dL3wLONQz&#10;q4xVP0oTMiRsDMPKIMnoxKgzQb7s3kS+LCIq9xAdAOUFAXANqRZ1nRU03/Jlj+k8KkAehXy5P+49&#10;THGDdHUMhcl9cm+6pk6CyKp65L5LHRCGZxbDrxUh7d27R+F4NkxJZOJklXDOK48mkB/ESVmJH2pX&#10;Rr6Ez6RM/YqUdR7f0RWp8e5uyZv4kCUKl2N8S7eKH+RbpRnxIFyFo/zUVZRLKpUdq8iTuKQR+VYW&#10;aZJ+fCg/kzTxgpwhXHUO9qmjsTfCsCo6kzJxH7z/e2l+bi6tmp2L/w7/seY2vuM7mroh3+4BKV/m&#10;e3nFqFXE25pqRLqxyrmG1wFr5N6cevoG0+DolGzipUrDMIxDEDVbt239VW9ff+Jlf10/zzr6RtKL&#10;j3tpOu8d70pXXHVluvZ9V8dWk+e/49y0ddv2VFdXl1rau9M7LnqPiPRH0YDTkB387iyNIm7RyMpt&#10;gRTlVxQV11nh5utMYGrwMcKKNMquWNHIqhEPEhBx0EhC4sxtEq8Qd4St8og5xCp/hqkh33CHJBQm&#10;8lI+xKehjPKIzAhXyh9fCKoIGEItw724lXJBtkF4OqdBjvxkbK7xkx/xQf1ndI36ze/15t2syjCz&#10;8lI+hYAL4WYyfjR3TuSPsU0kipXh0VJ+CKy8rhXhdOQeg8wiD5VdaUHAocKpO3U6GELGL4aeSQMS&#10;V51GukqHegvS1TnDrlwf7I5C5Z559uQFGeGPoizPMUhN4fDn27dR37oOhR4dtEzgkV50HPIQbyGt&#10;eKVJYYjPsDxlCXflC7FGJ0BGPmExzJvPIUrCkS+/sSBL+eX53EyYB6vfWOVMeWU847hXPRvyR0XT&#10;oeCeIVY2FYFc2WCDTmbkpXioYPIpZYPoCXvmmWemF7/4JSLV/F9bvLg2dXQNpIHBydQ3BPn2xzaT&#10;fOGovqkt1C7DzTUNUr01dI5r8mKr/sE0Pj7zF4ODMwNKxzCMQxFHHLHjDybHx1Nz868vuqKRWL5m&#10;XTrtjDPT5ZdfmS6XAr7xhhvS5Ve8N73hNa9JPT3d0YMfmliWvn3v/UE6NKwQUSFVSCOIg8aaRlP+&#10;5ZrGnsaJ83yEHKvXTarwNLioMQgPsoJomdMMchThEi9v1JEbSeI99QQKDqWd3QqhlnPKADGhnmnk&#10;aWDxZz6S/MtCKuaAWWUdc85VuVGkNK4x/Km8SYvy5j2J88pp3DLpQYy8opOHnZ9VBwICLooXwo0F&#10;WUozL9bJZEZ65An5Po6aV3kgHAiP/AlDPqQfJKZz8ofEon6Y21W6EAHHGDpW3ULYoX51XUgf1U0+&#10;mcxVVsWnPh5XWXBnBTadl/2PsLCKTkzuJPCh+6zqGArOG29wTVmoWwiHTlJefIcyZP4eIlZY5Qsx&#10;x1CsjtwPHyHg2cQ8P/nL4v6UPueUk9eb2L4xiI2wisszoAzlFSDSIB6kTjzSpdzEgVz3P5wJkTxy&#10;/lkV4/cwH0rQOe/xLqStYyZrVPSeCMfvnLouq6KZDojnIKMu8ucEpX5llAFi/sxnbktTk5Npcmpp&#10;fEiB/xevE/X1DafB4enUNzAq4u0L4mW4OXazgnjD2NmqJi2upbPbmfqHJ9Lk5MzvKo1amWEYhyJ2&#10;HbXri6vXzKb2jo7oicvpeTYwNpNe+vJXp3e++4J0xfuuTDfeeEO65pqr0zlnvTW96EVHSzE3pKbm&#10;9nTCy1+e7pO6YGUxDTBGw0sDRmNcFGkmrCdEMGrk1YAxnFs+zwdx0nBmFZfJ7ocirEKuNH6QYhCF&#10;jpFHxIGo1TgrTlbFDMNmUoJ4uIYESTOIV+mSDuf4lTle8ofo9igfGl3SwGJOlgYXElQ4lGeoIpSm&#10;CKXkBVlHY60GOTbWlxvlCdJT2KJu2XwDQosNNpR2UaTkDcEEKVInigf5sekFQ9AMp1MW8o7yKy1I&#10;IjozlF95kT/u+Mf9yD06EtQv5Zcfrz2hsCG9WISldB+DQBQ3htW556qslIFryhP3o3PcITXIB8KJ&#10;uXblU8iHcEUBU55Y7CSDMCG8fSxWoo5IS+lzz4UksUg7yDo/23ieIsBHIXulXzo5dJy4/3jNh7wg&#10;QpFpkD1pyCKu0qRjQF1ArKhefjcc44MKelZBvgpPmfc8uDuIE3+M9Mo90emKvHUkDqTPPZX41GEM&#10;t1fn+/btTd/5zrfTkiXL0obNu1Jjc1tqaGqNxVQ9vUNSsROpf2AidfVW+zlXu1pBuqxuziuc2Xu9&#10;JjbX6OzqZZVzGp2aukP/T8MwDlVsP+KIl27Ytikx9PxrXzeSNbZ1po07dqW3nXd+uuQ9701XXHl5&#10;uv66a9Mll1yYTnnjyWl2dpVUc1uswHz7Oy9Iex56JD4JWBZKRcOPclRjx5AtDVdsJakGlwYWIgl1&#10;JlIpRME14YNAaNjl94MfHBiiDsIlvR88E6qSxphGeGEYWWGi4X4KMs3DmaUjEKSqPGlQSx6QNsQQ&#10;BMy5ylaGnPFHrQXBqSycEy7yIw+ds5I6N/x5YRfnUc4gypw/JAv5QXplIVVe2cwwcPaLOVf8IF65&#10;Z3WaiRo3ho9jzlPxiEM5aPQpB3mwSQXX3GepK875mEEerlXZYu9hkZXKCKFDEOST01Y+kR8dBFQ2&#10;Q/O5Pum8hDpXGK6pr0yKeeUz9RmdEBn1EPUsNzofkBOk/LBIkmvKzTXlorx0ysg7nh1H6lZ5FNKL&#10;/Mgn8lX9K41IW2EZ/mUx124RJvkTlvpHfeIOeUKQRRkXoox6IYzil/lh4kV4xSMu7qFkH8pxIl3F&#10;Jyz5kddDe0Tm5F+p5eiYVL8Ryr9n9wNp/cZNadXqNammtlGk2ywCbpXCbQ/SHRxekrr5ipFUb0tr&#10;t4i5I4i5plbqWOHDFrEYcrH+ix2pd3gsDY5PPzc6OrVV/0/DMA5VbN68uXfHrh1/snR6SiSah8Ne&#10;aAOj4+m1p56WLrr4Pemyyy5L1153Xbr6fVel884/N5308hPT8PCQwi1OfX1D6cZbPhDDchBCNKay&#10;ICkZhMB1NMxq/LiOBlNuQVa6DtKgoZfRKONO4x5zjHF+QM2FO+GJi1qOhk+kInJHhcS5yDkacIXF&#10;IFHmFSMtpQlx04jHkDIEKzca2iiLzikD6hz3Up7IT2RKOM7LPcT7yFU5KUspZyEFhp7Lq0aQMcO/&#10;5WMG3AtD0GyisUC4codkIWsa9XB/PJMbpMCQeMkf0ocAaPBZDIVRz6RLOVjclIes8zAvREp6lKfs&#10;vkV9QcqQH34o8biP/Rj3CAErbylX7hNChHgoG/lwhPQiDm4yXuuBkClLENvuvPgNN9RokJncOeJG&#10;J4Gy0REhbdKBaIPU8VdZyYvnhsJk+oFy74XYcVc+QcpliFhEzZFdrzhCrGU+mPQw4lN31FkQLvkp&#10;X45BrA8+qLj7VPYHo+75bZEO5Y9zxYm0OeqaOkBN71G8TZu2h+ptl2Ktra2Pb2W3tfdI8Y6mgcEJ&#10;qd+8oxUfUmhozttJBuHWNARZL16c53pr6hpTR3dvGhwbT4Ojk7/Q/3KxzDCMQxlH7Txq9/z69WoE&#10;utLimprnES9W09CU1m/bmc469+3p0ve+J13Na0fs9ywCfvs7z0u7dhyeRoZHU01NXRoaGU/v/9CH&#10;0pO8a/pkGWZ+/lBvEBtEIFKJBVA0xmrsYlEO4TlHZelIWBRYJuQDpBkqQ0TMNeFDPelI2LLqmTCk&#10;V+JEww2hRZhHY+g70pY/4fKc5YE8sntWuPgXcuWaspMe6RRFDzkxDE3eNNyF/CAO8mEzCwgYUoXc&#10;OMYCK/lxhAgZcoUwgvwULxZ3PQqJiHgUPkYTdN+4xypuhcFQ5Nw3jT75shI37kPpQC5ldCAPK7Pq&#10;GpWdF4TFgiv5kQ7kixKGZINUlSfkF3PKOlLHGP5B4JV/DLFCXBWJYuRLnhwhJToMzGtHeWShMEVo&#10;sR0kcZQudUD+Ja9wVxrEZ3ogOjzkLXfUKWmSTnGPY5U3hM5vCmIlrVh9LDfCZILNH8FH2UYHQAQb&#10;KhoVq3j333//gjIm3l6VE/8HRKqUGVKOeWClwUYapEv9M7Lw9XvuSbOza1L/4HB8/i9IVR3U5pb2&#10;1Nk1oI7qiPzGUyeLrDp64vWiuqa8unlxbZOIt0lHVC9TQTWpUUq5p7ef14vS2MTUR/S/NAzjUMfO&#10;nTtPOmzHjl8NjY6mxqa/Wf229Y6kV7/uDemsc84VAV8arx1d9b6r4xWks9761nTskUel3t7B+EhD&#10;V19fukr++9W4lZXPNKw0ijT2qAh2+8EdEkMp48/7unmnqUyAWBAKjW11XZRvhFf8IN2K8CBHGtlY&#10;/ETjjgJRnhAIJJG/fJQ7AEGQEIpILVRXpJ+HQyGoaMCVbxALalTxUdSQC0RX0uGIlfJhxKNxx3KD&#10;TBqUN5cD1YsK5QjRQMgcuYYAQwmrLGFyj2FhpYs76QchQjQqS5SDfBWvdDRKGeJc+eKeSRBiz+ox&#10;hq2rvDIBq04Uhnw4R22jkvPc9oFhdvKB5CI9SEwW87m4cb/UJX46L+UhDIRPXWRyzPOnsbJY14Sj&#10;rmKHNOXB0Dv3HaMS3EPkp7RUHsKRV6hO+Uc9K62SP88SvwcfeGCBNENhk1cskMpDz/GVIh1ZSEU6&#10;EGns46zz73//+/p95uHl+3SOP2ntZtcr8lU8znPHIZMvbpQBMr72muvTiDqhg0MjqaenX+q1LlYr&#10;1za1pN5+ke4QC6zGUxevFqF6W7tSY0tnWtzIPC/kK8Ubc71Z9aKWW7p60sjYZJqYmvlVW1tbn/6T&#10;hmEc6li9enXDkUft+Hez82tTW2eX/vC/vvCqtq4xzW3fmV7xmtels889N11+xZXpyqtFvldcIbs8&#10;nfnWM9MuETC989qGhtTa0ZHe8PrXRYMWw9AiGBRiDE/qGgJgU4NH1bizYcZCI4/ShAggAEiBBl8N&#10;JXFwo8EsZAPBRFhdP8nGFBFP5wpbGnXyhqAhZOKSVrzSBNEpPIq6qFgad/xLOOKjhoKESatyK37E&#10;jzIoj+JO+FIm/Eu8WLSl69j5Ksg2q9uY+5WVBVYQIaqUVc5cQ7zcD8qYoWgIExUNiQapV6RDfaB2&#10;IQDIgrzLorRSFvJnzrSQPulyRG3nVc2EzQuqYgGWjpSR61hcpSOkWMiOsnBkOJah3FCrCh8KWkY4&#10;yCpey2FIV0QF+ZEO79NSzlCvikdcCJb8s7pn0wyRp8iM/CNf1S33Es9D5aFMLHpDnWYyfyjmkUmT&#10;aQj8eZblneSYKyYPpU2exCOtIFRdQ7hByLrG/QEpX97XffCBB0W+mWCpc4iX+ITl/nFjBfxdd96V&#10;Tjzp5amtrTsNDo6mlpaOhf9SrYi1TQq4p38syJd3e9nNiiFovl7ECme+brSIoWkU72LWXzAKVZua&#10;2rtSx8BgGp9amianltyn9AzD+IeCnUfuuPzww3emoeGxeJFfTr9mDS3t6cgXnZBef8qb0jnnvT29&#10;9/LLpXwvTxdfemlsxHHqqael7YcdHkNjTa3sgNWe1s3NpVtv/VBsq8c2jRBhHiKmEcwfJ4e8QlXJ&#10;DVUMGUbjTqOvBjrIuiLLPLSrsDR6IkvcaFhpYEPRRdqZbIJYOeqaz7k9pLQfFqnldLJ/vFaktGNY&#10;u4pHwwtpkx55cR1uVd6Ep5PANXkRj/KiekiPawzSKKRMOMivDD/HXKvSgWjz60bZ2IAjlHFF0Jzz&#10;jihxgxyV3kMiO0gzK81MLJSPec7IT1aGnemEBElQLrlD/nzEn7nlGHbm3iFrqVHSjmNVXjoj+AdR&#10;K/8gV7lDjuTDCuQYCSB9riN+7hQEKclQlPGMia/0eJ4M8ZZ3lJmL5pq0KWvUG9MJihsLvHDXPUY6&#10;IstQmpRX4SB0iBBShHCDfGVBuNy30uUckmUImc4eYShXkKfy5hz1G2pZeRD+/vvui6Fnyh3D0aTL&#10;sSJgwqPe9+7dF3Hu/PKX1fk8Kw2NjKVedT67RLJNTW36z0i58vH75vYg2Z4+KeF+kW73YGrvGpRb&#10;b2rm1SKFZSer2EgjCFjH2rz4kS8atfHt3tHJNL1k+S8nJiZWy90wjH8oQP1u2779T9fNz6fOru7n&#10;ke7B1t7dm44+9vh0ypvenM49//x04SWXpPPf9c500cUXyy5KZ7/t7HTkkUemzZs3xwe/m9s60vDo&#10;WDr++BPSxz72ETWwD4UCZnET6iTeKxWh0ZiG+tSRIUEacBpnGslQrwofDTOqSIZSjMZeYYLcRNjx&#10;+ocax6K88EfdESY3ygcaXqwQBm6kkdNRumq4abwhZIam8Yc4IJQIo/Qgfhr8UoaSVpSxyjOnKbcq&#10;T+4RkslEq3uVsqMRZ/6WrR8Z5g01jArWEdLDjXOIMCvhrJghYsoV9aRziCJUneqBOmAIPZe7GiEg&#10;Lp0JlQfifURETfrxipPC5HSVJqStMgXR696DFJVe3toSVaz7pO50HcPSdGYUtow2xIIt7lN5QmTE&#10;hWhjJELlK3VGRyEvWhIBPqyOjNyiU6Ujc6axIpvyV/ljkB9EWBQoBikWcocwuVeuyTtM4ckTY84W&#10;JUu4PXzwgDpjYVTsVkX6edUzYUMNq1y8ikR+/B6w+0Ti3/zWt9Ltn/tceveFl6SdRx6VhsfGRbi9&#10;qbWjO0iXUaJFvLYn4q1paE0dHX3xsYReEW9Xz5AU8EBqkVtza5eItz1WN9fyWpHIN8/zVm8dLK6L&#10;3a7Yx3liBtU78025e6GVYfxDw46jjjpr++GH6U8+qd76r39mMGxxTeruG0onnvSK9Po3npLOPvuc&#10;dN5556Vzzj0vXXTRhemiCy9MZ57zNhH0sWnTlq1pevnyWMnZ2t6ZRkdH09q1s+ltZ70lfebjH0nf&#10;/dbX1XjuFqHmYdmywQPqkHdms8LM5AZxQCw00BgNOQr6kf35lSGIDnUXw7HV0CLhw11p0KjTMHMN&#10;EcR8pRrvIMjKn7xR5xBu2b6SBrmQKu+n7t3z0MLXl2iwGTaHiEkrFlvJvZBeKDQRWuQhN8gtiEzp&#10;5zlX5pLzCmyUcH79iFePmPPN8Thn44lQpbqOhVH4VWXiXrIaZNg0ExH5kj/EFUPRVVgIFrLMw7pV&#10;WipDGWqGQDOp5rCQPcO9MU+vtAmDkS75c4xyQsK6LgoRZUiekCvloW4OJsr8fjDPhc5FLlvMG3Mu&#10;o1zUV9S94gXxyj/C6d4KAZNekKqOuN0nxcr53qoeinolDPWASsUvVjWLiCHY6JSRntzIn2Hs3aSp&#10;cN/+znfSnXfelT72yU+miy69JL3hlNPStsMOT8tXrU4DQ2Opq7s/3rutaWiMd3frmlpSLYulIFJZ&#10;XUNTam7piG/v9vWPpA4Ub89AahLp8j4viriu+k5vjlOGm/NQdUNLW+rqHQjinZpe9vORkakVcjcM&#10;4x8gag87ctfvbd62RQTbp8bg1+d+MXr2S5avScefeFL6rVe/Op1x+unpLWeckU5702npggsuTO+W&#10;vfktZ6Y3nnJq2r5zZ1q7bi5Nz6yM3Xz4Dmkbc1gi4/GRsbRsZiodtX1betubT00fuOXadNedd6Q9&#10;D96bHrz/XilPGsM8zImCZMETq6OL0uQYrwdBtPKHkEPhSVGj/ApJZVLJSjcWWUEGEA/p6AgR0wAH&#10;QdAQ6zqUqvyDoHWEaPfsoTF/aEHl4QcxFLKlrCzwyl/uKUPVpMHCpGohkuJxpGx8QOFRqV+UMBtd&#10;7H9YBKSwkF4oQRnlRyWXcsaR8mM6L/VAuEy++T64nzIMXSw6HSov6Qbhqryxk1bkJ3UsN9Quqvgx&#10;lXe/wlJWiDfIn/qtiBKChkDLcDVDwtR/IdpQ37hX5EfevHpD3bIYCsXLUDJhIUU6EJBt1JnyYEg7&#10;VmHHM9S13ClLLHqCYGXUPWVh5TH58uw45k6Pnln45eFo3KkD0mJ+l3xK5+A73/2OiPbb6dOfvi1d&#10;e8216c1vPiMdvmtX2rFjZ1qybIX+CwMiwb4YTm5r65Bi7YiVyY0dbIjRIsVaF/svsxUk2z/y/V3C&#10;oFo7OntTd8+gSFpxO3pj/jaIVwqZj+jHpwJRuzUi3di/mf/Y4rRI/7HWjp40NjaVpmaW6Th9q/wM&#10;w/iHih27dh23ffv2X7LrVUsb81a/Tr5hbCs5Nh7Dbuxu9VuvfW069ZRT0utPOzmdccZb4lOE55x7&#10;bnr9ySenFx93fHrxS45Pq9bMpZWrZtPE9NI0s2xlzA0Pq3Hp7R+SiuhJnZ1dsdPW9PR0Ov3UN6ZX&#10;v+KEdN45Z6brrr4iffqTH01f+vzn0re/9Y103/3fFxmi8PalZ36YXxeC+PLnBbMVhZznl7P65ZpG&#10;mYa3EBdqqiz+iYZf/oTjuqQRDb/CQcAxXArBQbAMp4qsIj1dQwo53ax+SSMPfUq5Rr45LKSEWuTb&#10;vXkoNyvK8sGFIF65P6nOB4QTc5+yuA8Rx2NS+wd3ICJ/SKcivEdElkF4hNE1ZWBBVLySo3Puh/jk&#10;wXwyShMFziIr8gyiVfkgXYbgUer4PRyEp86J3EmH4WTSgfyC8MlHtkfhqIs8TJzLRDmDyKkTkSFh&#10;Y5UwVpUJcn94Tx5uJj06Vdx3nuvNSpV4EChkTtq8N1zqOYaUReSFaAkPuX7tnnvSN77xjXTnXV9J&#10;t9/+2XTT+z+Qzjv//PTaN5ycdh11TJpfvzEtX7Ys3lNnxT6dQ0ZqGlvaRZLN+UMHDexK1RI7VNXW&#10;NwXJNrA2IoaKpXYb8laQjSLVpuaO1CJ1yzxvS2ePSLcvfyYwVjV3SPFmgo6VzSJZhpvzZhpVZ7em&#10;PjV1dKV+dU4npkW8k0v/s9ybZYZh/APG4p07d35z22Hb0/SypWpkfn3P52INDY2pd3g4LV+9Jh15&#10;1LFp62E70oknvSyd9saT0xtPfkN646mnpFNOOy2d/MZT06t+6zVBwJu3HZY2btmW1m/anFYo3moR&#10;8uo163S+Ls0sXZUmp5al4ZGJ1CdCxnhVA2IeHBxMkxMTafXK5Wn71k3pZSe8JL3trDen6953Rfrw&#10;h96fPvWpj6Wv3n1X+sbXv5a+991vJ3YW2vdQJhtUc9nrORZKicRwi48lQNBS1qzGhiCw+N4rDbhI&#10;ANItqhE3VgUHgVbuEAuNP34Rt7ouxF5Im3w4J2+Gp/O7tYqj8uSNNVCQefU2RBxDvoRVOlmVZoWZ&#10;h6QzMXJvlKXkDZGV4XRIFwIMklK4/B1aFHi+L9IrQ895HpcFa1kBs48zOzfhFuRPGcifcxnuKGiU&#10;Kgoagnzgvvsin1DcEL/OIT+IkjJS/8wHLyxkYjhc7nR8YgGT0s9D2+RVDd+r7Dm/TMZ0KBgexiDj&#10;3ffvDhX93e9+N33zG19Pd9xxh34Hn07X33RTuviS96S3nXdees1vvTbt2HlUWrN+fZpeuiKNqLM3&#10;ODyaWqRaW9o7gmix+hgibhVRdopEG2Nf81a5t4s8GxtbRab54/YNzVmtQrI1Isn89SHUb2Psxxxf&#10;IapvTc2KC9FCwmye0VgZJB6fCRRZQ7y8zxuqd2Ged3Gsk+gdGk5j0zNpYsnSNDg6eqT8DMP4h44d&#10;O+b7jzj6qD/ZvH2r1O2YGoyqYfgvGMqAd3tnlixLW7ZuSUuWLkvbj9iZjjvuuHTCCSeEMn6pSPlV&#10;r35NOu74l6aXvuIVOp6Qjth1VDr6GJH2th1p82aR8sYtacUqEfLcfFq7YYN6/UvS6lVrle7StGLF&#10;6jQqpdw/MJy6e/tSZ3dX6uzqSl0i575+9rsdSpOTE2mtFPvh27ekk048Pr3l9FPShe96e7rlhmvT&#10;Jz/x4fSJT3wk3fnlL6T7v/+99F0p6D178nAn6i+TtcjkCRr//emZZ/L8c2yNCalWQ9oQ9cG7YUGy&#10;WCi7IJpHYn4aAg5C1JGwkEt87B+iE6EEmcoWSFDuEG0oUKURxBvEJvIhTeVVViJnxco7qyji3BGA&#10;7CBdyDW/yyriUrgYphXRPSK3IFDItSI08n2yypd5XcixvNKUFzzROcjnpE9eoYZFfrxeFOSvcoQK&#10;r8iU+y0dgtxJ0f0oX+o27rvq6OQRBTpAuTNAR4Fhc4aAv3//fbGw6fN3fD598UtfSp/8+MfThz/y&#10;4XTdddenK664Mr3zne9Ib3jD69Mxxx2bjmJtweatac1apjaWp9GxiTQwOJp6pGIhzp6+AZFrZ2oV&#10;ebKymM0sGApmJX6r1CV+zc0semoOtzoRIkPGrPhnHpYwbJ/agLINdVovotX/IfZbLtMyNVm9xnu5&#10;uItURbAxFC0yZq/muhhm1lFuqGSIN1Y4xxwvcdhCsiaUdWfvUBqZnEzjIt+xyZk7lYdhGL8p2Hn0&#10;0S865qijnlu/YT4NDAyol/83z/8+zxSmVQ0XmwssXbYiLVuyJC2RrZhdk7Zu3pR27Dgshvgg3MN2&#10;7Ew7dh2Zjjz6mHTSSa/Q9RHp2Je8JG0//AgR+DbZ1nhveGxyKs2qYV01uzZt3LQlrVwxGwS9YsWq&#10;NLVkeVq1Zm2aml4eDe/w8FiaqY6dNLpdvbHnNPNtXd29qUc2NjySpqYm06wU9M7DD09H7ToinXzy&#10;a9KbT3tjevvb3xZ7Vl966cXpQx+4SY3+rem2T38q3X33nemLd3w2ffOee9K3vnFPuu/e76b77vte&#10;2rP3wUzg+8qrNJmgUdiPPy5iEXlhuOVV3fk93yAnucfCMl3HcDOkDjGJqGKbyWq+E9IlPnOzkDnn&#10;MRxLXpAu5KdzCC5IWKTKkTxQiKzehiQhZfZ+jvRErqhkSI+tLpn7ZQg5++U8ySt/DILXfrLSpTzE&#10;Qd1yLIo7FnzJHwXLoqfvfPs76e6vfjXd8YVMnp/4xMfTrbfemj5z223pgx98f/rQhz6UbhCRXn7F&#10;FVKol6Tz33lOOvmUk9PLXvnKdPyJL03HvvglaccRR+g5z6bly1cFCY2MjMaQcE/PQOpVh6tXz5dh&#10;3EKgjVKtTSJPCLdFncEWqUcULe/atukai6Hi1tZUr7CNnDe1pq6urGyb5Y+yZUg5hoJFtHUi3zwX&#10;C0Hq97+Y924hykVpscL92u8/jDBVOMgYk0KGaBmeXpjjFenmrSNzesRpkqru7B1Qh3eaBVZpbGrq&#10;X8ivXWYYxm8SXnTMMR/ZtXNXWjs/Hwuw6v6GD+7/f1mNGqvOTpHxYH8aQBnPTEudjqfp6ck0ofNV&#10;q1ergV0pQp5Pm0W2s2tn07bth6WdRx2Vdh55dD4XQW877LB0+BFHpmNe9JJQOes3bk6zUserGLJe&#10;uy5Wny5bmW31urk0I+W9cvVsmpRynlm+ku340iSvashGxyfSsCwrpJFQRiym6ezpFUkz79wtZdSt&#10;Rr5P/oOygTQyOpYmJibUkZhKy5YuTatWrUgb5ufSls2b065dO9PRKu+JLz0+veF1r0lnvvm0dOrJ&#10;r0unnnZyOv1Np6TzzntbuuBd56dLL7wwXXLxhemy91yaLr3konTZFe9J1157dbrxhuvSzbfcmG79&#10;8AfTB95/k0jqw+kjH/5QENXn7/hc+vSnPim1/qX01a98OX39nq+le+65O9w/99nb0+d0vPurd6V7&#10;vnp3+tIXv5juvPPOdNdXvpK+oXCfF/Hdfvvt6c677ozwd3z2s+mLcrtVHYrPKu5HP/yR8P/YRz+c&#10;PvTBD6RPfeKj6QO33JJuuuGG2Dr0/Tr/0AduSe+76irZlem96pBc9O53p4suuihd+K53697eFAvs&#10;TpGx6O7EE45PJ5xwXDps+9a0ecs2/WbWpxU8k+Ur9DxQpJNpbFw2NpaGBofzlELfYOpQ54jXdBhq&#10;bYNIVfctbe0x/NvY2BJDv5ApHyLAn0/qdUq58oxq6xtTu54Zq44JxzaorUqnRR1ANovpkB+jMqxI&#10;plOIqmxu70h1SpePG3DM2z6KHEW8vFvLAqrY7CIIlN8xivTXf9v/daOziuk/U9cQQ9nszxyqOci8&#10;kC62OFQxK5vHxvUfmdZvddnK/zw+Pr5E/oZh/KaBd3+PPvroh3fsODzNi4B7RFDMjcnrb221tTWp&#10;ob5O6qJRakSNamub1EibzqU+emiAO9Oo1A0fCl+2fFlaKpJbKtWzWop3uRrwlaulnrfuUMO+PV5h&#10;2rx1e1q3YUPadfTRaVYN/eGH7UgrpYKPkGJat17uIsQJKeP5DVsjjZVSy6tE1JPLlousZ9OUCBpy&#10;mFyyLI1PLUkDw+NS6yvThJT2oMiBHYqmRN7Do+NS2Mt0nEj9w1Jf8oM0IHSGvIeG2CBfbiLwbqky&#10;Nr/vqjZa6OzuU2djOty7dQ7JQPDt3T2pf3Ao9Q8MKp+hNCQ1zpx2sYkJdU7oIKg+xkT8y5YvTeMi&#10;rmkpwJnp6fBfMjOTlq9YnlauXCn/5bqXVWm57mm5zpeK7BiqX75iZZrS/Uwp3qSOkF+4Tel6YjoN&#10;654p//j4VBpXZ4RzwgzrPkdGxlKfOkx9Ayon8+99/bqPPt2n7kXHbkYS1HHhHHLDWMkOybHDE8qS&#10;79WiSiFISJZz6qVeqrFRqrNDcSDKUKryY2vStq7u1CribBJRYpAhYXO4jvBraMrkGZ/mk0G8qF5W&#10;IPNaW5vygngbm9tjuBg1y7ByHjKuk/JEdeoYJMjvE5L8/0uy/zUTiZOf8sr5QboHRpEWq4ParLrq&#10;0u9jSL8xplomZ5b9ycjI5Hr5G4bxm4qNGzd2HnXU0f982+E7pDbXxfaRDWok5fXfbYsXL041NYvj&#10;WCdirmtoDEJuaG5SY8SK0/ZYFNPR1RVfVhocHU3dyn9icjLNrVsncl6ZVkjhLod4Vq1Kcxs2pjXq&#10;JGzeui3NLFum601p2xE708atm0OJzW/eJDLeGMPXs1LIfOptfv0mEdJsWrFmPs1v3C6SXxsrsZev&#10;QEmvkgoROYvwZhjmXrpCDaOITmQ+MbMsFoqNi1xRdqhqFootX6nyKG5nZ0+s6h4cGk6jo1MixJXx&#10;0YnBami8WyQ2Ivfe/mER3bRIdiYNDIwEgTGvPSalyOpbiB5y72OuW0QH4UN0Qe46z8pPZBjk2C9F&#10;KHKXQkQdsskJ8XsHRaQyNvnvVx7kPdA/qmcpYpV7d7yHmkk2jwSQR1/4QdDRoVAe5VUxVrnTkSBv&#10;hnbpqNDRYHEcO6RRBsrOxhKsGm4XIZJeEKgUbIfK19omi3lYKVqp2JhbFYGysInvQ7fFhwZaglQh&#10;/BYdIVau8a8X+daIVMsiJ1YYszUji5+aWzpjrjUPFUOyB6vMomj/roz8CrlTjgMkv7imPpQ4axgY&#10;GWDNxPTMsv80NDS5Sv6GYfymY/v27QO7jjzyZ2zAsVoEjGJr/C9sQfnfZYsPPj/QSNXVNagxVcMa&#10;i2GkgqSWW0XS9fX10ZgP9A+IbDpFBB0ip97UO9AfpAcpQo6oV4agl0n1MXe8SgQ7N78h/NeunY9h&#10;bIgSfxT1MqlJyHrt3HzasHFLWrNuXspyNsj8sG1HpCUiYYa8ibdk2aq4npTqXLZ0lfKbESmvpRGN&#10;NCemlO7KNTEvPTY+ozxWxxzmEql6hr5Hx6ej4eVdTgh8fHKJSH65CHNEYVaL6CZTj+qboXIW4QxK&#10;kY5JtUJufQNSqFKtU8tWRGcANT4zo3P5Q7IDQyNpWIq3X4q2p39QZD8e4dm0YUJliLR0PTq2VJ2D&#10;ValbYSKsCDjmzUW6DM0z1zqoIwSNqqQDBPlCmixsokNBh4D5dToI7SLkGC4W2aJAu7vVSeiAwDOp&#10;xzuvEUYKWWqVTkObCJtzFj9Bro1N7Xr2NdVCp4asXEVWB8iMY7GDfjeHhC3W/bXonrv0XIbUORPx&#10;qiM5ObX8DwYHB6cVxjAMI2Pr1q2DR+zc+a+37tiR1q1frwZ7PObm/qZPEP7PstraPFyHUg7VrOvF&#10;mMpQUytVITdImtXZ7d3dUkA05nmIsrGpSYqLTQ+6Ywi0b3AoFN7g8Ei4oS5HRiHDcanR/jS1ZKnU&#10;9mhFigw/T6bxZcvTMPPHItulIuoxuU1OLUmzUsDTItNlUtAx9zy7RqS8IlTwEqnopVLNy1aLgKVs&#10;CL9MDS1kOS2SXamwkO7MEoVZPhsLx6YVd7WUOEOQy6Xsed1kieIQH9IeEhGPy29UxDkkZYoiZ4h8&#10;WjYogqUxH5+YUb6r04zKw+s1/SLPYSlvVO64yLlXRDskcmZYeUCE2ytFi39vDCv3pzF1WqgXzgeH&#10;xqRMUdIMq/dV1ivVllcQQyLlA/EMN0O6DKUSjlXDTFUwP1unc4aaF+tZ8fpN7OqEKq3UKVajjhbD&#10;0rE94/+0oeD/dcZnN1taGWbujd/gkDpH/FZmlq76vf7+ySGFMQzDeD5mN20a337YEf9i85Ytae36&#10;OZHGjBRQj4jvb7cQ63+V1YsAQlHXyCDwWj7XVhskXd+Iqm6LBTsNImo+rcgmChybWCHbKDdInHnL&#10;Xhb89EQj2ipCb1YnJBZriVh6pMIx5nRJq08qkvngftz7+sOdoXuGg1GJA1KfwzLUJXPDzC2zI9LQ&#10;iI5Sin0iRpTl4OhY3rhfpBmdBSlbFDPKtH9oPNIjfZQmBNfXz9w0r2ENxjAs72s3SWnG0DTlFMl2&#10;iDRZDdzQoE4KR+ZSm5iLz6uHIQqIsI45WpFpbX1DzLNCmpDpYj13nj0dIciS+cs8YpE7R8X9b3oW&#10;v3GmukDtdnT0pN6BwdhAY2wa4o3O1k97li7tUDjDMIy/GcwBb9u543c2iYBZ8MR8KwqRdyP/LlXw&#10;/3iDNPICmEweRWXne0KtZWJhri67QU4cg8grP8gJUirxISeGzRuqhWqL61B4In2lF6+yLKpJtfih&#10;+mqIp46MjH2BGxpbYtERpI8i5LuuEGFtQ6M6Awd2XGIXplrlU1vbEHOIHPELxUk+MUef7+uAmnz+&#10;eW1t/th7vv51Y4Thb3K3/ddMz1edluigqSPWPziahienY5qCfc+nVq783Z6eHhOvYRj/TWg47LAj&#10;vrNxy5ZfsXhpzbp1MSSK4kNhFcL6zbaDSO7/sz5KuP+2OsvvW/8t4lSdAtvfrfEfoKPU3taZWIcw&#10;MDCURsb5GP7SPH2wYmVaunz1/zmycmWvwhuGYfw3Y/HmrVvPWb9185+v37wprVvP+7ar0sTkTGyA&#10;0NLeFqpL4Wy23whbrI4RK/Zj+qKjM3V3D8Sw/+DweBofZ+OMpZl0V8+yOcyjMzMznYpnGIbxt8fG&#10;7dtXbt269XfmN62PhViza1hNPJum4t3ZkdTeyRdcmirF9jc3WjbbIWdStrV1dXk+vLE1pgh4hQqy&#10;ZV6+b2AwpmMGx8dj1fu01C6L9Javnv3rpWvWXK806mWGYRj/fdiwacN56zds/Pnc+g3Pzc6tTatn&#10;16QZNTYzM0vz6ypSw/EaCjsXtbSo0WqoVih7iNr299V4D70+5vZZkMfrdXxYgXl1fsesqOf1LF7N&#10;4h1qPtjA+9Z0OocmptL4DBtmLBXpzrJ6/bnVc/O/NzLlb/IahvE/GMs3buxbv379Z9dv2PCnbHbB&#10;rlQYG15MLpmJ13gGRkXEQyOpS40Uc2Gs3I3tA9mNqInt/thbtyxu8nyl7e/AYsEcK99FtHUNsSqZ&#10;faDZUYudt3itqoMNTvrY5KQv3rvuGxpKPYO8pgXpimzHxlL/iI4oXRHu5LIVacmKVWnpypXPLV+7&#10;7v9asXbtycqrRmYYhvE/Bys3rBwWCX9g3dz6n/FRhOWzszHXtUQkPL10Wd5wYnJKZDwZr9H0qwFj&#10;uK6DV3hEyC0i5CZe4ZHCgJB5zYdPvLHZwsGrjm22/7rpt1LIVQqWlei1rBpvalKHTyq2tU3WHrtw&#10;YUGuvQMxUsMrQX36bfaKZNlalNfEINcB2eDERBrVbxhlyy5ok0uWhtKFcJetWp1Wxrer1/3u6tVr&#10;3zA5OdmkshiGYfzdYHh4uGV+48bfmpuf/z/YLYq5YL5UE9s2Ll+eppevSFNqvKZlbBIxOjmZhtWo&#10;DY+pcRuUihjJw3h85IBNCdo6pZDb21NzW1tqVKPZJGJmro1XORjGZoONvGkDQ9lWzr8ZxjNmoxWZ&#10;SDV/i5d5WKlX3tNmkxX2EGcHNHXqGGmJL1z18g4022uydedgHNlkZWRkQr+9sdjvemKS3cemYsex&#10;8amZvEqZDTGWLI/NTsJQuMtXxuYqbIiyanbNn8/Or//C9Nq1a1W+WplhGMb/Oqxbt25gbm7DxavX&#10;rv3na9bO/cWqteue42P6fBBg2aps7ATFBw/GZ2bSpBq7+BrR9HQa0XF0gq0VR2RSIMNqMKVCWNiS&#10;9zvuzZ+WU8PaKrXMTkt8g5WGl32oMd6NzZtCiJx5T5f3VjGIOsj6b2rYbX+3VjpNOrKVJLuXRadK&#10;pCpjww82SmmKXctaYmSkScTKO7TsstWu58+e2mxjCbmyaxebjfSpIzc4Mha/nQEpWI58TGN0YlrK&#10;dUlsPco2pFNTS2N7zmnIVb9FiDUWSolcIdrVs1Kzq9dJ0a5NK2bXiWzX/PXqNev/eO26DT+ZnZ+/&#10;bNmyZTO6D8MwjL+fmJ+f71+/fv3LdPzM+g3r/8nc+vk/XTu3LvaNXrFubVo6y1wZyoJGb2WaUSMY&#10;WzPKpkTME1NT0VhiI5Cy1DLHUMyjY9HA5j2J2UmqP3akYgeqNnZ/UgPd3i4VxIIZWf4EHfsJ8xWd&#10;1nxsao09hdlPuKa+XspapC0SKFtZFgsSZwi82jHrN5vEIc1qePcgo7MT5EnHh+FeWd4pi8VL2Rj6&#10;5f3wVpEonaf8bPg6USbU+HAE1iNCjR3E8s5ddL56B2VDw2lAhMoUBrt+xXSGrkfGJ2If7JGp6RhR&#10;4QMZ7MrGJ/vYPnSGkZelOl8mRSvlulS2YuWatJTvCM+uCSW7cu26tGrdHPt1/3Lt3PzP9Lv9x3Nz&#10;c19eMzf3xhWC7r1BZhiGccihdvXq1T0btmzYtmHTpvdu2LzhIRHyv1+3Yf0veXWJbSxXz0txqDFc&#10;uUYNo8h4eTSSeW4thq5lfCqQXYMml0jJyMbV4DJUSAOMwhka4zu+k7HRAQ3zsGyomsfr57N5g8Op&#10;ixXZg3muL74SxHd+u3tSJ+Qthd2h8/Yuhi75gLtIAmsTgYvMg8Rb2lIrqltHiLxRxBLqu9qqEmOv&#10;47rGxlDidQ2QUFMcY+icj0cwtx1KT6RViF8Ellfd1spEaAyxcq7OQDZ2zarc2Cmrus7xcJOxmIjr&#10;Os4Jg3vOL9Sl8mHonus4qnyUjfl2VvqyS1a97qeuqVKeQZ5sO8lH7PnYRd7TuU31EASqOuHrSnR2&#10;eAWHeuxQ3UV99vSqbgeiTiFT9pfOW3KKRJlXHcrPhq9ADaszxfabPEeuh+LjELmzxXeWGR0ZQ7nq&#10;ms83hoJlKkOEOiVVy/7Z8YqPfiv8biBcyBU3vojFb2i5fler1q6Nb0Ov0m9tzfy8FO2afz07N7dv&#10;1bp1N69du/b42dnZJfqdtun3ujj/bA3DMP7hgQaufu2WLWNbt249ftO2bR9cv2XTkxu3b/2jDVs3&#10;/2rT5s1pw8aNaW79hniveN3auTSrhnO1GlA+ok9Du3TVKjW0y9MyXfNxgyDlePVjSTTOKJ48rC23&#10;KTXeIuX4AhIqWupphO/bqpFnMdggK1mHhoK0sf5QW9W7nEHgfP93JD4F2D8gAheJhzobHtZ5Hhbn&#10;S0DdInG+g8s5844oubiGkLp6IxxkxdApJJ/deD0LN64zgeX9m4tVnQGGXSE7uXUGyfVKNcq9m/DZ&#10;UJS5A6F4oSjzt4Vb5Zc/Tai4ikN8wnEPdDyCNOmI9CgeFn75HmNOXvcYQ7wsUNIRRRrfOKZ+VH98&#10;wIEODeqUzg6rgwfG8leXGA7mi03UMTbMvL+M5zQRHSg+Lj8Tz2aC13dkzMVOL+VjBHlEZHrpyljI&#10;N61nvIwFT7LlsdJ+Nq2enY2vUrHegJ3Y1qxbm2ZFsLM6X79hw3Pz69f/bO2GDfvXbdhwlezopUuX&#10;9uu3x1ytSdYwDOMgLEYpb9q0afPGLVtO27Bly4dExveLjP/J5s1b/o3U8x/J/mx+44a/XLtu3a9W&#10;r1v33Jq5Odk6KR0WxUg1q2FmSJHP+8UCMDXWfMMXVTS6ZCbU0hiN/gyLbCDsmSDvUa7VyI9MTqUh&#10;KS2IYYy5aVZuj2U3iIQVsf0VmfAN4qy084cRYmgc0pGFouMbvwybovrkhrIbEGlDWn0ied4Z5by/&#10;IjDeJcUtdk6CyNQpKMq9X+6DUo2c811d0qTzwFeL8teL8jXhyRMShESjPCpL+EV4xafsKnfkpXIM&#10;qVNC3qMsSlIZ6YwQJu5HNqx7p86YAhiemorOC9dTWEWk8ZlF1RfkGaRaKVM6Qiy640tNpZPEUPAE&#10;7suYf+UrUqulUvl2c145zytsPMeVbOoiQ7WiZKVged5/uXb9+j+dW7/pP86v3/AvZ9fM/XTd+g3f&#10;nZvf8KHt27ef8ZKXHLN9ZmZmQL+luvyTMgzDMP57sJgV1pCzGtnJLVu2zK3fvHnT3NzclrmNG49c&#10;v3796+Y2bDhvfn7+snXzG25Zu27+8/J7cM38/DOr1q77R6tm1/2O1PO/FEn/6+UrV/5s1eo1P5eK&#10;/tVyNfp8z5dV2hhz0BDANHPSIoc8d7gsbFJkwicB41qEwvw0hDMmcmJFNyoOtR1uIiAMVccCM0gJ&#10;dce3difxm6j85QaZ8SlA4sUCtEqpZ1Uof66VHyTIOZ8ExJ2P8vPdYNwIy5AtCrTkGRZhZepAMGdK&#10;/owKkMdolE9lowPC/ajs00uWxmjBEu41lCf3zApg1CifPVyhDs3KhU5NfFJxZSbPFavWxBFjm0Wu&#10;V60Sgc6ujQ5REKrOV8yuSWvWzkupzoWtC5v/5bq5+V/o+f0MUl03N/fj+fn1982tX3+r3C5ct27d&#10;iRs2bNi4av36ybnJuS79HpiPtYI1DMP4ewgaZ4YZUUH1S5cubeS9zP7V/W0rV67sXbVq1eSKNWs2&#10;rVmz5kUrV86+fnbt2jNXr1777pVr1l0lorhl1bp1n5T/l1bOzn535do1P1q5dt3vrloz94crZmf/&#10;bHbt3K+Yq16xmuHwPAyKMV+9WgSzclVW4YXUISnmJZeKvJeL2AkHwRWCL4RfiD5W4+oYfhC+yJG5&#10;zlCToRhXx9BsvB5ThSHtJUvpNIggI988FxpH1KXIMkizIlD264YUl1ZlLfdBHFQnC5Jm52KeNM2t&#10;n09rda46SlKfae38el3LfX6D3OaeU2fnL1evWfvHs2vW/Js1a9f989Vzcz+RQt0vtfrIuvn576xb&#10;v/5upXP7mnXr3r9mzdyl6hi9Vem8ct3GjTvUoVo9O7tpfOPGjX3MvcpMrIZhGMZ/EXVjY2M9a9eu&#10;nZmf37R5bm7DUZs3bz5xfsOGk0U2Z6zfuPH8+fkNl0mVf2rDxs1f27hx0+PzmzY9u2Hjxn8pEffv&#10;Nmza9McbGUZfv/4v1q/f8PO5+fmf6/wX8xs3/mJu/YZfrN+w8RciuV/M68j13Pz6nyutP9mwcdOf&#10;Sh3+yfz6jT9TnP+4adOm/yBV+Ady+725DZv+0fz8xsdFZPeu3bjxnrkNG7+m/L62YcOmb6hc94oQ&#10;75vbsOFB2VfXyObWz31W5fiY/K5T2peuW7f+/LVr596qMrxGivNY2WZW/ooQJZBnBjonJro7Ozu7&#10;JzsnuxiJoA5yVRiGYRjGoYmi1IuxZeHBZh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h/ayz+/2E1f0urO8gaZU2yZlmLrOuAdXLsrKx/0aLW&#10;AR0HFrW0DCn4mKKN56OsOY4j8h/O1oIpXFufrg9OB+uorL0y8m74G6xeVlvZweX/m+rghWYYhmEY&#10;hmEYhvEPEggehBFCCeGEqENUtcoQWgiwXplE3CKJskVji5qaJhVsRsFX1NfXz8s21tU1ba+tbT2y&#10;trHlxYsaGk6SvbKmvukN9Y2Nb65rbD67rqH53XVNLZc2NLVdXd/YfH19Y+sH6pvaPlHb0PQZ2e11&#10;Da1fbmhs+VpdU+v36uubdtfXt+5paGh5oqGh9WnZDxoa255tbGr/p0rjd2T/rJFjfeu/UjhZ279R&#10;2P+o+P+hobH5jxqaWv4EU5g/aWxu+/PG5vaf6/iL+sYWjj9vbGr9y4am1r/S+S+bWtp/ybGhue1X&#10;Dc3tz8mSzmXtqaml47mGFrm1ZDeVOan8qalJ141tqRHjurkjNStMc2uHzuXXlMNFOnJX+qkJv+pc&#10;+ed4LcTDPfvlo0xhI63Kn7RznNZIv9hCXJ2TXrEmWXNxU37NzR3PYXJ/rqGx9a9kP5f9hezPleaf&#10;6finWGNj6x/VN7b/YX1D279Xvf5b1e8fqK5/t7ap+XdUl/9U9/Qsz6K+oeWpmoaWJ2samvfX6Vkp&#10;zL11jS3fVP3fred8p+7/9vqmlo+qvj+kOrte/pfruV6o67Nkb9Xv4k21Dc2vkZ3U2NhyXG1t4zH6&#10;/Ry2qK55y6L61nX67axa1KjfV2PjlH5r4/rNMTDA74/fIYMAbTJ+o/xW+c0yGFHEvWEYhmEYhmEY&#10;hyDo0JdZRmb6umWDixY1TajPv2xRff0coqG2sfFohIRE42tr6hvPqKlreGdNXdN7a+tbr5fA/JjE&#10;2uckSu6qq2v8lq4lLNseRcTUNjb9tLax+Z9IsP7zuvqW/6uuoe0PJHz+LQJIYuZnixua/7OOfyb7&#10;hcSRBGPbX0uk/Uqi6lcSVc81IeoQcxwr4YXga0SsFaEnERaCMoRYJfA4hjg7WMh1xnUReyEGw70S&#10;gK2dqaW1S0eZwhZDeB5suLUobPjjRn6yxnJOfpVbdqeclPfX3Q6kf6As5Zpz4jQ2Pz9MSSPChr/c&#10;JGRzWPLJYUoe4V/CHVTenAdu+OcwEU7nJY1iUT9VOvlaZarcnxemuC3kQz1xrbyifst1Rz6XES6e&#10;nY7lHnDPfnpmlUVacqOeo66r40K9V+mWsnDkeZc6iIGC6jeSTUI9m35r7X8t+0v9vn4hsR4ivaGx&#10;/T80NLT9a/n/q/qm1n/R0Nj8j/Wb/mlDQ8sPZI81NbU+KGH9zcbGtrt0/UmJ+fcr3jU6v6iusflt&#10;+q+8saGh+dUS3scycFNfX4/oXraouXlU/zFm3fm/8b8rwtowDMMwDMMwjBeAzjLLYZmlGlH/eemi&#10;RfUbF9U2HlNb2/yamvqWs9QBv7y+sfmWPOPZck9dffPemoZGddqb/re6OgnRupbfq2PmraH5P9U3&#10;tvyx7E9kfyZx8BcNTa2/UGf/r+qb2/5aYuSXEhASo+0SomFZVHAMqwRHWHYrYicLz4P8Q5BIxCBg&#10;SEPWgIUf6R5wL7OYpFXEShZcWfyQXr3Sr2dmNMJU6ciIU8RPiChEE4aYqsIslKc6FqG14F6scg8B&#10;JhG6UAYZ+cU9Vm45TpUGgrVc61jKzHmuH4x7qupM1y0KG2I63HNYwpFXyZdrZoQX/Kq6qY9BgXxO&#10;/JzngfMi9CPfeC7VufwOzivnw/mB57fgVllON4c5cC+VRRlzOX/NKr8iWEk/jPQij2zkF/5VXiXs&#10;gfzy+cFpN0Q6JY9Sx6RP3Bwmp1vyy2nl+iZeyQu/fF3ixP1HuAN5ludUwiGqwz1+b9ktLKfFIM5z&#10;CsPMP/+pv1T+P5fbn0lo/0lDY8sf1Tc0/6GE8x80NbX8jv6zz9Y3tOzX9b1NTU23NzY2XyvR/W6J&#10;6zfqP/7iRfUtG/N/Pv7/zE6zosIwDMMwDMMw/l6ApZJ0UHlPEtHKcl+WVkq4NqxkZlVi9USJ1rfU&#10;1DW9p7a+5VZdf62+qfmRhobmfySh+vuN6iBLlP657K/V6X6OTnXprJcOesyKVYIiC4nc+c7+5ZxO&#10;eQ6ThcdBHfyD4mDPEwNVZz7C08GvrIiNkg7nWQDkPA+UhzQRjQfSbSyzlfgtpJnLGOdt1QzsQnrF&#10;qtnZymK2NsLlc/KJc+JHml2ptbVHft2V5TDFcjqkW1k5V/ymMIWTG0K9ibC4kUbE69Y9K2zzgTxw&#10;KxbXSotZzlbKQ1zur8pnYQY5rknv+UZZW9pymbORrtJQPfMc83PNabUuhOM6z6zm9KtZ1si3yruy&#10;qAP5caS+St2QXk4fP/LK8YrfQt1W/iW9BYs0s3sRrwfnnQcHqvSq4wHrCsEfs71K58AAia5JK+6d&#10;64PyVbn5XZQ0cp45LMcGrIpHWWJJOb/LSCengYDO6Ve/2UrEl992pNWYVxmUMOEmYxCmCODy++Yc&#10;t+bq95Nn1OXPQASDO5XFb17hy/N53m9CxvPPz6O654XzfK86f07381dqM/4fieR/W1fX/E/r65v3&#10;6/qrjY1ttzY0tVxcX990Mku/F9XXz6vdmZKxwqMs7WZZN+2Tl3QbhmEYhmEYvwZmXhGwvdKykw0N&#10;Davr6up21NY2SMA2vqWuoeUKdTY/zjJgdUL3NTS2/m+8O6rjf2qM90NjRlUClg61OsLRIc4d2zin&#10;YyvL4qLq8OZObr6uOsEx86QOePhV8YoVt+q90gNxqvPccc8d9OhgV4Kq5IdFJ56OOudx/cJloyV+&#10;JbSUDmmFHdSBjw461wiUOFbnIQYlHnVd/FvaJCDbe1NzR49Ej9zp+FeisbW9Oyynw3VPXBdR2IJf&#10;Ffbgc/I4EEdpIBJlJX6Y8ltIr4rfousQntV1hKmspB/hwq1XcWUqf7PiYcRvbidMV2pTuLYqHuEj&#10;DmlWaSCQQjBX8VqU3sHptMkI29qR0ylxw5R+u/zb5d4R5Xh+Wds6c/hyD/m+lK/Om8kbw51rrNQP&#10;xyp/jHAMBkT5uc+oQ8Lmes71V+VVCf+cDuEPXIeAjwEM3XPE1TXPp0qH6yx883mT0mzSPRb/hd+L&#10;fnfEy89ffpX4zb+5/Bsmj3CrjuV/EP8TjguWxXb+nVe/b/1HYkYZd45xrv+UrmOZvdLIx+q8mn2P&#10;9PmfIIYPSm/Br4pX8sqimf+S3BDl1cz+wfcR5S4Wbvn+8yAE953/h8Vy2Pz/XIhTzrGm9ueUz1/L&#10;/qKxseVn9Q1t/0r390/q69seqWts+Q6vMtQ1tb23vrHl9NralhMlqLeqnVuhNo93o1mujWC2WDYM&#10;wzAMwzhEgaBlJmR4UX39utqGlhPq6xvfWtfQdHV9Q8un6+oav9PQ0Po076/WNbT9fkNj839qaGr5&#10;M/n9lTqwv4qOK6YOcpxXx9wZrTrqC+e5Mx4dfjql0cnNAjR30nFT2AhT4lbxDrbwy3agQ3yQn6yk&#10;GXnRScYNARKCI/vHjORCmCq+DPc2xNuC24HZxDD5H3yNWGrDKkFEXIRae0efjr3ZJGSw9rjWuSxE&#10;Wmdfau2ScazO23Ts6OyV9aV2HRFx7XLnGnfcOjnv6pdx7Eud3QOpo7s/tcvCvbM/dXYNyAZTl45Y&#10;Z+egDDeFVZhy3tktd4WLsDrv6hlM3XEcUpo5bISXdfcMpB65d4X7oMrCUenruruyyI+4kbbcFKcb&#10;N8XvUvkIS1pYpEv+YQfSinIQPsLp/sKqsAqT71vxy/3ipnsuZW3Xda4zzmUcVWfULe5tpKe4lK2k&#10;netbpmdEPefyDeY0q3pHSPM8SYN0w51rHeP5hBvxyLtKg3wJw+8hfgPFFEdWRH38RhS2CPUQ3RL9&#10;zbLspt8Xv0tdY3kQoBLiWHUdAw6Kn3/viPMcNvvrt1kd+c3Hf4dzhS3/lfwfyf8ZhGqcKxwz0Y0x&#10;m5v9GBAog04Iy/L/yYKzEqDx/8z+IX4R0vILwYxQrsKVNiTEcbhlC4FcxY9wJV4VN9KqwpXriE8+&#10;tEUqz4JbpKG2iSP3EseqvMxCx0BMtrg/4rZILLe0s2nbL9Tu/ay+pe1fK61/pvbv8bqG5nvq65s/&#10;WFPXfE5tbcMJaj9n1Y4ys0ybahiGYRiGYfwdg8/EzCxqbt5a39h4emNz6y0NjW1flZh9prau5ffy&#10;O6+tP1eH8K9kv1SHkQ2XniuzN7lDWXU0ZaVDWq5DnKoDiQAMMVv5FzvYLcJGuCos1+o8506mwuCG&#10;fwlTOuK6jvQPdo+jRKfOsdLBR4ByjnGeO/0HOvIlvSIQ4rwKU8QA1i63IlA6iiFAQ8DoWAmhEEoh&#10;girRFGJJokviJ0RWEWOIvUpMFuFZrKt3OHXijqiT6Ozqk7CUdfcNpl5Zd+9Q6usfS/39o2F9Mty6&#10;eiUQewdTT/9I6hkYS72D46mnbzT1DuhIOB17deztG1ackdQ/gCkduQ8MciS9kdQ3OBLXA3IPNx3J&#10;o69/XOVV2n2EnVCYidQv64t4VTilh/UqnV7dR1/fgTxII8qGyZ30+lQ+8hxQWTmPPHVe4pAP5eZ+&#10;iR/l13mv8iTffC2Lc6Wp8LlMlCVbD/kMToZ7r9LtUvjOKIfiqBw9qo8wlZdr8sn3kus2jHC91DNh&#10;yWc0nl037ioPddKt8nfLrTeOpCd/XSPaeT7ZOM/CPrtno+yUIQYZdN3VUwl8xL/O+b20Ywjo+P3g&#10;n8U9YfJviN+UrpVGcVsYFECIK14JlwdN8gBAhwR4iPP4beJXTL/Z8vtGlBOnGrzBbWHARqKa/8zC&#10;rHn8j+TWJquObcx48z/l/8l/Ms7z/w5hjag88J/ObcQBcYqIzsfSdkTb8DwjfNUuVf4hnHV98E7h&#10;CG3eCa9X2PJueN5IrrRhJc8qnxeaBHGe8eYcQaywbTKOxfAnrdgXoIM9Av5K9vOGxo5/p3b2B7X1&#10;rR9YVNvwGrXDy2Rs8mUYhmEYhmH8LcDuqLyvNhCfLaltPLamrvFcde4+IdtX39z6uxK0f6yOnwRt&#10;3jW4VZ20LD455hmN3GFkVkUdO53TCWT5bnT6CCv3iLNwJAx+XJcwdF4PzIDm8wMiEnFbxCiGW0tb&#10;FpwxgyW3Ij5DaKrTTgc7i8xszIyFITaLO5376NBn0Rkdfblly7OEpYPPzOGBGck+CRSESCUWOFbC&#10;BAsBSth+HXuVJgIzhKhETgioYfnpWkfEC8KyCBnEVBZ7CDWJNwTeoITVkETdkISYBGYIRcTe0GQa&#10;HJ5KAzLcEJYDw5NpQOEGhnDHf0ImN4VByBGH84GIO5OGRmSjS3TMNjK2NA2OTIfbyPiyNDqxPB/H&#10;l8ttaRoeW5LGJlYo3LKwgeHp8B8ZXxo2PLEsDcmGx5dEOvgPK+6I0hkcnUn9lGVkKg3Jf2iMfGYi&#10;7ChxxvL54Oi04k7pfCbuL4zyVvfL/Qxxb4RR2CG5cRxV/BGlh3G+EFc2pLIQn+OQyjQ0ktOKc9XV&#10;iNyHVRe49ROH+LJcj7ip7oYliiXy+/QMIm/SlB/+pWzUcTwHCWfqGEHOMZ6L8kSk83wGRxWWZ4q7&#10;8sjPBhHO862efRyH5aYjgwvKM/Lj+Uae1XmkyWDERBrGPfIfDTfKGoMKDFrwW4rBC+XL7yeux/PA&#10;hvIqAxGUOQYdivgOca40MNKSX/xmZSHse7MbAj+Ldbl3ZwEfYj3EOekcdAyxzWAN4Yb13ztwHYM8&#10;PQMh2tsW/qMI8DzrHv/VSmSzXL4cF84rYR0rIg4SzdFOyBiwihls3Kv2KO/EnWeoSzuW3zHOgjpm&#10;hdUGNrRIoNJuhehFAJfBvHzd0Ngagjrc+exVhMtx63UdIroyRDWCt5yTTxbvB45RNuXXEm1u5dfY&#10;+sv6+uY/5JWQurqmK2tra49UOz4oQxR7KbVhGIZhGL/xoFM0VlvbeKQE7ttra5s+V9/Q/HRdQ+sf&#10;SOT+XJ25X5VOXp6ZkCEyZQvXsrgunUUEq9wiTtVhjA4mhjCNziVCNgteLIvb3AHlvFXhstuB5cCl&#10;0xpLMtVx5R3N6MQiaougjQ5xZWVWC4sZLGaqspWOdhfLZZlNY9ZNbjFzpw56H51+GTOQITrlH7OY&#10;EgK5s68OPuHo8Os6ZhslEBAZIUoVLguPSmAiZkKoSvCMSICMVoJH532IEwRXiC7ES46DWMFCxEgM&#10;DiIIJfr6JY4GdRydWJrGEIoSWiO6HkLk6Xo4BGsWXwhYRONIZYjIoRB/xFmq8FnQEhbRNkh4iVjc&#10;EYoI0JwWcbIADFFKGohL+Q1zLcvpV3kQL/KXP6J4cmmI2gGVfXQKQVyVUeEQbiMSuOTPPYzovhCT&#10;Q1UdRb3Ij/sln0HVx7DqYngMkSgxJuvFEHUIUeozBF8WeAwYIMxi9hexKJGHMeDQxcy3jj1Y72CI&#10;ugGFQ0AjYPOMcX6WIfqUTnccZUojXw/r+UyoDHnwAuvsk0jrHVD+k8qLGeJqJpnw+t31yI/fDOl3&#10;63fZq/wRtyGEZXlgIwvpId0T8cpgSB8DJAygKB3uIwtZRDAiU/ch/xDWpIeY1Xmv3CjDoOqV3xhp&#10;Z0Gdf68MmBQxzDMII2+ljcXvENGOiJZg53oIUY+YVvrUVTxPie4yGIGwj3tXXSGc4zcWopx08vMp&#10;ZSQN7j+XVXUV5Z6W+7TiqmyVPzPmC7P/hKv+r8yMs8KhzIznQaZqOTn/+RiEyiL5gCGWaSeK5cEx&#10;Brja22lD5E+bQtvCcnG1ObHaQ21RPs/tVW6raOcOCNIQztV1iGUEbGVF2CJ+Q7BiCo+IDvHLBl9s&#10;/qVw8W3quC7uMoUrfiU9jiUtjlkQqwxKT4L4L+vrW363oaH57vr6xrMWLYqNuXi32DAMwzAM4x88&#10;WhfVNW+pqWu6pK6+9cHaeoncBnY6jm+/ZjFadZxiZhVTBy/PwFZuum6UUG3UeQhfneeNfqoNlhR2&#10;QRTjh6DFEK+yhU6kzlnaSFwELDMzZbaVmdhY9lt1VON9SjqrOo+ZU5Z6xgyRzhEw/QgZCdgQMnT0&#10;1YlWpznOo/NNB1odaoRkdMxzxx/Ls30ydc5HJNyYKSwCFBGEuBjWkRnDEAQScGMTEpMTukaQVpZn&#10;8HSOCETcyY1ZPATriMKPSgByLIKRcwxxOIIhGKMcEoASoXEdIjULV2b0RpnxHNF9DCOUxhVPZUYw&#10;VuKX2cJYwosQVFlDOMsodwjzEEYSQXJDoOc6k5viUTch1BFDEoEh1ORHHbKkeUjuCCGEFMtoQ/gj&#10;xBCN1LsEHQMMXb08KwmJ7l75D6rulK7EaY+eUc/gcGrv0fPVMyNvZiF5JzYPVkgE6poBiU6JEURh&#10;TwxY8FvojiPhurr7QqgyA4/wiPefZfye4n1ZnUd45d+lvGIpLSJFfh2K2ylr72CwBtHRFmERPi3t&#10;nXFf+EdYpc/vtg4BIkHB7zEvZe+II/fa3qFwlTiKpbvKu7GxBcGh/0l31F+r0m5qz3GKaOpXvQ1K&#10;zPFc2tk0q63yl1FW/m8c85LZjhBc5FPqoLxv2hy7JmexVQaIukMoj+i8DCTl+inpt6nMsQoiBocQ&#10;gCq7jCXSXQwKKW6eXSUMgjCLQpZLd+q5dfK89dvhv8MgALO5nayAqMRlzOoqDINJsWJB6fFf5PdS&#10;ln3HABK/0+qa2WsGJmJZfb9+34MSyvwvZTErr99+nsnXfyfc9JtCeMd/GNFM+nlWmnRpByJ/1XOe&#10;uWa2vBpM0H8MoV/c88CGfuuElzGohYgu1oOwlnXovtrDqBusevVAbRX3HytCuC7PMY78NlTfC265&#10;neR3FRuO0VZi+h2XFTLxjnM8X2Z986xxduP6gHhesCKK+Z1W8YpF/EoUhxiWNTQhhpv/sK6uec+i&#10;moZ3iRPYodqfdDIMwzAM4x8Emhctql9fX994bWNTy/9R39DynDo/sdQuOkQs7wuRmi1vRMNMxkHu&#10;6phlPwkIdZrLTrYhZnW+sJSQDl7MlCBW6FjTQaRzLdFQGbNhIUDUkaaDTGeb91FZHhmzscXUEUc4&#10;sJS3h04xHWU6rHR01VllGWoISNno5LIQlsxohuBDwDHLpE7yGH4sm1W4sYlq+a1sYmpFzCSOMlOp&#10;tMYVbmJquY4yhR8dW5bdZFwjihG/zKyOSrAifpl9RAjTeY4lq5XAZEnu2JTSljgOIT2CKFZ5dM6s&#10;G7NkI4rHzCVlmlS+zG4iFIbUqWdWjVmthfdmJTjplCMwhxSH9BAg1B8znz2DQ6l/RKKRJdQIFGaz&#10;JS5KZx4x19Urwdg/oA6/4iE+JaIQUp29EjWIRMUl3a4QK8Rj0CGLzo7unhAnvRKvfQNsMqXwer4I&#10;0H5d9yk84hhhHcKyEpMc2yQyEYhtIe469VzJm4GOLokk5a+0EZ1Ya1eXyoOYQLTRwZeIlDhtaWuX&#10;+GtTPERbFpcNDc2prr5Rx6ZUX98U53Vyr9GxVtdtEiPsEF1Xp+ua+lRbW58aG1p13aTzhlQjt0WL&#10;asKdtBCvCMza2rpUU1ubFi2uTYvlR/xFixYvGPHqFb5R/6E2/hfNrXJT2MU1ilOTFtfURbrZFKdy&#10;r1U65FNb1yCrV7jaKGer6qtR91er+6iR+yK5YzVKp0ZxahQe9xqVK/wWLQqra9D91jdEfouJR5q6&#10;98iPcioe5a+RkTd11KD6YbCA/1+NrptUx1gMenGuuuZYZjEZBOM/zUxmY0OLRHarLC/bJR2e68Fh&#10;W/SM41rhyIt3V/kttup/T9vRI+HMb4QNyVp53gw26LfU16ffrX4H+XeiNkZtT6wWkSEYEdUc2yXg&#10;CZ8HP9R+9OTBFQZLyuAJv11+p/w34v12GQM0eaZ7PH7fMaAjsRuvCkj8Ep9wsdwbkYyIrgbKehns&#10;4aj/ba/alW4Ga6r2KAYJENkM2MR/hnfo85H0Yql2VYaYeVb5aBvL6xK0kTFYozaUNjJ2Gz+oLY0B&#10;Q1kMFFZCOXaxrizvgl2JYbXleUZYgle/87AiihcEM7PF2a2IYUzXv9Lv49/Lbqurq9uk3xe7TRuG&#10;YRiGYRwS4Fu3K9VJP6Ouvmm3Our/Dx31PHuQl9nFDICOudOqDrw6VWF0tuh00SGrOmDxqRd1zhCu&#10;zxOxCxvkMNtDB29EnVI2VmL5oTqFsi426lEHkRmXLBARrixzzKIuv3uoa3UusfJuZCzDZQa0Mpbg&#10;TkiAjumYxafOJxGvy2KWFfE7LDE6Mb1ctiKxbBa3sRCtEqmjeXa1LNdF/IaAlWAe5xx38pHbuOLy&#10;nuewhCDCF3E6yowTZVS5mcEcHWfmVuUcU5kVbmhkImZd+3jvUx3vXgThEDNQCMlqVlQ2Nsns7Lg6&#10;4nTQWbI6HOI13veVDSqdvIxXcZkJ05EwzIDyjvDQKMt9WeqrehtWWZRW/zB5qNMvf2bqEIcIS8Qj&#10;QgbR2Cpx1djCgEdLqm9pSXVNzXmDHhkd5hBAmERLCEuES2NrCCZEGsKOIyKvphYhJREnAVmHKAt3&#10;RGSdrmX1iMMGdb4bU4vEFMKmV+Vr75AwUt6tyqe9A9HYrDK26LckEdXJrGSHfktdIY67OntSr44I&#10;65GR8TQ5PpWmxqbTkpllel5TaVz1Pj2p5z42qeuZNDW9LC1bvjpsRucz8pueWppmppakpUtXpuWr&#10;VqdVa9akdfPzaePGzWnduvVpyZLlaWZmeVqxYlbxVqZlK1amFatm06rZtQq/Kq3kfPWatHL16rRi&#10;5aq0dNnKNDs7l+bXb0qrV61JKxRn7Zq5tHXr4Wnjhg1ptcItW75C+S1P00uWpkk967HxybRk2Yq0&#10;fOXqtFR+a+bWpnXr16bZtWvSMqU5TRmWLFNYlreP6LePMSuvo54xx95KGFIXA/pNdFYDBwhN3jtn&#10;cINZxU7+p3JDjDcxaCCBg7BH+NbVNYeYxi8GFRp1Lff8bGUI6MoQ/Qj8A2569uFGuJr8vPXssx/n&#10;xEFwL8oDAItymuTRomfKbxDjN1XEN2Xnt1gjwV+r30mDfo+EL2E4R4jXy522q15udQxyyL2OAQSJ&#10;fNxovxjIIwxtWnlPFwFNndDmsewX8R6z3wzUqe3iU1ccOyR6Y+WIxGmeoc6rRLD83nNZHcLqj+nU&#10;rzaC9+JjszMdYwO4mGnmP5yXwNO+RTsWs9JVu0e7UaVVlt/n1RN5BQtinPY0ZuFjNj63sfk9ZZ63&#10;yh2m9phnL4tBSN0Tq2tYgZO/10x9IHZlDPQ0UJdZ7GIIX5ZVx4wwS6Z1HXVEG1CZ6vM5XnmprW/5&#10;dF1T3U49Vy+PNgzDMAzj7x2Y3d2oTueNi2sa/nFNfcNf06ksM1R5OVzV4YnOjjqEzN60MrNSdQrb&#10;q05WiFtm7/JyYz5VE8shZQdmZZndoKOImGX5LLMlLCFEzEoMSmCyvLAsMeacWdKyNJclvAjNPJsq&#10;ETolUSPRMikxwuzr5JJVOl+VpmZW61yCZulsmphZmcYJJ0GKsB2RjUvsToY7xxVhiEPea2R5MO8y&#10;0jmlHOTFe6SdEqfdEo59E+OpV2KDmSiWOYawZTmxBEe/RAYzncws9UlUDshtRMIzRKfOhyU6BwaH&#10;s0hhRhSBIrGG25jEGUKF2c3hkVHFG1Nd0cnOS2TbOunAqsNaOu2IA3XO69W5r4tZQYlKiU5mKPOx&#10;MQsOGeKmW8+nWc+wRR3VTonFri49P6XR1t6uMverjEOqj6k0s3y57pl3V0dDeC1dKYEntziXIFu7&#10;Zn3afvhR6cgXHZ+Of9kr0kkvf0V61atelV7/utenU089LZ111jnprWefk04+5ZT05reemc4899x0&#10;1rnnpbe9/R3pnRdeks6/8OJ08XsuT5ddcXV67xVXpiuufl+64n3XpiuvuyFdfcNN6bqbPpCuven9&#10;6ZYPfjR96MOfSLfe+on00Y99PH3so59It33qM+n2z9yRbr/9C+kzsts/9/n0iU9/Jn30E59KH/v4&#10;p9KHPnRrulVhP/HJT8s+Jbstffzjn0633fbZ9BnZpz59W/qY3G/9+Cd1frvifzF94Ut3pq/e8430&#10;5a98NX3pzjvTXXd/LX3lbp1/+c70Jfnd/dV7wv8rX/t6+H1B7p+74470+S98UWG+quOX0x1f+FL6&#10;wp13pS/e+ZX0pa/cI/tqukPnX7jz7rDPKcxnv3hnul3H2z/3hXTnV76W7v7aN5XP18Pv81/+itK+&#10;J9311a+lL9/51XT7Zz+fPvOZz0XYO75wZ/r8l+5Kd3xRcW/nfu9In/nsF9Ntn/1C+vinP5c+ftsd&#10;6ZOqi4996rOqh8+kT37q9vRx1dNHP/Vp+X0mffqzn0ufUlof+egn080f+Ijq9cPp+hvfn6674f3p&#10;5ls+mK678WZd35JuvOmD6Ua533TLB9LV114fz+eyK65JV12l88uvTpe89z3pokvek859x7vSmW87&#10;N512xlvTaaedkc444+x05lvPS2efc3567etP0e/ht9JLT3p1Ov74l6cXvejEdMyLT0rHnfjKdMyL&#10;Tkg7dhyV1m/cmpavmU8zy2b1W1uTlq6YTStn16QR/fa69Pvv1P8B60Co8RuX2MUYFKmtrdXvmtl4&#10;ZsklmiWk+d1n8c1AS33M5McsOUJ7cZ7BZqYbsZ3DZZFNGGbUWWZeq/9MbC4lIwz/H9rAPOPOTHlT&#10;rFphUK+xifIwUJCtQUKRgZ8YNKpmrvMGVQwSdoTYjE9eSbC2sSJCIpXl3qVdRDjHfgAStwjb/N41&#10;A3y0jbmdGdA1wjdWc+gYKzvUZtDeMFAW76LLjVcOGAyLY4jkQeU9kDrUjuSNvhjkyqtr4rNVCGW1&#10;37GMWhavpLCUGmEcgjaLXsSvhG1YCGHdcz0zxPILQUxdhAjOg6P1jS2/qq1t+peLaxtvXbSobmvm&#10;GcMwDMMwjP91mF5UV3fV4pra/3PRotq/XLSo5rlFLOesaZQ1hNXWN0cnpwjfEL/MkqgzV3Y/5v3a&#10;eF8tluYh1OjQSRQya1t12kZG8mxGvKc4PBliFoEZs7MhaGckupYmNjOKd1gnWEa8Up1hiTC5jcpv&#10;fEYCd8lKCdkscpmZxRDObOrD8mKELEKVmdZ4n3WCtKckqCdTD7Og6ki2qzPIJ1Da1BntQsyq05jf&#10;RaRjyix1T3QemRmM778qHEsRR0cnI63ugcHU3tsXgpVP/bBkl04my3s7e1QvsjYJVN7DZCaVI7Np&#10;dL4xOtJlJjTPdtVE55zZtXp17ptbcsea2c7e/n7Vz6hEOzPJsompNLtmLm3fvjMdc+xx6bgTXpZe&#10;8pITw172ilen173u5HTKqaen0894SzrzzLPS2Wefnd59wYXpvZddJpF5RXrvlVelqyUyr73u5nSD&#10;hM7NH/lY+uCHJRQllD7ysU+mD0tcfuSjH08flVj8yK2fTh/+yMdDLN5111fSnXfdlb4s8XUn4vCr&#10;d0u4SbxJqH3rm99I3/vud9O9996XHnhwd9qzZ296aO++9Pj+J9IjDz+SHtr3cNq375H0yCP75bcv&#10;7d3zUNr3kNwf2ie/fenhR+T38H6Ffzztf3R/evjhh9Ojjz56wPY/lh577PH02OOPpyeffDLsiSef&#10;SE888UR6/PEn0mP7FfexxypTGrp+7HGdP/F4FaZyUzpcE5/rR5Qv6T715FP5+mHyy2k8+cSTEe8x&#10;pRFpKZ/HH8ctp0c6jym//Y/tz2VUWhz3K4/Hn3gqPfnU0+kHMvLgPsmHuPhzvi/qZZ/iKL7cOD78&#10;yKNRFw8/si/K8+ijj0T4R+N8fxW3qgsZ9blv30Oq6706fzjSf/Kpp1S2XE7uZ5/qnvSpV9LB7WG5&#10;7VWch/Y+lHbreXFN2Xlm+1RW8uK5PfjAg2mPwsTz0/XD+x5Jux/YHWnsVdj7738gfe9794Y9oLC7&#10;d+9O3/ne99I3v/mt9J3v3pvu/f4D6T6FIdyDiveg8vqe/L/+jW+kr35NIl/i/64vfzV96UtfSV/8&#10;4l0S9V9KH//4ZyX4v5Ru/8wX9buTyP/k59NHPv659KGP3S77THr/hz+ZbvjQR9P17/9wuu6W96cr&#10;3ve+dPHlV6QLLr0sveuSy9Lbzs+i/C1vfVt6wxtOS69+zevTS098VXqxxPe2w3alpRLbrMiYnOYV&#10;haVpeERtA4NaLClWG4Zoy/9JZqLzUnWOWMxoSzDXI6xj5UI2/rO19fKTsGZAinerGRzEWL2AWyxL&#10;R3yzxJz/vQwBjWBEVDN7nZeFI5j1/4/Z5s6YqY9d4GlbOartQtTSHuUl2rwzzwxw3gCNa0QwS7d7&#10;CIuoZkZacWLXeLnFe9msrulikI12b0iiWPcvYRwz2wjhVpaQS+jHcmmJ4eZOCWBm4KuZYEQvIjiM&#10;mfXMEVgsja6WScMX9fXNz9XVNf2ipqbxp7KzVbe9wT6GYRiGYRh/B2hXx+1V6sj9QB27X+o6OnrP&#10;Nzp96qQt5r2//C4kn+GIJa7V8ubWzu7U3i3h2ythKFFZdqOlAzY4OB5L9+ITMZiEbQhdzlluKpuY&#10;XipD1HK+Ik1L1E4vWR02NbNKbisVZ2kalOAclOAclBAd4h1YGct/eWeWpcwrV65Lw+q88n4oS4FZ&#10;Vjw8MhGiNN7v65F4lD9LpHkvFTGb34XjPVGWAHbGO6e8Q8uy32beD5Vg5f3SeCcTsa9Oarzz2JDf&#10;E82zRnSG83LdenV86cjyDiozMcNjY2l6ejqtXj2bNsxvTEcfdWx67Wtfl0455TSJ09enU08+LZ2l&#10;zvm5556X3vHOd6ULLrwoXSVBevP7PxCzmx//xCfTrR/7RLrt9jvSl+78WvraPd9OX//6tyQyv52+&#10;IWHxDZ1/T+Li+/d+X8fvpO8iPBEgiIwHH5S43COx8UAIm70SM49I2BQRiD0lUYY9/dQPJAQl1CTq&#10;npIgRDAVcfiUBFS4SWzhhiG+QkTihgCt3J+S4ApBGtcI1KeU9lOVUEM4FgGJYHtEgmpPJTyzP2k+&#10;jBiUIMtCLAtgwjwiAYh4JG9EXQjYx1RG5VXSQ7hxfFhi8hEEZCWeI98q/YPLQjjqKMfL+RBmn9zL&#10;/ZS0H1FaT+icawQkR+61iN2SB9d7Jf4QgHt274l6ow72k4ZE4165ITajnNW9heB8SAJUcTjiFuVF&#10;qOo+OD4m41juN+pKZd77kAQv4pj7qsRtlJc0uF/uR/VWhC1HrhG1+yWaEfiU8RG5R9n27I06XshD&#10;7nv27I46wSgjgpn4pc5y/T2idB+KMNwX4ahf0ojylGcR+T2+EIfnnY8PV4MST+qa+lBc7ltlY4CD&#10;8jyyP7vvVT4PMnDCPVBPlVEmxPjuB/em+76/Oz1wH89hr8JKjN8rMf7tb0uMfy9961vfSffc8830&#10;1a9+Pd0t4f2lO7+S7rrr7vS5O+6U0P5iuu0zX0633fbF9DGE9oc/mq67/v3p8iuuSRddfFme0X7j&#10;KemEl788HbbryLR1+xFpzdymWDI/IgHd1dmfmthhWeIvD2QxA11TDXapLVW7iuCNmWhmqtWOlNUb&#10;CF9moHkPG+Hb1NqWl4NHOyxTvEVcL65Te9wQecQmZ7zrzqwy1sbscncsaS4bjLExWdn4Lb4DrvN4&#10;314CODbwi+9T5/eTe/vG1D6yfFoiOV5H4XNPeTVPW3ueGc6bEual0nmZNO/7ZvFbBHBtdWR5Occy&#10;YIpF2HoGAZv+c0ND02dVJytk3ijLMAzDMIz/4aiTrZJou0mdqd/X+a9k0SH7L5o6WjX1dGAYzWcj&#10;m47oTC1srMLSue6+eJeU90xjZ+Px6YVNo5jRjXdimWGZWpZmlq7W9fI0zVFuw7z3yoZP1SwwQnls&#10;LH+HtV/x2S25j9kLiWtmNVgizGZJvA/LNTM1bHyDoGUWJDZNqpYb9w7wiZJudTTrY5aG2RmEKyKW&#10;Tma8gxrG8skGdVqb8kxre0fqVX4jo+Np+fKVadOmrWnXrmPS8ce/NL38la9Op552Rnrnuy5K77vq&#10;unTzDTenD9zygfShD34kffITt6UvfP5L6ctfuksi9ZvpmxKpdLi//Z3v6vw76d7vfj/E6IP335/u&#10;v4/Z0fvTAw/cL5EkoSohiOhDFNCRZ+YOobNfHf5wQxhIbOUZvTzb+DTiVQITYYCAiTASrghaZjsJ&#10;E35yK4IWAYcxm3iwGEGkFFGLgEHE5RnULKgQZQ/L9itOES4YeeRyEj8LHY7kSz4hoGVxrTKV9Evc&#10;uDcZQi5ErwQMIgj/EJYSQlFOxSdulIPyyY34iKZiuO17OPtl/yyeiFfCRPnJu7pXxG/cCyJMRn0+&#10;qmPcv/IkTgi/SjCWMkcdlXyUDvdK2lmA5rKRBmISAYn4o9yItz3Kk/uIWVcdi+Cl7FEW4skNMRn3&#10;q7jhH+V4KMrHMyPfXG6E+YFBAMLFvcqf8lGvCG7ci6AkHAMk/B4pT+SrtCgrcQmD8btEbDJznI8H&#10;ZqNJm3jE4b5DoMuP+LuVNukyAIDte0jPR378nuOeFC9+2+Qro+zxjCmfwnE/pBVlUtz9+h1wXp5N&#10;PBdmo7kv1SlloD75vTxG2Oo+iJPjIvpz3RE2D0DkGXHsseo/8rDSeoj60LPgeUU+cmPG+v77HpSo&#10;fkCi+sEYYGI2+1vf/l76yle+mv/r+o/fffc96Qtfujt96rNfSB/79GfTzR/5RLru/bemy6++Kb3z&#10;3e9Np5/59vTq170pHfXik9KmrTvSyjXzaWrZqngPn93m2Shw4TUFNkyLdrjMPLMypE5tMeKY9lht&#10;WauOzcwWs9y6OdovlofTxrE8vJH3oHnPWWmypDveXW5uX3ifOe+Kz6ZfLJFmpnhc5WDzLmaSeWWD&#10;Tz5li40HWSLNu86VEI69HmSsAsqfSzp4Rjgvh44VQwjgcDuwcijewea9/7qmv6hvbPp+Y2PLS3S/&#10;rTLDMAzDMIz/LjCqvnVRbe2dOv5M9pzsgMD9L1rerbZGgpHOCp0mNrRi51WWB7O7L7stM9PKjGks&#10;N55clgXtOJtCsdEUy475fM94CFmWMY+xjDkE7kzq4V1fvtkpoTs+s1yCd0zGe8ADkX63RCgbHXV2&#10;MxvLrrES35183oPZFYlyZkoQsjUsH84b6TDT0iAhy4ZIbNTU3tkpcT0iIbs8bdy0Kb34uOPT617/&#10;xnT22eekCy+6JF115TXp/bd8ON1+2+fS5z//xfSZ2z+b7rjjC+nr93wjfeub303f/vZ303e/e6/E&#10;gjrydOhlRfwgEBAiLI8tYpTzmJ1EoKhDj+WZOXXqEaCIxRBKB4RIHCsxEaKxEqoIAoQAeZEGcenI&#10;0zlHHHD91FN5CTBhH63EMh17hEDEV1kIi7DgmnwXrhG/CA3SJ66MGTaW8eIWoqiIE+5BFqKEMlfp&#10;UIbHH38sxBv1Uu4n4sidspX7pOzkw/XBaVFmDBGMsIqZW6VVZpOxp3/wtMQ/M4PZv6QR5aju7emn&#10;Jfx1JN1cD6SnMlZleJzy6rggbHiOSot75Yj4ZhAgnhvhqntamC1VWqQd4lTuJZ/HZKRN3qSLe9SX&#10;jlwzQ5uXfWeRTv4lPnGiLmT44Z7LdqB85beCFaEbQvDh/IwivATdXontEInM6ioMZUD0Ue/lefE7&#10;Y9a9zDSHKK9EJPkdLMpL/rFUmnrXs2H2nnLiT17kicAN4UoZq7LGfcsvyqQ08jPNAxCkxbJ4lkmz&#10;DJo8I1+EJ/dfpU3ezJiz1JqBit0KT5hSzgcYTGJZtu6Fe6YMlIVwMZNNOtxfdS/8d3FnNQT5YtRz&#10;uV8GK8oMOOUudcK9UJ6D64nBg90lD90P9xzPVmEx6vhBZsB1jvh/AAF9/4Ppfh3v0/H7LAf//oPp&#10;O9+9L33tnm/G8u/bP/vF9JGPfCrd8oGPpmtu+EA6793vSae+6ex08qlnppe/+uT0kpNelXa+6IS0&#10;YtXaNMBrGp290S4v5vWUaLOzSMZYjcImdax84VNf/f3sXt2fBgdZCt0X4jPv1J83qWPDuvw5K2Z6&#10;eReYdpcdplkmnZdLs38DFrvvK93YTTo2CJMAbubd4PwpJYR2Xg5dzQYzgFpenUEEyz8L4LYsgOub&#10;/1/2/jvGj2Tb8wOb3pvynqbovffee++992SxWKyi955skt1NT7a57b0hu+ldk23Y3fdphF0sIEjQ&#10;AruDxQqCzEqLHWk0b+bds9/PiYxi3fv6SgP9cd+bmV8CB5kZ5sSJyPzlLz55IiL/JPlfdfy0du16&#10;01WX1Lzg1JbaUltqS22pLbX9n9o6qEP07SuvVP/fdPzvCb14GthXd88vw52Zexa+/xk6RXyfkm/i&#10;5hQ1t4IWxdasuJ0PX27Rqo0Vt2O4cmvBbwvLyGEodI4V6Twrr8A9xcyNLWzW0jJy86yxwJbhxXUd&#10;ZPkkTFiQxj/j4nPt/sI2derq1q3nCzPl5+dbly7dbMTIMbZg/mLbtKnUdu86aKdPn7XLV67Y2++8&#10;Yx9+iBf2C/v6q2/U2bxtt29/qw7obffk0JmNQOAwSsddAsy9+PVX+/WPf7Sff/3Fz11+CqAZzx1a&#10;AEZ1bgG2ABvAZkiLXo7j8NmQHjgIYOieyQQUKj1d6kTTgacTHTvUpHUbk/gwdzSBjAQ4gBzqgwQ7&#10;FFZlrmvU4/kSQV/cx2M69UAsIObwIsCgTEAc8SG2SutlcK440hHm4CYQAFJiGMN9I8SHugHZz1RG&#10;8CR6uYIpyiYd7QmsADMASGiH0L5+rZJ28Xy0o8T1Kz8eQdITV9U2wmjf+IIg1pl4L1dt5GE+b1dl&#10;AP6UlZQHrKOH9H5tJQBQBCrq7JK0XWXdpcuHE6sNw/znR8FGCfFepvRTt8cPiAsvANDr9fC4ANax&#10;boArXtPgRQ2CXVx3Ly8pm7SxHIe2aJ/k/oP7DojE+31HWvQqbxSHUQfABJITGPS5wYrnBQ9xADfl&#10;B8BmrzIARK4hoEke5gErX6hXaBf3kGNbUi55fZi78t29fdt1k5c4b+/Huq8ehXPEwRMBhpO6UR/q&#10;z3m0hTbH80s90e35VH+HY+nHdvQGL7XahTrpGqKDtOShrRyydU4a/00Ixp8KaP1+1znlcz0pl3O8&#10;1XiRb6sutJ+XQ5tKF+WiPwD4Pc9Lm/DShaHc0cPO/HgfCfGc+n+vtLxAUb2ePLObt27bV199Z59+&#10;8rV9+MGn9ubb79m516/Z3sOvWmnFEVu6pswmTFtkvQeOtGat2vmwZYCYZyjPVTzCWYLgTl26W7du&#10;fX2BrJq16ls1gWi12vV8KHMDvMIMfWZ0TQbzhvPNP5UGCHt4ZgBlpCEQnIAwQC3By8xK0JVDoqU/&#10;eIQ5j2D88jgMka73p9p16v+98v9Ys2bDwbI3taW21JbaUltqS22p7f9wq1mvXr3edRs0uFWtRs1/&#10;q/N/DJH/h8K8sro+X4vFWIBW/5RObqHlFra0HLy5glvm3+Y355M/xb7yMt+fZVErVj5muLJ/j5Xv&#10;tTZhwSdWI65XWUY1QTaftalbt641bNDQcrPyrH3rjta/zwAbN2aizZ232LaW7LATx8/bpYvX7O23&#10;37XPPvvC5+19/fU39oWglnmudEy98wsMJDCDvPj1hf0ieMUbCPgQBvzQ0Qyd/gAOhCF0dJ+ok+3g&#10;IV100PFUMVz3xYufHbIIo4PNcNBnghbXqTIjUDmsAGSJDYSRj3mf4Rxofe6LIAUQC6DmnXp10vHC&#10;RkhzgEU8XfCg+rHDQ4An7AdeSIdnzctzzzN1JT/wE7yWMSxCN9AV4YJ8QB868b5yHm0gjKHLeKPd&#10;E6cyva2UlzjyA/hef5UDkFbaLcG+aC+A4nvCkjToiXVEB3vK+F52cF0py4ffAhVKG9uY+ciUXZkv&#10;yevnSuNQUSUs3gOEo8uhSYBCWcRjw/csMpXY6/WhrlwbCekQt4mwxDbSBQ867RWgG91RSI9EGxw0&#10;Oef6eJ7nno4wj6tSHnv0Ixy7vWrjmI591Xuman0jTMf80X73rJNXejgHzhxwgTjZQZjnIa8EXZRF&#10;vAMi4Kxwt0G/jycAMLoSu8jraQWS7hlVPPWjzXkZQBuRhroAg+4N1vX0c+WJZeHh9XbR/cuIBEZS&#10;cD2ikO+hdKM3lgs4kidCMPq8rkke6havR7wHyFt5vXkmqB7x5Yyn1TH1ju3k10HhQb/gPgl3fRLS&#10;ArX37gfQJpx0Xn+VT3vQNrFs9HHtafuo2/UJyrE52hqu3ffe/pW26xr7tSZcOh3kJXfvPZANeJ4f&#10;2O079+277+7bF19+a++895EdOvGqzZy/1Dp37+WfN6tTp45gtYHl5hdacZt2kvZWqOc5wMx3gFn9&#10;2b/FLmHYs69M7Z+ky/Uh04T5C9HGWT4fOKzy3Ni9yj4UGi+wIDgAboDdGjXxBgf49fgqe4fg4CX+&#10;+/pNmn7WsGHDjvq/qCZJbakttaW21JbaUltq+7OtuqR9jRq1rrxSrdr/R8f/np7eqlLDXqley2rV&#10;b2h1Gzax2syBTcuyjGyGLePlbWUFxa0ttzmLTrX0ocp8ozZ8rzfDV3FmmF39RgLdevV92DR6mXfb&#10;pGmatW7VxiYIbNet2WgHDxyzq5fetHf/8L598OFH9uUXX/q8WObT0UGkY+ueG3Xs6Ph5J1jHlUN1&#10;1Vml4xfByYf8Jl46OozEAzt+ro6iw5EEACT8BwTgqdSvDrPgN8xHRHfoELunymEidJ6BFobfIuQF&#10;0iIkIJ7H878893w6jgCGMEQaaPzFh+qGDmyM+8u8lToTve5hlu0v8ERT/8RG9P8qfYQ5YCks6otw&#10;5B13tWsAYoYUBzuoF0ABWMZVjvEeu3D8jHYOAIJuoAJoIa5qGQj549Bt4jxc8d5eEs4jcGAz5ZOO&#10;86rXI0Ba8AxyHXwRrReJN97LSkAvaX/0xrbiZQg6HK6UN+gF6ALghDYIABnnn1IvoMfDJH7PKTza&#10;hoT6JOeeLuy5BtEOhBcs2ENdHGykG/AEsMNxaAfXrfTBoxvyo5t8wTbuWdKEcuILiWiP1xHB/qQ+&#10;CHWMHsjKObPoT9osviSJXv5YD+ob2iK0nUNxYi9pHDB5SaQ03CuEVXpZE/scDIE3lfdndtK+DwHi&#10;AMIO2152GDUA2FEWaTlHp3tlJdSD8rxuyhtfxHj7Ko/bhB4dB+gOLwoe3LsfbJcNpH3kq4yjOwAl&#10;3meH0wRIvWzsVBj1Cu2ia8s9Qz2TNDFdvLZ4jO8LeKmDA6r00Uakj/WiPHQBt7y0CwD/8sWOe7Ml&#10;tIm3qfJ6fVSHKK5ftkWAdi85AJ7k9TxqN+yP95l73FX/8OJB14z7R3JfbcRnvbbv2GfDRozzFaL5&#10;VFOLlsXWf8Bg69VngDVv1c7qN8lwb3A9PLvMF9Y5nt+mTVl5Gk9wjgNwWCFaaZgLzKKIgmdWzmYY&#10;tA+FljgEs+BV4vmNQBwWyApSrWZdl1rkqdvgf2jUpMnJevXq5eu/JLWlttSW2lJbakttqc23BjVr&#10;1tlQo0bN//srf3X15r8myWqiSLXa3uFgzhffmMwtamEt27S3Vh27WMsOHS3fhzi38WHNjfmUD3Nx&#10;GwPJvK2va9Vr1AkrkaoDk5dXoA7VSNu4eauvmvr+Bx/bN9/c8iHHcTVXwOqXX36x3377zcEGYPLO&#10;uQQ4BXCiVwvIpAP8lE6tOnXeKdd57KjTyaNzTFryAjTe2UwgFj1hPm5YJRjddDLxdHp5CYgALXFY&#10;aQxDN51KL0OdRocuxWMP5bvuxPvpHWp1lPGARogM8TpWfUmDuB2ES4A/hlS7bkncE0daymBP/SLE&#10;A8/UgXDKYc7xDz+p/XTuaZUfrze6gRDaytsjiUO/2yrBRsJi/YBcD0tAifYEOKgX+elAAx9xtV48&#10;2Xhi3TalD3WLcP+L/fLrrx6GTjrgDseqG+d0+tHpeSQMleZa+7xbOuq6T9j/jPed9qRs2Um5XKsA&#10;wYm9Kju2J+deJvXxdgtwX9kGwLzCYt54jR3GqKPK9XmqqqPbmIBzLCcOAXfIpQzCsF16HIZdh9od&#10;yEp0Eg/QATuhXkla3aOVLwAUHuEKgHQPpMCK+/jps9De6Ir3PeekBZKwH7B6wH2Z2BquU4R82SQ9&#10;sQ6MXqBegF0YURBAGL0uiR3xvoi/C84d1iU+LF17IBD4AuoimHLPPfbfK3bKRtWdtMRjL3AW28zL&#10;UPmc4xEGWn1YtfJ6W3n7hnQBJkOb8vt1XbLTYTBCbZIWCPQylTbUW22iY6CXz0zF3zUSobhqXTjG&#10;XrePNiCfwgLIv/Q6xz11Zh4yL/HuSgd2cR3xAvux8jjMexsD2aoL7aRj2srbRvqpow/rVhs8wqNL&#10;e2CLrhXtg23EoZO6ovfOnTtuvz/XpD/eD3iiOfbfAe3IqI/Halu1SwTx+2qn2/ce2o233rfVGzZb&#10;q/adBb1p1r5LF5s6fab16D/I6jZqbDXq1LM69Vnxn/nCjR14GRrNd4r5DJMPlWZhLOYDC5QDCCcQ&#10;XDcsiOWwWwtJhj6zT4ZF16rNZ5Hq++f1XhEAV5fUqdvo75s0SX+RlpY7Xv9ZtSSpLbWlttSW2lJb&#10;avtPdavdsGGH6rVqP6tWreb/CU8vn96o5at01qnPN2nTLTevhRW37mTdeva1Tt16WfvO3dQR6mQF&#10;rdtaRmGR1Rfw1mEIc311VBo1shp1G9grgl4+CdS3z0Ar2VphV66/Y5988ZV9ffNbu0+HV51CPA3e&#10;4fYOtjp46tAzly92ruk4RtijI0jaCEg+r1ZhQAZp6cwCChFykAhXoYOXABYgq/QMXQZS0Ik4VCcA&#10;RgeUjiHlOoApLEBVmOMLsJIH3cQhrkNpEbx5pAXwiKusy4+CP5XBcQwjXxxejO1hteZYJmAIMCdA&#10;p3o4KCqOzv/3SWc/ggD2eHii29tDaWnPaF/VdnH7Y3uRH3vIR/nYIon1Iw860E36F0kYtlXml20R&#10;dgmL5USPeXihENrRw3WOlzu2OxLCf/D292ug8tDnehPdEcSDbu6fv2zPcE0RbIj3BOfcd6StaoPv&#10;1baURfu5Pu4npad+AGZlGYonbzwnL/niMeVxHAGO9ne40jH7aBdpCeO+DmAWykCA61j/AIYvYZZ0&#10;7BlCi2fT80gPwOref5VPmNulPUDnc2elM9roIMrvR3vaNKbld8jnrSrbRufkiV7CeD0Yjk94LMfb&#10;VefY5vcobaZzX8yLsrA/gmmVFy7h5YEgTeAGtAHb6ONeJ3+AVeqnetAmgjGO/YWI8rvepMxos+uV&#10;0GYAJMAanyc+rPux2oFFwdy2YFf0wtIW/L7JRxznDowAN2mTaxDLIAzxuks3YbRFTAeYui1elzDS&#10;44FAFLjkGUM50ZvMqJaYnvykRwflYwtwDAhTf/L6XGPZTTrgFsj1NNLB4mCE3ccDzMsSHd/+7ran&#10;AXo5RzfpEXRQZoRw4vw6JPcyOrGZ+cWffn7LFixdaY3S0qxx48Y2evQ4Gz5mvGXk5vuwZv43/LN3&#10;9ZsqPtPSs/KtSQaLIb5cGKshi3IJhPk0Et8JrlO3sfIxHDpZGboO02GqeICB4uQYqV4TCPb5wALo&#10;hv9T0/TMvRkZGY3035XaUltqS22pLbWltv/Etka1a9fdXqtWnf8+eG5/H27/mvj3J2vX9TfzDFvL&#10;L2hlbdp1tY5de1q33v2sZZuO1qptB+3bWUZ2njVKVyeGb982zfAh0TVq1fXPavQSJG/eWGZXr71r&#10;X371rTpUD92zADRGkEJiR5EOFx0vzoPXDmgJQAUQ37t3170hxMfOtntMBVVRF15dOtIOYa4jdN4Q&#10;jmNnkk4qx965Jr3ifsI7qnx0/tlHiXnpbEe76Qx6xzfx8vlne5JzxL2T7h1NOvLKE/UBBQGyAsj5&#10;vGFAWscO87KLPN5hTo6jHZVgSEdf526bYMfBUcIcYiDP66D8ESgd7lTGz8k8Z3QEUFXbqwzaP+rz&#10;ub8Kp07o8vAqdfC8SVp0Verz+gYIjfa6J1htxXFIE/Q44DMMOwl3XUiiizzocJE+Ovpcrwg4Dp4O&#10;RMF7CdRV1jUpO+r1FZ11jF0OIxLaj3jShn2wmXIRD6MNE10xL/cn5XkadKjt47znkB8genltsC/q&#10;iDZHvdFjHK9ltJ2yYhsigKi/UNCxA0pSB7+PdR7SJ/kSnRxTh6qrXFMGx1xzzrEV4AKA0V315QBp&#10;HIr9OFw3jv0cHck5bRtfAgWdoe3cFs4l2Am88cKJa1kZ/lTXTb8V4N2H4soWXgqRjnajfPR5PSWE&#10;kTfWm9+tXw/uC+xJ2pWXCzGtw5zgELCNw429fNUdm4gnn5fjbcFLhuRlgHQBfO5hVhjHEYBju5E/&#10;eGBDOHriSxd0Ua8Y5/ewSwBt7KIunkflVb4EkJ14cwHb8BIwud4qE3DnPnfdqrvnU10oB8AFavHW&#10;4l0GcllYC/t8aoJfb+AaXcETjm08d28rLSts33EoZkg1EMw+eM6xkTajbcgDUPNS4s69B7Zn/yHr&#10;0LWb5RcW2tChw6xnv4HWJDvfavhQ5npWvwHfGWZINPOAgV9W7H85HNq/p8430x2WWR2a7wMnAFwb&#10;Seb+4vnVPn5ej2HQeH8ZBl1TZdVr1PTfpGflfZZeWFig/7HUltpSW2pLbakttf2nsNWqVatLzTp1&#10;b9aoUeff6PR34fb3pZoPS66rjkrT3GaW3ayN5RW3teIOXdzT26//EOvRq5+17djJClq29E9jNPHP&#10;WmS6Z7gWq3iq09KsoIVNmzLTDh08ah99/JkvrPLse3WM6ZCqo4YnwofVJZ0qOolh2K86dOpguZeH&#10;jicdbMUh7p1SZ8872wlUBDD+0Tv3DI2mA+4dNOUNHeAg8Tx21skHZDAUmL0PEUYn8eSnc6xOHvIy&#10;PnT2KSvMww1lUR+OI1T46rx4WNQxpG4MxY3Di72DTec2scfzaB/P6Rx7R1ntE+MRbIi2B7h76dEm&#10;zuOTtq2qOwIZEu2LQho6wtF+h0vZG4eBEx/tpkx0Ud9/pMNtCrr9HH2yJeQJdWblWyDR7VZa0pDW&#10;y1E+PlNEWeRBT6w3eR34KE/noZ6qm87Rzblf7wQ4/vK6h3YLuiiL+pEfvS+Un+sYXrAEifNco5DH&#10;AUuCPsK8nspPHGX6C4GkjOhx9LyK454NYBuEPAHI4jUP9gKPfH85QHMII40PHX6GdzV4//z+Qa+O&#10;0eN1VFl+jaQjlhuuUwBxL5OXQdpjG78voCeW4/XRHp0Risgf7wfg0GFQ54RHr7HfOwkEAVYOqUkZ&#10;6POFs9zOkM9/09RBceQBqKINDs/KR3n8bsLz4Ym/7KIN3FuOfQCm4gC1qMN1Sg9lIZwzbxeI/kHP&#10;nB/5Xajs+KLL21PlYI/XX/GEO9C6F1jpvN6P7dETQeHDAKePHwXd1NH1SN8zCeVgs9utcsO827BA&#10;GOW4nRI/VlgETs5pQx+mrHPSuR3siZNttA9Dr32ouuzAU8z1C7rwvIdrRN347fi57MF27PEhywJg&#10;9+DSlmpT0nselUUbuC2ESwDfB9LLJ5gA4TsC6Ai/6EDQ7dcmsRcb2fO7Ygh++c7dVty6jTVr3tzG&#10;T55sPQYNtrpMfUnm87JIFrDLf0bjNL7FHoZCs3o0i2b5ytD6L6lfOR8Y2A0SwTfCbzyuUYt5wEyp&#10;qeMwXK9Bkz9lZOf/lFNY2Fn/a6kttaW21JbaUltq+494q1mjTp0xderU/61mrdr/7t/f41s9vDVv&#10;oE6HhO/uduzS0zp17W2de/SxAUNHWe9Bw619t57WrE1b47u66RnZlpaR50PbWPGZb0q2ad3BFixY&#10;am9cuWaffP6Fz9+lc0THPHTc6cjGzn0AATp67llQB4pwOsqxQ0W4d9KUxjv7EjqgseNPOoDBgUpA&#10;Gz2MdMRDJ5H8wEDolCOAAqDFMbpJDwzTefuV+cW//urDeIPupHMnO2JnL4IdoBGBI3b4SesdXcEv&#10;Njr4IIrzocMOgzqXOMQpLwDOnFjmNiOki7q8PRIbSct5ZV6AS4IN1OfXZFg1n1FCz68vfgnwm4h7&#10;oJOXBR7Gy4bEbsArevx8kSuPC0AU2icAHYtlUb7XLbEv1gcowFvnMKk28jx+HCDUPciqv3ultY/Q&#10;6de7yvUhPMJ6LIP86PGyfB+gjevuOhReea9I6KTTqWclXuKAK3Sg0+uvOv4i4KbNfKXtpGwE/V6W&#10;hBcBwJJ79nXsXnPZTjqHowfhOrvHXumBAu5B4uM94t52dCuN1wObsYE2ID75PVAO+6oeZCDF65Ho&#10;JSzoDm3Di5KnT18OSyWe6085HCO0h9uoNJVDwN0etYXSxlECfg39Wry8tn4dJRzHMPRRT5+nK/ti&#10;W/lvWGHo4HdK+xCGuF7lR5jbC8Q9e5ZcN36jal+3J6kX9XZ9ye+e/EisF79vPKYRlH3IP79zAFd5&#10;gEHmbHMNOCYOCAYs8TBTB46BVJfEM+vlqZ3ZoxddlItdVV8muBf2Ybj+XB8gk2vB93p9MSnZhvfV&#10;hwdLr8MrAKo4h2bpZNEtH4atetKGhEW7Ht6XLub3KszbTb+P+NKMdF6u8vMiAnu9XXXs9VMZLtKL&#10;DfG3wPziB7wUEOCj16+l8mCDe5+Vh+sX0gfgjW1CWFWh3X2otfTyvPNrgv2Sh2rf9z/4yFasXGuF&#10;Bc2sl/4zFi9Zaa3bdfdPHdUX3LIoVgO+FQwAV34XmD2rQmdYgwSAgweYucDJUGiXxBvsonOAWP9d&#10;NQS9TK95pXptAXDwNDfNyvkvcwtbDNV/XGpLbakttaW21Jba/iPc6tatW39p7Xr1/5/Va9T8HcD9&#10;Palm1WrWtrpN1FHIzrW8ohbWpVsv69F3kHXt2deGjx1ng0aPse79Blnbzt0sMyfPFzJhIRLe0rNg&#10;Sd36jS0rt8jGjp9qx4+ftc+/+MqHMfoCT+pk08Glc0YHPXaS6FSxJ4zOnHsT6GgmHXWO6WDRGfTF&#10;mBRPpzGmR48fV9FNugcPku9iKozOfoQPOs108DmPEu1x7ybAoXM6oQxb/lmgEuESOI3zNMkTQQoB&#10;FNFBediMcBzDAB7Su70Shyzpcg8hYToHptxzB3QqLfF/poMyASnlYUi210lxCEOlHZRIrw7yzzqO&#10;gIAwfNQ71oon3OFa+5gG3aHMxD7aRmF4Rd0eCfbRyQY4aaeog/To4Di2bbAJkBdUah+hPIK551U6&#10;yg3tEMTPE4nt7mUpP3qpZ2hL6oqtwW5gLrZRZf6on2OlcVt1HMvlGtHpdxBP6se9Wtmu0k+9SYtu&#10;1089FR91cS/4CxbpcbhUGvIDA9zbVW1Ap9/H8b6VAJy8aOGc+9nbIsnDnvpzTYnjN+GQmcRxL4b7&#10;iN/Sy/ufOMrw3xH5kuN4T5LG6+D60UFddd9IqtaXfLFOcRQA+zi0H1tJG+uOPq4Vtno818ntpG6h&#10;XHQ6SCW/Tc8rcTv1uyWM9MAXnkvqHEclcBwgP1wzro+/DENPUqZ7jmUXIOi/LYnbIyGfl6097cU5&#10;L8QYbcB9C4xHSMUeYA7w9SHEgJ6OWaAKYZhyGDoNGIffhOcBhuMzzG1S3ak/9uvc7wsJvyOOPT8v&#10;CqqcU/fozf1B9eG5GdpMdVUYc5O55/DMk94X+1J5DriyidWrgWYHZ0E4iwby8of6YluoN+UFr3n4&#10;VBOwnuSTztt3bvuwacrknDrzubhvv/3WPdpxCDXlYQcgjJf4rsKpX6wv7Qx833jrHV8VOjszy+bP&#10;mWeDBo90b2+deg1d+EQSn0xidWgWw2qaLIrlq0U7BGcIgps6BMc5xJXDoJkLrGOgN6z63FD/S/WS&#10;laDrWC0d12/Y+B+aZuf855l5LYfo/y61pbbUltpSW2pLbf8RbfUaNGi0vU69+v9jzVq1HWoV9tel&#10;WjV1GupYw4ws/yxRUev21rZTN+vdf5ANGzXWRoweb2MnTrLBw0dYr/79rbh9O0vPyrZ6DRpatRq1&#10;rHrtulajXgOrU7+hde/d1zaVbLfr1/9g3353Rx0uOluhowkshM5g6NyGjpE6wj6/Lwyhi/F0mH9K&#10;Os4OVgrzzpQ6x6TB++rwQCedc3XsApSE4X6x48WeNIjDG2ApOxzKgDD0J/GAsXe0lcdB8ucItcED&#10;hcQyPT12qZMdQQjdLwR6PwmQ4+rFAZACpJLHPWDqaEY4QIJdgkMJdYgwB+z5qsXKF8UhLYHA0EYB&#10;VGJ7un2JjR6f2M/e8ym8EkyUjvyuC8BMIAyvG531ynpRptv3sk6I2y9dVcuP0BDnSkdxTx5lC5zY&#10;x3Dm+FJf4IZwt1uCrZQVhfKIc6hRWkADAeh/fRFWh67s1OtecFBIgCrO7fW6SBd6sLvSvqQtYj38&#10;/pGEawGchutJOocPPIdKywJIgF7Mhz3etsrrUOnCNauSBv20mySee70S8ZEBiMKBOCSmjTpog9BW&#10;uma6P6gT4fzG2FO+Q67aIrR1AE70sCfOrxPeQ6WljiGf2kR1CPNwgx48pFy7CM0OwFxD6oZ92gO4&#10;6Ij6Qr2lQ2VzPYA48ns7u93hevhLLJWJcBxfFgRvqGxVXiDv2dNgI9c1eBgfKH+wz9sGoXztv/dw&#10;HZMvCScdeoEzfnssVublO1gDxLxwC88P2iDaxTFlerz2DqYJnJKXMOpH+6KP4xhGftow3ovAMRAK&#10;dPs9KuE6Eg5I+ieVeDYAmgCt2izOs3Xvs9L78VPamRcGAX6fM32EOigOjzcQ7MOsVSZ1inBMGb6i&#10;NKs+KywMcea5+3KINeU8pd0ltBN6SO/tJtv4PT1SHR4oDk+1t4XC4yrYCPoI95Wnde7XwEeN0L7h&#10;em0t225FRc1s7LgJNmrKNMsvbmWNmqa7h5aV/xs1xgOcHQA4XQIAK6xho3RJpjVokO5e4zp8I7j+&#10;y28Ev/QIC4YlhDG0+pUatf2lbq06dZW/6b/Vf9fz9OyC/vrvS30POLWlttSW2lJbavuPYKtdr1GT&#10;46Lff1VLQMsQZoX9VfFPDTVsYml5RVbQsr2169DdevQdYgOHjLVhIyfYuIlTbeK06e71HTBoiHXs&#10;2EmdkgyrXrOWQ3P1WnV9XlVuVoHNmb3ALly8ardu3fZOkndKJQCfe3boINKpJJyOpnek1ZkHlBw8&#10;QyeTuKqd5NA5U+eJjrbCvKMrPQheOk9HZ1P6PJ8646RB6Hyik/AIeg5AdNiBa5XtMJeALuJgQV51&#10;COmAB9AIEjv24TiUix2cU9cII54u6iO99AF0nHvHWOfAk5ev9HGhJ/akQx9193KUBhuiXYR5uCSC&#10;Ie3n7QaseHxip2x0z+JvLz2u2Bx1cx69sehy25WX+Moy/0LQi418lghYjuWwR2hnbIlADQSF+lLP&#10;UAbi19AhIMRRFqvRenuqIx4gL/Eayh6GaFI+ab3Out7B4xbgCHGdSf3cFqUDXIFxP6YchQMmDtyy&#10;Fbj3coApyqbcpC5Br+otATLQix4/1zFleVrlD8O8473xo7cP1450AEe8Dx1GFUa9XJK6OsxJH2GU&#10;4XYmdQptoOOYT/tYPnOAI1TFa0QabEffy/Bgm4vKi/ePp0/0OmjxG9Q+/F6SlxzPQrugk3i8iNGb&#10;iVS+RKIeXJfvAwB6vOoV88ZrxHVDjwNTApU8J0gXf6dVbY7lhJEfgJagLRmyTDx7his/9OHBAUQR&#10;bzvVBRuoo18f7Pbz0PYIbcEns9yDGReWAj51znMpCna6V1PH2Il9gKE/o1QnoDHcw6F86gSEhvoG&#10;z64Pv8cu2UEaH2qscL8OtB82aU886YBU9v58BGglvFDANvQCnHeSRawctrVHwrVSu6guoU5AcPBU&#10;h7oFr3bU+fKb1bpfFR8XygKcI0jjFUfwyKPTz5P2Ig9DpiN8x28n+72o64nuJ0rz5OljO376lLXv&#10;1NGGjxxuU+fMs5btO1uDxmk+rNk/d9QoLJbo84CR9JwwF7ghHuB0l3oNlL4+o42aBAhOhj0DvXXr&#10;hWHSHLPYYo2adfSfVcfhunGT9H+TlZX3eUZGfjv9B6a21JbaUltqS22p7T/grU69tLTj9Ro2/geG&#10;kVWrVuN3gTcKC4M0ysi1glbtrW2XHtaz/1AbPmaKTZo2x6bNmG0TJgt8J0+z6bNn2+Dhw624HR2U&#10;9LCaZrWayfcVG1jLZi2tZEuZffDhZ+qo0cEHMJKhtBI6xrEjFzp4odMc4TOC20t52dkFcIJHRx1X&#10;B9Sks56kdWjyTqh0OvyG8HAc4IlOox+TFnCJ+dlLfhKQOYArjDjAA28daR1UYsdZ9SAulu2eUe/U&#10;PQ3l6TgCupeXpGfvnUp13CMAExa9mzG9l6vzGM8+QmZMS1hsN49z+Az5vS28cx904b0OeX72dF62&#10;9Ho9JaHdgp0Ix1En1yQsBFYlfZI22vlC6dh7uYlehotXXu/kGpLe7VZcvAc4j+UiXr8EekIc6YMH&#10;Gl0AAUI8+d0zrfvhhdoGIAK2qDsgS3wAgTAMF9sBWwcwxSF+jyksQpDrVjh2oDPa63kVh93cB9/r&#10;OmMP0OJ2/yy7q9SFa8N1dpgTiLh3VG0YyqRNkzrp3L/Di91KA5SHsoOXGV3xNxBtYO9gKNsj3FFG&#10;hNAYhlBebKsIbnj7sKGquH2J7TF9qLfsVZlBX4A1jgmL1466ooNRGLQzw+O5JwgDCD09ZUhfvCe8&#10;vbWnDOoOtIfywv3CfRdfRHkaQRfDaqkfZRJOGxHnLwC8bmEor48coY60meLJ49edtvP0oR190SvF&#10;+Tzax8EzjcRnDfcGLyuAuuj5RRyMHzBMOHxWiPst1BUvKUONgT/BoIAx1j8Mb0683tRfe0a5+OgP&#10;HWMvee/fDZ8noj14mUF7ky+CJMeE0QbY4mEqI87NpTwHc4WjP84rJgw7eDEAsFIf0lJ2qBNDmoM3&#10;nTLIy3Bml7t3HIjR6ZD78L49FrhiH20Q5wID86Hc4BUnPK5G/UCw/URt7EAvoUy8xug+CgB362pD&#10;hg23ybNmW16zYkErc3b5NnBja9gky5ro/yktM89XggaEGzbNsnqNM32OsM8Xrl8VgPmGPAtjIeHc&#10;V4mu28BHJ1WrXttq1Kjri2c1aZr1r7Lymp1v2DAvU/+FqS21pbbUltpSW2r7D3Cr17hp+sFGjZv8&#10;63r1GY78vzfPt5rPscoubGkdevS1fsNG2sjxE23clOk2aeZsmzZnjs2QTBX0TpgyVZ2TYdaqTVtr&#10;mpntXt5q1QW+6lDwhr5b9952+Ohp+/qr294J+/mnP++8B2iIHVJ1gBIhLnpN6XRyTueLjiTwQH6E&#10;eauxMx07f95ZpjNLB11xdK7Z08kL+oJ+9sAGeX4CLH4Jw2PdY6O8AFZVfS6ApcIi0DlUu+0JJApk&#10;4jzX0EEPi/TENOgO4QFyYmcdYRgzNv/wHFBQGMADmLoHNXhff/vjb+79pXz00akEABw8Ewm2hHJi&#10;XSvr5XGyW+W4pzKBjQiGHNNGdIK5JpSJbaHOic5EBxJ1kz+WXRVg6NB7mYQrrQOGlxfCyIdO9gE+&#10;gx6AkYW9KP8/+xf/wtumEiLJoz3x2BzFh167rbJT8QjpKd89Xrp36JhHe6gn7QeUAAqxrVyow/d0&#10;yLEbyKKtgu3hHgq2ArwMSY/wFu9tyohQGUYwhDbxMpI9QvtwX0bgoM35nQDm3h4SwhDiXZ/KRD97&#10;oAE7OHfw9bJli849DfmS3w9CmP8ukutQaUeig7phC+0R4ZSyCY/x7n1WGG0a7SGtl+HtpnISvdhD&#10;GHVyPUrv+pWXND6EOkkPdGIXZcRy0AnwuY3JSxxvD8712wOcnjwCukP90B31xzpHmziO9fZngUso&#10;i/aO5QJogC3gG1dDDhDNOgEBTMO9EZ5JcZgw8dxPpA/zXF+Cp6dLvKiUxT0Xy3Pvp9uGraFt2T9h&#10;Lq7SBaAOIBnKD/cKOqNnlbm3se7oIz/HeGYBVdIBwrSD199fLARbIgQDsuGlDO0Srnm8b7GbOHQC&#10;p6z0HO1322SL10vHrk9t6O2taxpgmDRP7anCHkiHlycB3sNc6ZcgTh7aEi/0yTOvWr9+/W3y5Kk2&#10;fPQ4a9QU729D99oiLHjVJC3LmqbnuPe3SWauNWZhrCYMgw5e4HoMgdZ/Ed8GrqtjgJch0bV9XnAQ&#10;PrHE3N9XmP9bu541aNTE0jOz/7uiohbr9J9YS5LaUltqS22pLbWltv+AtnpNs7K2NG6a9t/Wrd/o&#10;TzVq1HLAVfjvSDVrqI5D8zYdrXvfgTZ8zHgbP22GTZ01z6bNnGPTZ8yyhUuWusyeO989wD37DbK8&#10;oubeYahRs7bVrMP3fhtZj+597eCB43bz5h11tkJHCHBx2BMw+Kq3sROujqyDjSSAXYAJ78AnnSwg&#10;0jtk6kCRjmM6gN6Zl5A25sdTBiR7p1J6ACzEO/DqWMXOOOexo46EDlso1+fZylbO0cuxg5qOiX+Z&#10;Du/mT8nQ5FBGgFxAjU59MuxTdQ3eyeAZ9YWefnnhnfoID543KYM0sayYJ3gzA/wGewN8cBw70BH6&#10;gpcTGxJoSOrBeUirc8WTjjI5D9CflCkJtgTocS9XIm6rt3nwblbOewUylNahze1L2hjReVyEC71R&#10;d7TJ7VZ7OQjp3O1Tvakv+bnWLzv36H3Z/s9lx2O14c8vgreZ8gEWbKWufg8BO+r0B/AJ9xFe4ecS&#10;yuRTN8wnBRKI93uTNklsoj4BYvBcSYfyPeXFBrrRo+tceR8kberXDO+4x4f7MLYHbR9GGqi9K+sM&#10;VCbgSTq1CfV3b7viHj0KC7sB5f4SQOLX2e8hAQr3tV/DeD+G35Hf1wIaoO1n5QnXSUIb0JbPuSYv&#10;7zfq5KKynn3PkNf79u23N+2TTz6xa9dv2Jkzr9mBQ8ft6LEzduXKW3ZLv3GfT0u7S54y75Q2VNl+&#10;L6gN0fHNN1/bH955z86fv2gnT5yVnvPS94598cUtXVuuUfhtIlwv6so1p+60sd+HxHEPKIzrEaEM&#10;u7legF08Rg/fPP75R54H4V6kju5plG3oj0PouVcAN+4v5gS7HYAm82e9LcKeOaz+iSNsIa1fD66b&#10;wiRcS9KhCwh2zy2eVgfi6I197PcRgOyeaYUDiF6OJLwQ4FkV4mgXdOMx9bZRmqgDaKUe/vvQMe3h&#10;UAzwKg3hXIt4vak3K2jfA5rvBSD334vuDdoWO7i/ET9WGHoox4eOa8+w8uih9vsxaUtglkWtKNPb&#10;SvHRHtIy3YW5xegkj//GdE18WLX0kQ87Q1ui44kdPHbMBg8abEsWL7E+/Ya4RxevLfDLPF9WgAZ+&#10;8QCnS5gD3CRZCRqpR3qgF8HbKwF+AwCHfS0WwKpd36rXCB5gFsoib25u8/+6qKhNagGs1JbaUltq&#10;S22p7T+grUaTrKyZjdMy/8t6TZr8qXa9BvZKtb8+z7dWnUbWorijDRg03CZNnWnTZwt6Z8+3yTNn&#10;2/xFS2zJ8lU2Z95Cmzt/kU2ZPsN69x9oLYvbq5NQ5Ata8dY9M7vI2rXvaFu2bLMPP/pMnSU6q6Hj&#10;TSeLjrkP6/SO7kvoozNEh4nOI5BHeFyB1DvCdMjUSfKOFecS0nmHPenkAyA//KhygKqf0Pmywwd4&#10;sKcTC5QAbJzjUQS8SIc4jGGjbI1QHWGNtDEdEuNcn0NpABU+gQTMxHRPqJf0MuzTwVgAgmfXbacM&#10;2kVh5HEgJY3bEcNUjoNUUgfpjLZTruuJ5QHbCgdmKOuXFypH5z5kUm1Xtc7kCRLKwo5QdgLxDtuA&#10;dvAEuS2JXVWHcJM+AHDI5x3u5No5JEgol7oRhp1cQzrwjx8/sG9v37Lzr1+ykm37bNe+U/b+R18p&#10;fbCffOjyT7bQ4Vae0Fl/bNevXdG9uMwGDJtqE2ausStvfiwIBsJoo6f2xVef2dI16613v7HWve94&#10;69xztHXuPtLadR5q7bsM87ABQ6fb6IkLbeXaCrt24yPZHuZCMsfz088+symzFlqnzoOsY4dB1qp1&#10;P2vRspcVNe9hzVr2tpat+itsoLVvr/iOQ6xTp2HWf+Bk27PnmMAECPve3n77us2csdgOHTon8Alt&#10;CNz4NaW9sFXtGwD5iZ1+7awNGDLdLrz+oeJ+cRhiEaYH9+7a+s3bbPiwafbu9Y91DRQnePhR8vD+&#10;XVu2er3lFXWx9h2G2anTVxXPSIaf1XZACN7C8Pvzthcg3r39nW0pKbdx4+fYtSvvCS5/dIDFQ/5Y&#10;wPKD2u/2ne9s574j1r3PKCto1sO6dx1r48cvsaWrttvGrQds/aZdNmvOSuvZe4yeG/1twqRl9u57&#10;n6sM6QK2uf66vm+8/roNGjrJ2nUYYhMnLlU99tjuAyetfNdRW7B4o3XuMsrmzF5vX35xR3mBvgC2&#10;lS+qHN5eeo25F3kexBc/8ffD/UI9qaMPX1Y6f3FBvQDF+w/9OKQDssLLEcJcl/bx/qQs2o3y3Tup&#10;+494rhv3V4BEYC1AO/kB1WBfgH+H3UodeDbDiyFsDPCbpNe153dDvVySenP8SPtwz4d6kCfMo2Uo&#10;teAVDy7tHIXnpAT4Jp7fTfAOA6ICWIAcz7bamJceXnfV15+t0k1+yse+UEaoJ/Gc+7eAtUcnuonz&#10;cnVPYS/PbGAX6KWu3haJTmzHrgDC8bNOYQg24BzaKnx2Cf2sIP3VV1/ZAv33jBw5wlat3WAtfHpN&#10;WuXoIlaAxtOblix+Bfhy7qI4/xRSg/C1gXr147DnRByG2QuEazfwNSpeqVbbp+7UbdjE0rPy/pRf&#10;0Pxh/aysXP0/prbUltpSW2pLbantn/uWlZ/VPS0n83GDpk3/Xe169e2V6n8dfGvqj79Z6w42cMQ4&#10;Gzl2ks/nnTNnvi1ZstxWrF5na9dvsmUrV9ms+Qts/OQpNnDwUGvRqrVlZeeqw5GpTkiadzbatm5v&#10;mzdts7ff+cDu3LnnHb0IU3SA6CRVHTqLeOdPwIpw7FDknbWH3qHyDm6SxztqTxJPifQ5kEliGaQF&#10;9JifF8/p4HLsXkHtkeBpDJ0/OmkRtBCGGv+L/+xf2N/99ncOs+59++1XY0GmqKcSRCUOMCoj2BYA&#10;k7BwrPQOosGb62CqY/TE+lc9RgfpKZf01I09gl1Vh1XHxaiwHWgFqNHlnXqVH+qoNqD+fh7aCPE8&#10;6CdNMu+UtAy1jpCEoIc0lR5e5Yu2ci3vq/PKtUA/+X1IpconL2kimHDMdWcONcffK83Th/ft3Kvn&#10;rEuXwepw5ur+zLdXaja39JzeVrbrrHSzAjagHO6BaA8e7zt3btr6DZusaXpL5Suwuo27267D1+z+&#10;ox98iOUL3Ut/ePcd69ytr1Wrlq17PM+q1SiyRpk9rKi17t02Ay0jp7M6vEXq8OZJpKNBe5s6a4t9&#10;9Nkduy9QxYOJV/m52uT5z7/a989/8nvv5KsXLL95H+sxYK59/I3A/Nmv9vDxD/YIaPue+5w2f677&#10;5Qe7cvGCdWjbW5BXajdvq3OPzuSeoz7+m9D9+ox2e/TAyirKLS2rk5WWvGpPpdd/K4LjB/e+8/n1&#10;Gemt7dDuy2qH30LcD8/t5tdf2rgJ061WvQKrXrfYatQushGjF9uHH93S/fmT9AOO4Zr4Cx214f3b&#10;t2zB/BXWpsNIO3PuXdnFp3wEcYLe+w++tfLdeyyveXf9xvvbxtIj9tUt/d6evZAwlJUXU4I01QPA&#10;/umnF3bn7iP76JOvBC54YcMLk58E/1euXrG8go7Wtu1Iu3D1c3uocp48BeIAIvLj2addeSHGCzB+&#10;g+EeBbiePgpD1ePwbb+ndE4azt3Dn0gA0eAtjitB09b+G1CdeZbE79mSH13hBYR0oQNIk5AfXSFv&#10;eEagN3o70cM1474nLcIzi/yUQ1v7XH/XESCb34TDbPJbAZYdcJUnwiF5PT3PL51H4PSFoPwzQw9c&#10;R/w94an1FZfvCVIFosAjwOuAKXu4P9DpkKo4dFI++rEH+LzHHGSFxfo7oKocnr0MKXdPrNK7TSrb&#10;bZI9DsW6NnjBo6eY6wHEsppzbJ/QZrQnLxTwrmNfXFQrgLyDtI59TrCEY59yoDy8+Hn3D+/a8GHD&#10;bdqsaTZs/Dj9hvmaQGPBbCNr2Ej/OwJdwNeHP6dJKoc+C34V3yDZ4y2u6ys98/mkRg6/AHQcCl29&#10;dj09f2r7CtCsecEaFjkFza15q3an9B+ZGv6c2lJbakttqS21/XPecnJysrPz8y82Tk//X+s3amy1&#10;6zCk668sclW9pmXnNbOuvfqp0zzJ5s5bbMuWr7ZVq9faug0brWRrqZWUbLUly5bbnIULbdKMadat&#10;d2/LzS+0tDQ6GhneUaivjsTw4WPswqXr9t3tu+q8BPChsxrf6nMO3IXwEOedWHVuHZDoAEoId+j8&#10;VbAnSCMsdlZJTyeJFUrpsBHunUE6aYCXOk0O0+rUEkZHl3ykCR1p6dcx8MdKxww/jkAZ0yEM1yR9&#10;BJUYjkc0AmlleuqSlEcnkbqFzmwA4Qi/0ev6l/lDhzh04Dl3+FU7US4d5AiU2OOfmJHE/IT7t4cl&#10;dNKpf2xDbzftaUu3m4Wu/DiAMnkpJ3qQ0ffSrpft4XOPf/stALBfw2T4tZeBPbRBeKlAXRDS/vG3&#10;P0p3WOjIbVc8Xs5nTx/Z9TdvWK++Ix18gdC6DdsKUAt1TxYKTPvaltLTdvuO6iOAoxyfLwuICCwe&#10;3v3OtmzYok5vsdLnWcOmfe3IyfeUTsBIuucBvNp36if4zVKaXHVkB9nxMx8LbF8I3rBDgPzBh1bc&#10;vq/iMyX5lpHdx7ZWvGp3H9DpR74PXjPvwFOnH+3q9evWpl1/6zd4nn365X0BP5/7ARx5yRCg7YnP&#10;T39khw8fsqJmXW3a3M32xc0HAtrgDcPzRvpKONJv4/snD21b+XZLy+hkJaXnBIosLvaT/aLrc//u&#10;tzZ5+ixr2KTYtm45J5Agjuvwg3395Wc2aswkSxfMHzh63XYePGvNWva07t3G2JlXb9i9+9yPut60&#10;vdqGcm9+85VNmTpHEN/XDh69qjowKuFH/a7u2Jp1my0jt6NNmLzGPv5cNuOBVll+n+o3wT3uQ1UB&#10;IH5z3PNqp3jfkS688HluZ8+dtczsYuvZe7K99YevBcy8+OCeBvbCfUN7+DxanZMX+wL4hHs6nIf2&#10;9bJ0/+A9p50BLC9b5Qa7Arj6b0552cf2DZDJ/RReTEW9XIMIm/7789+y7jPSS3xotCTcV0HI6zBY&#10;qTt4keMzIMCj9HGdZat/EzeWSTqvF6Cs37bKpXxAEsD1TwGpbb2NqKfuPQD2mduCrXh2w7d0AUcf&#10;kk0bSB/XI67CHGA4eG6xz184SbANQMZO2ps25Pu7eHUdRInnG8C0perKfYONPHPDdVd9VfcIw8Bz&#10;rBt70hHnc4dVBuU4CCflMnSc3xT6/Vjhvle+SlimnaSDofePHz6wzaXbrP+AfjZ77lwrbtfeGjRk&#10;BecGLg30v9NUwJuWkW0ZmbnuBW7int+MMPcX+GX+r8Nu05fAWzfx/tZr4nN/w7d/w6ePavi3f5ta&#10;Vk6hNW/R6r9p2bL1FP1Xpj5/lNpSW2pLbakttf0z3Wo2a9lyTlZ+zr9smJ5udRo00J95Lav2V+b6&#10;8vH/1u272PCxk2za7IW2YNEyW7l6nW3YXGLrNm229Zu32PqNm2zJ8hU2c+48GzFmjLXu2NEaN1Xn&#10;Qh0E3rjX0z4jI89Wrdpi7334pTrcj9SxAnL5fE/oANExAgoBot9+/c07yHSSKjuO6mQxNNg9kTqO&#10;q80SFxe6cs+jwiPYxU4o4MWejqYDGB1fhj+jh3yJLg9P5C/PSYNgY/R0/mVaANLTqOyYHgEEiY8A&#10;QFgsG7AknuHQLN5Ep45htXQMvd7KV9mx5lwdaNf7O/ahj/AXDPn2TnoAzgi1lIPEsmN60tJ2HFeW&#10;JfEXDKon8Z4+qQv6/vhHXSeAF71uz0tbYhne9tpzLRn27Xn9+CVAk56Oue/9Wn1vH336oQ0bPUUd&#10;zgJ7pVozGzB0qd147xtbtHqr1a6fr/syz4pajbD9grlHT38WfOFpx7PMNRaQCn43rt2oTi/wm2u1&#10;G3a2nYeu2eOnYejrc7XvpUsXrU377oLfDE+Tnt3Xyvdfsc+/fWQ3v7tj39y8aUdOnbOiYuA3V1Jk&#10;LYpH2LETb9mT73nhEuYjco/RLtT1B93LV2/csHYdh9igEQvtq5sAINcwtC9wTrvSVi9+/sGOHj1s&#10;BYWdbejoxXb17S/s1t1Hdu8h0PZUEP7QFwF6onsGb/WtW7ds8fKN+i11tGUrDtmDhwH8nqvM7259&#10;bRMFqw0atbbykotqh9/UJlz75/bNN1/aiHFTLKewm50+9wd7/uNv9sGHn9j4iXPUee+o33OpwPu+&#10;e6XdTuW7890tmz17mRW0GGiHT74pO37RvfTM3rxxzTp27G+du4yzC5c/VV1+0zXUPas6RbiJXj6u&#10;J57+x4/jYkXcv8BmACPiAZw9+49b89a9LLugm02ZvsqOHH/dPnj/M3twDy9ouDe9nsqPHsTPk7ZE&#10;V4DWWH4YLoz+KNyDQYeOpc/DYrz08Lt0AEQXoucJ5Tik+vMHIA4jSirLly6vNwBKuQmouYfUgTWp&#10;s9c7gJ6nE7z5vF3p5DmBeD7Fx/Jj3dBNWcG+AIk+XBm7VB7pyE9an7qgcqkHezy36IxxtDU6ov1I&#10;eFEW2hXbvB0BbYE53ldgE9gGPNFLOuqGHQxh9t+S8mOzw6rCAW3qA6TifeZ+CPoF5dLpq0crL4tj&#10;+RBmhjcLYBlS/0htjF7mHQfYZU5wGFZOPmzxeqk89D1+RLs9sn3HD1n3zl1s1oxZ1r5jZ2vcJFn8&#10;ql4ja9QozWEX72+a/ovSM3L9P4n5wFUB2PcNgGDm/wK/jcKx4Jfj2gJp/1pB9TpWo2Y9h2V05ua3&#10;+HdFRa2/Tk9vU6D/y9SW2lJbakttqS21/XPbiouLmzUvbvUwMyf3Tw2aNBVMNLBX+PbuX0CvS7Ua&#10;vlJml669bfTYyTZrzkJbsUbgW1Jqm7dts63bt9vGkhJbs2GDLVyyzKbNmmVDR46w4rZt1bkI3t5G&#10;jdX5SMu0IUPH2snTr9uXX32jzhKeUuAnAGNcgKdqhzV4GxmWGTq0dNYAJuLoYCHAHR1A78glsEXH&#10;iDScE8dnSbzDqTR01KqWESWGex4dR/F42Vg1H4DKN2oZRow9cW6twxw6JD8nizfFhZfI7wtQqYPO&#10;uXe0Zb93XiU+z1c6EHQDRwx1dbBXuthRpcwAsgEgARIk2hvn/sa6I3El5lg3dGGDe2KxH53a+zH1&#10;8PTY84t7dIF80oTrkYCDrkscZk0Ygm1h2LXSAMKI0rok566H8ihD4u3q9Qrt95Pq8vDutzZnzmJ1&#10;OIt0DxZa205T7PTrH9n9J8/s7r1vbe7C5VajVp7iihQ30V67/Ik9/4ERALKPslXe/Xvf2fp1mxLP&#10;r+C3fjcr23PZHn8fVs1+/uypXbt+1dp17i34xavL0OccdWoLrU695urwNrfatQvU0c1ReJZVq9FC&#10;9/RYO3z0mqBU+QXbwKxfG93LgL2D1U8/2KXr16x1+342cPg8u/Ud8KF0qqe3t9oJwHiqjv7z7x/Z&#10;mZMnLCu3jVWrlW8NmraxNMFojmAYyS7qaIXNu1uejrNy21paWmurWTtPdSm2reUX7Pvnf2c/qC3R&#10;++03X9mkKbPV0W9tmzecsQePflaZXONnduvrL23shBmW36KXvXHtY7XBz37v4RncXFIu/R2s38Bp&#10;dvX6Z3b/UZhvevMrPL/zLK9Ffzt0+m0fjoyuy5cuWHFxTxs+cpF99Nk92fCjgwpQFe8tfoN/eO89&#10;mz5zgUCkj7Vs3dOatexmhc162Ijhc+zq5fd8WHQAwgCZjx7zwuNL273/mE2bsdw6dBpqGVntrWXL&#10;AbZkcZlg+GvdY8xjDvrZkw+pWi4g58fSy33gcVyj5DoRx/1GnOeX3cQFgOS+0LMFWAPsAE7BG3t/&#10;qaY8XDte1lFWKC+8gHA7tPfylJ7fnUMwz55ERyUcK21M479v9npOeLlKi/gzQWVyX8V6uK3YJHtZ&#10;kMo9oIntDsWAZ9I2vqcM7PEyknC1O3Obfbi0ygFG0eOgTvxTRs0wZDnMIw6L5oVrBNzGBd980S+1&#10;kbehJB5TB5+zSz0fUx9dW+VB8Fq7xzqxMXp1yYvuOFc4DB0P1wrxodIAr3TFl2TUCz1Mq3h4/569&#10;9f47NqDvQJs0cbLuzVGWnaPfU8Mm+v9p7J8napqW5Qtepafnap9vTTPyBMC5gmQWv2JaDqs/Zygt&#10;0Bzm+TL0mSHQYdhzgN+agl6++YvUFRAzqik3r/mf8pq3+m8KC1su1H9mDUlqS22pLbWlttSW2v45&#10;bR26d91Q1LLF/y8tgz/9Jlarbn1B7u/P961WrZalZeRb/4HDbM7cRbZi1Tpbu3GzbRH4llXssG3l&#10;5bZte7lt3VZmazdstKkzZ1n3Xr0tv7BZ6Hio09BA+0bqJMxftNKuv/2h3bn3QJ2XCEwCFoEfnRnv&#10;4KkDRYcrghsdndjB9ONE6PggEUzjgiqk47wyrfKyx9sYQQ4Pa1x0KsJp6Py+lKp6wvDmcOzw52UC&#10;2+HcPasOdAE8Of9VZf3d34U5wcBg6MgGgMQLg35WdMbDHT3I6EKot7cNICp9dD6xz8tKIJUyHL69&#10;Ux7SxvQv0wQo/7vf/lg595f2QE+sM7rde6IOKPV9WUbw3DrQKS1h6PI68rJC+xCfeN64PonuSv0S&#10;18n1ozPr9QAAg23oBQr9uqk9f35B3ke2paTM6jVsqfsv1+fZzphbbh98fNtu3XkgmPzObrzzvvUa&#10;MCXMxX2lmfXoM9veef+2A7CDhGx59OC2lZSUqpMbhj3XqNvZNlWct0dPf1SnG8/YA3vr7RvWueuA&#10;xPMrqKzXztp1mWKt2o/Ub6K5wgBfoLi5TZ6xw77+9kd78kzgKEACkn4ARKQLEAjDdHlB8dwuXbli&#10;bQS/PfpOsy+/0bV+/kJ1DFDE3GvE2+fHBCZb97NRY1fZJ59J17O/Uz1+k64/6p79o9r9N93bAuZn&#10;QOYjW7Gu1Oo1am8rVx2xx09VX5Xn8CMImL9gmQC5je2suKJw8gE7T+zrLz+3MYLfHMHnqdfesYff&#10;s8AZUCP7FX/lyg3r1nO41W/YwtZvOmL3Hjyzb2/dsukzFvmw58Mnb6isX32Y7vvv/sF69RpurTuM&#10;sJNn37IHj58pfRjuCrAANGERJoaD6956qt/qs5/s80+/saHDZ1huQW/bufes3XuoNpPd/A7Cbz78&#10;7vA8UyeGbD968szeevdDmzh1tmVkt7YFS7bazTsCNT07SMfvhHsKib9V9Pn9RN1UR3+2eLrw/PBj&#10;v1cpg3tU91wyaoA06EEYfhs9p+jzIcKCMiCN5wFpeE7F5wZxcS5tfA65J1XH7o1FT6KLOLdB5fO7&#10;oc3Ci7Aq4YLICMr+O1F49LxS3/jMBH7jCwR0+29S9rlHWnWNEIn9fEcYHfF3S7gDO+m1R098UQB8&#10;Yzce18eC4QjeeKzRQX39+ax2Qxfi7aS6UJbXmTzS688FtzdZuRkAVjgvKQHe2NYsYEWdmdOLR9i9&#10;xyywxj2lML8GyutDspMXgz7c++kT3U+3bdz4yTZy1BD9Vw2w7NxC4wsDwCvzeX3RK/2PZWYX6l4q&#10;dABuIvhlDnDjpjn6H8wM8NsgPQx1Zgh0FQCOwqrPr/BFhBq1/bhho6aWpbJyC1v+68LmLd8vLCxM&#10;eX9TW2pLbakttaW2f05bv379cjp17/5jTrNm1jhDf/bM9xX8Vvtr8Fu9lqXnFNqQUeNs3tIVtnLN&#10;eivdXmEVu/dYxa7dVr5zl20XBOjegAEAAP/0SURBVG/ctFlgvNomT5tuXbv3sKzsPIdfOgf1Gza2&#10;zMwcK922y76+edeeqqMESMXOKh0q75wCRoKs2DlDYmeOzg6ARLyDl/YOoXRgga3YoVMa7xBLr3e8&#10;FF8JpRL/PuwLgWByjrgNlKdySItXlXm+CJ5EOnVI7OCh06FdZXrHm3IURzj6CA8dvuDpC2GJx1gQ&#10;yrxQPMN4eBk27GUm+dh7GkAW76hAKXyzFggOHiiHUMEp8MvxL9jqQEonPtQllslqzKE9E1uSMggD&#10;1LDdQVrp4hBmwj1e4m2jTm5sqxiOhPMQRt39emkf52FzHMP9WpBH4d7Wkthx9jjJrz8/t0NHj1pa&#10;Tlt7pTpgy/BmhhsLQqslUl0wWq1KuKRajWY2avxK++JrOs50zp+653fNuo3q2LbwtNVrdbJl647a&#10;3ftcS8r+3t7/4F3r3nOw7nEAt8hatJ1oF699Z7cfPLeyHQctp6CjwsNiWOl5A2zL9lfdk8vwYOa4&#10;hvnMyT2qvd8n6oi/fvGS4HCAde872T797J7P432oDjzAyeJNtIu/bHj2xF47e85aFfe3qTM32U3p&#10;/unFL/aD7g3ACr0MEQ5DThm58MT27N1nTdM72NKV+wXy/IZ0PZWO+s6cu1Cd/Na2YcMph+iff9Z1&#10;0D397Tc3beK0OZbbrLudv/Cu/fzL3/l182sgW7iXmZO8Zv12a5LRykaPmW8nz1yxURMXW5PsrrZt&#10;1xm7fR/PJR6+x7Z7zwHLL+xo/QZMsstXPxCM4AXk9xHaA5tD2gAoP/2k++DJI1u0ZLXlyYaKXacF&#10;8lz3cB8AW/E35MAmYQ8w8aLg9u2bNnbMTOveY5JduvaxPf/pF7V1mNcPhDn4kZ/7TTqCLtnCPGGk&#10;yj3INWKPxPvW72GVFX7biU3oSF5uIZxTzkugDaNJePnh5UkPv82o221xSdYakMRnBPqrSgzDM+qL&#10;VjloCmiTsohDZzxmHz3EwCGfForQ7cOWsZVjnquJPYRjMy9D0EE93AtL2+s86nXgBGx5HksIQzcw&#10;ymeKHFR1/Ohh8umhpCxgl8/N+Wrg2tOexIWh2eEZ8vhRGALtdqJX6dxO7EOPbGHIM+GVn05KPMVc&#10;Q3RyXXlZQNnoRD+jKO7fv2MTJ02znn162tjxEyw3v7nV1f8PUh/4bcpqzzkC4DwXX/jKF7+SNMly&#10;+GXYs38qCc+v5M/gV+c+75dv1deo41KjDvDbxJpmZVlOYbM/FbYo/i+aNy+eoP/N1Nzf1JbaUltq&#10;S22p7Z/LNnrEiLmdu3f//+YBv+kMS25ktWrVUQf/9+f71mucbq0797CR4yfanAWLfWXnTVu3CQ52&#10;2s69ex2CtwmGt5aW+ZzfiZOnWL/+A6xlq3bqGKRJ0q2uOhZt2nWyg4eP2Hd31LlTp8U7W+qQhc6a&#10;OoDqaEZIBcAAUYbY0ZGu2mGMndHYsYzHDEWMXoLYuaLzRccWiI2rIHv+RB/Qx3n8vmyEMcI9vezB&#10;WwyExmGDdGCBx6rwy6IrhJEHjzLlhA4fw2GDRzjCMHUDMtEbygTEVDc6+zqPgo5ob2yTqudRH7oJ&#10;AywpP55XrtCs+r/0LlOW6kh7J3m9rSmfektvZf6kbQFuryMisPbFhJI2oLOP7W6HYNztUhnko7Ma&#10;QQEoCrYEneSPekMnFvD9QSB1yVq26WGv1Mi1GrXbWNeeM21z6Unbf/SS7Tv8mp04fdXOnf+DnTx9&#10;zU6fumIrVmxTJ7ebe4Cr1WpjU2Zts+/usoryr/bk4V3bvHmrQDEMe65Zt5uV7njNHrgnEhh4bNdv&#10;XLNO3QcIfgXa1VpYh47T7Ma1W+qQ/+TgceT4q1ZY3DMB7wJLy+5tG7ccs9t3aQvuOeoQIIqXMdTn&#10;Z9XzzbfesY5dBlvPAVPt868ZPvqzgJn5jgEYaFv/dNGzp3bm5Glr0aKvTZy6zr746r70qs1pU+nk&#10;5QZty32HfC+APHTwgKVntrVZc7bZt3cDNAC4jx/es7mLlqpD39a2blE9H7LYGNeIxau+sPHTZllu&#10;QTc7deYdhf8a9MlegAPhN4mn+PLVt6xjt2Hq2OdbjVoF6th3tR17z9mDR9xP2P3c7t25a0cOn7TO&#10;XQZZZnZHmzFrnb33/tfeJn6fqF7PnnPd+Q18Lxue2ieffOifaMrK66VnxlnpA5Kf2tc3v7Fd+47Y&#10;4QMn7dZX36mt4n3H7+qR3blzy9ZvrbACtdHs+Zvtq1sP7emz0Eb+qSFA0e/ncL/H+8xf8CRh1DXe&#10;i+glLN7zfi8m8X4v6tzj1aaE8zwBXP0e5t5NwoFu0vtv1+sd7gXisAX7qB9l8sLgewl60cWnoh4J&#10;IgFJh3eBI/kc/JU+/j5IG56RtAX3SwjnvuP+ZIjw7du3XUfIH66pX1dGwigvgE4e7PTno9IGuA76&#10;ufbEBTtDGxBGWdiBt5U24DvZbpuXndiEPRLScy0eCMKZsxtGtoTrg2cXO9BHeQGGw3EEbcpkwS+8&#10;wj5v2W1gKDwQHLzf2MD8Y+pN+cF2flN8qumO3Xvwnc1fvNw6dWlvYyeOs2bFbcKLV+CXl7BN0n2Y&#10;M9/7ZRpPAN+sMO+3SaYfNwB+G4RVn6NEEEb43i8LXVWrVlvPjLDoVd1GjRx+swqLrHnLVv99s+Li&#10;HfrfbCBJbakttaW21JbaUts/9daxY8eGg0YP/rBLz+5/KmjWwpqmZerPXn/of22+r4RPRrTv2sMm&#10;zphpcxcutRVrN9iWsu22fecu27Fnjzqu+9SZ3W0Vu3ba+k2bbcSoMdambQfLyS3yoc58Z7FuwzRr&#10;3bq97dp9wL748qa/0adj5TDnndTQaY0dTzyWHEeApDMbO44OGMoTPYsROmMaz6/Op4OtjukQeqfu&#10;adKxRTcgS0cO/UkaP07Kr+xEas+8Vzyxf8RDq7JiGaGc0NFmvm4M806bOnQen9gQ5+oShl0BXkNZ&#10;Md0viTcaGEWASfeUKgzbYqcdfYThRfZh3El61ysBXomvaith6MA2Ou/UmfBYXy/P2xNoCB5lt11C&#10;Gs+n/BEo4nBv5iO++FU2/CKwVhhzj7GTFxHkow19CLvqT/1++YXFkYJOJLb7j5IPP/zABg+dJOht&#10;Jvhtbp07TbXL1772lYQZZuywSWfbIYSXD6qnytx38LhlF3RWnkIH4Klztto3Nx/44lCrN5Rak4z2&#10;DrY16na1zeVn7MkzXiAw9PgHu/HWW9at+0CrXqNI+Vta+w7j7frlL+zxE9kuu/GGv/P+e4LBQfZK&#10;LdlVq6X09bDVaw4IygQU0hPajGsUXuYwL/b62+8Iqofa0KFz7OZNgQP61GEHHEhHnnAdntj5C+et&#10;Vbt+NnPmekHqA7VhuDbcU1xPhxS8qsr3g3SfPPua5bToZRs2HtJ9xjXkHvvRwWPZms2WX9DFDuy9&#10;qPtdcej56UfZetvmLFpuLVr1slfPvqXrwqeDgAyAhmsW7OKa8PLik0+/sEnTFlmDpsXWvPVAO332&#10;hqAmeKEr8+iaPFUZ73/4uS/C1aJ1L/3mu+i6Dbf+/SbY4EFT1LajrVmrvpae28vSsntYpx5jbN2m&#10;ffbJZ7fsyfe6r3SfAIGXLl+3kWNmyPZOAohe1r3PGOvae6y1LB5g2fndrUfvcXbw2EW7/5h249vE&#10;ug+ehiHk1N3vo3g/S+K9G38T4V4P7eqeTupLHQA/v27fJ15GQIv7989fDLh+bxteeCiMa8l9q3vI&#10;XwBxnXROHJAWYdSfP9KFV9Svv8ry64kH9CHzevnNhN8zvz/WNgjDlWP5AQTD74g2D+EOhxKvh9Ij&#10;8blDHC+pYjhCnrjHdn8eJnpDOPeYzlU+gBy+qRsgOXqYKYtzhhn7fU7b61nh8Au0SsLLiJf2Rlsd&#10;nrUHjCmHZwTgH5/JxPs5aVUuQl1YlZq5zXj43cuP6BpRPvq9zsrL3PVHj+7a6o0brX2rYhs1epS1&#10;aNPOmuj/h/m+CC9hWeQqLSvfAZg5v02aZrtHOABwmPvrqz43YMGrMPQZ6PVVnxMPMJ7fGjX41q/g&#10;t2Zd9wY3ycyy7MLmVtS81d8XNGv5aZOcnJb670xtqS21pbbUltpS2z/1NmLEiE4Dhgz+r9t36ypg&#10;KNCff7rVqdfAqtWo+bvgi9Rr1NTa9+lnIydNs3mLl9majVtta/kOKxf4Ar/bd+2yLaXbbOW69bZk&#10;xUqbMGWqdejazdLzCqx+oyb+xr2WOh7degy0N16/aHdv3/MOmHdIY2fSO1MB3BD3nNCxY8iiOleh&#10;Mxs6uuRzoCS/Ok5hmHPoGBJHR5IOb1XIItzL8+Og4xfgqQogBkk6zdq/UFxY5Th0YKN+gDjqRUiP&#10;V/XXX371Y/cEJWlcZ9xLgCTKrARWyo+d3yQMHaRzAGX4a9KRjTqieBuQlvZir/bBDl+Eyr3Kob1C&#10;hzd4qBwYpZt8SDx2myWkd6AGat2Tqzh18L18XYdgf9ARPek+94682JrUm3D2dIwDtAUdPic2sZ00&#10;sb50qu/evmuffPiZvfvWZ/b2jU/syy+/U8eW9padSR3pJAcQj20rvQKIb2/etk8/vmmff3ZHAHlH&#10;neNwT9y798C++vKmffn5Lfvqq+/sHqMOdE+5h0ltAsjd/u6uffnFTfvm61uy4b7ycX9Ql9Am1Ald&#10;t+8+sC++/s6++eau3bmNxy4AwG+67j4KwG1R/ZM6P7zPp1uS1YoTQPVrUtn23OsvPP6RYOjRYzr0&#10;lB3uEWAttJXuY+kNi6L95NB39y4goOuqusfrGO7rHwUUzx0sAROuHfaHOdc/2r37eNIEHLQ/95fs&#10;iaDnL0Ski3IdDMnznNECv0lHgHug5akAx6+BX09+f0ovu/xTSRKA/Kub9+2Dj7+2Tz//zr7+5rHd&#10;vKVyH6Kf+zKskk37ehurLIaDPwGmZeODB8/su9tP7Jubj+3uPUBN151vIyuP15FyyefnIYzPavH7&#10;494lzOsEtAKvusZ+7GEsxsT8Wn7PAfo8zWNBntL5tZZEaGNfFUbD9Q33uNugdva4JMx/ayoD3djB&#10;dfGXSthKmNK4B/N++FwPwBiG7XIc5xSHcr28pGx0Rt3sAT48njGNv0jRHpuBSMqgvsCo19GPAxjH&#10;lzDhe+kBWmmfMBc3QGZY5TksiuWfHGIYMnGJMFyaObr+2aHEbo4j5EeoD7/P0GbU318mKN51S0jL&#10;NSEfwHtfOljAinoyZzy+iPBrJyEdZVMeaYjnN+we4acPbevuHda2TWsbP36idejYxRe58u/3Nmzi&#10;Xxto1DTTvb7p2QWWnsXwZ+b8Cn6bZFojCeDbwD2/L729cbizr/bs8FvPqteq4587YuXnWnUa+Ave&#10;nNzmVtCstRW1bPNLXrPiQfrvTA19Tm2pLbWlttSW2v6pt2EjRizpN3DAv+rYrYvlCn4bN03Tn3p9&#10;+6vf932lujVIy7S2XXva+CnTbOHSFbZpS5lt3bbdtlXscI/v3v0HbPeevVZeUWGrVq/xYc+dunVX&#10;ByPH6qvTQceivjoVffqMshs33rN7d+97R4ZOe+xUsqfzFjqzQQinYwS40YkkPZ0o0iIxnQ/FTXT8&#10;JSh6Hu0jDIc0xAcQ9KHASfoI3hFeImjHzi5xfGap0mOsMOrBPpZJGQBLzMce/dQDr6hDZTI02TvG&#10;AJDEIVDn2Im3kXgWwwqfdfpzWI3lcR49wxEiKcvLT/Z4h/FM0T5RB3HRXvZeL6WLYVFnZXqFMeyb&#10;9opDm2M4e+rkXmovU3kVxhxU0gPIeM0pg3nUv/4avk0cy0bcfnRIAuipwy+Ao8PrUqX9vWyloVzq&#10;RR1jGgdLxXuHGz3YQ5jOXTwspP/LNnAgkI6gP6Th2nrdk/pyH8X7i3N0u+1JG/8kqPtZ8gIQ4wUC&#10;bUU+ylKdqp7H+9cXFZP4kGPdI37vYZfsDLa9bCckwg51cRtlNzDhQJfEVW1bv1eT+kaY83CVD7Ax&#10;zDlAr+rmNgQ4cU+etwn3UnKtk3bATv8duSiPdNJWEeaoA+ndDsqgXO5/2ey6VCfaAkEH+hzClQ89&#10;6AwvJoIXFPvC7zuMfAiAHuoWrlN4TsS6I65X+Smr8vfF9ZdubAKegEQHxcRudFA/1yFd4XcU7gVs&#10;JI23Z1IOe8K9TfU8iWWTN9qFHaQLL7PiJ8y4ZgF2XafaHDDENodIwSVt7wCr/OiJ5QCpCPmwm3Da&#10;39Mm96a3OeES7HCvqXSSBiE8tlEMo61jGZX1UjnhPg/XDDvdBgl2ch6vH/nJF+zCc5vULbE/Xs84&#10;aoD54PE7w+FFlOqreGxh/rJ/xxg9ib20mb8cSKAbQPbVpJUH2yjzmeB3/8nD1rpVKxs1apR17qL/&#10;IMFtGLrcyAHVPb+s+JwF/BY4/PLpI4Y8O/wqTQNfo6Kp1a2Lx5dPHQUPMEOeAd0agt9qNevYKwx9&#10;1r523QbWSPmycvKtqIXgt7jD/6OgZevF+v+sI0ltqS21pbbUltpS2z/Z1qtXrZGjRr06cPCQf2jb&#10;oYNl5+T5nKjadfRnXv2vLXZVU52FfOs9YKhNm7PAVq7baFu2ltr28goH3j379tsuvL87dtqGjZts&#10;2YrlNnbCBGvbvoPgN8s9v3xjsVbt+tajR3+7du0d+/a7u+rUqANGJ1adI+9sqfNDZ4pOIpBD5yx2&#10;xKKnESE9HR3e9NM5i15J72RKQodY4Z4vpKcTG6EtdsYcyn4TXAIuCq/s9CLSicQyoy0M5fXOIOHa&#10;E8dwXzq+dNDw3sTFZKKuSh0K+1HpwvHLeb/oqdpBj+kpI0Kp55EuysZb50Cc2Eucg6XEV5YWdDl8&#10;okN1wLtDGvTEdECpf08YCE/0x7JC/ZRfoOp1w27KFZxQHuli2f6pJ8R1BgCOwIAu9CNxvnXMi22V&#10;cYldXmfKTsryvcJcOI8wq30Mj2X59Zc4gCgfHWIkeuxI56I40vtcSO4Xpa+8d5J9uI+kR+niitaU&#10;RX3jd19JE9oej55slk3UCR0IeVxkN0Jawr385Nj3iR4X7jfFxzZAKCfMjwwviqraiH3AZLjnE7sp&#10;P4mPZTmIJXEOCLQN96rDGfYGqHUATiSW4foSqXoeADWU8WflEC5Bf/Behvp5GNDzNNjtLz8SnW6L&#10;4rA76Kd9wrUKEMwzQddA9xe6uBZuT/JsAKgePQxeznjdyO+QKL1cG5ekjm5/Uq7/ppWOOabsQ7vI&#10;luS+4NriacdWXiAgvEThfvR46aU8fi8RfgkL9U/gT3mwNXh38bi/zBfLRJd7vwFBwR3h1D9Co9uV&#10;iK90LGhEH89LB2DpRcjnnxLSdQaIAfvoqQ160BeGRkfQJJxyPA/XQbaEObfhPieONsHLTBqegeSh&#10;XPcQSwfe5eDJxrPMSz7uB4CUNHiDgVY8vcGeALyhbNoo2sD19s8nKYx6ko44Xw0aLzP18PLCcOjo&#10;PaeNgeMXav/Lb12z7p0725hx46xzj17GZ4jw4jLsuVHjDIdd9/g6AOc7DDdlwSsXhj2nuwC/QG/0&#10;+uLxdanT0GoKgKvVqBvgt3rtxPOb5p9WKmrWyloUt/0fmxW33ZGRkdFI/6GpLbWlttSW2lJbavun&#10;2saOHZs+atSoL/r06/+nNoLfrNw8/dGnWW0f9vz78FujVm3LKmhh7br3tknTZ9nq9ZtsU8lW/8RR&#10;xc5dtmvXHtu5a7eV8bmjsjJbvHSZjR433jp3726ZubnWqIk6E+qA1KxVz3p262OXr9yw27fvqhOo&#10;jmWVDm2EoNihrgQcHQMyDgDeuaRjFTx0dNToAAINEaRI751xCZ03Vh71OWLqXIUOq+IEGsR5Ojqe&#10;2nucwoE+OmB0WEkb8wGJ2Bd1EwYMPZR+5umF/HhtBZMvgm14l7Ez1ouymFNHfgdAdGoPsFW1m840&#10;+fw46kzqS8c9ACuLGSWQhi61JYI3zfWqTMLd05zkR9CHxGN/WUDbJuV7PYAFnbuXLKmXd9gVX2kz&#10;tpFenWGGh4dzQSDQlwj1BYwpyz1bbmuIQ29oowDUCOV4Z1sdWeII87xJGi8vyYdEO7E/XE867qGT&#10;z3nUTxoHUcp2kJYd2KpjTyf5Hnjwjruumdc3XIuqc7mpdyWgJnX1dknKwfZoD532UL5sTcoINgev&#10;pw+DTfR6GsVFe9HnoER6AdjvXYdYJtff82lPuX6/Kj3HiHtb3UaulcLUNq5Pxz40VTq5pzxe+whZ&#10;DjgCkOCpCwAU9IXrzp5wL0/lBwn3ALqiXQjtFu+DGObeTwnpaFPCvH7Jsd8DspNyYrkxv9ugdISz&#10;GBK2/vgjIzh0Xwnoua5ct+eCbYDQ60y+JK/bXdkOEumJAMVvOsJ9tDPa4y/oFF613n957pCvY8qJ&#10;EuPRhQ3YixCGXoc8QR3X3BeHQhfXEJs49nJki47Rx3nVsl/G0XahvaL9XA+OGbbsoJi0KXagH5AE&#10;NDmOYOzXXnu3Dbt0XhWi2T/iO8D8ZlQu6QBhB1aFOdCqrGA79Vc55FE8+l0nebysUHfyeBsTTlm8&#10;3FR+rhN799KrbUiLbQ7S2MhvVnVC5w/67X/w9WfWo1cvGzJkiPXo28fn4vK9Xr41j4cX+GXF5/QM&#10;wa8kg7m/7vkNK0E3apRuDRLwfTnsORnyLPDlO78I3/h9ReCL57dWnfpWv1FTy8zOtfzCFpZfVPz3&#10;hc2Lb2Q1b56r/9DUltpSW2pLbakttf1TbUPGjGk5ctTon/sPHPSnlu3aWUZ2tjXgM0d1eIv9+ys9&#10;16lXz4rbtrX+Q4bb1JlzbcWqtba5tNRKBbsA8I7de6x8524rLdtuGzZttgULl9io8ROtZRv0qzPR&#10;NMMaCn5r1KhjvXsNtCvX3rG7dx94Jyx24Lwzx7mETi1QQQctduL8WJ2iCBAeRscu8c56fj8PYFAZ&#10;r+PQmQ6d0KowBThyDjS7VzPRUVWqhgWd0icwjTZGO4GXWBbCZ35iXExLubE8BwGFI7EMOql07OiE&#10;PmO+ps5jHtIHfSEMHQ6gyuflJ/UjD6CLpzWWhXfWgcTtfCnYha7QQQ2QTpjHu02hYx1BkGPiIjSS&#10;npcQLBxGHGkA419VNnFcq+iV9/ZTGvfWJWUDXW5rMjeZPLGdql53B9ak/t4m2JMI8eh2u5QPiXEI&#10;ebGJFwC/au/zoMnj+kO9Hb6SOv2G/azUTf7ETnR4+ykt514O4UpPGrdB9y2dd+rkbS4dfCqKdvF2&#10;4/rQBkm9HMh0nbmGzDtHb6xHOA5pAIH4YqSynirXPaHa+++hym8mtp1fN479XkpATDaEa0jaF543&#10;2hd1x7r4Cusqm/x+z2ODl007hN8XefzzNkCcbPU02Kk4r6vuYTy9waMcrhXXm98sbY9+gCy+ZCIf&#10;YdgT6xvbCw8+kAO8ObTq3G1O9sAZ4V5O8hyJntpYd4c7wRFw63mTMhDKjGV5+Vwvz6ffhXQiVX9D&#10;Ma3nlc1ePmBMe7iNoR4xDc8f6gf8UUfsY45xpX2SaIuDcQKO3h60bZKGsAigxIX2on0UJ/28hAMy&#10;WbAqtiUCGEava/AQhziHXMXF9gN+EQCWaxvKCDocSB+x0NTL+4U09wSkzNN9KBjmpWG0073+tDt1&#10;9ZeJz6UjgDZluk2JRzfaGstzOwS2XmZSX+qFpxcodmAHfLFF+ikHfQ/v3bUPP/7A+vUfbAP697O+&#10;/QZaDt/6Ffg2aNDUvcAsgBUhGPDNyMyxzKwcnxvM547C0Oc0X/AqfuYI2AV+WewKAGbPQld4fgHg&#10;mrXq+7zizKwAv4UtWv1DUYtWX2U3a1as/9DUltpSW2pLbakttf1TbaNGjeoxZPjI/1uvvv3+1LJ1&#10;W0vPyrb6jRpZzTrMX/o9+K3mi4QUtWxvQ4ePtDlzF9rqtRts85ZSH/pcur3cKgS+5Tt2WVl5hW3c&#10;tMXmLVhoo8aOt9btOljTTMF143Srp45BDXUQBg4cbq9duG53BL9xTiYdRIeABNLo+IZOcuhs0iny&#10;jqEAM3Tw6FSqU/rzS9ABBoKu0OGMnUM6uj6kMdHhXh1JgBsk6eAmZQIQXpZ0UPbvijrv3nGm0yUd&#10;oSOvzmMsg2GTyk8nkU47sIzuCGccowe742rVwQagCqAKgAXwVtYPsCFe4Xh9aSsHYEFMHBJOvdFL&#10;eMzrdcFLrmOAjKHOlB/bgvTkBwoDPIXyCKfzCrwApnQuyQO4+Dxk1xFgBQiMgOjtmkisr3+nWHva&#10;zMtLrnFlvAR92M1x1fbn3MFYEj3YLGr0xz/+0dNH4Av3zUt90QZ0xOHYEdxim0QAII17dCUc4yX0&#10;Dn7SqQ7XhbqFPTZQbtzTJg57sjnoDsK5XxMdk8/hQh109EZ9lM89TX3ddj6nJdvIh/3ooY2xK9ru&#10;e+kI0CXg8qHEAUZinSNMVIJekh9Pb3wRFEc/xDZAHBhdN/BC3lB/2gfdob6hHTimXC9L6cP3W8Mc&#10;T3RQLtfabXMJdofyVTeVx3Uj3OuS2BxhmfbwFzw6D7Yor/JzfdAX24L44M1OynUJ18LrpONYTy9D&#10;x9QlXm90YT9QyPBp/6aszr1+aiMvN9FFWn+Jg06gk3JcknIV75AuPT50V0AYgD2AMWmoM+mAtQCq&#10;AXSxi+sV0gV7w8uL5F51HfrNOQgGuOWY/LS7p3e7wrWregz4cu95OVxjlR/un/Cc9LRJmRGI41xr&#10;H9IsO31xKsV7XqWNw8PdvkQv+RykdY4+X91Ztsa24hw99+7e83m7pGfPEGbKiV5p0gK5xPmnjpJ2&#10;inV1G5+E+rjXWOdeF0H/ze++0n/VOBswsL8NHTbScnKKrKH+wxCGMzcR3AK+mdmFkgKfE4zHF4nD&#10;nvk8X33Bbx2GPTsAh7m/YcGrRlarNp5fwW91vL91rKaO8RSjK6/A4deaNW/1Q1Z+8+76H00tepXa&#10;UltqS22pLbX9U21DxowZO3jo0H/Zu2/fP7UAfjOzrH5j/ZnX5Y/8Hw97riYgBn4LW7azgUNG2Mw5&#10;C2zpslW2aXOpA++uPXtt9969Pt8Xz2/J1m22aNFSGz1mvBW3amsNG6sDUa+hvz2vWauuDR86xl57&#10;7ap9++1tdZzwkIaFkOjw+FBeCR1T78QDFQqns0Unjs4pnaLY8fVwnUeJHS7yegdN54DnL7+Fb/RG&#10;XeT3TjwdbzrZ6szT2Yz50MGezvELPHjSQV636c90qHPuekIcMMSe/OiM+UInO+jmnDzMzUWY8xsg&#10;KoBUbAv0oCMskPQS5ugcer2Il172AcbRGwAbe6ItXiZ5VT7nEWLiMVDoZSThpHehsyoAiJ3W6Hmq&#10;1Klj8njdVHbUxzmLdXl4lTS0PzZxHBdNQifwz9B36h0BgmPPD3hQX7cjvLBAh3tmiVf+eN2xyeE4&#10;qU/06r1sy6S9yKM6Ec41BJ4Ie44OhXt52sc2Jp3bpLzoiO2IbsomnnLRHTvuvHjgepOWa+dlSTh2&#10;8KdMCTrcNuqivOQPIxmSMC87lBGvBZ1/hpcCWNgV6hCumUOHQIZzhyXVgTxensqOi4kFyOS6BgCL&#10;8OPAS5z2riNph+Cp55ol11KCHvI4qCmt2ycJQ/EDfFM2Nvm9Ixv4tI+3t/S4JzSxm3b1unqZAVA9&#10;b2IL9aQsvI7sGQZOe8X2jXrCebg2tCu6gKao0+uiOIc6CWEx3nVIJ8dx2C62Ex88jC/z+zBb2c81&#10;pr0I82sk254IvshPvN8P1JO2VV5Poz26Off7KCkz2gXwPRTweRrppiyHOu3xLPt8WLUjZWGTt6df&#10;i+fuLfa2kj7ivS7KCxj6qsyqBy8CgUwE72olZGMHcaqvz+NVPG3PtSM8eoRDfV8+b/lmdfxuNUJ7&#10;ObAm7UqdA9Qrj+pHGi/Pry/XJdgYvNKh7e7jDWYIte7Ne/fueZuQB/v5nBGCxxgbsZXyaCN0P3v6&#10;xO49uG2Tp0y3QYMG2NChwyw7pzB86kgw26Bhmg9vzsgqsCxBcYbgNy09N5nvG1Z8xjvM/F3+9+o2&#10;aJLM95X82dBnvvVb316pEYY+V69Rt3JYdW5ukeU3K7bcZsX/16y8Zqz4XF2S2lJbakttqS21pbZ/&#10;im3UqFGT+g8e/P/u2afPn5oXt7K0jEyr16iR1fhrnt9q1a2O/tTzWrS2IQLamXzjd816/6xRWUWF&#10;7di1x3bt3edSVr7DSkpKbe78hdZ30GArbtPeMrPCnOK6DRpbA8nmVevs009u2u3bd7xjxDdS6dgg&#10;dOa8A0NHKfFYAQOsGkxnnEVe8KR4RzHpfHHsnXGlid5QjgEoh6QEUJnHGzu95GXvx9KBHQ5cSeee&#10;tG5bIjEd+wCqAc584SmdUyZDi6N30XXo2OdqJuVFXdjmx3SeFYcQ5h1hHSNVy60axp42oqNKuUjM&#10;xz6CNMfRRo6jPd7plC0OvYoP5QvWFMf5r7/+5m0WQd0BWOLlO5Ql4JOU6VBN+6rdXkhi/SKcRjvY&#10;x7ioA/E6JW1DupjWy6zSZpRFndmH+oc4txE7dBx0J20roa6xPHTFTr7fMxyrkxy99cADZaML6HAY&#10;1jFxDj3qoFfmrVIm7ehlEc+9q7wR6txG7d0DrzR+Xydlu26BBEM4nyResWCz2hsgADTU8ac84BRd&#10;HLMnr/9O3P6nDg0IsMHLoQCF4d4KoPXY7gsg7ty+rd8PIMGnacIwU+7PZw5TKsvLDENLKSfmBSrQ&#10;f1d5ASaghLpQjusGqlSP+A1ih5rvA1RiOwDDnjYKnlXppy6J/ocCp3v37tpdVvYFePCUSoinzgE+&#10;pUPtRNvxG2VROb4L/D2eP9kCBAGowHFsC4R5ocATQ3KBLMIeqO73HwKCYTgtIHVXwsrCtNODB8h9&#10;D8euJ0/C0FuG5gJcgJnPbZXOB4p/eF/pKYO8pFFehHbDXqZqkO7Od98pzV27xzdrEQe4u24jwnDd&#10;R8r3WO1xX/GIz49V2egmbxzqe/fubdfhC0ApD7BMHe7qmXr71i2lvaP6hfuCOMq6/d232if2JvoJ&#10;97Kk/+4ddIa2eKA0/Da4R4LoWtHOfr3CPF/qxrMj3qPsScveP9nlgB5+t9hMmnAfCJ7JQ11UN/SG&#10;e4Q8wYMb7r/wW6AMjomLsEz5D+/rmuj/gDqilzzoYP/Dj89s1uyF1q9vHxs5ZqwVNC/2NScY9sxc&#10;Xha9Ss9gqHOeS1XPb+OmGQ6/ccGruvVY8EoA7PN+G/veQZhFr2rXt2ru/a1t1WrUtrp1GwigMy0z&#10;p8CyC5oLflv/V4UtWo3T/2gNSWpLbakttaW21Jba/gm2aiPHjFk+ePCQ/6Fbz55W2KKlNc3ICPBb&#10;q/Y/Bl+H32o+l6m4XScbPHqszVm81FZv2Gibtmz1Ic87k9WegeBt2yts4+YttnDJEuvVt58VFDVT&#10;hyLdvb/1BL4NBdG7tu9Sp5LOvDqyAqcIRpXAor2LwkNc6MxH6PCOvcLwPrgHQuKeR8BHe/RwDMxE&#10;vd6Zkvgqq7E89CcQ5h0mAVBMH9PE9A6aDmYCKYb5qUyGNpOPDp/PYVNHjg4dnTvso9NLB5VOKx1h&#10;0lM/JHT88S7R2QsdPjrwDhvKxznH6AhQEuCEIZGPgAV1Tr0jnCzkReePebesJI3nCU+Jd6qJTzqZ&#10;gIXr/16d2mfqgCot7UUdwjDt4O3z9lXYE+BAHWfggnPKDZADDMom2Yt9Pv9OuhlOS928DeiEAhs6&#10;Rod7NRWHDmDi2XN1Yr+nrai77HoqsFE85aCD9D/R/pwr7slj2haooXy8PQIEddjdJnX+H6k9KAcI&#10;eSy7qSPpHzxkaCVQAtCogy8ouH3nO+0BEMIBCNIAIawcjj20n+Dhga6dwu8rHzpu3b5lN7+76UDE&#10;J1YeCqCeKM/du9/Zt7e+tm8Vf/v2t67/O+3vCiTuaf/tt1/bF198Zje/+Urpbtqtm9/YLe3vCDaQ&#10;7wQltwUzd2Tbt9J/Gz13Qr5b0vvNN1+6fPnlp9LziX3+5Sf21ddf2HfffhPKvfWVh98k3deSLz+3&#10;Lz792D77+EP75qsvVJ7Kldz8+nPX8cmnH9hnn31sn376ke8//iScf/Lp+/b++2/b+++9rbB37drb&#10;l+36jat249pVe/uta/aHP1yzDz54x95685q9886b9tHHH9hHH71v7yn9O+/esMvXLtubbyrt2zfs&#10;Pelh/5byXX/zil2+etGuXLtk167r+PIFuyR5/dLr9tqF8/b6G+ft1XNn7Oz5Vz3dm++8ZW8p7+uv&#10;n7Njx4/YydPH7OKlN+yabHnnnRv2tuTixdftsvK/ceE1e0PpLkjHZYWdO3va5bXzZ11OnTxqx44d&#10;sqNHDtirZ04o7Vk7++opO3P6uJ1/7Yy99vqrKvek7T+w0/bt26E0xz3uuPKcOH7ITp7Q/sRB279/&#10;px08sNtOnToqnYdt394K27+vwg4f3OOyb2+57d9TbgcUvntnme3cWSrZaof2V9iB/TtsWxnPyzVW&#10;Vr5J4dts165tVqGwzVvW2sZNq2zt2uW2etVS27B+pW2U7NpRaqVbN1hp6XrbtHGVrVu71FasnKe0&#10;K239xpW2QXmWr1xgK1bMt1VrFtvqtcts2cqFtnLNIlu2Yq6tXLXA06xX+iXL5iqO0TpzpWuFzVsw&#10;zaZMGW3Tpo6xWTMm2OzZk23B/Bm2YukC27Njm9rynH2se+fbb78VGPMbCUOPeQHAs4nfsf8utQ/P&#10;qQDJPL94QcHLFH+xh1ecZ5fSBM89nmXy8BwUqOrZQBx5WUWaYyDX0yiMFwyUzbOLlyYeT7kSt8lf&#10;CNwLU1qUx1/2PNVzSvmeP3toi1ausS5dutqg4cMsT/9zeHEZfdSwUboPbcbLm5YRvvGbnin49QWv&#10;gvfXQZmpOsrDvN8AwMnQ5+QYLzDwW71mPYFvHZe6dRs6PKcDv77oVat/mVfYarr+R2tKUltqS22p&#10;LbWlttT2T7DVGDZ6dOmAwUP+p+69elpBixaWlplp9RsAv3UEu//Y81u9eg1LT8+2lq072ZAR423O&#10;wmW2Ys06X+25pKzMNm/bZlsryq1E+w0bN/s3fufNX2CDhw+35q1aW3pWmEdVr2FjgXCm7d6+R53w&#10;MGwNry5DJH3uaQKceHUchDj2ztZT97C5B08dHPcWqOPkIFwFUn2vsOhBjB5f0oTVhcPQVNIheIER&#10;4v5RXs/zMi1xAViBSbwz6hQ+vGOffv6hXbzyhp05fybIudN26Phh26sO8clzJ+245IA60TsP7bE9&#10;R/bbnsP7bOfR/baxrMTK1dnep4714TNHbe/xg7Zd5xvLN9u2vdutTJ3m3Yf2KqzCSneVWenucitT&#10;x7pMcXuO7rV1pRtshTrF67dvVlyZbdq2xdZtWmtrNqyyDVvW65pssY3bNtmazett9ea1tmLDSlu2&#10;ZoUtXb3Mlq9fYYtWLbHFOl6luMXqeC9atdgWrlpkC1cutnnLFihuqaeZu2y+LVDYsnWrbMma5dK/&#10;2tZsWqPjpTZnyVybvXiOTZ4/3SbOm2ozls6xKQtn2Xh1pifMmmxjp0+w0dPG26ipY2309PE2dtYk&#10;Gzd7ko7H2chpY2zw+GE2bNJIGzFplA3R8aCxQ23AmCHWe9RA6zNmkPWbMNQGjR9q/ccOtp7D+lrP&#10;wX2s77B+NmDUIOut8w59Olunvt2sx5C+1kNxSPchfazLoF7WaUBX6zakt3XjWGk69lLaXl2sQ49O&#10;1rF3V+vYs6t1JrxvlxDfl/Pu1ok4pe3QXel6dHZpL2nTvYO16NbWmndsbS07tbF2PTpIR0frJGnf&#10;s4O17tbOWnVtY616tLNi7Zu3bykptmYdi62gXXPLbV1kue2aWb6OixTXrGMr6Sq2Fp1aW7NOrSy/&#10;TQgvaNfCijq3soKOLS2nbaHldSBPkeUrf17rQssuzrPM5nmW3bLAcpAW+ZbfqtCytCc8qxmSa1mF&#10;kpZ5niaruTrixYm0zLf0IsU1z7esopAnPT/bMgqyLb0gR8c51jRPUKAwJD0vyzILci0zX5KbYxm5&#10;2ZaZp+OCPMsoREeBZUoyFE8cnzXL0XE2gg2F0pmXaWk5kqxMy1B8mqSxS6Y1zdU+J8OaZAMMKgs9&#10;ecqDLsU1VRhxTUiLDkmGwikrlKlj4jLSLEN60nMl2el65mRY00zly0q3tFzBTk66yktT3ZRWdaLc&#10;NEl6oepZiE1KL2FPuZlKk54vyc10fWnKn5GvY+nPUBqXAp0XSorQIx35yqs0GTrOyCNebaH2zWkh&#10;0Z5zJFNlZjdX++g6NVX6NJWTqfOMZmrf5qoX+goylCbHCrnuxfnSkWPZksxm2TrOtWbtdF+00n3Q&#10;QrqKsi23KEeAx32Rq/R5ut/yFaf2V3rKy5L+zGYqp1mGysrUuWwpku2yOS1P7YVwrLbKUhu1advS&#10;Fi6cbe++85Z9e/NWmI+bvEiLHv3gkX/kL8MAWgfgBIQdYiXsw0gIvLdhJMX9hwJXXphJR3hxlwC0&#10;v1QLox6AbR/urHjEIVt6w9Br5i8/dB3k5X+EtP5iL9Hx4ucfbE1JiXXv3t1Gj5tgzVu3E5RmCmTD&#10;olfM+cXby3DndFZ6ztB9r/84H/as/6rGjTMckknPt30rPb5VvMBV5/2y8FVNQTDfEcZrjOc3J78F&#10;C239t9l5zRbpf7SWJLWlttSW2lJbakttf+utY8eOtUeOHr1zyNCh/3OXbj0sv1lza5KWYfUFptX/&#10;9zy/im/doZMNGzvB5i4WNK3fYBs3C+B27rIdfN931y6r0J5zoHjO/PkOv0Wt21qjdHUkmqZbnYaN&#10;1OHIsr079tnnn3/nb/YZ8swqpXRi6BgBnD6vEk/uD9oz/PZZ8NriTfD4BILxWrKiMZBLh4sw4vDS&#10;+rdnk+G/lQArQK4KyZXhz8IcPsrwchRGPtJWehvo2LmH8Tu78s5FGz1lnDVOa2TVa9ewarWqWY3a&#10;1axmvVpWp3E9a5DeyBpmNrUGOU2taZE6weoM09nNU2c1r406pq1yBToFAp/m1qJzC2veRaDUVTDU&#10;pZW17NraCjo3t0KFcdxC4cWSVt3aWOvubQR87a1drw4ubXq1sxbdlaa70vRsY816SIeLAE3nxLfu&#10;HaRljzYuzaS3WVdBWVftu7W0YqVtpXRtpLdVTwFcz/bWWrrb9umg8PbS096a9Wwr3W2sheKR1r07&#10;WmuFF3cXDHaWri5IK8FhgL/msilfdcjt1Ex1UQewfaGDXG6nFpanuuTIhpxuAj7pzJMNWV2aa99K&#10;Umy5siu3a4uwVxxpC5SuSLYUSH9Ox2aWJz2FPdq6ZHduaRkdiiyjY5GlSbLQjaiOWWrfLNmQLmnS&#10;sdD3ubIzs5PK7NDCsju0tHzpxKZc8ih9envp0D5D0JnWTrApCM3s2MLSdZ7dUeHtQ3iTtvmSQmuq&#10;uDTZk6U2yFaZOV1UX6VDMjo0t4ZtCqyx0jdqV2ANdf05zpQNGbK7serSVOmyBLt5XdpYWtsia9pG&#10;upWniexAGqmchpSl46YqO12A3LitfrOtm1mGQDlLgJ0ucM4VQGe3b2VZ7YotU2F5XdpZrkCd+JwO&#10;hLe0vM6tLVPwndZKHfM2LSxf6QsF8gUd1L4d21pWxzbWRPmzlS5LedLatLS01pJWauM26JCdHVpb&#10;Yee2liu9ma0E5UpTqPx5bQX52ue2be3SrEM7l6IO7S2/rcpo10b7YpfsVrIBcEdf+zaWpTJypCcP&#10;e6S/SHYXyZY8lZnXTsedpKO9fhdKX9Shre+R3Daqe8siy2mt+09pCtvrnkBUbqHSkb+gbUjbrCP2&#10;oEN2qpxmqm+Lzu11/7a1IpXRXOfNOykNx7K1pXQUK08LSXNJkfS0VP6WSt+iS1t/GdJSbdyys6SL&#10;ylZccbeO1qZHJ2uluCiteWnSWb871Yl8nBdLmndrr9+Lyu/aVr9B6SK8m8qijK7trH2vzta+Z2f9&#10;7vW7lLRRmuLuOla6Nopr16uTte3dWccqs2dHnXe0Tv27+Auhjv0Vr99oy2763ereat5FddI9V6R7&#10;vKV+78X8nvgN6f5vxssXXW9exhTpvFD3VVHbZmqrFtZGdo+fMNquXbniw6nv3ROQCkodePU8BEp5&#10;ZvN85HnKMVAcvbn+THeQvefhpPMRLIrzF486d7gVvPIM/uH5j+49dqgGtPX/wIgZPMSkAXAZrQEw&#10;UxZlUhbDoRmK7aNrpNuHbd+5bWu2bbWePXra1CnTrEvXXpaenhO+9Sv4TRPshk8c5Tv84v1t4vAr&#10;8E0WvIrf+AV+KwE4mfvr53UbW03Bb+W3fmvUsTp16jv8ZmXpOZ/X3LLzmv/PGfnNN+h/tI4ktaW2&#10;1JbaUltqS21/661169Z1ho8ceXLgoMH/qlPX7gF+Baf1GjS06jVr/i78VqtewxpnZKsz1NWGjhln&#10;s+YvsrUbNltJ6TYr37HTdu/bZ3sPHvQFrzZt3Wqr1q21cRPHWfuOHS0rXx1/AS+fjqjLG/f0LNtR&#10;sdO+vnnXWLQlelfpyIT5paFTEzwGz334MiBKRwmJwOpD3J6zojNDhRNvQ5KmMp3gGDDmk0MRgqsO&#10;s46LUfkxYQzVQ3Tu9kgPe+/gff/Evr31uS1dMV91aBLappqkxitWvU51QW99h93GzTIsvTjLCgU1&#10;bQWRHfp2tg7qlHYa2M06D+5u3Ub0tq4jeln3Ub2tx9je1j2RPhP62aApg23g5EHWb9JA6zWmj/Ud&#10;31/h/a33+L4uvSb0tR7jlHbSAOszeaD1nogMsL7Kw77XhBDef+pQ6zdliPUY3896jOlrPaWn55RB&#10;1n3KQOs7hTQKn9DH+pF2+lDrrbieUwdbd+n1dNp3VXmdZFeXsX2sl3T3lHQf2896jpMuldtz8mDr&#10;JXu7ye4usqnL6J7WRTrJ03lcH+tG2ZLuqkfX0aoj6cb0tk6jelmHRNqP7GkdRvdSnj7WcZzKk7An&#10;P9JlvPQRr/wdEbVbx+E9w/lY8vfQvo91kN72w3tYu+Hdrd2YntZOeVzUxm2GdbfWw7pZO5XVZpjS&#10;SDqNUjmj+lg7XYt2Q7pbB4V1kO72kra6Th2Gyr7h0jlM58N6WqshPazNcOJ7W1uFt1V4q8E9rMXA&#10;7r5vOaiHFUtaDe3pYS0GdrXioT2staQNIh1tlLeFymol+1srnechjXQVq7zWg7UfoHz9Jdq3UXz7&#10;IdjT09oPla0cD1a+Ad2sWGW0kx2tdN56QE9r21829VN8f9V5AHvClG9QH2vdT+X0DdKqr8rpq/Yh&#10;XuEt+3S3YknbAWrPwf2sw8De1kH5Ow4kXXdr36+ndZaOjoP7WnuVwznSabDahvL6SGevbta6t9q3&#10;r9q6HyIblKYdugbq+g3oqziVp3Kwrf3gPtZG9nb0spROdnSU3e2VpqPs6qQ0nVV+J8V10nln2dZV&#10;5XeVHUgX2dlJZXWV3i6ESV/XIbpnlKazyuso3R0GKN0Q3XsjBlnXYf2t27AB1kXldVe6boP6Wnel&#10;66H83WUv0kNh3VRON+nrMby/p+sufT2Ut+dQ6VG4y5A+1lPxPYf1U/m9rKvq2X2QdAzDtp7WTfFd&#10;h0vXCP1ORvS3HiMlw5Vf0mOU8o3qZ71HD7DeOu6l454jVM6Q3tZL6XoqT/ehskXXGumuNu4zeqAN&#10;mTTCBk7Qb3TMAP2WlU7Sa7SeC+P0mx87UHs9K3ROfG/FeTp0j9W5pJfn4Tmgsscqn6S77seeup97&#10;DdFe92/XgV1U1+7WY0g3tW1n69Svs3Xpp7D+3W3Q0P62fv1a++arr32qBfO+maMN0AKpPGt5Pvpo&#10;HGD3aVjEijCHYMEvz9OqYByf8TxfSRue90zXeOo6QhrF6dyHUSs9Q6hZSZw5y/cF4Uy58GHWSvPo&#10;EV5nPauf8ez+0f8Tnj95ZPuPHbFegt8x48Zbh47dLFOgi3fXP3UkwM0Q/GZmFTn4+mePJAx9xgtc&#10;P1nt2b/126BJgGDg1z9xFBe84lu/LHpVT/8FtfQ/WUtxDaxx4zTLzM6znIIWlpXX8l9n5zfbl5eX&#10;V1//GakttaW21JbaUltq+1tvHYcNazh81PDXBgwZ/L906tLdcoqaWaOmfM6BN9h/HX4bNEm3Zq3a&#10;2rAx423RspW2cs1a9/ACvzv37rXy3btt244K27Jtm61Ys8amTJtmnbuqwyH4bZiW6XOo6qrTkJ2V&#10;bzt37rdPP7tlrFoK/OINQCo7RXSGkk5V7EA5gEaoTSR6hGNawpivynA7P07glnjgOHqHEcr9lcWh&#10;fgne4QjhvkARHuPkHJuYE/r4wXe2/9AOyyvKDtBL21QX+NarYfUyG1vjwizLaVfonpUuQ9WRHNdP&#10;kDnIBk0dYmPnjbdx8yfauHkTbfLCqTZ12QybtGyaTVoy1SYt1fmKmTZl+XSbtnKmzV47x2avm2sz&#10;Vs+y6atm+n7Oujk2c/Vsm7Zihk0nrfJMX67jVbOUZ5ZNUfiUFdNsyjL0TfHw6Qon//Q1s23qqtmu&#10;f+rKGTZL+qdL19TlM20a4Uo7SeVOUTlTFD5Z4ZOXTZeu6TqeYRO1n7h0uuyVSMdElT1BZUxQWROX&#10;T9P5FJuoehDO8ZQVKkf2EDZ20SQbs1CyYKJNWDzFj0ctmGCjtR+9ZLKNXjzZRirNyEUTbeTCiTZq&#10;scIrwybbCOUbSR6OFT9i4QQbqTTDtR+2cLyNWDzRhi0YbwNnj5aMsgGzR0o4Hqu80rNwig2YM9YG&#10;zRlnQ+ZNsMFzx9vgOeN1rjw67q9wZJCuzwDt+84cbQNmjrEhcybY0NlKN0v5tB9CHukcLOk7Y5T1&#10;n66yFNdvJjLW+swYY72mj7bu00ZZH533JUx6eiltz+kjrd+ssX7cbcow661z7MOGvkrTTzJQZQyU&#10;vj7S22PqCOs6aZh1mTjUekwebt113GPyCOs9RbqQqaOtx5TR2nM8ynpP07EAqdfkkYofad0mDrdu&#10;Ou85ebT1nTrOBk6X7dNVt8mjrNdEpZk4wvpMkv1TxljfKbJ1yjjpln3K03eSbCXd+OG6d2XbpDFK&#10;qzYlrfT1m6T2kfRXXB/lGSD9/UjHOeVJBk0dr7jR1ltlDVCawdPUtoofIL2DpGeQwgZNlkySTeNH&#10;2mCVP3z6RA8brPjBSjuYfFPU7lMn2ECF95842gbLlkHSP1TxQ5XH01Ge6tJ/wkgborCBk8ZqP96G&#10;SYZOHqd0Y3Wsa+jlSQf5pWeU9A5X/DClHyn7Rk6bYGNnMhx/go1QehfVY7TsGjtziusaJttGz9L5&#10;LN3PM3QvTtU9pvqPUvuOnKb0ktEzJtiYmbqPZ4xXmgnaj7Oxs5V+lu55P55g42YTP85GTh9rw3Ut&#10;x8xU2pmKZ6+40ZIxc0gz1kbp/ho9a7yN1/mkeVMkk/2YsDGEz51k43Q+RvcPe3RTxsT5U2ys4sbP&#10;n+TH43Q/T1D4KN2nI2eMlt7RNkL34VDdj4MnDrHBEwZb/7H9bNC4/tZvZF/rNaK39R3d1waNH2Qj&#10;dd3Wb1nv89SfPA7DjX2BqUcBSgHgsDDYvZfPa56zjLLRs5Rjhir7YlWK8+c4z+fnerYKfB12EcUz&#10;zx8PMMe+qj8ArLx8MorFrfwlp5cRhksj/s1gpX/k0BxAm/8S1gA4fu6U9enT28ZNmGCduvWyJmlM&#10;vRHMSho2ybSGTcPnjjL0n4QXmPm/jZWG4dHEM+cX+AV64yeO+LYvQ51rSxyCtfdFr1jxuVptHdfz&#10;UVIZWbmWnVckAG72v+UVFJ3NyMhopP+M1JbaUltqS22pLbX9rbe+ffs2HjJy+IV+Awf+Lx26dLNs&#10;wW/DtLQAv9V/H36rC4r5+H9x6/Y2fNQYm79oia1cu9bWbtxoJaVlViYA3l6xw4/XbdpkK1avtklT&#10;p1n7Ll2tSWaWNWia7h0KOg75ec3t9Klz9vU3d9RB4hNEYVXgqtCLRE8sYQ6yShu9shFSw7d11TlK&#10;5p15h0qdI583JvlLMKYc1yuJ5aGXYdZxiHT09pKefD7s7uF9df4+t8UrFlrdhvVDuwiAq9WvaXXS&#10;G1laqzxr0bOtdRnS3QZOHKzO5VjB3zSbuW6ezdww3xZsXmxLtiy1hRsW2SIdryhfYat3rLRVu1bZ&#10;qp2rbdWOVbZ61xpbvXutrd+33tbtXW9r9qy1zQdLbMP+TbZuTwhbu3edrd67Rnu1/Z41tmq38u6S&#10;7F5jy6VvufSulK4VFUHvSoWvIF66yLtKZSwnXrJS8cuVbsn2FbawdJkt0n7ZjtW2rAJZaUt1jixX&#10;umVKv0RhC0lbvtIWq5yl5ct9v3BHCFtYvsrmb1tu87eqntuW2eIyieIXlC232arznJLFtlDHxM/e&#10;vMjmbl0iWWbzVPa80uU2V3vCSIfM3rLIZmxZaDO3LrYZyj/DzxfrfInNLltqM5RmxuaFNmPjApux&#10;aaFNXz/f9y4Km6bzaevm29S18yTar1toUzcsVPgipV2k8wU2edVcm6a4aYqbsnquTVgxUzLLJq2e&#10;Z5PWSLSfKJmcyBSlnbxaskpxK+faFOXnfKKOJ+p4io4nrZhr45fPsTFLZwrkZwjWp9u4ZTNtkuIn&#10;rphjY5fMsImKn6Dj8ctmK+1sm6Bz9mOWzLLRi2bamMVhP3rRDOmYaaPQo3yjl8y0cUtn21jFj100&#10;y8Yvnm0j50+3sQtn2vgl0rNUZS9RPZbOs3GLVdbCWTZugdIvUL4lKkMygb3CJyycrTjpUPyERcqz&#10;WLJIcQqbpLiJ8+fYpEXzlW6O0km/yphAmUozdv5Mm7hIaXQ+WeVNVnmTPD9hc2z0vOk2RhLyhTDi&#10;J0nXZB2PmzfDhWPiKGOybJiyULpkD+VPX7HApi6TXsVNWzbfZq7UNdZ+uuo4TWVOlJ0TZcdU5Z+z&#10;apGHIdOX6HorzxTJVOmZIpumSmYofMYS3SPIIh2rvBmyaaZk1rIFNnPpfJutfTyeRvzSOTZ7+Xyb&#10;JZmhOs5S+XNkx8xlc6Vzps7n2lydez7pn6k0M2TfnDULbc7qhTZ54QzZpLKVbuYy7Jxv8xQ3b63u&#10;/1ULbdaKeTZ79QKFL7DZOp6zUvp1PBdZI/G4ecqj+JUqX/cW4XN0n/k+6tO9PG/9QluwYbEfz1kj&#10;m5Vmtu7ZuTr2+A0K1/07Xff3VN2P0yRTFk2XjdNsyvzJNnnuRMH4cBskEB42bajgerTAf4yNmT7O&#10;NpRsss8//9zu3b3vw4r9pSMjcwBVPR99Uax7DwStLz23/ixnMUKl9dWZ44tHnfswZoErq4P7t4r1&#10;7EY45tnNczd4dVmcLzzL4xxjX3X87l27eycsWPdy3m+YF8xz2+FZZRw7e8o6dulsQ4cPtW49+jjg&#10;NmwioMWrq/+jpgJfPL3u+VVcUz53lJZt9VnsqhHDntNcwpDn5BNHAt3g9ZU4BDe0GtqHb/3WVrqG&#10;/mUD4DdH/3UFRcX/kN+8xYeNCwvT9b+R2lJbakttqS21pba/9TZs2LDMoaNG/aHvgAH/ukPnzpZV&#10;UGAN0tOsZr16+vP+x9/4RarXqOVzoFq37WKDh422hYuX+GrP6zdvtm1l223Hzl22vbzCSkq22voN&#10;G2zmrNk2YtQo69Stu+UWtbC09GzPX1uA3b5dJ7t27W375hafqAiLVtFh8Y5RFQFugVSGKb/gE0Iv&#10;fnHYZUViOlUxXSUoJzrYc86qzHgS4jmfwOEbwmEhrPAJIMqgoxXzERY9wPGYslhR+JPP3repMyda&#10;3UZ17ZVaape6NaxGegNrUJxtRQJfhvcOnzPGvaMzBV4LS5YKNgWz+zfYpoObbPPhzVZybKttO15m&#10;FcfLbceJCtt+dJttP1Zmu0/vtD2v7nbZe3aPVZyqsJ2ndtiOkxW2Q3ExfufpXbbj1E7F77KKk9pL&#10;dp/e7WHlSr/95A4rl1ToeOeZXZI9tuvVvcq3x8pP7LTS4yrz+A7bemy7bVbZm4+W2RbZUnZGus/t&#10;s62yaZvyl2pPmm3Hym2L7Nss2XR8u21U+g2HS22T9iWybeOxbbbhuPToeJPSb1K6jdK7IZE1h0ok&#10;W23l/i2+X3Nwq60+sMXWJsdrBPdrAXwdb1DYpiPbbJ3Srt632ePXqqzV0rHywCZbvneDLdudyJ4N&#10;tmT3OluayIp9m2zVoc1Ku1lpN+o8CHkW6xos2r1G6dbaYsH+IkBeedCxaNcaWwDU71S4IH/RjjW2&#10;UPC/eOc6m1+xxmZvW2Hzy9foeLWfzypbaXO2C/IVNm/76iBlq2zBdvKts8U71tkcgF755m1bZbNL&#10;Vtic0pVKv9rmbFNeHc9S2Kyty212qeLKVgvgl9r0LctsptLPkq550kW+GRsVvlHhm1fa3NI1yr/W&#10;Zm1Qvk3KV7La5m5V+q0rbPqmpTa/bJ0t3KayFTd7/VKbvXG5zdksXVtWe/rZG2TTFtkjfaSZr/xz&#10;0Lt5tc1cJ3skM9Yss1nrpXuD7Fy/0uZtUh03qZxNq2zuRp0jW1baolLVedMyhamO0j9r/XKX+dI1&#10;T2XOVxhp52yQLu05n6+y50nPQsUv4nzzCltcutYWlKyRDdi1UnbLNtVvLnVcu1R2Kq/iF25dY4uU&#10;ZoHSzFWaxVvX2hK1xwLZPz+RRZLF0rt0yxpbtlVtgR3Ss0Tny7ett+Wl622ZjhfK5oVqmyXSuVQ6&#10;lpSs8v1y2bJCepepXZaXrLWV5FGaJdJD2Aq17ZrtG2xVqe43hS2RnmXaL1eZy2TjUtV9Gceq55qy&#10;DbZ2+0ZbW7FJeXQfSvdK5WWPrK4gbqOtYb9jo63buVl73b/l623V9rW2tlz5KzbYGp2v037dDoS0&#10;Kl/xq0mj8LU7Fb5rk23cvdk2H9gqKbHN+0uUdr1tUPoN0rteeZDVZWtky1rpXKO6qU6695bp3lmq&#10;+27xlqVq28UCaQH94qmC/imC+hk2dcFkm7Zgik2ZN902lG62zz/73O7c5jNJ4Xu+wKg/O/X8ddgE&#10;cAWwACqeV15K8u1fQJUw0saXkeRl3jDH8RmOTsRBV/pY8CquMO2flXId5OXTXslCWyoDYI6rPhPG&#10;StB8guqHp0/srY/es759B1rf3n2tc+fu+h/Ksnr1mPPbxBqx4rNA14c5+5DnAMK8pGVINCOVWPDK&#10;4dfn+vJZowZWs04Dq+HDnYPUEgzz7fr4qSPm/DZs1MThlzm/+YUt8f4+SC8oKNR/aWpLbakttaW2&#10;1Jba/tbbgAEDsgeNGPFJ34ED/017wW9mfr7Db436gt8aNX4XfmvUrOUAW9ymk40dP8kWLFxsS5Yt&#10;t41btthWwS+yfXu5bdy40ZYsVkdq1hzr22eAtWCl5+xcy8jJs8ZZOVa9Xn3r0b23vfOH9+272/fs&#10;ceIhADYR71RVdoKehgWvBK7+vVzt8erSUQphglTtY15AliHPwO2fwavSExfOg76Yn7L5JA5A7Z8y&#10;ksRP/0S94VuXj+3evVu2TlDQNKOpL3JVs1E9a5CfYc26t7He4wfZ6LkTBBHz3JO6evd626QOaemR&#10;MsFtue0RoO47u8/2v7bfDr1+0I68ftiOvHFYx4fswGsH7PAlnV89bocuH7WDVySXjtqhC4cVftSO&#10;XDlmJ66fsuPXTtixqye0P2lHLx+3wxeOuBy5fMzl0EXlU579bxy0A9KNcH7w0pEg0rP/ovJcOiZR&#10;WUq/X2n2yZa9LoeCvKb8itun/W4B8d7zBySHbN8bRzzd7nP7bZfqguxR3B7VZzd7pd+ndLvP7BN0&#10;K/78QdspKRN4bz+z17a/ut/KTu22MgF7+SmFScpOCtAVvuPVfVauNtouiC8T2Jdpv0377YL3MkH8&#10;ttM7BNu6z05ITpZbiUCc4xIBdxkvEUgjAC89EeJKiNPxZoG9Q/nR7bbhCPAOoBNWbusPC9B1fdYD&#10;3ILsjQC+4tcdLLV1Ct9wtELh5bbiQKnAuszWHikXjG+3VftLbc2BMkH8Nlut43WHtgvgBfrKB+Cv&#10;PaT0gpBVuv5rDymNwlcKTDhfpf1q9vu22oo9m2254GX1fsJLBepbbLnC0LlG56uVZtVegf/erbZ8&#10;X4kt3aP43TrfE8JWKH654hfv3Cjo3mQr9pbasp0lLqv2yIbdW21JxWZbVL5ReUptxc6ttnKX4nbJ&#10;HoWvrCixNTu32drd2215hXTrfOVOpdN++fYttrJctlbovHyLrdlFOtVll8pFv3St2sFeaVTO2j1b&#10;lSacr9y1RWk5117lrJGs0/E6T6OwJH5dIpyTd83uLbYMwFObrFFd1u3VdVGZa3coDSLb1u0utfV7&#10;y5S+NJxL1ihunWSDwjbKLo7XVWwVFG6z9bJ3jezcpDyck3bjnm22eZ/ug326xjpep3zrlG+TbClR&#10;mSVqqxKFb9F+g8I2qszN5NF+6/4yKz2w3Ur36/5S2o26HhtVxibZWyJ9WxS/eT/6lV9SovON0rNF&#10;YUiIkz7ODyqt7qMS7Ut0f7Ev1f22/egO7VWG7rftuge36f4qO1RuZQfDnvNS8ug+2SLZrnTlRxWu&#10;PNsOl7ls171eqn2Z7mPCt+r+LE2kRPfWVt2TJbp/N+3l2qy39TvXC4wF+VuXCYTxLM+1uSvm2Owl&#10;s2zW4tm2ZXupffnlF2H4scATyP0er2/06DI82eE3jMTx4cnaIw7JSh8WtPrBPcdArYOqnufALS8X&#10;OY7P/biqMzrx/PJZMYZVA9MMeeYlKHqAbl/1WUDOis/k5ZnOlwCePn5oX3/zlY0bN9VfxA4YNFww&#10;WhTm8LLoVUO+5Zvl3uCsrELtgd849zd86qhh5bDnOMcXL289H9rMUGc8vwyBrlWLTx0F+K1Rs45/&#10;yz5D+nLzW1heQUs+efQv0nKKOum/NLWlttSW2lJbakttf+tt0KDRzfoPHXqzT//+f9/WF6QqsIZN&#10;mlitury9/n3Pb82atS0jO9/adexiI0ePszlzF9iK1WtsQ0mJbSkR5JVus23b1Hnbpk6dgHiRAHjI&#10;8OHWqm17yxT4Ns3MscaZ2Va9bkPr1XuAffDRZ3b3Dp2o7yvn1gKk/skjOjAJ4BIegZfOURA6RmFI&#10;HMesCg2wVoXoKITFfLEzhq4olAEQkxY4xjNcdUg0Q54ROmff3PzMlq9eZE2y06xWw7pWN7Ox5XZo&#10;YZ2G9LBhs8bZVHUYF5atErxsdvDaKZjbK6g77MAZ5MjVY3bs+kk79eYZO/PWq5Izdlpy4s2T2p+2&#10;M2+ftdNvn7Mz75zX/qydffs1O/fO6/aq9qclp948b2fefM1efet1Oyc5df2cnbj6qu9P3UDO20nt&#10;T1476+EnriuO8Ovn7fjlV+3YJYVdOW8nLp+z41fO2bGLKlvhfnzlrB29eFpALbi+dFppz9ixy2d0&#10;LPG8IeyIwg5eOmmHJIevnFLcCYWdEFgLmAXje1XfvTo+IEDfr/C9FxTOueSgwDtC9h6B9C4B865z&#10;gmtB+N7XDtl+ne8Fpl8jTMeSPTred0nxl5Tnjf0C7n2K36v8wLeOz+3Rfq/tPrtXEL3bys/usZ3K&#10;UyFwr3hVYUpTIWAvE4CXCcrLz4bjbaf3Kn6/RGGCbGB7q6QUUdy2M/tdOEbKTu9T/G5dW6U7uce2&#10;nNwtiN5pm5PzkuM7BeQ7td9hW44J1vG0C+63Cva3AedndvvxFsF6Cd51HZccr1BaQbpLhW0E0CWb&#10;BD3rBS8bBC6bBDbEcb5RoIMQvlGQtPHYLoWX654TxAmMNh7eYZsOV9jmI+yVTqC08WCFbT2627Yc&#10;2an4ClsreFtzQCAv2XRoh20+vNvWKw3pSg6pDod32aYDFbZBsl5pNrIX7G1K0mw6qDzs98su7bcc&#10;kaicbdJfpvbYKru2qOySRLbKrq0qs0Sy5aDyaL8BANTxRsEhELpFYFci27ZIHzq3HtU1QGRPicov&#10;UZkbBazkKT+ma3F0j/QqTuFb91cIRndYmepRenC34FB7nZfsAxR1DY6o7VUnpExSrnP221R3pPzw&#10;TonClXa7jssUv/P4Ptt1XPeGyimjXgrjuPzIbqUhv/IozEX5yL/d0+20imO7td/h5zuP6/47tke6&#10;dK+pPoBtxVHS7FL4Ltt1YrftOC7dyXmFjsvVhruO7/F0ZbrWFcqzR/bsPrFX6XVvE6c0O4/vVpju&#10;/VP6LZzaY/t1f7LfoXtvp/QQvlv36E7dn7ske3WP7pEQXyEp1z0GNAPIJQcE8HsEwjvX2TIB8HLJ&#10;4o2LbAFDppfPt5KKbfbZZ5/7is/hk0ePw4tHCc9WnpW8eARWGZaMl5ZnLYAbBch9kEAvcMzwZp67&#10;Dx89dLB1T++9+5UQy/OZZ3z06jK3l+HNPkxa8ZSLrkrvcBKPLYTfu3Pbv309asQEGzxkqA0ePspy&#10;8gutvsAX+AVqGe6cmV0Y5vxm5jkAsyJ00+j5FfyyMjTeYjy/7u11T6/gV1KjFsf1/TNHr1SvZa9U&#10;qykYrqM8jR2gs/OaW05hS8sqbPZfNcrOH6D/0tSW2lJbakttqS21/a23ESNGNB8wfNi3fQYIfjt0&#10;0B90vv7om+rPXX/gNX4ffmv4nN9ca92mo40eM84WL11uq9evt3WbNtuWraVWIvBlCPTatesEv5tt&#10;+cqVNnjoUOvYqYtl5xRY4ybp3plgiNigQSPs3Q8/sa9v3VZHiRU7GUIXPifEAlV0XviuL6t2MnSZ&#10;c+bk/vxz8nkjh9oAt1W9uC/4hi/nSUcswm/M88uLX3wfhuSFuWF4I4BrL9NhGM8xHmXpxksMGKus&#10;R48e2Beff2DLVsy17IJMa5DRyBe4at6jvfUcP9AmLZ9pC0qW27q9m61UILMbL68A76CA79j1E3bc&#10;gfe0nXv7vID2vOD1nJ0XzJ51wD1nrwtwX//D6/bGu29Iwv61P7yhMJ27XLYL712z1965ZBd0zPkb&#10;On7t7YvS+YbkgvQF4fiC4l5/+5JD8pm3BM4S9q8KnM962OsKC8Lxq2+98Wdy5k3FXRdsJ3JCcH30&#10;6lnXcepNHQuqj1wXCF89ZcdvnLXjbwqc31TYjTN2+NopO3jluMD4hNKdtoNXTwb4Ffge0THhBwXG&#10;h9hfBZCP2YErx+xQst+P91ty4FLY7790RPkPV8btu3DY5cBlhV8+bHsuHPT4fTrfT5jSA+C7Lhyy&#10;XQLpvXisJfuA8AtHbOd5gfH5/YLiA368R+C9W/r2SHYJyMt07UoFx8RXnDsoaN3n0Lzj7AGBevBm&#10;7zx/SIB9SPEHrFxgXaGwHRL0lul8u3QgnG8HwHW8U2mDVztI+auCKUH3djze7PGO+17AdVqgRPhp&#10;QZ5guuSEQE1gs0VQs1VAUyJo4nizhP22k4L1k7Jb4aWkETht03GZAKlC4dsEZISVCsTKBFJbtd8i&#10;cCuRlB1TPs4FdFuBu2OCfgFmiY7LAE0J8LxVOtCzTfBVqvPtCue8THm3CdyQCiBP8WWAm6Rcx9s9&#10;vcBS8Feu9MRvl13liPKEY+zgWPVVmvITau9Th6385EHZK3sA0RNq91Nqc9m7Q7LzuK7fUYUfBga1&#10;l+xQWLniAOQdyrNdtnG+S3k5RzjeJb2kIb5U5ZbL7p2KC9ArvTrefeKA4FH6VNc9Jw/Z3lMHbY/C&#10;9pzYL5A8YPtOH7L9smfPSfQKRKUDyN0p+wFeQBeg3Xdqv9IdsL2qE/AKxO49fcAOKD+QC8Du0/k+&#10;pdmja7VPuvcqz74znAO2+132v3rI9kn2KO3eM7rnTxO23w64SJ8E+N0nCD6odAeQM0qje3efi+p+&#10;Chje6VAcpULPq+2Httm2g9tsw+6NtlYAvHbHWltdttJWlC63ZZuXWsW+Hfb5Z1/ag3uPHE5ZYIqh&#10;yazODMQCsz/qOckcXry3/sJR4RGM49xg0pGv6stIVnR2Dy/HeJQBaIEsAEsY6f04eoVdj57hSTmc&#10;M4eYNNjlXmmFMw/51s0vbcrk2TZ44CAB8Ch/EVtPYFqvQSOBbZp/0igseFUgCC5w+G3CvF+JL4il&#10;/6z6jdJ9zm+tOg0lYaGrWgn0Vkdq1vPv/DLsGalVp67rb5rOt56LLLuopeU3a/nf5TVvPl3/pakt&#10;taW21JbaUltq+1tvQ8YMaTlo6NDbPfv0+bfF7dpbFsOemzSxGnVYsKPa78Nvzdo+H6pt+042buIk&#10;W7xipa3etMk2O/iq47Rju23fuUPn22zVmrW2aMkSGz5ipNID1wXWRJ2Ixo0ypKeBde3Rz16/eN2+&#10;/PKWd1QipAKf7F/8yvzeZPGpKuHsqx6zd28t83cFyXHIc1y4KoI0UgnCyscxHgsfOqdOkg+XTtL7&#10;0GjglzRJHobWfS9Yvnf3a1u3eaVlN8+xhpmNLb0431r162xDpo+yGSvn2PLtq2zz4VJ12tXhFegw&#10;5BjoPS0oPPnmGYde4Pfiuxft0nuC2Hcv+P7SB5ft0odX7PJHV+zqx1ftMscfBLn07iW7/J7AF5h1&#10;8L0kML4oCH7DzksuKD/nr//hgr2m/fk/KE7iOpH3L9tFL+uiXUzKuaCwM+8IhAXcrynfeclZ8nP8&#10;jo7fft3OJefIWdIK1KP3GTmjNGeU/9Rb5+2E6ndCUH1CdTsuqD+tuJM6PyY4Pqn4YwLjI1dOS05V&#10;QvNhhm7feNUOCY4PAcvXTtgBgfDBqycUd0J5BdVqs6M3Trm3/LDA1+GXIeHaI4eU/oCA2YEYQGZf&#10;eSwQVlpgd78geh/eaB3v82PCkcOC4kO2G0DmWGkc0gXuewTLuwS3+y4esz2vHxX0Kp2Ad+8bR223&#10;ZMfrOpeOnYJlpAIQdqg+YDteEyQzBDwZJr7HYVkQJQCOwO17wFlhLueAa0EUIM35qwGWPUyyU8Iw&#10;8gpBDN7qHQKdckHONoaRn94riFaYzneckmi/U+C061UB3ilBoOJ2CpQqBFA7TkuH4GnXq7L79GGH&#10;3F2CzJ2njggG9zsoVgj+tgsQywR5FQK0ckmZoK9M8LZNcAc8lytul3TukZ7dgqyd0g1kbxesAbA7&#10;BHgVsmWngK5CabcrH5BLHEBcLuDbLsHeCu0B4grl2SmQ3CXIBHJ3nj4ie9W2OkcA4XIHVEGpbN0l&#10;2SnZncDqfqXZrTTbj+4RPAKr0pHA7B6F75OufarrLtmzg3DVaYeO9yjM487oemmPPtIRtldp9irv&#10;ftVz3xmdqy32qA0P6Hz/WV1bQSgg6qJwh1q1x0GlBVKB1n0K3y85fP6oHX5N9+75I3bwrNKcO6y9&#10;7k+14wHynQFWJSpjt9p6t9rSgTgBZgB5/9mDdvA1pktIh+6tAzoHeg9qfwh9uuaHJAdlG3bsVzmH&#10;zjPFQr8b3b9A8RGVj5cY2SUQBoZ3Ht9hpQLgTfs22/pd62yTAHidnmcrSpbZ4g2LrXR7iX3+yae+&#10;qBWfHgJSfR7ugzB02Z+TQOnDZJGqBIgfKx1eYtL7M1sQTNzjx4/siU8nCZ8yIm/QIb2JJxig9TDl&#10;d13a4+ElrZevdPGYuAjLvBh1YH54376+9YVNmjnD+g3ob8NGjLH8omKrJ+hl8ar62gO3wfsr+BUA&#10;p2flJ/CbY3yaj4Wx6jZs6ukrPb9AcG1BbxQAuHY9e0X/kXh/q2tfp359a5Qm+M0R/DLnt6j4X+c0&#10;a7ZZ/6WpLbWlttSW2lJbavtbb6NGjSoeMGTw3R59ev/bVu3bW2Zurv7k8fyy4NXvz/mtVq2mvyXv&#10;3K2XTZg83Vd7XrVmnX/WiO/6biopsa06Lt1WZhs2bHD4HTJ8hMNvTl6hNU0LC17xxnzUqEn2yWdf&#10;2q1vb/uKoUArnZwffhDUPo9DkcN8XQA0egli5wmvMPKj0pM2girp0YP4UGkJQ6jpRLEPkKuyKIf4&#10;BKDRATQz5BqPMEOp8SAD1F62Olffq5P18OEd27h1neW3UAcpP90y2xRauyHdbNS8iTZrw0JbsWut&#10;lRwBfnfaAUHVUUHUCcHdyRunBY7n7JwgEk/uRcEnoHvpA4Hv+5fs4ocCVI61vyxAvaz9FUD4I4Hw&#10;+4Lg9yTvIlft6vvXJVcFzUonUL6EHgEtOt94X4Ab9b130cH4gvZvCGDdewxsA9QfKJ/2F6X7gvS8&#10;/u5lh2bEPcjv6FigfRYvsmAYCfGAsM615xjgRvfrgnC8z8DwGQfj86rv60oLBJ8XwJ4VHAuMtT8l&#10;KAaMTyr+xFsCZMHyUbXP0Tcl2gO9x9i/ddoOv3lKcHxSsCxoJl7nR5AbCrtxQuF4lgXRguDDAt2j&#10;147bEckxAfNBwbV7n5M9Q66B4L0S9oRR3mHB9kuAfikO1qQV4O7Ha+yeY6W7lMjl40p33AF4l8B5&#10;N8O2BddIGP6tsjj3cIGTg3WIj+F7tN/HXlDLnGmGfTN/GggHtJkHDfRyjMeZeGDa52gLgDzc8x6U&#10;DuUV/OwF0gVCQPJOoBdQ1p64fZLdiIBotwDJwwRCuwVqFYK8XYLFXXgjBYG7X5X9ZwX6rx7R+WFB&#10;qABTQL1TEBfSqLxET4XgjThAcI/gCugmfLfKRQjbrfy7BIKk2a30ewFHAFxhgDJxu6V7D3qVHjkg&#10;WET2CRD3SnYrbq9s2X9Gdgl6950Q2J0VTL56LMCqC+AYQJd0+wXQyAGJw6skgC2gKd3E65z4KH6u&#10;+h+U7v1qC+SAjg+oPQ6dozzZha4EbvHIHnDYPCzAVfw55VH9AeZDDrzkO2KHXz9mhwS/h5JzwNQ9&#10;vLTB0d22qqLEpq9ebsMXzLMh8+ba+KWLbFHpRh+Cjpd876l9Drrk26/rfOi1IwF4k+OjF3TvXzrh&#10;cvSN4162C+Up3mFb981h3UcHzwqYdU/hEd6NN1jwu/3wdtuyr8RK9pbYlj2C4PK1DsCrS1fbrgO7&#10;7OuvvhLssrLz/QC6jwMA+7fa9azkeeogzAtGAWil5/f752HOL89S5QFMee47uOp5y96HRPvQ5SB3&#10;74Zh0AF6g6ArpA3Dmz2tyuf5DDTHNA7UguHHir9377bNWbzY+vXpZSNHjbaCZsW+2BUrMjOcmdFI&#10;zPEFetMyJTpu0oQhz1nWWPDbqHGGp/OVnuO8Xzy/gmDm/AK91VjsCvCtWceqSarXqmO1GzS0hmkZ&#10;lp5baDkqM7958b/LKWpxVv+lqS21pbbUltpSW2r7W2/Dhg1rPWjYsAfAb8t27Sw9O8fqNWpstYDf&#10;ar8/7Lla9drWSPDbqWt3mzR1ui1YvNTWbdhoW0vLbNv2cpfNm0ts08bNtnbdesHxIhuhzkbLtm0t&#10;O7/AMrJzlT/TOwyTJ82wz7+6ad9+d9s7LCxq9eInwaeDawBZF+byKsw7WogD8PcOq3S0ELy1zwSz&#10;cZ6wfwpJEuEZ2PW0SacoDndmnjGwG8tz6Jaun18AwSpT6Z4rjDhfzfTJY7t7+xtB/lorbFtkaS0y&#10;Lau94HdwdxvOQlcbFgh+1xmrI+87t9eOXjoi6D1lZwRx5wS+wOeFd/HUXnC4BVyvIALcK59cs6uS&#10;Kx9fcyi+/PEVu+ZhisMLLEi98v41u/7Rm3bt4zcVFvMqjvzKd1UCQAO7eHgvOtwC1Ff9+IKOEY4J&#10;C3LN3hBYv/HuJYHsJQdaPL/A7ms6v+BxAY7P/eGyYPaiji+5h/k10pD2rTD32L3FguCzLniU8Uzj&#10;GX5NIghm2LUA2fdKg3f4hMD3xJsCYu1PvQUgn/E9c55PvyNofuuMHVH7HX/rVT8+9vYZQfMZOyE5&#10;Lgg+Jgg+9iYeZIl7i3UODOuYMMD3pZwR8J60A+5ZBpIZei1QEaiyuBjDqwHeQ3iZtSeec0DWRcB7&#10;4LJAWdAMWO9TXkB6D1CrffAas7AY+qRXcEwYQ6mB7T8TleV74Jch2r7ImIBG5wck+wFcwfYehQG6&#10;7kEGkpUOWHZvNp5rhe8WzOx9XXoScSgW/O4GggHm84KyN1SW4CfKPoWxMNn+1xWOV1sgt0dAt0eA&#10;ueec9gLe/YKm/QK53QK4XQnUBtgFstGBLqUFwBluq/KI3yMI3O9QHaB+j2zZgx3kEyAzbHef0u2T&#10;TjynQPIuhe913QGUSbsvKQPwDcfBnv2Cz72CU4Yj75edACowS9i+k3hTgc8AqICqAy3wKjkk2CUc&#10;CPa8AK7CAOhDAluHWvIB1B4mAaAVdvj1E3ZEcui8rr9sOYBd0rEXD7C3p9pZ4Qdl4yG1IR7dg9of&#10;0vmRC7qn3gjQ6wAMkCqOOpcL/OdvXm/N+w+1ms07WbXcDlatUPuizvZKs05WvWUXy+g1wEYuW2zr&#10;D+60ne79FWyrvY9I12FdP/Qd0R7v7lGVc/Ti8RCO6HofBnx1b/i5hwmCdd2A3wOC4H2n96gNGba9&#10;0yoEwGUspLV3s23cud42VKy1tcDv/p321Vdf+nxfvunLIlMOpgJf9nFYMkOf47d6AV6f16tnOM9k&#10;0vEc53n6vZ7jj3mmJitBc/zoceK5TZ7HrOzMOXmY5xuHS38vmH6YfPcXIdyf7UqHXoQ8D+7dU/hD&#10;W7Fhk/Xq1dtGjBxtzVu0EtxmWoNGTX3YM5DLis+Ab3p2gaUJgvn8EWHENRT8NmiYZvUA4OQbvwGA&#10;w7d++T9jz9zfV/jOryC4eq3aVrtefWvYNMMyBL95gl8kt6DZp/ovrSVJbakttaW21JbaUtvfcus9&#10;bFjngUOHPu/Ru/e/LW7T1ldirtuwkf7Aa/0u+CLM+W2SlmMdOve0SdNn2IIlS2z1mrW2ZUuJbSsr&#10;s7KKCttSUupzfglnwatRY0Zbm/YdHa4bN01XJ6KJ1anTwMaNn2QffvyJ3ffvMoYhc0Cqe2V1TMfH&#10;oVPHlR5gwtWR8s6Qv+FnXlcYMh2GOYf5vz4EWunpJIVPY4QFtfi0URzWjF50eEdLx0hVYHYYVgfN&#10;w3WMPLx/17747H1bsnqRFbRtZuktsi27QwtrNbibDZk71mZvXGhr9270Tw/tP3/AjghuTr952l57&#10;+zVB4mvudQVMGep88f2LAk8AOIAuAgQz3BkIvv6Z5NNrdk1yVeHXBKnXPrxh1z66EQD4E+0/ve7x&#10;6Ln04SWH4QDMQHTwDLt3+JPrdkk6LijdBTzEgl68vcDvBUHtG+/hKRYQK49DsuQNpX1DoPwG3uQE&#10;fgnHU4y8gbeY4dWCYIZcnxfoMjz6del6TfU7p3MAGBgGdF9NoNj3gl6GTHN+XnnxIuMxZsj0sbcF&#10;wG+/KsB91U4BwHiRAWgdnxQAn2RxsHfOCYbPuBeYdA7Dfn7avcAOrYJbwJb9kRsMtT5lRxR3GDBW&#10;OoZVE36EY4fk4EXGo3xIe4ZgH3L4FSwDuw7MJ31feS6dh5X/kPaHdO7eZYnPXxbc4k3mHD3Ma47D&#10;sh2oGY6tc9IdFGwznNvnOAtm97+Bd/egQFZwKng+BHRL9ig8gu8B8ur+YsEwhmfvw9PsgKz87qmW&#10;aH/gomBRaQ4Ivg7o/KDCPUx792RXwrDOATrB1P7XEM4D3B54Q/WS7NPxXkEo3mK8x3sAPoUBzwck&#10;DtYKRw6gU+XuAqwEWkC5x0vnHsEuQ4T3CJh3A714SKULPXikI0iT9oBscTtkG8I5cvA1AFT7RADW&#10;4KkV5AG6p2WDoPfgOaUDZIkDatkrHqmE3SQtoBzilY40HCcAfBCPr8o/9obuFYdbRHnVHnh5gWHK&#10;PuBheGJDuHtmFXdI7XoET6z2hJMPyC8/udeW79xqbYaMtOrNBLsFXeyVnA72SnZbSTt7JbeTvZKv&#10;8KIu1rjXYBu1drVtOrZbbbbfofWA2o3hz8d0TY/o+h7WdQWAK72/Cjukc8IPvgYwB89vpQh+D6q9&#10;D5zdb3tOsuBWhQvzf7fuLRH8brC15attzbbVVr67zD768EP79ttv7TuJz/sFZhnCLNDkecnz9O69&#10;uwJjvgXMszosSOWCJ5bhy0pLOj5HFEftEBZfUAbvLis4M684DI12r7DO2RMWnv18fo5VpPE0hwWu&#10;WAn6KXFuC2D+UM/zZ7a5YqcN6DfQxo4ZZy1atjbWn6jrC16l6TjTV3jG84s01n8c4p86apweFrzy&#10;7/yGBa8A4OD1redDn8NnjuqHOb/Jas94f+vUbeBe5fSsXMt2AG5hBc1b/fRK48apb/2mttSW2lJb&#10;akttf+tt6KhRPQYNH/yid58+/9CyVVtjVUo8vzVq1xbo/v6c35o1a/mCV+079LTxkyfbjNnzfFGr&#10;DRs22dat22y74HfHrt1WouM1a9fasmVLbdy4ida+Y2crKGpuGbm5Vr9RE3UU6tqYMWPtgw8+VqeJ&#10;1T6Tebn+lj8MW8MzwFDoFwLWn/lWr44Jj0BKp+m3334LQ5V1TjhDpuMiVz/9+LMAmsVXwvA3OkM/&#10;SE+EW/cWKwxxvYlOoBtBJ+F00kjji2hJ753bX9uGzWuseTvVp3m25XVsYZ1G9LIxCyfb3JIltkbw&#10;u/3EDnXUD9hxQQ6e31OCtLMCNh9y/JEgV3CKt9blk6uC1es6vhzgVTB7Q+B7jWMB8ZtfJJAL/H4g&#10;IP74TbvxyVuKE/R+IOAVtDroold7HwYNQH983a5/Ikj+KIDvJTzKeIYVf5Ehzwyb9jgEgFY4AAwo&#10;yz6GRGMfwIunFwF4L8qGC8r/uo6BYiDaAfmDy3buPYZCC24dhIOH+BzDqJF3LtirbwcAjp5hhKHR&#10;CIBMPoR5yGci7Apuz/1Bad45rzA8woJiheMZPqE9nuAjbzEk+pSdEIiGVbNPuxyTHH3rtPScdeAF&#10;bI8pHuBFPIwh1NoDwIDyYQdfAZMkADNDrJUOwL2GkE4QLKB1b7Kgl0W7gOQjDseAMd5jwrUX1ALc&#10;h3XMnGW8vXzGCu8y4Mu8ZCCYRbrc8wwEC2T53JVDr44dWj0MgFVaATCeZeKD11rHlwXUAhzSeh6B&#10;Ld5ePweAvPyTwYOtc8A3wDFgi14gGYBVGEDrUAt8chygNXqJXSe6dYxXeS8AJbA76GCncIGdQzDQ&#10;Tfz5Qz48Gw8xIHxAeh0m8YpKPK3KoCz0HHpdNvl5kIMq5yBxPlw4gOdhJAHg4ImVJEDqUCs58Kry&#10;U47gFWD19EpzAAFsSQ/c6vjo6wwT1jV12FUehXkZ0uthOseDy3zdI4TFY+n09OhKABdhmPNh6gKo&#10;M/TZbVc61YV0tMt+tRNe9MXlW6yg/0ABLqArAX5zOgp8JRwXCoibd7OmPYfY2HVrbcvJ/d6mB9SW&#10;hyVHdS2O6ZocUbv6sUDYz3WNCeP4hMIO6/yo7h+A+LCuzSGGSiNA8NmDtu8UC36xEnW5lRwstS27&#10;N9lmhj4DwDvWWdm+cnv33Xft9u3bDr4MW3aPrp6L4XvqYZizA6ugmOc5z1Cev/FZG1eCJiw+t9kH&#10;HQkIK+9DQDcZzhwgmnnDAPRDe6h9mOv72J4+wrt7357xElN5GUV0X3mfPgufT7p7+zv9lzyxDeU7&#10;rHu3HjZu/Hj/+kCjxny3t5GgtqkvasX83qaZedZEoOrH+j9s0jTbp/kwJ7geL23rJ3N+k7m/NfH2&#10;Ar4MgU7EV3yuJvitXtvq1mlo4lzLyC6w7PzmltvMP3f0X2RnNyvW/2lqS22pLbWlttSW2v6W25CR&#10;/XsOGDrg1159ejv8Ns3MCp5f4LfaPwZfhDfZObnNrGOnbjZO8Lt42Qpbu36Dbdq02crKtltZeYUD&#10;cEnJVluxcrUtXLDQhgwdaq3bd7Dc/AJ1KDKsgQC7Xp16NmzoSLt8+boPXWPYcRzeRkcIid5XPAq+&#10;WEoV8GUosr/5V6cI8c6ThNWeo9cXTzCfL2KRKrwK0bPAt4JJg+DpxZNMJ46Omi+W9SLE+fd+f/kl&#10;fPNX4diAN+Orrz+2FWsXW0GbIvf8FnVuaZ1H9LTR8ybZ/JKltm7fRis7WWH7zu+3owKZ04LfcwI3&#10;wJdFpxAWoYpDnX2RKwHpVUEvw52vCIZvfH7dofcG8vmbgt/g8b36wXW7+uF1u/HpWwJkhQmKGe4M&#10;9ALQ8RjdwO/Vj2/YZYY2u8c2WVQLqAVy30tEEHxZQOtzgN/XOaCsPJcBYqUFjC+rzMvS5ZCMyB4A&#10;GMDFw3v+PYEuXmKfXxwX3wqLbrFH8PjiBWaBLvaVonYh/2sC5eAZxlssefu8nRfgMkea1bDZnxHE&#10;IqySzf4058n8Yj4JFYA5wO8xhkRLjjInWPvjgubjSnNMwHxCe7y+7tlV/GGGTQuSHYQF0mFOsfIy&#10;71hylLTArATvsUsCvu49viGgBpKljznHDLnmu8zMPT7sQ6h17EAsAOJccQ63EsI5Rzgm32FBLnJI&#10;oAzwIniAAV3SMawaCA4iiCOd4DZ+RsqhWOERgAFvVtg+JPg9eEkAKFB2aCZvIgF+8dYqj4vCBGnA&#10;7kHFHbqo+guUDwLKHqdwBDhVGeTlHKirhFYBs8dzrnwO06QFgIlzb6nAi73A0L3HMY/Soe+Q8nk5&#10;2h+S7dgEBB99XdfsdbW59ofPAaBqMyBVEAqcHgGKBaY+VPm1Ew7lgCwe40MMXVaYx2tPfmAWkHXg&#10;jaL0AYpVjtIx5Jk0HAO8hyXYcewN3Q8C9qN8HkzCsOYjstchWHuk8hyIp74CX4Q5z9tPHrSZm9dZ&#10;wZDhVr11d3ulWTd7pUUPe6WljltqX9zTGvceYoOWLbM1R1jsjBcRR9yje1Rtc1TX+YTa5oR7e487&#10;7B6XALnE+bngF+EYOaz8gDFzgH0O8Zl9ttdXieYzSBVWeqDU5/1u2rXR1pWvkayz8j3b7T3B782b&#10;txyA40tDH2bMs5uhznqm8qx8KADm2c1Q5gC9yUtIPW99WLTyEY6O+HyOqzUDyL4+g567vHT0ctCh&#10;ffDqAsPMAQ7fG+a7w08FvUA1Q6jv3bvr+Vl1mmHPTwTKZXv3Ws+evWzsuLHWtkNH9+jyqaNGjdLd&#10;w8tQ58ycQvf88skj5v0y17exwJdhz/Ua4PltImBuHIY9C3qrSvD+8p3fOu79rVGjrtVVOsrJlD48&#10;v7mFLayoefH/q3Fubm/9n6a21JbaUltqS22p7W+5DRo2bHD/IYP/L9169vyHFq3a6E8/x+G3eq2a&#10;vwu+SI1atS0tO886dO5q4ydNtkVLltm6dRusZGuplW0vt4qdO61sh+C3dJutWb3GFi9aaCNGjrR2&#10;HTtbflELayL4rduIt+YNbPjw0fbGG1cdfn8SkNKJci9r0tGJwtzbCKukAXQJdy8B84EBVuWPQ5a9&#10;w+QQLGj1TtYPDrXoxZvsoKzz6GUIc9GkVx035qk9S8R1JCtGu16V9eTpY7t/95Ztqyixlp1aWXrL&#10;LCsU/HYf3c/GLpxi8zcvsk0HNtuu07vUYT9oRwUtJ26ccIgL830Z7swcXEHlxwxvvm7XPhPMfh5A&#10;99rn13QehjwDwDe+EPgqHrn66ZtKz/nbwaNLXoZFC6CBYIdkAbF7iQW+zAm+/CHzgJVXaa8q7gqA&#10;rPQ+LBqoBXzfC+mAXYS8fuz5gWpBt8D3isq8/BEQHDzJFwFnh+oEqAXDiMMvC2wlIHxBUHsRDzGe&#10;42SIdIDmMNQZAA6rSQcwPv+H1yV811gisOXFwSkB6avvnLWzCufbx2feOafzc35+Vuk9XG2MV5h0&#10;r2p/Gu8wwpBowSzDosNw6jM+ZJrFtI5J73H3DDNs+rSnIfyowgFnwo4D0gJcFuHCEwwIA8UOz4JV&#10;4ggDiEM69oIgyZFrAp8EeI9cF3RJ8Cwzn5j4mJ75x2HlaskVgQlgLNgFgI8KsFk0DaA+BqwrjnhA&#10;+Sh6Xb/y41EW0LqnWfmqwu0hQY/PbRYsHQGOdX6ItJLDOj4qOSywPSI5dEEC5Ap4AWuGLrunV2nc&#10;2ysBug6hl3CAVrL/PPOHSatzwhPw9nRJmRGS8VAfkn4glyG7PhdW4pAtePM4nR9wW1Rn7X1O7dlD&#10;Dsl4ToHWMBxZAqgCwxdPS48AFbmo6yIQPSbxc4Ennl2HVGBV5x6uc8DX44Bo6cJLC+DiKQ5wrDDJ&#10;y/wApnSrjOMXKEfXRkI8wnGY4wuAchzOGY7M/sRV5bksIFcdgX3mU+8QBG8+vs/m6dkyavVK67Vg&#10;oXWZPdv6L1lks7aX2Fq+NczcazzGQKvaF4+tw67a1gFXx8fV1i6ESQBgP1d5XGe8wXiAj6jtj6rs&#10;o7Qn84fP8Dmkvbbn/8/efwXXcWzruqBIgCQAknCENwS99w6g96J3ohG9t/Dee+9Bgt5TImWXvEQn&#10;v7SMzL7Rb7fd7ehz9t7nRPR96+h+aXOP/v7/kVUg177SPrcftp5mRoyoqqzMrJpzAjXzm/8YI1sr&#10;UNJYjML6AhTWEYCrFfd7AeeLzqC+uYaA+SXB9lsDTXMt1nNV3jJ6btszls9Pbb/7Hm45OSUO9MJM&#10;PMhVH5eYyiUgNGjW814/gH6jJIbu+ewA1sX7+l442uqcwTABWHXKCv1EMcjPnFqspY4cQH9vx99/&#10;9w3qO9uQnpGOTZtexbQZsw14R4yIxPDhkQa4EdFxbo3fWBq3yv4cKffnCCVp1I+2UQhle6nFgl+D&#10;XQ94Zf7x4CEhGKyEV77bM/uNiklAXGIq4gm/Sanj/+9xcaPX8fs0UAIlUAIlUAIlUP7IsmjJktUL&#10;MjL+x9nz5v86Rm7Po2IQMnzEv+v2rOUbRiWlYMbcBVi9fhMOCn4vZKGgsAilpWUoLy9HUXExMrOy&#10;WH8BB48ewfK1azB15hz78g+PGoVhI0YghJOCXVt24t69h3jOiYpby9e5Pvuw6bsZ61hmkCpY/Tem&#10;tnKNVnsDWw+IneuylF6nBvvj2nU42VIbnfPHsHr2N8XXVGNXZwDO9nKTlor8xecf4WzOOaROHYu4&#10;8clInTEeM9fMx6uHt+JA7hFk1uSgrKOCQFCPZkKLYn67CWH9hF9ldbbszn6sL7fXBcE0QaxgV3bn&#10;T3dw94O7uPUejwnG9z+6hzvv38PNt++4uF8CqEBX0OuDr7a3BcBsL6C+Yds7Bq03BM60q1KQWXeD&#10;7QS1Br2m+BJcDWx5XpDLelOCbetM7W/wfgTQAmDrS0i+5u0rDtiUYw+InenYg2uNJ7dpwbFig6UO&#10;P3DLKPmKsL+mcR+huOtuL4GY8PtArtDcmuuz4LeH1o32e13cunoBs2BY1nO/F70P2JfbTrbpua9E&#10;WgJdQq65TbOvXKcJwV3cV5921fF8t6CZ9W1q65lcrLsJ4VKZBdMDyrKgl+edwuwBsvYNaqUKE3wI&#10;u023CB2eGQx7QGwJtwjCWv/Z1GkeN7N9M9sJ1m08jWUqcyvhU67Ogl4CjdqyjQC4tr/BATGhVxmv&#10;mwXSphITjgS8BsUEzr5aNHC/5Xob4YugeJXXJxRp23ytlfV8Ddd4TUESIcoSJhGWHCgLfDkmQcpg&#10;2jNzX6Zp386pneoJeQa/PCc1Wv0bOaapuQJfHjfwuIHXlzXq2FRl9iOUab9B8EgTCDcQfgXmamdj&#10;SAmWOzGtQfAqJVdAfLmN5wmwVsf2psTynKe2an8AUNm25WoHwZCfowe1MkGtHQuOBb+m/jqIbr/V&#10;g7ab3XyP2If9pfC67MoCYAGyVFWOzdfWqB8W9FovuiWGZNZG+3wteo/1emRNHuBX8rVX+Wbu4rRu&#10;Qj+hVyq6fihQXK/GlL2s8pqyy89SW1N8aVJ3Bb5t/Ly1beY9NdG0FfzWS2VXDLDgt7sOVR2VKG4q&#10;RlFTEfIJvvm1uQa/WaXncb7wDEoqi/Ho0UNLdvWUJqX2mZYj+totdWT5GLhVYiqLy/WenQbE3Dfw&#10;5TNUP2hKvdXz1lyaBcVe7K4yNquNS3blXKQNYA12levBJbzSWP51tAydGYFaMcBqr2zQ6qPr/MCx&#10;2vp6MHfuPKxatQxTp80wRXZYaDhCwyItKZXgd1SMljpKMeVXya4iIh38KiZYcb8hw8PN9fkfljwa&#10;qmWP5PIchiGEYEGvrfU7aIjFBI8YGYmomDjEJqQgdfR4pKSO+38RgF/n92mgBEqgBEqgBEqg/JFl&#10;2apla9MXL/4f58xf8KsSgEQQTEP/3YRXg/hFH4qYhGTMWZiO7bt249CRo7a8kdydi+Xy7Lk95+Tl&#10;4fT5c9i1by8WLVuMabNmISFlNCKjCNiKm+I4O3bsxP37jzhh+dZicb/RpIkTGmV9/vHHnwief/XU&#10;ADdJcvDquSsTWFWnyY0Pr0pmZdDLyc6PP/0dP/78k3Nbpv1ImPXtp5dcmWUaT/Uvq8M//vh3/Mz+&#10;Un7/zPvxVQfFoX3y0fuE3zNInTYGMeMTDX5nr03HpiM7cCDvGM7VZKOovZQwUM/JcpsBVTfBScsO&#10;2dq9srcIvO/ewE1C7o33PQVXx+/fwh1C750P7gxAsK/+3nqPMPzuXdx8947Z7T9xn+2vq7+2NoYU&#10;XoGqFFupwrecwiv4fJP2hrJCC2Lv8ryUXAewMlOV37nLPjQBrWCV0HvtLY7BY4Ncjuliip0qbON6&#10;4CslWCaF11Rgc6vmPiFYCrDv8i3lVwq4v+ySgFfrD18012d3LLdnxQ53EXoV6+sgmHVvXOTW1QmC&#10;e3j+EusuviGF2LlI98pYL1OcdRshUXHABs13ZXKP7iL4Epa9reKKlTm69U47YbfTrifQde0cMHfx&#10;uJ2Qq/Gs3e1Oa+Mg1ZncqwWrLTr2wVZ1twlPUpMJy+YKfZOgRhPoCro7pEBzX+21bSIgS9U1mNU4&#10;pvI6axZQS0EmXDdKJRZIXyUUKY6YJvh1yz6x3tydCYNyixb0EHIFwErE1iQYEvh68Cs4bfSOBaTq&#10;U9dPQCJMGcAKVnnOwFUARogTnA7EFtNMbeZ1LdEX+ypztdo3cXyZ9WUbH3r9fm4s9pWbs8DW4LbB&#10;4Fv3JFN/3aNg2JRnGQFOSrAPrVJy1d9UVxnbaN+SPxHqWzxg9d2STXWW6fq0FkKtgLi5n5+VZ4Jj&#10;ZxyfY9n7xK0Psf6PBbp/vXcG6ATTuov1VifgFfgaqHKMtmvtZlJi7b4Ewgb77h7M9P4KdHUN7XOr&#10;cTSGJdBSnC+vo74tfD992LU2rBfodlzXdfi3yPetjdbO/VZas7wJ9DlwTIv17amH1gWu6nRLKCnu&#10;18FvLvJoOTU5yK7KwoWy8yitKsJ7776LJ4+f4IvPP/dclL3wEz535YaseFtzb+YzU89nPVN1rHam&#10;7HJrz28BsanD3zi3ZYvtZXs+1/0wGAGu4Pfpkyfm1qwfSTWukhh+RcCV0vvsqRJruXuwMfSs5lZg&#10;rK2upx9Bu/svIX3JMmzcuBHz5i8xVVdJqwSxyvgcTtiNjkkiACeZ8qtsz1rTPjxSGZ/dWr+hWh6J&#10;NjRU4Bv2An4t3tcpv0p09QJ+w0wxlpocm5Rma/3GJaX9f0YlJF3gd2qgBEqgBEqgBEqg/JFl8apV&#10;azOWLv3fz54779exEyaa8jssbIStT/h7ym9Q8BDEJo/G7EVLsGXbDhw8fARnM7OQW1Rk0FteUYGS&#10;0jLkEIhPnj6Jna/twsKMDIyfPAVxhOZITiJCQkYiJDQMe/a+jru3H3Ji89xBqyYtX3/lXI/N/c0t&#10;hyHF9y8CXW8ypYmMD8P+hMc/lmksqbSW0Ir1crn78e8/WnIsma/oSilWWwNn1Wlf9f6xd15j24SL&#10;E73nT5/gyecfIrsoC2nTxyFO8DtzPGatXoCNB7fiYN5Rg98yuT1fkvKrmN8O9NzpNbXTB2DB6YDL&#10;styaCa3O1dnB760/OVdoQfBt2h2CrpTfuwLgd1hHCL79p3vsc4djCX5v/6MRmm9ye/N9bZ3deJeA&#10;bOotjw1+nTu0XKgVR6zEWDfk3mwg7NyspfRe5zjOXVqK7w23VBKB1tYe9hTdAfNBmGCsrNEOdC/z&#10;dV+1Y0vwJZdvg2W5RBOCPeC9qGRZfsIswqcUVqmyFwW9NIFsn6m6cpXWGsJSdQm/D9Vf8NvtVF/t&#10;27GgWce9PH/RAFiKr7lP01Svtt1SkO8Sjs2k7Go95m4CsVRdwgrhVYCqc7oHQbaurTrnLi03arZV&#10;e26l2krhrbvaYKDbIvAV0N7iPiG31Y4JSWwj0G1TnRRfmo6dEVQI0C0G0jRubf1igm6jFGUBL7f1&#10;1xo9xVjgTIgyaCYwEYIVb+5v5S7dophlwqiUX+0LguSZoH1Tf1VHGzgvcBZsEaQUR6xEXbUCbPYz&#10;l2nBbW8tavvq2c7VCXgFzQJsi0sWyLFeSvMAeAu+PHsZHKWUGtAJIAVy3DdAZz/ry/N+hmIHnnx9&#10;aq+Mxpd5ntCreFodC2LNxZfj2NiEwtarfE9ZL0BuvdJBUOT7RdN5uRALQA1CbWztE7ZNcdZ7RRAW&#10;ABsca18u1jon43V0n3wdpuZy314LX5/A0+6f9T7s+vdlr9Hr56vCuhcDU4JvPe9J74WpuepLM7dm&#10;bb33zep0jn3c+ByP++28ZucN/n3yc+y4IQh25zRWq95LgbV3D+YGzWN/2SPF/BY1FaKgoYDwm0/w&#10;zcb58vM4U3wGJVXFeOftd/H4i8cWWysIFbya27NAV89rPjP1zBZ0alk6PTtl7sdKhZgoDEVePfK0&#10;0fPVPWMFw2pnYSd8/mvf8j0QYvWjo0DYvid4XmP7Ls/K7vz02TP3fPYyQvuq8w98hjuF+DkuXr2C&#10;hemLsXLNasyct9jANlRJrIaHmzuzANdcnS3ZlTMlvFK2ZpnBL0F2mJfxeYi5PrtljgaMQGwZnwcF&#10;Y9DgIQgaEsI+kYiMiUeMYn5TxyIxbdyvCUmjq/l9OogWKIESKIESKIESKH9USV+xYv2ipUv/D7Pm&#10;zP01dcxYfvHHmkuX/XL9u/AbjPiUVALtUux4bQ8OHT2KzNw85BQUIJdWVFyEMsX9FhciKzcbBw4d&#10;xLKVKzFh2jTEJRJ+I0fZNULChmP3nr24Q/j98tlXLyZAAtsf/MmNFGEHp5pU2cRIkygBMCdAUmyl&#10;4EolflnJ9YFVW4Nc9vfbaqsljwTGGtsgmW3s2mz/1785UP7736QEu3r/2lI2vvrqOT779E8u2/PU&#10;NMSMS8CY2ZMwd+0ibDi4BYcLjiOnIQ/lHRWm/DRebULnrU703xcAXsGVt66aXTOXZ6cA23q+b3tZ&#10;nqXyEnqdEUxpAl+pvILfO4TeW++8sBs8lt0cUIS5fe8err9NKH5b8CrolYszt285k7p76917vCaP&#10;3yYEs87asr/aaQwdC2SvyQjF1xT3qzHY5rIlyPLcnqUM06QqC6B13K+1gQXGBsQOdF3s72VYoi8p&#10;xlqD2HcB51ZALfi9+MC5PrtloS7iksCVsHmJ8Hr5DdZ74CvY7VVCLIPbPlzkeUGyb2pnbe8TdAml&#10;coPu5TgCzbY7bQayBtCeW3Qv2wmsBcKKLzbF14sddpDrTKqx4LeTYzpF2dXJNdq5SHd6ICrXZYKJ&#10;gJfWRqCVuivwFQy387jZ4LcF7Tzu4Fhq08Y+BseK79U4BGBlvJabtQNinXOw64Oya6d6go/qdSzo&#10;1vh2LJgl9Hgg3cqx9YNM202CnMCXcGyALFXZOzbYJCgJYH3FWXHHvgorSLO4UUJeg1ysLzUY2DYT&#10;cgW3ilfW376pvAaCAjWNo/EFbh64qs6DRZnBG69j4O3V+QCsMaQE23g877trm+s2zRROXt/cfQWz&#10;quP1pHYK+Bx0cixd1xRX9pMJSNlWr0Gw30Zo1LFTWz3FVu7ggmCvr6/OCoB9sO280Yl29m2R2spj&#10;gaUDcd4T71U/KghW1c9AVfXqr9dhr6HJ7tOHXYGu7k/j2Wtgf8UKm3qr++Y4BvWqZz/V6/VL7RXs&#10;yjSGO+fM4Fn9LhKsee1WXkcJsRqkVHfVmNV2VqO4uRj5dXym1+QhsyITZ8vO4nTxaQe/j6T8PsNz&#10;AqcBqQez2rdEVnyO6jntlFuXBMuUYZpBLbd6rvrPXftBk200zo987rofPt0PmgJdjWsAS6A1wBUI&#10;f+2WSzLQJfAKfhX3a9dRkivWyzS2xpLyfP3mLWQsXorVa5Zj4eLliIlNRNjwCITy+0iuycrq/A/g&#10;K7dnrfOr5Y4IxmEj5fYc4aB3mODXLXekfWV8DuJ+EGF48JBQvELwlQl+dY1oxfwmjEZCchqSRo+l&#10;jb/I79NgWqAESqAESqAESqD8UWXx8uUb0jOW/R9nz5nza9qYcfyil0syv8iDfn+d36HDQvjFnYb5&#10;6YuxbedrlvAqy9b4lfJbioKCQuTl5fM4H2fPu3V+V61Zi0nTpiNRCa+iYhEaOgIxMfE4fuwk7tx5&#10;gC+/dL/o++bDpiYsmuAISJWB2V/D11dkFW+mSZC/NJHfXmqvzhvQ0nzw9eFXJvC1SZfX1r+u396P&#10;NbbMz3+XCqzx5LL3NZ49+xS55XkYM2M8Ygm/KTPHY966DGw+tB37c48gqy7HEl7VXqojgLSi+06P&#10;wd8VqaWCP8KuMjpff1fA60HvBy7W96bsg1u49aF/fIvgK+X2Fttx/32BKyH00S1ce/MmgVMJrhyU&#10;mqJLSL5lsHyPbe85IH7PU4kFtjTnPq1juTcTjN9SnK8AmJBrLs63Cahyc1Y9z0sN1rGUYZ0X9Jq5&#10;9te9a5trNCH4GseSQuyvMazXrThgpxjrRwBnine+KvB90P/CBMAC3TfdVqZ1kS8RivsJv5cfss1D&#10;xQpfMpX34gNB8iVzLe8lxPrwe4ltddzH8zJfre2614m+NwjOrJPy20PYFRRfHNiXeuxBsim+AmGn&#10;CisWWLAriNXWH1NtBb1qI3domUBY7TqtrVyk2+0eBdhSqAW8Alc3lhTeZgPfLu47QCao8LzcrM29&#10;2oxtaQJYU5KvO7htNdjlPoHXAJqmfTt3Q8DEreCX/dTHXKilSrKNINItxyV4FvASjKTKss5UYAJy&#10;M8cwlVj1AlCCmrUhTAl466/I5ZpQan0FwOzLsZ2rNcGKdTYO2/ug58bjviBWMCvQFTx74OvDruoM&#10;gnU9AaL6eecdRDpQ1DnVG8yzvqGf16U1637YR++BgSvPCRbbb0jB1f24+xCIG2h60ClAdPdKY52A&#10;0u6JbXRdg2jvnMyur60Pw4JUzwSv6iM3Zqfm8hpeHwGv9bX+7Oe/R7QB2OXWgFrjqg37CnRbeO9W&#10;J8AWyLLOf20+DLu+ui++Ht57m8a7wtfijaXrSnW2+5Oi3uOyPhe3lCC/IR+FjXye1+YhpyYXF8ou&#10;oLCiAI8ePiRkys3YuRq7DM1uLXWZuRrTBLFyTRac6odM35tHSq7UYiWk0jNXpme37wbte/gY8Mq9&#10;WcD71XMb2wGxe07r2JY+4nkpw0qgpfFlNg7b2XcFoVoxwLfv3cXq1RuwetUKZCxZhlGE35DQ4Rg+&#10;ItwSWkWM0jq/yYjyTOvZm+obHmUZobXO77ARkRg2nBYq9ZfwS+g1IwAPpUn9NeXXc30exH0tpSS3&#10;57gkKb9pSFbSq6TUt/h9GkoLlEAJlEAJlEAJlD+qLFu5bOPiJUv+T7Nmz0GqB7+hgt/g34ffoKGh&#10;iI5LxszZC7Bj524cPXESWZnZBr3FpaUoJABn5+YhMzvb4Hf/of1YvmIlxk+aTPhNM7cywW9cbDwu&#10;ZGXhwZtvEyafDyRA0YRKkxZNbGzyQgiV27LUWwGq75KsyY8mUJoguUnRC8XXnyBpzV//2Afcf3ss&#10;tzh/X+P+nbCrre5Fa0RqcuWPJfuO8PvZZx/gTNZpjJk2DnETkpA8YxxmrVmIVw9oqaMjOF+ThVK5&#10;PffXGwh0ElyUwMmgT+vyvnWVUKmliBT3e90A15Y0Iuze+JNcmOUCraWObpvLs+DXAe1dg2PV3/mQ&#10;x7IP7tn+LbYzN2dlezbV2MGz3KudeuwSaGk81cudWm7V5nbNrV2bfa8rgZb195Rn3peBt5JraWxL&#10;siXAvQ6tT6wYYC2r5JZocnHMAnqdN8g343nPlOjL1F7aZUKsjm3rmaDXAJkgfPE+wZWm902AK9dl&#10;i+klQF4mJPezrYDYjOelFAt0HQDL9bmbxwRkiwcW1L5wdZaZQkzQFfTaea+Nv+0S9BKWXSxxj6nC&#10;XXeVFIt1d6UoO/dplzTLN7XptDam+hJqO++2W78uArEpwIRbnZepzj8nUFZmcMGsD7qKGW/jsZn2&#10;2Vfg3EyIbSVgGkTLpZnnTfH13KfV3sEu74HntS+YN6VYCrFBsAfMNwlJbN9+i9fXWIJXQangzFeE&#10;TQ12Y5nqKpjkvgDXtdH13b0IVA1aBZYaT/BMCHvh6izTmGwrsBWYCWhZ9+KY92Z1bMv7MFDTdTUG&#10;jwW2A2N59TYmzTIgs85ctw36HPhpjFaNSdATNJorsM6xr0Evjw1K2c5cvwWNbOcg1bXxYVbbtpud&#10;hMkO1v9jW11biuoL+ORr1xi8lg+uPjQLQq0f78//UUD32SZXZQ/QXawv63kNKbum+nrHfp1dj2av&#10;Q/tWzzEMnt1YAnip0c7l2b0eg3klzxL49tajobcOtR1VKGkuMfDNrc1FdmUmLpRfwPnSCyitLsFb&#10;bz3C559/ji8++4Jw656PBqr6MZJbP75X0Cmg1b5UYIPQL70fKK2PU2StvdfP/aApgHUA7ZRel71Z&#10;5xT3qzHl/WNLGz19Zj+A2hrDyhvh9bEfRdnGvjt++Ivdw8O338LGjduwYf0aLF66HDFxSZbpOTR0&#10;pGVklotzZHQCImOSzAS/UTzWMkfDLdszAZjtpeTaUkcW7+ug15JfebG/pvwOcjG/QcGhhN8IRMXE&#10;E35TkUjwTU4dp4zPH70SERHF79RACZRACZRACZRA+aPKihUrNi1evOT/PGvOXKSOTuOX/SgMC1XC&#10;jt9b6mgQgkPCLOZ33qIM7N63HydOncb585nIIfAq6VV5ZRVKKyrs+Nz58zh06AhWrV6DSVOnIylt&#10;DKK0nBLhNzp6FHILivDo7Y/wjJMbH0AH3JoFsNxXnVvf9zsPgP3syy9UW18J1rGbWH034NbswJVg&#10;+4OD5wHjOXOplsrL/lo7Uv1//PFHO2+xwoLhn7yEWV79V8+e4rNPP8DpnDOE37FInJiC0bMnYNba&#10;+YTfzTiYexSZhF/F/Nb3cxLOyX/XnW6DM4O6R4RfuTgrGzNB0eJ8BaNSd80cbCp7swNSQvCHdywO&#10;WOB60xRiguvAlnD8kUCYW7WjCaQFrrc9NdmWUuLWN9+dWssqXdd9DJgAV/clE8Tq/hwAu7YEXYKt&#10;D+wGuFKuCcCCbF/NtiRe7Hfdg2HV2zH3r/D1ywS8MkGt3he5gsv9WwAsBdipw1KDlSHbtfPdmQWu&#10;fTyWSixV2B9HsGyxvAa8Un//jQmKCb+CYVN4aQJaqbHq6+oc5Goc1cnd+iKBu/uuVF4HxFJwpfh2&#10;3hE0C4wVf+xDsto4QDbzwFpu0lJ1ZXLDtjG84y4PjqUmyyVbgNvpQbH1Z1tfIVZssODZ3KQFuAa5&#10;AmOpxKy/RRgj0Ap2nUrdYedbFE8sKGYbdyx4JVR5irHMXJ6l0hJ25SLtFFyOT3gViKrOEmmxjYDX&#10;QFcwyToBtEG4gS7HprWpn6BYW4EczT9nYMq+Ak2N5cyN5Z93/Vx7tbW4WkKdjqVUGuyyva+emnqr&#10;fQNittPYgkpBIvsYTHLfAFX1MrXVscGzD5W6b5rfltvWa8rmzPeJoOuDq5YqsvPcvrhfnmf7jpv8&#10;/G7JDZqfG/ct8RQh92VAtfvhdfQ+Wb3uk6/TbVXfwf6d6NCWAOvDta7Vyr5O1dffAcfn1qBZ4wl4&#10;eZ++Wu1el1PJdd7P+uy2hF8D3zo0dNeioauW8FuN8pYyFDcVodDifvOQXZ2D8yUXUFBWiPsPHuCL&#10;x4/xpX605PPVwNXU3G9dtmeCpp7DyrasuFw9N/UDpeBWiuyf+byVF43VEWqd6/JXBrcCZPXXD49S&#10;a5XQSseCWz3L7UdRqc0cS20MrHVN/RDKOvdDqIDb/SCqhIVq8+03X+P9D/+Enbv2Yv2aVVi0eDni&#10;4lNsqSMtXTTC4DeW34EE4FGJtuZvOOHXxfzGvgS/WudXSx2NJPRK+VXML6GXICzV19yfg0IwKIjw&#10;K+U3aBhCCMzKJB0Tl4y4xDFIGj0Rialjvxs+PD6O36uBEiiBEiiBEiiB8keVxcuXb1m4ZPH/NHXW&#10;rF+TUkYjMjrawDT434n5HTJkGJJSx2JBxlLs2rMPJ86dw/msbOR7bs8l5Up45dTfkydPYs+e3Zg5&#10;ZzbGjp+I5LSxBr9DQ0J5rSicy87Gw0fv2CTHV3Nt8sJJjoBU5oDXTYgEw3JdVtIqxe1qsqN6Xz2w&#10;yZX68pwmPebqTLhVEiuDam9suTX/8ssvNo65NcsNmtfQZEnXc6DLa7PuB2/CpTGkQn/5/Ck++fh9&#10;nC/MxJjpcnuOt4RXc9YtxMZD23Eg9zAya7NQ2l5mbs+CAsWvapkjgVz/o8u4pkzPBD0DTFNdBa13&#10;cVfmKbMvm8v47ADYjm3rlN7bgmL2u0MANpdpQqklyLLx7llbU4tZd4/HuobA2a0drGzTnrqrYym8&#10;hFx3X4JhgatTp7Wve3UqtFOUnaosUKcZ3HowzL4CXTsW6NMsxpmv+wpfvxRbO3776gAIays3aCm+&#10;9kMBofaq4qN1TnDMY+cCTRgWIHMMwawA2X5U4LFv/W9eGoDdfm4v89jOyWWa/XVOdQa8BNqLhNY+&#10;g8xOU4IVYyxgFQxfItheEmx7YN19r9Mpx4o7pgl4zZ3a4LeLYzoX6q57PgDLPdopxoJXKbw61jhS&#10;hFtvt1idoPTl+F+5Z5sibZDslGHdl+5J+xpLgOxA2INhbn2gdQqxc7c22KUZPBOKrU7QbLAq8+DX&#10;Mzs3ALOEJ21992evTufbaQI3waiurzpTp9lW1u5tDV69dgJTl/SK8MpjqcNyjTaIFQDz2ECSEOhU&#10;aAfcgl+DZX8s7uv6nYT9Dl2H7WxLKDQXX45lrs4EPlOSOcaAC7iAkPdgqqwPnYJKtnXg6a4rwNR9&#10;mLIqY73G1+vSvaudwTXNV19tDI3FOlN+Bb0aj/Wtgk9BqzeevU+WlMrVqZ2BOK39egc6b3YZdGuM&#10;dp43CLZ78u+xlcdtBtmdpkI7GNc92X1J3WU73ZveB7sX3qMP/na/l/meKrZZ8dt99ajvrkFNRyWq&#10;WstR2liCfIJvjtb5rcjEuZKzKC0vxId/+sAprALWL7+2eF89a+VFoxhd+1GSz1I9N5WJ+fnT5/jm&#10;q2/w/Td6BhN++RzVj4sGwny+mpsytzLBsJRbU349oNWPn1KOv3zmkmtpbWCrZxs9t/XMFmwrBll9&#10;Zfou0PXtuf6DvIS+xLvvvYNtO3Zj1aqVmL94CUbFJiA8PArDCbRybRb8SvmNMuWXAKztqCRzfQ6T&#10;KeEVYXmo4NcDYMGvxf2a+7PbH2zwOwyDBg8z5VfLI0VGxyIuIUXQi8S08Qa/YbGxCfxODZRACZRA&#10;CZRACZQ/qixdsWLXgoyM/+uMOXOQkDoaEVEOfrWW7+/BbzDPJSSNxuz5i7Bj9x4cO3kKWdk5yCso&#10;QHGZ4LccRaUlyCX8nj1zGvte34v5GRmYoGzP8ZxQRMcgbPhIjEsbg8bGNrz/waf4WvD7l78OKLgy&#10;TVw0qfrpp58Ipw6AB85z4mQJUlTHiY9claXOmoIrJcCb9GhSJLAVuPpr/apO42rJJHOVYztN1mQ+&#10;cNs1aDYZ0ySLYzow/56TOKkRnyO3OAfjZo5D4oREjLaljhYQfrfiYP5RXKjLNPitu1xvipxifrV2&#10;bb8gTuv6vuXU0juCV5oDzxcuzoJdB7i3DIbvS9llnewe6+W+LBPM+kB8V6rvRwJiZYjWsTuvdvc/&#10;uYf7Hzvw9evl9mzqr6fIGuDKBVr7AwouoVimdh4Q+6qxA1uCsVRdXlOAfYvXGlCEdY5tHOD248rb&#10;hNt3uP/WFZqUXppBr0yxwP2EX7Yh8Gr/imCVYKutc4d2AOu7OQuIlQBLJphV3K79uMBjp+ISTA1s&#10;naorkBQ4Cob735DLs9ypXVItne/nVuArcBXsaivYFKT6iq5Bq6fmausA2VOF72jNYOe63MtjgbLg&#10;VoqvoFqA3cOxXlaFVS/rJsT2GkA7MLbraDyDZRcrrPba15rRUn8FtAJlv42u200AtRhjbbUkE9t0&#10;Whtf/SUMmdJLuBIwW78XLtfNUocJv86NmfuESwNab9txi2MrA7UgkqZEblKaDTK9JZYExqYCWx2P&#10;BYna19YgmoBm7tYCZkIbTcqlYNPBshvb2uoezNwYbp99uS8w9l2E/WM/ttliiKVge5Co+g6OKfA0&#10;tdX2eR0DaKfQ2rHG4NbaaiyBo+7HxiVACmpZJwDVvcp0fdWrvSWYEmRy34dU3aPAtet2l4Gn9qXi&#10;GizrvAe7Br8y68MxbRx+hjc6Wef6KHuzxQDrHu290nneB01jGVzzGgbdGt+7hiBXSrC9F9q/wveM&#10;bX13aov5lcsz4beusxpV7eWobClFYb3W+c1DXm0uzpefw9mS0yiuVMzvm5ZgSsqrnrU+uJrxGak6&#10;Qa1+cNQz04/lVb1UWq3HK3C2eGC5KH/juT5/5yD45TG1/7VA+FvnWi1TXynCrq9ih90z3z+v+3r2&#10;3N2f/WjKcRST/O7772DXvn1YTfhdvHwFYvl9FE6glSmmNzwyxoPfZFN/TfnlsZY60nJFUn6V7Tkk&#10;LALDLMZXiq/cnT2XZ3ODDkPwkFDL9GxLHQUPs++7KMJvbEIy4kanIS41DTGpqT9HJSWl8js1UAIl&#10;UAIlUAIlUP6osnr16tfSFy82+E0Zo2RUhN+wf8/t+RUMCQlDUto4zF2YgW07d+PEmbOm8hYVF6Os&#10;vMysoKgQOXk5uJCVidc42Vi8ZBkmTZ6O5JSxiI1Ths2RGD92HFo7uvDxp49tkiIotXV6CZ8CTU1Y&#10;fBD1JzaKBzZVwYNTwaxUWvX1YVXm10uNUOZmMx5rfd9ffvnZKcKe+XBsY74EvraesDeuxZh5gCwF&#10;4dNPP8CZ/EyMmTEO8eMTkDpnIuZvXIoth3fgSNZR5NTloLK7yilaBA2BkbnxCtgIctceXcNNgqZb&#10;3sgprg54vXheKbeCU5678+FtPCC8+qrwg4/v4y5hWO7N9z+9hzdodz9ycb/3uL03ALjOBNTmIs2t&#10;9nUtAaq5Rmur8wJX7XsgPgCvAltCr847d+gXcKyYZYGq4NbBsjt3jXB7lTYA1Nwa9BJ+r7zj1F4z&#10;gq7coq9pX+PIBL98j64Kig14X6i5BrrcCm5fQLADY8UPy3XZ3Jct5rfXINdclgmyUm1t66m12rd2&#10;BrsOeNXeFGUCtCnKNPU3EGYfxfeaSzM/S0uuZeCreqf6voBipyBLUdax4Ncgk0DqoFcwTEAWVAuE&#10;Bb4CXsEt61UnE9D28Ro6r76CWBtDUMxtB2G2h/umUnOrPi+3kxqseGGZ7dPk9qytwNiBs64jAOWW&#10;Jhi1NYwJqALfNrlQE3Z9tVdqrZZO0rEBrpRiA2Waga+zVtaZ+y4hzbkgO/NjgtXf4o0JqgamijUW&#10;FKsN6xXLrHPKIt2gZFpXmgiafA00B7XuvCV8IsT5cGyAyvPN7GPnpNravRJEvTZ2TcEtTde2sXhd&#10;KaiqN/PH09gCU7aRGdjKCJGC2E5zNxZUagxdi++p54Isl2OBpmV8Zh8Hu2zrw6mZdw0zB8wGwTyn&#10;LNGKJ3ZKMfcF0/b6HGwLqjtu8u/mdh86b3W5+/DG0RgCZS1xZCqv3K11LRvb3VOTYqY912eZU34b&#10;UK9szx2VqGgtI/wWIq86F7nVOciqzML54nMorirEG288wOMnT2y5I0tsxWeuPSe957YBJ5/ZUlzt&#10;ea1kgdyXgqtzfuzut984WNbSdvpBU89xuTQLavXMt2exnrs8rwzO1peQrO8LmYEwQVrrCj8jjPsQ&#10;rK3GEAB/862WYfqzuWh/+PEH2HP4GJYtX05bSRhNwvARkebyPJIAHBUVi0gB8Kh4i/k15ZcAHB4x&#10;CiN4XgAs5deWOpKHlOfq/A/LHQ3x4Vcxv0Mx2IPfSI6t9fHjktMQnzKGNvZ/FxERP5bfqYESKIES&#10;KIESKIHyR5WVK1fuWbp08X+aOXs2Ek35jbKY38EGv7+l/A7i+RFIGz8Ji5aswPbde3Dq7AXkFRQi&#10;n1ZQVISSkhKUlJYgOycbx0+ewL4DB5C+ZCkmTpqGtLQJiIlNQEjIcCQlJ6G2sQEffvCJuc5piQvB&#10;rpQBTaBMoeWxMj27GDHnEq3JkE20NDH6N6Y2NtniRMsHYYHtANzSNKaA9+/eckY+OJurtZ0XhLuk&#10;Wq6t2/pja+L29MnHyK7Mx7hZExA3jvA7czxmrl2AV/dvxNH844TfXFR2VZm7pSCh604XgUqwdslc&#10;ewWWgsebBEO5DDu1l0CrpFYEUEGwwNUHU6m7vruxmQGtA+R7H9/D/U/u4+Fnb+ANbh98dB/3PyAE&#10;mzJ81xRf62+qLCH2fafcunEc9JqaS7jVvRgcy+QSbe0Exe68AbDqPbA16CXAKsGVf6xkXhpH0G7J&#10;sawNQdkD38uP+gm6l1nvXL/lVi31V+B7jXaF79EVQq2BsFRhgq5TZ53Ls8zcmVkvCNa+weqbOudt&#10;TSWmPeRYvJ7aShkWHEsldqAsKNbyR3JVdmAsmLV2AuR7qvMSZckIs1J0rc7bVxuB8SVuBbuCScGt&#10;tlJyzWWZQGsxvoLYO20G25dogl3VSa11sMz2BN5egazquS9zMNtm0CuIFdgKjDvMvZjgSNM4boxO&#10;XLrL13an29pJBW0jSAqABZ1SjB0YE84IzwJOH47VTnAqxddcl70+pgATvrT1AdRUVwNUghO35mrN&#10;fUuYxfN2LUEnYVCwaYqugaWDZhub19b9d7KPXc/6ENLseoJqQqPWKBbs6lo6xzZ2PZ1XO4NsD6zN&#10;BHly+W0k8LGvjJBo9ysI11jsZyDqgaDAUvGv1kdtPYg1BVau0QRKQekLuOQ4BEoH3jSBstXrfmgE&#10;zfZrbE8Ida7UHFNAKgBVRmZPdZU1e6Z9XVPqsdWzjYsl1mtjne6TZrHDdh8v6hyku/dax4JktdE9&#10;q73dD4879Llxq9fbLgjXfXjgq9ff0Nc4EPdb31WNmvYKlDYWE3xzkVWhZFdncKbwNLJKcnDjxg08&#10;efrEElHpeegSUCkZoINT5Vzwf8SUCUa19Z+jA89rPnP1TP/Ofth0iQsF03Jt1rPbsknrPAFZsGtr&#10;/vJ6pvjqOvqu4DkfiJ89fWoQ/CXPSy1+rphjjcmxlKX/8bMvcOjUKaxYsQKLVwh+U211g7CwkZaU&#10;Sq7PkaNiERWbiOiYFIPf8IhYg1/BsUA5dHi4LXfkJ7ySm7MDYGeC30FBIRbv+8rgYAwOGso+I/nd&#10;GoNR8YmW8CoxdZzU3/8pOiFhKr9XAyVQAiVQAiVQAuUPKoOWrlixb2F6+n+eLrfn5BR+wWsJBx9+&#10;/y34OvgdMjQU8UkpmLNgMTZv3YkTp88iJ78AhcUE3zIpv+UGwPmF+QTjM3jt9dc50ViFqdNmYvTo&#10;cYiOjsNQTjgSEhNRXlGDjz78zCY4AlKbHHkTIk2OFBfmT6DMTCHgxMk7tjaadNkESRMnl1xF42gr&#10;E8T+/NPP+Ptf3TrAOieTEqyYX7lV++qxg2IH4dbWu4bsz5zQyTQpe/z4E5zLvYDxsyYiZfJopM2Z&#10;hDmvZmDj/i04lHsMWbXZqOiqtMm3Jv621JHiWGlXHvYT+q46gBQAEygFsQJRJaiSaitYNfX2o3sv&#10;wNgDYCnE93VOcEt7QLh9+OkbePPTB7jP9vcJvw8/e2Bqsam+BsxSeh34XnuX0PkeofM9QintpmJ8&#10;TdWVSksz6NWavg5apeAK1gW1OrbYX5nq2d7AlecEsQOvxRRkN4ZzpdY4gl+pwg5otW/Jr7hvyu5D&#10;ATDH4ViXzTWZIGsJrQiz+uHAA1yZ38fVq04u0BxTbuU09ZGy6zI/E0wfEDg5nhJhmbsxYdbOe9Db&#10;I6glNGrru0pLUTWFWICrLc1Bbbf1kbuztl1SUGk+wPbZWM58EBa4ClAFwh2K8WV7QbcDXrkz6wcS&#10;Aq5AmO36DJylyAp65UZN+BYU695pGkvwa/Cs/duCSN0HwVhjs61sQAXm2IJknW8jpBo4y22aMKx9&#10;FzOstgL0TlOFDY4FnYRFl3GawGRQyjrVG0jrXro5RucAHAuyNKYPyoLaTu0L7mQCZMGouV9rPCmj&#10;Al2BpANUA1epkrqWjv3ztAGIZRu107H+z2zLersG+1kfO+br4L3JTVgxsy2mdvL/ku1MuRVAEjgN&#10;en3AVZ2ZINQBtPY7BfGCZQ8a1VfgqfVyByCyv8mUVVNXeWwge4n3xmMH1GzHOt9M1TVz8KoszA0X&#10;vYzMtCaa3TPvS0pu1y3FAQt82ZevTa/XV6D1Grtvy2W+x+61k+11TYGwKcF2/w587f3lmAMxwrxO&#10;Q0+dKb+C3+r2cpQ1FqGoscDF/VZmIbcyByVVJXjjzTfw5LFTfp88eYqvvnTxt6b2GgS/SEhl0Pr1&#10;Vy6Tv57reqbyGa7nt56zlvH5K6+//+y35zyf8Xzu6jvA4nx5XmM72HXJtLSur4BXLtBKmuV/DwiS&#10;Bdx6bgt+bc3fp4/xxRef4Nip08hIz8Dqta8q47ItQ6QkVnJ9lvIbFR1vKxLYWr9SfSNjbP3fsBFu&#10;qaPQsAjP1fnlWF+n+jr4DXXK75BheCVoiCW+0rr2EZ7bs1TfhNSxiE8c/X+Jjg7Ab6AESqAESqAE&#10;yh9ZBi1btnJ/esbif542cxaSUpI5AVAmy7B/d6mj4CFDkJCUikVLluE1ZXs+cwaZuTm2tm+JEl6V&#10;liInLw8XsjNxJvMCdu7da8lFpkyZgfETp5jrl1zGEhISUVBYgkdvvWcxXOaC/Ne/Gcx+9fU/utLJ&#10;Zc5c51jnANjB7wCk8txPP/2In375xRJY+cBq6q2yPts4bjwffs143tyff1SyFk20OD7Hde099diL&#10;VfPr5Wr36Sfv49SFExg7fRySJiZjzOwJmLt2ITYd2oYj+ccJvzko4+Sx4VK9TbyVlEfK5VUtcyTV&#10;10sCJQAWMMrVeSCOV+YBsODVjDDpuzHr/C2C5e33HQirnSBZfQf22c6SWvnLJr2U1MqUWhmBVCBs&#10;MblyOaZdkQsyz117x0GoEnNJuTUXZ4tVvsr7dnUCW2Vn9l2bnQsz7RHHFNRKtZULNOvl8mxq7KOL&#10;uEIIvSKA1fmHcluWEiyVV6ovoZZQKsC1mFupmARMxdSa2so6W8PXN76ncocegGD196BY8HpJSi/b&#10;mRv0m+rjlFwtX9RB632zD908pwRQin3VmrpSRTsIrbIWQqAgzyWJ4nm1UYIlmeJVDVyl3srlWHG1&#10;hA0BH9v7sbK+iuqbr96aETC7edzNelN8+RrlXq34UIM1npN7s7ZSe2VSj811Wi7KglECnrkKE27b&#10;BbS6Bvd7dL+8vhRauTT3EVLtPnmPOjY3Z7sfXkf3JkikCXDrLjeg7lIDarUETn8DGj1V1FTPK42s&#10;a0R1Xx0qLtWi6nId6q6x3ZUGz22ZY2gcmsXE8vp1/XWo7K1BBcGqgmBV21fP/w2nttb01aC0owJl&#10;XZUo6ShHcXspCltKUNBUiuLmUpS2laOktRxVPbW8n3rU0+p47bK2ChTxfLHcc9m+sLWE+6Wo6Kiy&#10;e5erdN3FOsKk7l3vk7t/ew0EPwNTQeolvhbeV2FTMXLrCnC2PBPFLWXutWscr60BrfoYVAvA3Th1&#10;3TUoqi/C8bwz2Lh/B5ZvWoMFa5YhY90KrNu9BXvPHsIFQmNlTw1qtIwQAVOvvUHjEkIVa3uhPAv7&#10;LxzG3nOH8NrpQ9h1+iB2nj6A184ewJ5zB7D7/EG8duEQMuty+Zrq7TUJxvX56tkioG0zgOffHWFc&#10;MCxQlkJsUG1gzTbcKnbYFGO9J1c8F2jCdku/g/T67jpLeFXWUoySpiID33xeN7c6G+dLziO/ohCP&#10;3n5IuCRUPnOJpZSvQc9G/8dKi+uVCUI9E/y+eLa656v/PNbx9/pRU89zO3YZ/fVd4D9/Bcim9vJY&#10;rs62/BHHNdCl6TtBuRzUT/dmHkTfume+6p4/fYJPPv0EJ86ex4ply7BixSokJI4xNVfwK3dmJbQS&#10;7L4A4DhTfoeHE35HRrGd4n0jXaZnwa9nwTLF+xKKdSzwdfDrsj3LW2pk5ChExyUhLjEVqaPHIyVl&#10;/H+Ki0uZye/UQAmUQAmUQAmUQPmDyqClS1ccXLQ445+nzJhO+E3hF79zex4U9O/B71Bovd6lK1fb&#10;UkdHjx5DLmFXa/yWl5eb8ltcXIyc3FwcP3XS4HfJyhWYOmMmklPSoPUOh4YMR3JyMqqq6vDuOx9Z&#10;4hNNXOR2rEmRTCCqX+81cZEiKzD+B3Cl+Wqtr9j+Ta7THEPrOqr9i0kZJ0GcXP1FEyxNkl7qq35+&#10;TPBfCcp2H974vkKhCZfuQ5O0H36QC94XyCnNx/iZE5A8IQVjuV2wLgNbj+zA4bxjyKvPR1VXFSeX&#10;TZycKtmRoI+QR/PX+L393m2aIFZuzy6jsw/AAl7bFwSzXu2kSha3lON8ZR5yGkoJFV2ESqfMStWV&#10;4nqX5md0FuiaSzUhWKArha6gsQzbTxzE/HWrMGHhXEzMmIs5m1Zh7dHdOF2XjxqCS4cB4yVTUZ3i&#10;K6AlmD68hLKOUuw8uw/rD72GTaf2o4CT5A6OKwVVyqoyMkt51WvUJPs1TuaX7tiENft34VxDEZql&#10;ShFmnfu3Yp8v8zp8XwjAilu8UJOH1Xu2YNLCeUgcMwaxKUkYlZyIuLRUjJk1A4u2rcfB0nOoJJS0&#10;cNLfxfdErspSZS0Blpcp+uIDqbZdyG3Ix8L1KzFt0TxMWTAXk+fPxaS5czBB2cdnz8QY2mj+XU5f&#10;tRRna3IJaHXYydc1le/NmGnTMHrqVCRPmujZJCROmICECeOQOH0itpzYi1ICWX1/PUoJXxmEnoSJ&#10;45AwfiwSx3M7bgzbj0XazOmYtXoZdp0/imKCXyPfY7kHu3V7pcbKNbURm4/tQtLU8Yjia46fOgF7&#10;80/wdRIsrzai8aZLUCW35fZbLQSWWqzatY5t4xEeF4PRc6ZjX/4plBEwFZcrmFcsr7YCbgGvILed&#10;QKr4WlN2BdamGss92gFSTXcVlm9dixGjYjBU7p18HszdtBrnmgiWgrdL9ThedAYpU8ZjCJ8TIRER&#10;mLdlDfIEp4QmW3tX6qwUU8KhgKyKr3n6sgUIDg1FEC1lzjS8XngGxYRXQWHs5NEYPCyYsODsFXmd&#10;BAVx61swRvA1rtm/HVm8j4LmYqRvWInBQwkXg3lebbUdPNjaB4eFIjo1Bek7NuJ8bSHKO6oJzARz&#10;uSpfabYfowTz9XwtDfz8MkuyMWH2tJfyHAxCCv9ejlTlo7C9AtW9tQaqBs00qcaN7JvH/5e1r22y&#10;v82gob//vDTjPYYnxGIZ/7Yv1PGe+GwQCGtt3YLqAv6tj/vtfi/Z0PCRWLp/Gwr4Xquv4N65PvPz&#10;JejKldkgmCb4VRIvU7T193bjBQD7ECyzHwEI4pYVWrHB3Ffcr1yfK9vLUNhYgKKmQuTzeZZblY0L&#10;ZZnIqcjDlRtX8MUXX+Dx4yem7FqGZ4GqD6wGoFJfnQmCpQrr+avns7I169num8vn4GJ13bJ2BGiO&#10;oXrBteoFxTau6vwEWezz9Vff4Esv5lcqsH5IVXu5Sg8kUfzLD6z/kvf7Bc7ze2nF8uVYvXYdRqdN&#10;sEzPYWGEX9qIkdG2tJHW9tWSR9q3pY7CY+xc6HB5RoUTfsP5HUYApknx1fJGfsyv1F9b51dLHfF7&#10;dHBwiCm/I6JiEUvwVd6LlNRx+i78n2Nikubysw2UQAmUQAmUQAmUP6gMXrJs2eH0jPR/mcYJenyS&#10;vvCjEBI6nF/Yvz+ZGz58JCZMnIrlK9Zhz74DOJ+Zg4KiYhQSeAW+FVWVKKsgABOGpQbv2bcP89PT&#10;MWvOHIwZp5jfeIv5HZs2Bl2dF/Hhnz7H86fPBiD1G05cNLmxNRoJsE4pcEBsACtwlRFe/XNSBjQx&#10;MvDlOUGtlF7nTucSnsjUR0sfKSZY5zW5suQqvKbUYx+kfTC2iRPHHIBhTfI4cfvii49xNvssxhOC&#10;Ugi/Y2aMx6yV8wi/23C84Dhy6/M4aa4xl8KOmy6hkAD46ptXcN1TfG+9e3MAfrVMkI6tjsdya74v&#10;xVcuy6y789YNHM87jRGxUfYZjByTii15Z1DBiWy3FE9BqhRajuNckt01rr19FZl1RZi0eDGGEVQM&#10;EP7N5zlgPBeamIBlBNtiqXJ3utBp7sFKBNWPvrvd2HRgGydyIa79oEGInjwOu4rOoZhw0UiY630g&#10;CCbYEoKzizMRFR9rbYfw72rpoX3IJCzXctLec6fXQPka7720pQIzVy3DsJGRHJMQ8/I9/ZbxPiMJ&#10;iGuP7Uee1iQl7CkD8uX7Tu1VRmXF1UpZXb9vCyeoYb89zksWMmkKNuSdx/6CM0gjCL0y+Lcznfs2&#10;aHgYFu7eimMEFymPr589gIi4Ub/ZdsCCBiN53izsKc1CUU+1ZQJXnKzU27PFZ5E8JuUf2o9fuwJH&#10;agqQ11GBqv46QiUh5XoT2zdj06HtCArxPgdaUFwCFh89iPMt5agmjGtpIMvOLOAl/Eqd7rrtYob9&#10;pFcy7Zs7MSGpqa8eK7dtJAT+4//+iLQUrD97HCcbSpDL13qq9BwmErb9zyqCwL+3LA85LZWEOoKm&#10;lGJCcOPFepS3FGPm0vls6/7uRiQlYfHB13GgIh/ZDcV47dQhBA0f/g/X+0djPwJExJg0vHr6EM7U&#10;FuEY/670Q8Rvt3/JCMRpGenYX5aL/JYywrkgmO8N761BCnJ3DfKr8zBt/jwMCvrHMI/gmFikH9mH&#10;k3z/S9rKUddb7xTXSw2oaq/Ciq0bCP78e32pzysjIhA+fgpiZs5G7Oy5iBg3EUEj+T/H/xO/ja6T&#10;RrA+WJKJAsK/VOrdJ/dhyIiRL8YROIVH4xXC15BRiQiNTUIYoSllwXzsyz+Hklb+D/XUEWIVJ+x+&#10;uNAzxuKBCblS2/0fM0zplQeB5+4sxdfcri1mWe7a3r63tYzPcnvWvTWVoKih0Nb41VJH2ZVSfs8h&#10;m+/n7bu37JmpdX317NUz0odYPWcFuX8jeOpHQ6m1qtOz3X6E9Nr6rskOlP3YXvcc1zJz5vLM563c&#10;ogXETh3Ws94pv19+pUzO7nrfffs9nj524KtzpvyyncDcv6evvnyOL558hsyiQqxYuRqr1q43+A0j&#10;0Cp2NzR0JCF3FL8D451ZludYqxs+cpS5PYcM14/DEc4EwAPKr8DXV4Ll+kwADtKPM57bs5TfiFGI&#10;jkkw1+eE5NFITB73fwtPSFnIzzxQAiVQAiVQAiVQ/qiybOWiAxnL0/952syZ/DJOwchIuXSFYLCU&#10;FH8y9m9s6LBhtl7vijXrsf/QYZw6cw6ZWTnIyy9wGZ/LylCqJY9KipGZeR7bdmzH3PkLMG3GLKSm&#10;jkUkJxSKGx49ejQuXbqCLz5/apk4LZaXEx4faF0CKrd+pLJAazJkkyRObOTKrKRUBsJSa2nqp+zM&#10;PrD+/NNP+OnHn6y/LZfknXNgrEnUt6YCu+tp7O/w449/x8+//GzXMhdr1qutJmSamGn/B07gnjz5&#10;BJmchE+cORGpE0ZjzJxJmL82A1vk9px3DPmNhajm5Nq5STZDMZ8CwmsP5TZM8H3Hg18tb2SK7x0D&#10;4Dse+Mq1Wcqv3JutHYFy/U6CyRCCCSfTcbNnYGtJDor6CZJyp36kzMyEXo59kyB8iyCc11SExJlT&#10;DBbtswsOQkhsNJLnzsbMjRswd9c2TF63CtFjxyFoqJa28j5jgkrq/Pk43ViJ6mvtaOLEuYvgW91R&#10;jRnzZ2PQywDN+4nnZH5PeT7KL3NyTcCyNW9vdWDzni0c1wHa8LFp2JhzCtlaQ5QQpyzCtT01WLpl&#10;HUJGhnvXHYTBYSMQPWMaZmzfjHVnj2FnzlnsPH8cGds2IHp0CieS7u9SCuIYXnd/yXlUELaUPVhu&#10;y8rMrHV55T4sVexM6WlsPLQRi7auQdToNPZ19z6YQBw/exZm8PoLXtuAjVkncLKZEHvhKKKTE737&#10;IWRPnYGp27dh3r5dWH5oL149eQibzx7Ba/mncL6xFGXd9aZ4rt2zFUN4Tzb28AikLFuJ2a/twoxX&#10;12N4gjcebVB4FBbs2YUzjSWm0tZdbkQZ4XbB2mUY/PJnQIucNh3bi7KRQ0CqkkrJtloTd3/mUYSE&#10;e++ZZ4MJv+kHD+J0XTHK+b7WytWXkOzcnXvQc7vb3GMNgvm32H2nyxRhg19TMuuw6eBOvML/7ZfH&#10;NQsbiVk7X8P+qgJcIBBl1Rci/dU1CPZ/VAgfSVA8iJP1xSjurEA1ry+Iqm6rxNLN6/l358YcFj0K&#10;8/jaD1YW4mxjGXL5HqzY+irPuc8kJCoWs3fswY6CfLxeVoijtSU411KFzNYaFHQ2oqizHpXtNTh4&#10;7gRGEk7VRzAZN28JVp/Lwu6CAqw/ehQj/febf0/hEydhc/ZpZPGzkgJcJ7VVP9T0NqCM8D1v+SKn&#10;Nqv9S6b/s/HrV+NQZR7y2srMI6C2rwaZ1Vmm/Pvtgvn3mrJgIdadOcHXVYRTdeU421SFU/VlONdU&#10;jey2euzNvYDE6dMRlpSIRftew4m6MmQ3VyKf72VpSzkyNq4lKLm/66GRMZi1ew8/9zwc4HjnGiqQ&#10;x9df3N2Air4m1PQR3KXOSomW6zIB2BJeEYIFuH5iLstErX2a2kj9lRu0Yost+RX3Bcfm+qxY5H4X&#10;89vIz62+xy13VNasNX7zDX61lSn5VVFVEd54856BpdZn1w+MMj0jtba6nrXal/nPTl8NlpmLMp/D&#10;Psy657b70VFrAOu8TOBs3wMyhb2wnZ7/ig3244f97wTF9P4DQLOPfkR1+98baOs75svnz1BeVYPV&#10;hN8169Zh4uRpBqUhIVqzd4S5QFuMr2J9o2lRcnuW6hvFc36m5wgMJfgKfocNc+v8OsXXg18lwBqm&#10;vBkhGDRoKIIIwQolCo+IQozcnpPSkJg6BknJo//n+Pi01fzcAyVQAiVQAiVQAuUPKoOWLFlyaNEi&#10;Kb+zkZCc6rk9h3JS+RLg/BvTGsAJ/PJeumo19u0/iDNnz6OgsNBifaX8CoALeSw7d+48Xj9wACtW&#10;rcK48RMxalQcJxKRCB4SYvDb0tGJDz76FF9/+dwmNzLfVc1Xds1sEvS9ua8ppte5KrtMzVJ6feD1&#10;XZp90DUF15tYCaSd4usmUi+3175UY1fn6m1dYM91Wm00cbPso99+hcdffITzBdkYM30C4sclIm32&#10;RMxatxAbDm7C4bwjyGvIH4BfJZ65dLcPVx/04/oj5/Isk1uyEkvJZdniej23Z5e0Ssmqbpvb8l3W&#10;t19pxtgZBNlXBmFQyDBMfnUVjjaWo1zK7/1LuEqodvB7jfDXje3H9iGMsGGf17ChBN6ZWHv2OI40&#10;VCKvrwWVVztQd7MHrXcuof1OHwoayjAjY+ELCCbgpq5bjZMN5ajgZFvriWZW5CAxLXXg72DAwsIw&#10;fsN6HK6vIIg2o+N2Fxr7WzBt4WyeH2QKXDxhekdJNvJ7am292fyGQowhwL8ixY2QMowwM3v7Fhyq&#10;r8aFjiYUXWwmJLej8VY3Gu/0opnWSojLqi/CqgNbcaD0HNs0oIqT+TaCrtTpi/e7LV5YLtRKliUA&#10;Vlyu1nGt0/0szXD3Qwvl3+Kyc6dxuolg0UOouNqGakLAzuN7MTzKKXqDwiMx7+DreJ0gk9tVg0p+&#10;ljX8HBquasmfVm61FE8zqghkMxen2+vQ2COmTMfyzLPYX1OIzPYyrD+yG0M9wB/C17n44B6cJoyV&#10;EhIVN7s/8wiiEuPt/Ms2NC4Ry48dJlAVo4AAXNNXi8O5JxGekPC/ahvMthkHD+FUbTHKCC5y6/XX&#10;spXLq36M6CHwumWSFOsrUBIQEZyuNGLnMd7jcAfvilUcmpBCiB/hjT+In9887C7JwRkCbkFzGbYe&#10;2UsAjXbnBwcjhZ//oao8FBAUFZtbxfvdvHcbQkc6RVM/NkzYshG7y/JxnuBb0lbBv7lCTF440xtj&#10;MCImTMCasydxhK/hbEspctpLUdJdjZKuWlQSyCq76gi/VVj/+k4M8+5t8LAQzNi4CXsL83GaULb1&#10;xGFEJCR7YwYhcWE6dpbmIre1kv1rTDGtV+wwx121ZT0hxf04MzQqGvGzFyF4pPeaBg1G9NQZBOfz&#10;OMvXXNRWjtMl5xA71lPneT6Cz8Dlhw/hYHUxLrRU8DVVobq3EbUXm/i5NqCGf591l1u430x4bkJ5&#10;T6NZBe+hqrsWNfyc8vk3Itd797fziv1QsvC1Xdh87igO5J3hNbNxriIXF+oKUNZR6cCdf6dyK9dn&#10;6yu8Lpu2B79ya6YJfru1DrOSfJn7s1N+LXu17bNO8Mu/YVv2iGPrR4u67jr7oauan1FhvUt2lVeb&#10;x///TGSVZ6GQUH73wR2D32dPn1viK4Glnqv6QVKw6S9V5DLnezkYeF5t7DkqyP36mwFo1nNawGpw&#10;zHqtA6wM0IJePXv9fhrXlkkiAAu8pfRafDGPpfBqq/vyM0ILiDWGxv76qy/x5MkXKKuqxuo1a7Fh&#10;00aMnTjZvo/CwsLN9VnLGUUSeJXsyk96FREVay7PLtNzJEJkoYJlmhfjK/i1dX4HzKm/Wu5ICrCU&#10;34jIaFvpIE5Jr5JHI2n0mP9nVEzyZn7ugRIogRIogRIogfIHlUGLMjKOzl+w4F+nz3JLHY0Ij8DQ&#10;/w78hoSNxJhxU7F46Urs3XcApw1+i1FeUYHq2hpU1dQQgEuQm1+Ac+cvYOuunViyfCmmTZ+JhMQU&#10;TihizBU1LTUFDY0teO+9D23Co6WHpByYikvINSj1Jj5OFXaQa5Msr42WIRIIa5LzzTdf/wPMasIj&#10;6NXavkpopQmWAS7rpeo6t2a2kzpgE7W/WOyvxlN/uy636qd93zQp++jjP+FE5kmMmToWcYTf0bPG&#10;Y/a6RdhwaAsO5x9Dbl0Oqroq0HS5wcCjXy7PUn7fvGzL+zj3ZC0DpIRXLuZXsOubljESECuB1X1a&#10;Xm0+IuPj7P0PHjUK814nQLVUE/460fOGlghSXO5V9BESd57cjxGxUsY4oeb7PHnrJhxtqEZxXxsa&#10;bhIICeIX2af/zWvof6B1bZUp+TLKmiswZc5MTticChU2JgXbC7NR2KmkR03YcngPwiJ8lZZtgl+4&#10;3Qrq5u7by3sipHFSfaoyFyN9oBsegbGbthIGCTN99SjurMTEhbPchJ/jRE+ejFcvnMS5thqUERaa&#10;+X4puZSWHFLscd/9i+jmPXff7WXdRfTRtK943647Wmu3z2C3X3G/hGA/U7SWTLqk9mxbysl87HhP&#10;sRs6DMlLlhHECDXdBJQrLWjkPVcTihZbLKlz+x00NBSjJs/A6IwlmLxsGWatXoGZq5djwcY1OFxw&#10;FhWEsnq+HsVCJozzxhYUjZuEaZu3YMGu7Zi4JAPD+Pdu5wj6cl3dUZCFTMJYBWG2pLWU4Dzf4M8+&#10;L8UJasv2QZwwT9+yBccIdSXtlThZch4Jk8e7saytFFXXdnCMlN/9BsoVigeVK/NNF9+r90hZmV2S&#10;q06L/1WiJCW2EvTsPXMQEd7fllw0UxcswoqDB5E0Va7N7jkQGheLtWdO4mRDKUGyAkfyziJ1Eu/F&#10;g7bwKVOws+ACLjSUoKSlHLtPHECUN6Y+42S+f68V5yKzuRIlnTWo4Xt9Mu+0xcFaGxkhOiiU4DAy&#10;HMOUeC+CUEJgiJowBpvOHubYpciqLcCcpekIkgeE9QlCGCElIj4Vw/k+O08Dd0/DkpOx5tRxwnY5&#10;SgnNVZ3826RVtVfg1d3bMMQD6KDwSExcux5rjh9DwtRpblxaSHQclry+F8erCnCyIgfTFi8YeC4O&#10;GxWHxYdex/HaEuS1VJr6X6dY2UuNhEn+PSlsoF+ZqtvQSBiu7+X/kJYSuqhYYwIy25bxMz2YdQLR&#10;Sf/o7u7un6b3Xn8XtJDoCGw+/ToBu9Ku4WdqlqJrCq5+BOJWiq4AWJCr/W7+L7l1hBX32z6QCMtA&#10;mPW+StxqrtC+Ozj/rgnotR1VKG8pQVFjIQoa8pFZ6ZY7yirJQs+lLnz22acGmAahBppe6Amfl354&#10;ikGvZ5YJms9P1dvzms98p/QKZJ/jaw9kzVWa8Ct3aQtL4VYg7Z7xAtyvLX5X/S3+l1tbcknu1XqW&#10;f+/HDrvwGd/tWVCsa7W1dmEV4XfFqpUYM34StLyRwnAEtMr47OJ8Y20bKYuKx8iIGAyPULZnAbDi&#10;g6X8OrV4iAfA/rJHLgP0cD5HQvmMHIpBwcP4fTcc4fxbHhUbjzh+ByZond+ktP9HXNKY7fzMAyVQ&#10;AiVQAiVQAuUPKoPT09P3L1y48D8LTLV8kcGvYgl/L+aRk90QfvEnpI7HvIWL8dqevTh7PhM5ufnm&#10;9qz1fotLtNxRJfILi5CZmWXr/C5ctAhjx45FfLziikcheAgBJDkFNXXNeOetP5nbmiZImrB8y8mL&#10;JkgGqwasclX+O378UUsS/cx6pyRoK4CV6di5xv2jqvtXbn2XaJnUYrlD27i8hrlUa7LmnfddoR3w&#10;csLGyZypEZp0cXJlEzhOrJ4++RS5xVmYOGsC4ickYfTMcVi0cQm2HtqBI/lHkVufy8m2g19Tfglw&#10;Nx9dx423ruP6W9fMLOnV+y7L870PtBbvi4RXluRKQKwsz+/dxmvH9xPG3IR/xNgJWHP+PHJ7OAm+&#10;I0C8TNDTkkGXzd06bfokN3GmJRPWDjZUEHwJlQTf7rsEwwdKMKXsysrwfM1leX7ziq1LuuzVtQhW&#10;IiFeJzg5EauzCWoddSjuKMf8NUsHlOGQ1FRM2rabIP5ChQxLGY31508jr7seGw7uxSDPLVZgPP/w&#10;IZxqrUEtJ+1Spf1zIZwMZhzYRzgvMyW38XabuU1rLV3L6iyQVSIr3t8lAnqPwPeeEnL18/wll/BK&#10;UMytfliw5FnK+Hz/EmGYdu+SKe5n8s9hqBejGRQxEtO3bcGh6jKU9BBYrjah9UYbSprKMG7WC/j5&#10;PRsyahQWH5Drcikqumuw8/huhHgK5+/ZoJBQpGQsxNb8C8hurUY5AaO2vwGbju7BEE8VDia8xS9Y&#10;guBwB8tKwJS6cBH2FefjVFkeJhOc/SXIQsZNRvTCZXhFGWXVNjYR8w/sx5mmUpQTYPSalL1Z2Z2V&#10;5Vmqr0BYyq+WROog+LYQfI/mnEDMaMGX+39PnLcAW3MycagsH+lbNg4AoiBz+sZNOEgQz24uR2Fd&#10;CRasePH3MGhkJJYeOYLj1YXYduJ1RCcnuX6vBCFm9my8VpSNC818v+XCLQW2oxqbD+wccBX/fRuM&#10;ESlp2Hz+GM7VFeFwwRkkTprgoPA32/NeRozE+OUr8FphNjIJvoqrre+tN6W1qqMC247uxiBP8R0U&#10;GobRK1dhbeZ57C7KwZKtmwdinvWZjV66Cjv4fmw5cQSRSZ6izGdgwpx52JXP/w0CeXl7NWoIv1q2&#10;qKixCOnrl2HMjMlInTYJY2ZOw/h5s5A4eQKSJ45D6uSJGD9/Frad2ocztflYsXcrQkb4Crtv+vFJ&#10;HhG8jyABVBgiJ4zDrryzyGlSsqsGu5bAteWaA15T+HncfbOTwNvFZ04nYbcDXd5x1w1+/mynNv5S&#10;TwJkAbHBsinAWl6JkC741WdEOC9rLkZhQwFya3KRU51jcb/5lfm4efuGwerXX7oliPSMdM9P53as&#10;Z6X/TPUhWD9GKnbXbydYtbYCXBvLW7tX8Mutzguqbd1ewq0DX7V1iq8BMI917a+/5veGgJf21VfK&#10;4/A1nvH8cwGvvlP863C8ts5uwu86rH91HabPnGNr+GqN37Dh4ebeHBUdixj+P8XEJCKK4CsleGSk&#10;4JfteF6uz7bckdRfmp/oylyfCb6qU9xvkLfcUZA8KVgvyB4VmyDoJfyORWx86v87Oin1GD/zQAmU&#10;QAmUQAmUQPmDyqBly5btmb9g4X+aNHUav5BTMSIyEkEhnFAry+o/TMicDSJQKSZq4uSZWLZsDV5/&#10;/RCyc/KQnZuHXAJwWWkZyisqUVxcgsLCAmSeP4dtO3di9rz5ts5vNL/8tZaw3J7HEYYbm9vxzrsf&#10;2y/+cjGWIutPpHyVViqvn+DKNz8+2Np6rtC+YiwANnim+Wqt2poK/PPP3HcKslRmwa/UY3fuJ1sP&#10;2O+n6/jjyAXaIFgTNk6inj79HOfzz2Pc9DGE30SkTB+H+evSXcwv4Te/Po8T4hqL91XW1f67l3Bd&#10;8b6ETSWikuKrWF65NAt8H3x4D298wu1HLt73DqHXYn3Z7iqhddaShe4zIPzELZyP7ZWFKLnSih4C&#10;3xWBLAFWgL37zGGERbukWK9EEdLOnEQmAa/2eid672lZIS1X5Gdw5v7bBHFurxGem3uaMHdxBgZ7&#10;yX9GTp2OHSXFKOhpwdmaPE7kJ9vEX0AStTAD+8qLsObg6wjh34z7+xiM2Fm8t8J8jFuU7uoIKVGT&#10;JhIuTuAU4aeAED09Yx7PcRwCVcy06diccx7ZnTWou87JuGUf7rQMwbNXpSOIYDBIP8YIVoIJWgJz&#10;xaVyGxITgxX7d6Coh+/zTUFzp8X8XlECML4Xej8uEX67b/Vg9faN7C+oGUSYGo1Vp44gs63S4oXr&#10;rjUbKJ4pOI2oRA/a2Hbk6DFInDsPY5akY+JS2ooMTF6zDIt2b8HrpReQT6gq667GnFeX2+fi3gO9&#10;Py9+OBrESe/4VWsNKE/UVaCoqwFVfY22Hm1FWwXGEo6sPa83ZlEGVh8/hqixvoo8CJHjJ2DliWOY&#10;sHSpufiqPigxBenHT2DShnXufdF14hKQceQgX1OVZcJWxmdlk7a1faX+3pYKqDVglRRJSY+acKr4&#10;LFKmTLLPQWNETZqMDVnnsbMkFwfLsrHuyG5EJHrqrc5Pn4kd/Js/XVeIguZSrON7HxLuQT/HmLJm&#10;A9YcOoBRaWNYx9c0KAhR/Bvalnce55r4XOgl8PPeariVorhwFV+Tp6QOiYrB1G3bsebcab5XF/Ba&#10;QTb2l+bhEEHrTH0JclsqUEjo3nv6MKITXriIDw7l395g773ns2nUzNl8DZlOkW2vMnVers61Un3b&#10;1f8gRkR7rs1BvL8p05D++n6sP3kM208fw5oduwn83v8PX1Pk+ClYRahfvus1hEZ4Cj7/phMXLsQe&#10;z526nP/nCnGo7a3DBv7/BxGord1vGT/TkSnJWH7kdbyWdQYTFy3AYE/FHszxZ+3bj91lBTheXYpz&#10;9ZXIbq1DYVcjCgnXZT31aLwi4JVyS7C91U1wlduzU3kNYk0JdksdCXy1tq9UX6nEpgxL+aVZUiwp&#10;wle0xm+Ts/5Gc3tu5HUEwNVt5QOxvnk1BN+qLPNyKKwqwI1b15xaS8hUpn4Bq56XlqXZU3NdMiw+&#10;z2n6sdF/nurZKtdlB89ScAmqHEtr9rr4YUKwoJbtnOk5z+e4N66SDgpoBbIOkKUSE8IJuBpbWaJt&#10;vCdPrY0UaT3zv/3mOzx5+hhNLS1Ytnwl1qxdjUmTZmBkRLSpuMrcLPg1xTc6DtGjEjBKFpvE77x4&#10;DFfiK5qt9Wuuz0p8FT6g/Jr6q3EIv4LdIFN+9V0q5TcMIwx+CdUJoxGbOFrr/P4v8cljcvnZB0qg&#10;BEqgBEqgBMofVAalp6e/LuV38vTpiE1OxvCICAwhbPiur79lQ4eFWZbMlavW4dDREziXmW3r+pZV&#10;cIJbSaCoIhSUc+KUn48TJ45j5+7dmDN/PiYLsJNTDX6DCDJTJ0/A1au38NmnT/ENJ0JyQRa46td7&#10;TWQMgBUzZuYA9GcC6o8//WTnZJrsWGwu4dWWKpIKLOWY46hOQC21V5MuwavaG1TzWrqema5Ds8mZ&#10;N6721d/OCYC9iZvG+ObrL/H55x/jHCf1Ewi9KRNTkTZT6/wuwo5ju3Cy6BTyCL8VneWWSEjKb5/F&#10;/LolgCyJlWJ9LcHVbcKuU3m1FQj78KvkV/e4re0qt89G733QiJGYsXkjTjZVEWi70X2fQKt1dR9e&#10;w8Xbfdh8cDeGeSrk0NgErCdI5HIy28SJcL+WWXp42dbqvamM0+9cN7VYSzD1372I/eeOIzzWg53h&#10;IzF1/16caKlB+cVm7Ms+hegkDww5wZuw+3UcbaxCAWFr9Y7NGOorhPxcgyZPx6BIz511aAgSlizF&#10;9jKCAifUWst18gIvzpMgEEHQW33uBM4TVGquc4J+t8vgN7sqF0mTx5kL8uAhhF4pnEGCCh8sBxES&#10;x2DTuaMGOY3s2034vUzwlbuzAFhu0Bfv9qDuYgPGzJnh+hF44mcT4orOEygILIREuTwLDrYf3sHX&#10;4TIPhyWkYNXRIzhRT2BXrOnlZr7fragnODYROBTvK8hoIMiNtlhsjs3/mZETpiFi6iwM0j2zTm7E&#10;actWYV9pIUFGYErwVT9Cx4bDOweSXIUkJWPh/tdxsLQAM9asYp17nYOVYTZtGgaHuPd3UPQozDyw&#10;F6+XF2ER33c/4/OQhEQsP3EImcr2fLHeMjgLenvudJpJ9RX02pI4vHZedR4mzp3zAhzN5GLL/3vf&#10;5D0wcO4VBEdGYenRgzhaw9dCeN1z/iiiEl8o/8NiUxGWRHC3LNCDED5hAtafP2PwWt5ZbWvzyuW3&#10;kX9PuTUFSNP7ph9TaOFTJuPVnLM41VCCIratkFIr92B+drXcyl24kqC5ZvsWhPiZkYeEYvyrmxE1&#10;mZ+td6+K3V2yfw/ONVaglH9vVQRfuQk39tTi2IXjiE1Jddf07vm/Z8ERUZi+aSNW7N+PkQm+mi2P&#10;hTgC7H6c5WtTPLAyfsvd+2RZJjYd34flr+/Ckt3bMX/rFkSOnjBwf4PDhmPihnXYXZCJPYTfZMK3&#10;vdc8FzFhKjZcOGfgXtDOe1cyNf7vVvURRj1AFay6hFVubV9bC1owy8/VKcAOgs2u85ht9Hfq9tXG&#10;wa/cnvXDnC19pH2NL88Lvs9a6kjwW8HPuLix4KVsz5nILDuHvIps9F3qxieffoYnj58a3GqZoz9/&#10;95LnDZ+zfsJAwaeg1VyUaXq2+6ZnvUDXYNkzO8c+pvASXt0z26nHUplVr/PKvyDwNvdptpE7tGWG&#10;9q6nej2/Bc7qq9Ca58+eoa2jE6tWrcGGDRswY9Z8RMYkIJTQK4+mF/CbgOiYRAPgaMX9KutzZIzF&#10;BCs7tODXX+rId3X2j7XWr633yzq5PA+mDSH8Duf3XuSoOMTGJyMhaYzU31/jElIL+NkPpgVKoARK&#10;oARKoATKH1AGL1627MDchQv+efLMGQSsFIyIULbn0H8XfrUUUmrqOGQsXoHdcns+dw7ZefkoKCpC&#10;aVm5xf5qmaPCkhKcOX8OO3a/hkWL0zF95iwkJ49GeHgUtFbw9KmTce3qXXzx2XNzJ5Ybs2BXEyd/&#10;EvX3v3mxuh6AKgZY9QJTP5GKJj4GwX/zVWHus50yPRvAct+yOHsZn/3x1Ncfy3d/HhhD9dxqWSRf&#10;CfbbW8KrJ5/gTO45jJ9G+J2QggmzJ2Pe+kXYeljZno8ipy4H1T3VhCpBSAd673SbEnnDoPOmg8+3&#10;b+Due7dx/093LK73DX95o/d5XkshSR1+dB3KQDyI77mAIpSQs/TEYWR1y0W4F30P+i1e98qbV22N&#10;28OZxxER6y25Q7AZu3olzigO93oHeuQGzDYCXnN7fkgIfnQVPbe6sf3kIYRbllyCwbAwpK1aiYMN&#10;VcjtI3RcbsS6118jVEfYuENTRmN1bi7OtNahjBPm0o5aLFy7CkGeCvmyBUdEY/qO13CgtgxFnFQ3&#10;XmnB+r3bTOnU+UHDQjF22VIcri5AOa/TZMvzdHIS34H6q60o660zF+GzdaVIS1/GPg4WQ2NjsGjf&#10;TpxpqkA1x+y4zff3nuJ+FVvdb67OUn/l8ptTk48wL/50cCiBafUa7K8qRInAiNeQy7PWOl20ajHf&#10;M8FYEGKmz8L2vCyc1/q1/XVoETje6XJ2u8uSaAk88mqyEeYtcSQ32XErV2Lx4SMYmSr1070HoXGJ&#10;WEmQPs97LeNr0fq3ufUFiByj7NO6J6nDq7GH4Hu6qRIbjx/AoLB/6wpL48R86tbtOFhZYkrqit1b&#10;MSTMuQ2HcEK94thhnG0qJSzVWjyv4nql/GpdW92r1psWIJW1lGJ6RgbB3H0G/1tNmZUnrVuLA6W5&#10;ON9YglMVORg7exbfs3+EZFlYYhKWHHgdp+vKUdJebVBlbrX9Wke2EUezTyIy/kUs9MTVq2z5o/z2&#10;SlTxM9dySXqfGvu1/A5hjDBcRDCeu3QxgrwfFl6JTcDCY0eweO9ehHrZn/X3GzttGvYVEdZaCMAc&#10;r5owfTzvjLkcD2Qq1xI0fN8HEUa1HTx8JC3ctoP49+/Gog0dhvj0xVh18iQmZixh/xcKf1h0DBZs&#10;2oAjpTnIaSxFMa+lZFay3OZSbD6+H/GTppjrq/UJGY6pBK6dxbk4WlWATUf28T3Q/5wbb+KSZdib&#10;k4Mz/NvM5+db2lphGaor+Dej9ZP1A0AT34+2qw5+Bbj+er5d/Ju0z9eDYdX38X+iV1m+2c5cpPWD&#10;jVmrLW3UesVBsdYHVsZnS3xlPzTUo6ar2tT50qZiFMjtuTaX8JuF3Ooc5Fbm4er1Swazgkyptdr6&#10;XjumxhJQVW/PTQKwwSv3v/v+W6fmqi2f+dqXKmyxvjRBtFRdAbXVeQCtcaw9j7/5ihD9pZJe8fr6&#10;oVQgLGCm+dBrWai/dPflxvgzvn7ulObe3n6sWLYCK5cvw7QZcxAVHWfxvorjHal1fl9a3zdqVKIt&#10;ezQiYhTBV8ov4ZdtQsK85Y5oQ4aOQJApvy7+V5mgtbW1fgfzb3Ww4Hc4x4hCFEE7Jj4VcYnm+vxr&#10;YnJaAz//IFqgBEqgBEqgBEqg/AElaNnKZUfmLFr0L+OnTEFMcjLCwvnF/e8kvDK3ZwLNRGW0Xc2J&#10;MCf6F7I4+SP8Zufn2Vq/suKyMuQVFuLkmTPYtG0L0pdmYPqMmUghFESN0lJHIZg9Yyou91/Dp58+&#10;xjfffm0TIS1hoa3F7xI6fVXW7K/u2MGxc3mWaqBjwawA1k9W5U94BMC//PKLS3pFkH45xlfQayqy&#10;rkN7sXQSIZgQbpmeua86mUG1gJuTsSdPPkduSQEmz5yC5PHJGDtrAuavT8e2I9txsuQU8hvyUcVJ&#10;tyb8yrgqMNMyR9ceys34Gm6/qyzOt906v7R779/BPULwgz/dpRGA372JW4Tja/cuY/W2je7953sf&#10;PWUaNhXlIauvGXV3etBByOvnmJffuIorDy6jvqcRs/hev7xWa+S0GdjNPlqKSJmRL5kCfM1cIvdk&#10;n8WoSQIYBxTBERGYuXUjDjdWoOBiM+pvdKGCE/AFHNPWfuY9xC6ch4O15Sjta0LLzS4oGZWWbJk8&#10;d+aAy7S730EYnpqGJadO4FRLNUG5EY3XCbQdNRg9kLhJJlfQMVh7/DDyuwmknKy33OhE87V2lHTX&#10;Y93R/QhLGj3QNoTQs/TQ67aUTOWlZrRzgm/Kuhfz26+Y4Lu96L7dgy5CwP4zhzHIi2MeFhmB+Xt3&#10;4VRjOSoJ402EgS5CYgkn+fGTfXfjYIwYMxUT1m/FvD27sWTfa3j1yH7sOHccB4rOo4BAXE8YMbX4&#10;6Gumduu+hkXHY+7O7YS4PKw+tBtBhCkbj+fTFi7BvuIi5LdUoqytAvPkKs0+ej8jxo7FmrPHcapB&#10;2Y1rUVRfitjxY11f3/g/OW7VKuwqzEFWayVK+b5sPrQHw7x40eGJqXj19Ak7V32xwRIgSflVcit/&#10;2ynIJ8gvWreMn7c+p8EYkZSGhXtfxy7+LR+tKiasluFCcw0u8PM631yBrWePIiJZGb6llg5C5OTp&#10;2JJzHqfqi5HZVIhFm17EiPs2bNQozH1tJ45UFKC4zWUo1ntlLraErBr+PW3Yo1jXl9b3DeYzhyAR&#10;PCISQ/TjGAEjOCKWQJiOc9V8rjSX4UjOCSRPkrKsewlG+NwMbC7Iwf6SHMxes3LALfyVoaGYvW0r&#10;TlXz/SYwnyo4h/Ezp/M16we9wRimrNIXLmBfeSlO15fjQlMVslpqkN1ag0y+5qMluYjmZ+LubRBG&#10;pI3HssOHsScvCxOWLbHPbOC+ZTyWR0Z48mhEjxuHED7f/B93nPGZOXYc1pw8hqPmzlyKC7VFWLZt&#10;PT+/f8dF2mwwRs+ahtNV8iSpNuVc8b6K1xXQCnwdACuTd5clNJPSK1VX5wXIrp2WH3NtFQvczv+v&#10;VoKvILiF49lWP0zwf7Se/xd1/DusbC1DcZPew3zk1uUhtyYH58vPI5f3cvfuLXxJuHz25JkpsP4z&#10;V+Y/Q2V63uoHTcGsy5vgMjzbuursYx49+oGRz1oLZTH7syW8EgwLbP3YXz3r5SJt8cRSmnU9D3p1&#10;3m/zsqLsfw/IFLKiVQUuXrqMlatWY8XKZZg8bRZGEmhDQkeYKfZX6q7W9xX0SgGOHOUSXqnelF/+&#10;jQ5ke5byK+ilBf+DDXcxv0HDoIzPWvpo+MgoRMYkIjYhDfFJY7kd/euoUYn1/JyDaYESKIESKIES&#10;KIHyB5SgpStWHF2wOONfJ02bhlHx8YTfCAQN0xf27yi/gwebi9iYCdOwct1Gwu9RnLuQZcmtCks4&#10;eS8jVNTUoKq21o5PnTuLzdu3Y/Gy5ZgyYxai4xIta+bgIcOwdNECvPX2R/j08+ec5DiINZVA7s+C&#10;TXODduD7o6fA+hMsTWbk5iywtZhgb7IlF2n1+UGTsB8IxMry7EGt6tXP35eZy/TfOfEacH/+C6/l&#10;llFykzL1dWMrlkzX1n0+fvwZzuVewKSZkxA/IQWjZ0/E/LVSfnfiWMEJFDQWoKqrylSUtmvNuEhQ&#10;ddmeCcBvXjP1VzG9cn2WPfjgLu4TfO8IgmlyexYAt/c3E6w9N2EzTrwHK46ME33FlA0fjqkEqcLe&#10;erQIsu9fQk1nLWYvWYAgL0GWb4OHhSI0Lo7Ak4yhWgbJV6RoQSHDMXrubGzNOoOszkZU9rcTKvsI&#10;kv0oqismrE5gO147JAxTtm/EmdZqVF1pRaeXcOrinV6cJWTEvLxkT1AQYmfOxM7CbOR31aHuqjIP&#10;9+HivUsob63C9PR5/Fv7t+ojrzGMUMT7cevDCnRUPwjBYWEYuzwde8tyUdDdiFqO10bA7bmrjM59&#10;LxJePXAmFVjLuSze4LkRy72WcLI5+wxyCRK1lxtNKdOPE8eyjyM0wov1/D3j60mcMR27c89Y9mAB&#10;/9gFc9w5AlDkhEm2VM/55ipCbi0mLfaXVnoFIVGjkLFrF87wvdx1/hiGx7j3KVhr6G7eiOMEomK+&#10;R9WXmlDWU4tpK9TXXXcQJ9GjF2ZgZ34mIa3KljJS0qgtxwi/ln17EEIJv2tOHUUeYbOOYG6urpbt&#10;WcvgKLFRq2WmXrZzA99f90PHiMQkLDuwD8cIibnKWCy35CtN5mIrV+PavkYUNZdjOgHUX185jJP3&#10;tceP4BxBvbC1HLvOHOZreREXHBweickbN+B1fkb5BHGX/VjxpA2WUVjwW9pUhvnLlxIQPAX394yf&#10;f9ry5ThUnodzdfnYePg1hMd7KnvYCMzfuRuHKopwnvfyes5JJE30wZj3kZyETWeO43V+1mmzZvGz&#10;kwIXhKjx47H1wlmcbahEUYfcoustC3PjpWZU99aZC3NpRwWWbtlo/y8aT/8r83duw+ul2ThTW4id&#10;Z49h9MwZbrml33xO8h6CgvnZRCJl9hysP3YYJwi92QTs4rY6FPNv/0JNIWavXU7Y5xj6wcgzJTlz&#10;NsRMngrT1q/CsZoSlHfV2hq/glWpt4JamRJadVv8L/8fLAbYqbzt/Bsw92jWycwtWtCsRFcCYoKw&#10;/k4E0hpTn00jP68Gvg91/PsqbS6251gu3/uc6lxkV+XgQvkFXCi9gCvX+vDkyROL09VzUc9SQae2&#10;PvzqOenXyfTsde3cknGWPNAg1tW7c669waraeM969TFwluLLrUDaYJf7MkG4qcUc60uCszJAC5wF&#10;wFKALZaYfRWnfPnaVaxZvw7r1q3FnHnpiCbcKkY3lPA7gmDrXJ+V7Vnuzg6AR0Z4yx3xnBJeubje&#10;ERhq4OuWOgqyhFdSfp0F8/ks+NUPi8pCrmRZGismfjThdwzik8f8Gp+c1sS/mSG0QAmUQAmUQAmU&#10;QPmPLnv37g1asmTJ8fkLFv6XSVOmIjYx0eA3WHGEnMyzyW/YYH6JR2L8lBlYsWY99h/iRPhCNvIK&#10;igi+ZSitrERZVZVBcF5ePk6dOoVtO3Zi/qIMTJ4+w9YHDosYRfgNwcoli/HO2x/i44+/4ETHZQf1&#10;f7XXZEeTHvtln8fOxc3FcAlYNcH6C89LnZVrskGsZ2rzZ28sTZ507KvCfuyY31aTNEGuv//zz7+Y&#10;mUrsuVz7kzGbvBHOpSB8+tnHyCTUTZw1hZPuVE6wJ2CelN+ju3Ci8KQpJZWdlWgiYHVzAtpPOLxC&#10;ML326Iq5NN9UsitC7hsf3DOXZ6m+gl+5QAt+de4GAflcZQ7ixqTZDxKKD1X8q344GDzU2ZDISKQf&#10;3I6sbk7ieR25Nl8mYCvRU2ZZFmZmzEFYJAHJ4jD9z1AgGGRuulFjUzFv6wbsK8lFblcD6q93o+t+&#10;P/qUQZrjKIv0udJMpE4ey3FGIHbyeMLjaRT2cBLOCbeuc+U+26rP7V7sP3sYiWNSMCImGlGpSViy&#10;bweyOmrs3roIqFrySZmY+wis7de7cL4yD+kbViM2LdXF28oVVxNGworub3hsHFIJLxm7d+AwgSGv&#10;rwFV19rRfJv3aVmfLzk3Z6nZb15xpn2aYn7148OaXRswcfoUpE2dioU7NuFcYxlqOdlvu6Xsx85d&#10;9HD2ScxKn4+Jc6Zh9IxpSCXkps7klpai41nTMXbhbKw69BrOE96qehoIMhVYsWMDpi2ajalLFmD1&#10;4T2mKJcoXpUgcb62APM2LMPkDJ5fuhCr9u/Aiap8bD9xAPNXLsaspfOxbO8WnCJQlfU2oIaQWE8Y&#10;kTp+quQclmxahXkEpOW7t+JYeY7BcV0/AZLg08C2F2rysG7PZix5dZUln9LyUlrmSGvAKhGSv6av&#10;sjsrwVEZoW7H0dewftdmrN27A/sI8bb+rWUqllIoF3BBs9aJlbro3GCzqnKx/fhevMq/s83H9+EE&#10;/x5KtHQQYUyuuUdyT2ITwXTDkT14Pfc0cpsrUMZzirWWm20HQatdMMZr6FgQfqE0C7uPHyDQ7sG6&#10;Q/uw9uA+rDnAaxzZj018f7acPIgdZ4+YelvUUWeu9bkNRTiSfxx7Mg/zOqdwob4Y+fwMyjqqbQ3f&#10;nJoCHM4/jf28h705p3GqogDn2P9UcQ6OFFzAQdqZ2mK+jzWo9RTORqnS3n1pX8mxqvk+F/N9OV9d&#10;yNeag2MlWZZpurCNzzZlq+6uRUUnr9dQgiOFWdh84ghW7HsNS3dvx4q9fH9PHMXBwjxkNigmvsYS&#10;VdUSWuto+lGhhtet5t9PUQuvUVOEo+X5OFySh8OleThSWoAjZQU4WlmE41UlOKs1ptuqeM98P/k3&#10;ZcmuaG4dX362NEGtGWHWQFfvtx07t2ids2OajpWDQCqwju2HCd5Tk5RfvQfmXl3P96LeAXBrCQqb&#10;iizbs7k9V2UjtyIH12/2u2zLBpmey7Oe2QJZqbd8ZvpZ+VVnyizbD5y3Z6mL5ZUZBKuO7dX2S4Kq&#10;ljgyuP3GxQHre0EqsJ7ppggTaKUCKw5YybBUbwqzd24AeJ8prOZ7+2FU21v37uHVTZuxavVKzJy7&#10;gEAaa/CrNXu1lu+IkaMQLrfnKMFvnKm+gt+R/N4yt2dLeOWWO7JkV+wbTAsaIgjmOCEjTRlWwqtB&#10;wXyO8VlmPzzyuzViVBzhNwUJSWlIShnza2xiakD5DZRACZRACZRA+aPKypUrgzOWLj21YOHC/6pk&#10;VDFxCfYFPUQxv/8ASy/ZoEFQ1soJk6djxaq1OHj4KM5nZqOgqBiFpWUoLi9HMcFXSnB+YT7Onj+P&#10;tes3YN7CRRhHwI5LGY0RnGwEBYdizbJlePudD/HZJ0/wHScx7hd+D1gJty+7KDv49LJA/0VLFv1o&#10;Mbz+urwuY7PA16kOAmJfgfBNkGvjygXag2FTd1kn+NWxv7zRC9XXU4x/8OPUeA/cfvbZRzh14TTG&#10;EApjxyYQksZjzpqF2H5kB44VHEd+Qx5qeqs4uST8crLZL2WSQHnjbam+1y2ZlXNxFvw6AJb6a2YQ&#10;fNcyQV9/+yb6CaGd7N92q9fW6a2+2oFaWv2NbjTc6kPrnT50EygvPbyKq4+u4fo7N3Dt7eu2lJEA&#10;Wi7RLVfaUdJWjWxOprMJaPmdBIr+VtTd6GV/LRlEWCQ4qr+5ZnuxyYpRvsFxFVfcy3vovN0DuTn3&#10;CeStnUzrDF82sFcG6Su0bi1JdLsPHTRB72XC8TUp34o1tnhcwWk/LnKcXm47+Brqr3ei9nIbKnub&#10;Ud7biIqLLai+1on6mz1o4nVb7vSgnbCqdX6lol+3saSmO+hV1uqbyqatTNY8VtIrmdpeutdvKnWb&#10;4okJhIJeJce6pKWfON6le31mvXd6CfVdBuv119t57U403uwy2G6+041W3kcbz7fd0hg9fG29HLcX&#10;bXJB1/vD/nqfZDrfwbayTvZvEVQafHSgR4o1X7Pih7UGbzdN6xH33bloLqodhJN2rdFKQFe/FgEL&#10;x+i87VyY5d4qgGnX+dttaCa0tlxrNeCx9XwF9rxOH+9BLve9vFYP701r/ureWwRIPK8ESYoPVly6&#10;YkT7+Fov3e41NVxj6XyT1gxWMjKCldypBdIthGMBs7ngEpoUP9p0ucXuwVxueT92D7zfLqmObN8t&#10;+GJ/LbWjvornNeMYjVfb0MAxGmkCvGZuNY5L7qQMx8pWrNfnwNzBOdvy2r5LtQ+xpnYKEK/yPs2k&#10;hL5YB9dUUR2zfbvuS58Jz7Xpvr14WINBntP7pNds12Cdi5GVks73XGqpXsvlVlsHW1Z3UXHNjfY+&#10;uHtTZm3/Ht1rcK7IvA/vPWuybSsaLjV7/Xl9wq1MSxnZ+6H3labXpr+dXn5GXTccwGpt7x5+dvrM&#10;pAJrv5dtrP6WYn477H0UMOvedSyPCOUjaOZ9SfF1n4eX8flSA2q7qlHRVoripmLkSfkl/GZVZiOz&#10;ItPg9/K1Pjz74rEDYPth0gGwntN6TgpKtVWdr/L6Cqy5LrOPATCfreqrNXj99YL1HWDqMLf+mLJv&#10;DWy/JRR/xXHcskhfEWyfPX1miayePX1q46heP5YKkC3TM5/heo5rvL/wO+TuG29g9asbsGLlCsxf&#10;tNjCcCzmlzZ8eCRGhhN+o+IQHh1vWZ7lAh0u5VcxvyOjzO15mMCX7c38tX59s/hfWRgGB4eYBRN+&#10;Q0aGY2R0DEbFJSIuIQWxiSm/xiWNruP3aiDmN1ACJVACJVAC5Q8qg5csX/76gvRF/3nStOn8Mk7C&#10;cLk9Wwyfcx/8t6aEMRExsZgwdSbh91Xs3XcQ5y9koai4BMWE35KKCpRVVlriKyXBOnrsGHbs3IG5&#10;Cxdi0vQZiE9ORVhEFAYHDcPCBfNw584bePL4CeGSkxwPcv1JkcErgdSH2IE67XvttG9Q6pmdl5sy&#10;TfuCWPWTKb73J5qBMM/pvMzG9UznBMEvn9O4ijGzNYNZJwh//ORzXCjIwsSZE5E4MQVps18ov0fz&#10;TyC3Pg/V3ZWcVLqYX7k9XyH0Ke731rs3cJvwK7iV8isT8L7xIbfK9iz1V0YQFhTfZ/1dnr/1p9vO&#10;3rtNKHXLJWmM2x/cwa0PvHN/umVrBNsSSjTtOxdrZZe+jStvXUf/G1cMqK9x/9Y7rKfdfMtbfsnL&#10;Qi2XbB37dVqT2JJw8dxN1RN6bxGMzXWbJhftO9pnO1vDmOfVR5mlBbzXCcbXBajc13JPNwiqdixA&#10;ZxvtC7Kv874UEy2wFnD7ybwEzAJaxUELbq+/edmSdamPbwa+7Ku1lDWmjTtw7ctsQ1h+QzBMcLdj&#10;N+6Vezzme2JGmL4qMGedTIq2FHtbN5jH5rou8/rrdUj9vnjPU7W5f9m2nrGfxnP92eb+Rfs70PFF&#10;gmgfIVzQrX661qV7vdZOWaoVt3yJW+1f9PY1ps6rz0Wvra6rbN1q54Ov+up1WVuCuH58uXiXgKTz&#10;hD2d7+W1ewjfPQRpHattj34YoHUSMjVOL/d7Bee2z3aCaEGWwJp99XetrfrpfO9NQvxtwRf3vX6y&#10;Hhn76IcgwbC2ikGWdd2S666USqmWhFGNr/tgXfsNQXeL3Y/GUHx2L0Fd15Mrt34A0A8HPazTuDIl&#10;eNK4VsfrCLq1r7pWAp8A/KIAkqDYSxC8eKuH98YxdG8cv4PnpY4Kug24bTw3ptbR1Zi6ttyHWwX8&#10;hFWBcQeBVlDpAJxtCJwCdK2522Exttp3778DUrUXkLsMzN03u3iuyyBdoKpxtFV7t2yR2vOaBGr1&#10;d+v56nPh+83PQe+FU331nrofWdx47Gf1fA1sLxOM634EwIJfHetZ1UjwVVbu2o5KVLXzWd5cisL6&#10;QuTW5iG7OpsAnIW8ylx093Xi448+whdffGHAKbC0GFsCqlRYmZ6Vep4aEBNC7Zz/nP7rX2zt3acE&#10;V63jK0VXx0p2JSXX1g5me/djqIBaYxB+v1bMsNyXlfHZtfnLn/nclkcPryO4fk4gVhupyTaGB9/a&#10;fvft17h17z5WrX0Vi5cswYy5CxEZE49hoSMMfgXBcm/W2r6m/CrTM7daC1gALDAePsKL+x0egWHD&#10;CcEhLtuzVF+5Pw+VSQlWWMrgoS7ml/thIyMQGRuHWH4HJo8ei8TktP+WkJqmbM+BEiiBEiiBEiiB&#10;8geVoGUrVx5YmJ7+z+MnT4FifkPD9Uu2Yt1+W/k1+I2Ow5Tps7B2/UYcOX4SWbn5luSqqKwU5dWV&#10;KNEyR0VFyMnPw8nTp7Fl81bMmb8AYyZOQgwBe0REtK3zu3zJMty6+SY+/PBz96u8AeeL+LDvvThg&#10;B5wuVsw/9+fvvyPgatJDOGW9A18BsgNWTbrceDzmREvKrYG1AJYmZVimY998ePZVXx+czVXP2rix&#10;fyCof/70M5wuuIDxMyYiYXwyxijmd0M6thzehuNFJ5Ffn49KTiBbrjRyct5l0HKVcHWVAHdVMOaB&#10;oyW5IuDekwr8oVN+775/ewBe3/j4Ht78hPbxfbzxkZZBciBsgEvo9dsZJL9kBs9evca+7cUQC1il&#10;PPuJtgSrd7jVOsNKwOWWWOL11Z7QbFDL81Kq/XO3CcD+WIJRZaW2Oqt3x+6cMlq7rNY3pXgLiA2M&#10;Xf0NgaogmBApmLR1kFmnMW8oLtrO06QwC2IFyDy+LWiX6Rrc3lQ/nhtozzFvede7/tBBr/oKWu0a&#10;HrSaq7TV8RzbCa6VNMvUadabqszPTFmjLY7Y3KtV72KK1ddgWP2074GyTCB5mUB67b4bR2MIQH14&#10;1fHAPrdmuo5A2TsWvL7YV1sp1A5SB8CY0CPT2P5YBssEa+vLe5D1s71AW+ekBmvrj61+ai+g1Jgy&#10;uwav1XvHwWwfAVOQa0boUvtLd3gvhOFL3O8leMkc2BJOCV/q484R1FgvuLzE/pcExqzrJcxe5Njd&#10;BM5OgezNVhv/Eu/P4JltNI6ZII9bXbvPu44gtkOKNE39Daxp2qq9tr0GlQ5+/ft34N1uY3Vxq7EE&#10;5j0ESh/e1d5vp7H0Wuz1sV0Hr+XgWnDv1wlSHTDr9QuSHTC7e5L18Hrd9noI2rwPwar6qq3O9d7q&#10;NhdxgbN/Tm0VuytQNrWe5/yMzgJigbPaajxllHc/ZkgFFkh7Ls/s6yu/am+u0BxDYG/qr+f63HCx&#10;3pRf2++qRXVruSWCyyf45tXmIrc6F5kVWcgszUZHZxseP36M58+fe2qr3JMd/MqtWZn4lYtBP2jq&#10;uSp74dr8F0Koc112z1Y9V6XMfs8xBMBs75mWT5I3j60fLIDmOPquEORqmSNBsmV45vF37KuYXt8d&#10;278vH8ylKj9/9hQ37t7Fus2bsWrlCsxLX0wgjSfIhpsbs5RdZXaWm7NlffaSXskN2uJ+Pbfnl+F3&#10;KMFZ8DxMsb7DZHJ9JvwGhVj4xiuDhlryKy2lFBlD+E1IRnyS4n5H/7eYxNQ8fq8GSqAESqAESqAE&#10;yh9UghZmZBycu2jhP4+b4uDXsj0ra+rvxPxatueoGEycOgOrN2zC0eOnkJnDiVFBIYpKlfCqzFRf&#10;bbNzCb+nzmDr9h2YvygdYydNskX+lVAkeGgI1qxYjgdvvI3PPv2CIKv43b9yMsQJDydIgk+Br7+v&#10;pFSCUcX4ajLkx5k5yHWm80pw9fe//8h95zLtA6/OKfOzO+dcnV++hkGut/35558HFGKBsrXn/vd/&#10;dvf23XfKPvoFssvyMG7GJCRPSiP8TsKCdYuw7cg2nCT85hF+Kzqr0HilySaZfXe7PYAiLL1FOBNU&#10;Gkh6UEnwNNgl4DrIdYrvGx/dJ8BySwj2zwlUtb1PWLa+HMOHXUGrIFqw7IOvTLHE1o7nbWklz3wX&#10;a4szVn/vPmR33iUgE4Dv0LQk0z3aG2qva/L+73I8g2ACr4NjHr/P4/cIv4JgmpRfKa8+DAu2b0mJ&#10;lhFyb/ug/BIwO3XXtTU1l7Dqq7qC3YE+aqM67gtwb6tO1/XHEZRza3DM8wbKgmNvPB+EDbZ1n28J&#10;fqUKS2Xm58TPS9ApCBWUXpULtRdjbOc9k1p9Q4o1IfiKoFYQ60Oy4qENYh0US1lWNmpBpQBUaq/q&#10;zLw+DnZ1LQ+m1V/gLJDluasah9f16wWLBqJeG8WXC+xUb8qsXMUFvtxXGym+pjgTiFXnK8o+CL+A&#10;axrPCwQFfj7wCiAFizp3xeCaYwrABHgGjxq/28W585yBN+HxIusFw9r26zzr1cbAW8qwZwatvKaB&#10;vcYyYBTsaXzVO9h2oO2g2urZ1p3j/emePWB9Ye51yKT8Cp51LQf37MutzFeue9RfW7u+A0yN79Tl&#10;Ng/EBfN8X/k69NqlCMs6rrV6IC2FmfcqqOX1BLjuM+nxANnBrqDWQbNep3ut2nfg22bKbr/CE9SH&#10;JuC1+F32G3Bx5n275FcOym1M3TfrBq6he9G4vD8p14Jx58LtXJ9tqaPeWlvnt75Tyx2VIl9uz1U5&#10;FvebJ6vKRUdXKz777DM88+GXcClXYymsX331JSHVS3T1Fwe/frJAgaiL+XU/Wuo5bssk6dmrZzEh&#10;V894c1n21F8DZ57Tvsv87NymfXhWO8X2GhBz69ygn5v7swNu98OplOXv2O/ew4fYsHUbli1fhsXL&#10;VpoKazBLYA0lzEr5FexapueYJG7l+vwCfs31ebgyPocTepXxWeD7Yn1fH4Ll+iwPp0GDhznlNzwS&#10;4TGxGEX4jUtKQ2xS2n+Ljk/M5vdqoARKoARKoARKoPxBJWjhkoxDsxbM/edxU6diVFw8v9wjPPj9&#10;bbfnoOBgRMclYMqMmVi3eSsOHj2Oc1ku4ZVifcvKK1BVxUkTt/kE4rNnz2HHjl1YlLEYKWljbY1f&#10;TTCChgzDipVL8eZb7+LJY60JyQnTSxMjga1TYV8ArJQEU3I1qbJjF8srKNWkytpJDfbq1ebHn360&#10;PoLjH//2I37+8Wf88vMvliVaoGyJrnhe2Z0Fxuoj2P3ln1wbZZS2sTiuiwfWpOwrfPTJBziXex4T&#10;p09AysTRGDdnCuavS8eOoztxouAkChsLUctJpCaVmpQatBBwzCVXsEZIk+uzATBtQPkV4H5CcP2E&#10;kCvQJfxqe887J/B19ayzek/hNSPYfsBj2gPam4Rm2UNva+7VtPsEXcGuA19vX+c/Eig7mJYJzF1c&#10;8l0HvWzrZ6W+x3PmHi3AlBGCHcgLgG8NKL1Smf2tgSm3vkuy+tn12PfmO06xlUlB9t2ppRRLvTX4&#10;FfQOwK3ndk2Yvc1zBsTcDpigV304nlRmq9P4BsGuzU0C5G32v0sQd1Ds3KOvE34NkD04Npdp794M&#10;dnWOn6O5P9N8+PWPfddp23oAO6Ay0zTmANjSzP1bXgGe6utg25kA0SBTfz8Gu1JxZX3WTvU+FJv6&#10;e1fg5sBUECsY1zV80DXY9YBTbtBqJ/CzOuvrgM/UX47nw66prtZOYwgCBXZSigmybCvw7DUI9c0l&#10;eTPYtT7adtt7ovfKIFNgxrZyNdZW7ez1373EsQWxhEAPNAcAluMKbh0gO4jtE2Sy7iLBst8D0X6t&#10;gc0x3D24HwP8MaRWX6apzSXr586ZK7T3+uVmLuAUAAsWncuzu7a7N6+PXheP9Xp13pRX1qufwNL6&#10;efCs1yKl2Ydfq9Nr5GtRG6fm8r3j6/AhVm16B8aUqitXZ17LG1NKs0tg5cDW1GbCsq4r0/X8e5EJ&#10;mgW7UstN+b3chFY+owTmlo27rwEN3cr27Nb5lQeLTGv95tXlmWWXZ6O9sxmfff454fcZnireVq7L&#10;hE/B5vffCWQFvnxW00x5JYjq2SnXZVN0BbN8xkvxtaRXaqvnvoDWoNjF+/rgK3doiyvmvhJgKZvz&#10;118JuF0yLC27ZO7NbC8w9k3Q++fvBdqeC/Q3X+Phe+9h1779WLtqDZavWGVJGC2BFb+XBMHKyjwi&#10;IgbhcnuWy7MX82tJr7TcEeE4lPCrrM9a79eAVxBsCrC2cp8ONwV4cLCD36DgEFOXI6JjEKuYX8Fv&#10;Str/d1RCWhG/VwMlUAIlUAIlUALlDypB6UuWHJ67cNG/jJ00GTGE35HhkYTfYb8Pv0FDCL/JmDpz&#10;Hlat2YC9+w8i29yeS1BaWobKyiozQXCR1vk9eRI7X9uJOfMWIDEpFVH88nfwG4LlS5fi4RuP8OWz&#10;r+xXf01cNEHRJMgHVnN79mDXYNhTgF1bTabchMfOexOpv//1b7ZckWWB9lRende4Wvbo519+NqA1&#10;F2uOL/MTXmk9YMUGq5+v+Oq6zo1PQP0XfP3ll/ji849xNv88xk4bg6TxyRg3axIWblyCTYe34Vjh&#10;CYPf6u5qSxTUY0qbJvZ9Fs9qSaJM/b3hlFqCp+DWV3PvE0IFt29+THAlCD+UyzOhV2qu7Qt+2edN&#10;bv3zbxKSzXjs6u/h0Wc896nfnuOrj8bR2DIe+8qvzjk4vuva2L5/XmAtMJZ67FyifQjWOQGvixN2&#10;cGuu0qy7K7gXJHvQqn5u34GygNUHbQGwATdB1VynfUAVOGurY55TLLHFDXtqstZLNhWZ531FWCB7&#10;+21vDLZ3cH7DKcd2jv0Ezzx/gzArhVfnZAMAK1hl/bUHigfuJ5zKHLiZG7YBq1N7rZ36qE7H2med&#10;Kb82hoNhpx575u8Lfgm+Brfct34e+DrVWfUcQ+0FxTzv6p3K6wDYU4dVz3aCXYGrD5xO5XVgZ1sC&#10;kIGs4FZwzTprI2g0gKbx71Vm4Mt+vllM8C3CqA/YgkRCldRZA2COrXaqF+T519TYgmNfKb18x0G7&#10;A09BJU1wacZ2BNrLBrG8R7Z3MboOUFUvtVmqsynLuk+Oc/EmXy/BUe0vsZ9iedW/X9eScV9qrBRf&#10;WRdNYwpcDb4FyxxP9+LDpa7nrq2x+ZoUH8xrOWVWqqsD0gFINfPfK251X7o/fg4OQB1Ma993Se6y&#10;+F2e5/VdTLHUWCUbE8AKlnlPHFfgqgRkOqd9Kb5KfqUEabqW7kkxx75a7OKb9VnpRw3ncq1rKi64&#10;k/sax8UAd1iysIbeRjTR6rtqUdlWhtLmUlN+zfWZAJxVlYXsqmzkEH4v9vXg88+f4LPPHvNZ6Ls/&#10;a61dT5XVD5kCYT6b9fwUfPpZm1WnHxIFsr7Xjvb9HzC1xrraCHi/9sZSvRmf4/bs1zOfY2hNeP/Y&#10;xqb51xD42trx+k7hPQie9X3xwccfY9+BQ1ixbDkyli5HbGKqp96OMNdnga+5PEe/cHl28DsKI8Jj&#10;DH6VFTqU4DtM8CvV18y5PL+c9ErKry11RAjW957gVwmvYuOTkZCc9r8kpYwp5vfqYFqgBEqgBEqg&#10;BEqg/AElKGPF0qPz0hf866TJUxAbl8AvdsLv0BAM+l3ldwhi+MU9bfZcLF+7Hq+fOIbTmZnIyy9A&#10;SQknS4TesvJylJaVIjcv1xJebdi8EQsz0jGR14geFWe/rg8ePASL09Nx//5DTpy+GZjA+Pb1N1IR&#10;3MTJwNWHX4NZp+zK5CKnSZFTjb34YFMfnEv0yxmdZQay5jrtYn9tbNb99NPP5u4spdcHaQGxu76b&#10;YJkLHbfffvUVnj77DHmlOZgwcwKSJ47GGG7nrV1gbs9a57ewoRB1PU751URTap3BDuHIkkUJyAiM&#10;cm82N2YPSg1Cta867ptyy3q5MKv+EeH20ScPXgAsTeqpVFuDYM89WnBqIEsINkDWlvUOcN34D3Ud&#10;tfGuo/HNWKf7EqDKtVmQK3B92Xz3aVOv1Y4Qqjrdy8vxwAbCPHeX2/tsJ9dpjSk3aoNS39heAHyb&#10;8HyHoHpH8cOsN4X3rasEU7knC1rVlud1DZ2X6zPNgPmR9rm18WgGxDynrfp417kt1Znj+mquoFaA&#10;a2qvIFhQzK3iiA2C5QYt+CUom+s04fcmz8lucd9crx/xutrXOVOL2ddTjAXrLl7YV3sFxBrbKb66&#10;rm8Obgm5AlqDW/7d3HXHOqd7GFCEBWsEKwGsuR7z2FdP5Z5t2a7Z1pRPwq1zaSbACYYETwZQHqjx&#10;b9Qpk2123pmgjmAmyGNbKZ6Caatjux7Ck0BTYCcV11eRte/6O0VYdWovMBU8autem5RsASXvgQCm&#10;fga2HKeXYwuADY55/X6Od9VA13Pz5rHAV6bx1Fb3IzMlWKZ75rhOLdbYUnyVJdm9ToGwXZdjdRMY&#10;dY/q03uT90tAtLF4fS3h5QCS53jeXKX5mnUvBsb2/jn4lKqqfQNdr52Bv167lGZCuK5nCq/68b0R&#10;/Nr96HXTHEALhLsMfgXGfbxWj+6L9+srwwJZwauA2odquUVrzW1dyxRrmiXBEvCyvc5r3zJZywi9&#10;StbVLFOW6YuNtsRRTXslAbgchfUFyKvNc67P1TkE4EwUVOXicn8vHn/xlM9uJZ5yKq2emwMwKvCk&#10;OSB1sGsu0H92rssu+ZSDWj2H1U7Q7LsuW0bor52yq3pBtZ9R2v+OsDhjmj++xtI4fh8lvdJYqtOP&#10;lwJwrSrw0Scf49Cx41i1ZjWWr1qL5NTxtnxfCOF1+PAIg9yoUQmIMpfnRA9+YyzZlcv4/EL5NQAW&#10;+Ib6APxS9ucQKb8hBr+D+Z06bPhIjIyMJvwmIS55DGISUn6NiUtp5fdqYJ3fQAmUQAmUQAmUP6gE&#10;ZSxfemx+evq/TlLMb2wc4Vdf5mEYFBT8m/CrmN+o2ETMXJBuMb/7jx7D2fOC33wUE3iLCMBSfQXA&#10;mdnZOHT4MF7dtAkLFmdg7OTJiI6Nd/AbPAyLFqXj2vWblvHTX7/RJlDe5EaTGU14BLUGu4ReA1ma&#10;tgJbwapBLMHUMjJ7rtECXR9m1Vd1WhdYibJ8uDUlgfYXQTTHk+rrx/tq6/d3AOzu6xtCuVznnj9/&#10;jNziXEycOQlJE1IwdtYELHw1HduPbMfR3GM2Yazu0jq/DZyYthuIXFNcqACLcCV4k7uxKb00i/kl&#10;cA4Ar4yw+hbBVeYUXge7zqTwCpwd9ApuffB1SrAD4Dc+JtyqvQe2PhQLaLX12wpkBb3m4swx1d7a&#10;SN1VPLDA1YNe36S6Kv5XAC2oFbDefV+v67b10+sz8NU5D2wFtE4RJhR7wOvOeQDMrd9H17Rjg15B&#10;q7aC3Kt27McMKy5ZwOurw9aW5+5KjRY8C5wFvOyvsUxRHgBOLxaY+35MsL9vscBqI8hVvXfOFGDa&#10;TX6espeB11ykac51Wm7PTs1VvQDawa+UXackmwmUBcesNxDn9to9tiXYCfjsWH0EtbRrMgGxflCR&#10;8VhjCrQEaVJn++46tVewa8ArdVcAp6RO1wlQ1wh6AiWphwQkxc46gBXoORj2wVcKaY/BIKGRW+f+&#10;yzYGWw4k5d4sIDelmPWCXqfIys3Yg2Bv3ymtbbZvLso0p9Y6hVgeEnqNzp1akClo1DmnRqvOV51d&#10;X20JxgJRg1+Oz632nZLM94PgaGPz/VJ/bU0dlzLL+xKEaywBse5P75XidfWjgVTTPkJ7nyBUEMtr&#10;67yuazCv95BjCGj1Xij5lv2wQHPu0p6LtnevGqP7hgNkuT37LshaY1kZrwW/9jne1D1ouSKNL8jW&#10;sUBY8b36YcJBrw/bdl7nTAnmGLxPB8Z+ci3COYFXy0QJmpX0SiAsiLbM1vybUPKrhr561HfXoLK9&#10;AqVNxQbAWZWZBr7K9pxVnoXW9gZ89tmnntrrTD9A+t435vasHwvtmUvoNFflr82++dapuYJft1a7&#10;W39XGaFNLea+uTN7LtL+OQGxljSyOGEeK9bYYo6968u+/dqBr8b+Ru04jj3j9QznPSm85r0/vY/D&#10;x45hzepVWLlyFVJSx5mSG0aQ1Y+/4ZExpvpGxyQiMibBc3321d8Yg19b65ftzQjM5uZs6rEDYd/9&#10;WYqv4FfnkrCbAAD/9ElEQVQJHkMJv+GRozAqnvCblEYb/WtMfPJ1fq+G0QIlUAIlUAIlUALlDyhB&#10;6YvTT8ydv+C/TPASXo2IiMSwYVrn97eV38GE4oioWEyZOh3rN2/G/iNHLKNzQUEBKiorUVFViUpa&#10;WXkp8vPzcIyTjI2bt2DuwkWYMn0mYhKSEUrAHhw8FCtWrMSbDx/ahEgTFAGmD5k6FrTqWBmdBaaC&#10;XV+9tUmV18fAliY3Z8GqzE9YJVOiK60HrDamALPO72v73Er9tX1eW8sg+eD7E7d+7K/igk3J+Por&#10;PPniE2QXZmLcjPFIHJeMMdMnYMGri7Ht6A4cyz/u4LejEs39jZyIEioIIEqCJJgSRMlV9y7h0E9I&#10;ZTG/hEiBqLk/ey7GAkjVCYSl1Bocc/vwQwKvtnKN/tTBsQGxB7gCUgNetff6+8quJcKiCXatvwfX&#10;UpWdOuzO2ThsL6jWvupeziRt9yl4N0AW4Mp92Znu3zfBsADaFGQ7drHDDnDda3SALLdnwizfHymz&#10;BrGEWnNfJsDeJMAaKAts+f4ZAPP9vKf3UhDMeh8+DXANWgmnMkLuHb+fINqDZpnBrj4T9fEh1+yq&#10;jWnqrcYycL5uMKw+Mt9N2odYH5Z1Hz7wyuSmbYqy2rCt9RUAKwZWfW2f7QjNcrF2AOyg97pMXgME&#10;QkGaVFODYNZLGXaKq5RFB4U9/Htz0EqwudqKbsEugU7w06lER1pCp78JnTzXdZ3gw63Wt1USpBdZ&#10;ix0QuVjQJosNVV9TVzUWx+665q7hx/n6GZ0v8vqC3QGg1X0RwGQCVHNZvicV10GvFFmptwJPg1zW&#10;6bWYcqo+AlOa+skEkAJZLWEk4L9895LBr/r40GrjEfhcbK5gstP7ccBBqSnUBrZq58DYxVITaPV+&#10;eu+pLYHkgaVciG2f/aXgSl2VomugyTpL9mUw7GKMDZAF2F47gWzXjS60X+V7a59DE9r43tp7SWvt&#10;b+bn4tYa1rrJWhdY6qzcmAXRThFWoiynAMsE3hrXQbCAWMq87knqsosJ1r71s/NOMW7V2sdSffm3&#10;4MxlfW7m30VDbz3qOmtQ1lpm6/xatueaXHN5vlBxAefLLhB+W/H5519YvO/z589c3gWpup5CK/j0&#10;Y3BdNmf3XHdwTNjleRev6571BsUCVYEy+9lavTaOy+Qs85/5pvbqO4KmNuZyTajV+r8CYN2DzmtM&#10;U36//86y/X/1zdd48vgp3nv/Axw4fBzpGelYumyZ3I8tE7PcnrXUkRTeSMLuqFGJpgBHDsDvKDsX&#10;6mV7lg3nfkgYvzMFu77rsyCYx1J/lehKP/QKgkPCODbHEFTHxCUjLiH119iElPdeiYiI4ndroARK&#10;oARKoARKoPwBJTgjI+PUwoUL/+sELXUUF4/hBNOh5vb820sdye05OjoO06ZMx6sbtuDYidPIV7Kr&#10;omKUlpSgtNxlepbyW1RUiFNnTmHbju1IX74MqWljOZGQ21ikLf2wYd06PHzrT3jy5Al+UCZlz73Y&#10;fqUX1NIEsQJPt44jYZXnpBT4gGsTK06IBMZ+JmfffNdmQa2OTY1g2wFY/vvfbAzBrbbWxzs3YH9j&#10;3x85nl3TxRFL4Xj27AtkFWZh7LRxiB2fhNHTx2HemkWm/J4oPonCpkLUddeglRNKTeLlLqrkQwIk&#10;PxmUYM9XSAV/DlQJsB97Mb5Sf6Xq+uarvzznw6wBMPv4bd769AEe6Vh9ee4R29k5D5oNirVPM5WX&#10;W5n2fcA1d2jPNLa2yjh9l+fMTZv3oOWWbvO+tfSSnTOwFRy7fa0prLWF9Rr1+u7/SUDvQFmKsaBT&#10;wK/XbTDLOh+Udf4N7j/g/l2ek1p7970buCeVmNAquyvXaNuXgizwfQHLNqanKFtGaqu7RXAVSLON&#10;tuwzYJ7Kq/O6FyWzkiIs12e5Jftu0NcfciuV95GA2B0rzlfuyzcfaU1j9uNW+7ceagzFEHtxwNbO&#10;A2SawbFgl3U3CLvaNxP0Kls0odag9yXwleuzgNjigQVqBBotHWSuvISpU0WnsWrXq1i0cRUWbliF&#10;Ba+uwvx1yzF//QrMW7+cf59LMXf1EsxYno6ZSxdh1jJul3C7JIPHSzBtcTqmLFzA7SKzKYvmY+KC&#10;uRg3bw7Gzp6JcXNnYfxcbufMxIQ5s7B44xqcKc1E3cUGS5bUoTVpCdNyG/YB1nd7lsIqRdYpwg5i&#10;pbxaO8KaAFggL/h8GeYFoi4OWecInGwnkFO86yWr66ddMgDslQmCaaZ2Ev7kMmzQp7HYXmsya71m&#10;9ddaubYGr2eKnRVYaqyLHFPj+cqqU8Fp3Bpw37lkEO5Amvcj4PT6Wr3aEjKd67dAVD8+dNh6u1J5&#10;BZRTF8xEaFQ4QiNo4YQnz1QXk5bMz3A5TlVkoaK3AfWCYQKrYnqVpdmUW/04YT9StNs9OvVW8czO&#10;vVnxw+03/bWG2Y6m16vX1Xmj06C3eQB65fbcZGv+NvQ1mNtzVVsFKlsIwI1a5zcXOTVye85CVmU2&#10;eno6CZIu1tcUVy1Lx2et4FSZnbVvxmeoJbWyZ+8Pptg+ffrUwFT1toQRAfirLz3AZV8dS9UVxCqL&#10;s63ba67QnmL8khkM89pqK+BWjLDWAH7Ga8jUz4BYICzA5riPnz7G6XNZWMi/9fQly5R12RTcoUO1&#10;1m+EAW1ERIxleRb8Kv5X0Gpr/Zrrs2J+PfXXljuKQDDhOVjuzgRgQbDBb6iD30FBWurIKb8jIqMR&#10;HZuEUfEpiE1M+zU+YfSnw+Pi4vndGiiBEiiBEiiBEij/0WXlypXB6UvSzywg/E6aOo3wm4CwkSMR&#10;/O9kex40OAijOCGYNWseNm7aihOnzyM7twDFpWUoryhDdW0VqmuqUF5eikLC75kzZ7Bm3auYt2AR&#10;xoybwL5xNnkIHhqG3YTiDz74DI+/EPw692M/AYrte/DqQ6kmOj7I6tgAmVsdW+Zmbm2fIGzg6p1X&#10;O/UTMAuQ3TXUz8UEKyP0L784N2cH0c7sOurLtuqrY1Mbvv6SE6zHKKsuxqRZkxA/NhFpMydgwfp0&#10;7Di03ZTfHE4WKzorOMFUtudOc0sV/EhFVPZhwZnUUwGngNDf9xVeAafF5hI0H33qVFlTcAWyglsD&#10;U5oUWwKvr976JlfpR2xrpn3Vm4Lrxla9+ptbs0wQS0DVeS2vZO24fePjB7jH9rcIsLffJ6yy/i6P&#10;b7PPLR7f1vEH9+2ctdFYPC+wvfXuHUIloVOm/fc5Dq9hbd9R8iu5PxP8BdFSjnls7wtBVeArU5yw&#10;7C4BVvAr5daZlFvBKt9Lz+68LVWXdR7gCmIVjyz4vsljwegtthG8Xieg3uD+DV7zGvevEVavKoGV&#10;ANfg9obVXef2pvqw/3VrI+gl4L51k0Dr99GSTmxPINZYGlvHOnflwWUDX9/F2kDYgPaSQa8PvnLz&#10;vU7ovSXVmu2u3O8jJDsw1jm5N1sCKMLgFcEjt5cIYg3dNdhz4gCSJkzAoOAhv/k/+x9pQcNCMW7B&#10;fBwvzUd1dz1aLmvNXacy60cfKZYCRKm8lwWGhEQH7br/bgNeA3med+osYZFwKeh1MbKEXZ7r8baC&#10;227Wy7qkst65yH4CYtfGYJf7ipHt5vlu9ukWgBJmDWjZ3o0nu4hO9pV1sG0r4bWNUNhxU2P02fiC&#10;SP3/KnTBuS9LLXaqru8GLbW3h/0EnQ74nXKs+3cKreC5m3DaYZBZ31OHvcf3IyI23r2PgwZjSARh&#10;KjYBodEx/ByHDry/YQlx2H76EMo7alDTU4tGwmkr3+N2gnDbFYKwGcH4YhMaLzag4VI96rltvNxs&#10;ynErAVfwq1hkix/mvQiW5frssj63ujaEYEt6RfCtHYj5rUB5UwmKGwot5tcyPQt+S8+jq7sNT558&#10;YVmeBaVO0f3BuSx/J0XXwanF3hI6ta8fNt15QuqXglRCM89LAf6K+9+wTgDr3Jy/N2BWqIvW+rWx&#10;vlU7xRi78TWuYNdlf5ZS/J0pwXLF9tcf1lamemV9/pbtvnj8BU6ePoclixdjzZr1SE2bNKD8CmZH&#10;joxGRKTW+SX8RichMjKex3FmLxJfjbLljhT7OzQ03IvzHW4xv8O8JZC0/m/Q0BBTfs3tmccRkaPM&#10;lXpUQgriksb8Gp+c8nVUVFQqP+tACZRACZRACZRA+QOKl+154b9MmDgFMQmJGB4eYWvw/h78Dhky&#10;DMljJmDm3IVYu34DDp84jUzCb0lpuS1xVFNN+K2sQkV5OQry83D06DFs2LAR6YuXIDE1DVFKeDUy&#10;khONUJw6dghPn32DLwi/33PC9Je/OpA1pZewKtjVpMViyQigpirYxMqbXGkSRNOkSy7JUm/9duYW&#10;p8mTxvlBGZ0F0p6a68Hwy6Ys0rquMj3b9b12ygjtZ4K2sTjON19/hc8//wi5hdmYMmsykhXzO3si&#10;FqxLx07C74l8JbwqQF1vrbksdtuSMIQZucoS0v4Bfj+8azG2MkGpzFRfga0gV9Aq9ZXHdo6w+cgD&#10;YtX5cKtzBsNShmmm5hKmNZa2sgHVV21pjwit7pxTb50p/lgqLvvxugJZ7QtYZTrnm0D3DvuYsY3A&#10;WNvbNIGxVGFrZ/28djR/vFsEXxv3XcULS/12+0qOJdB9ICiWcsx9U39p9969gftShqUKC4IJpg+k&#10;MhM47xB2pSCbCay5lauyqbGEVSnVAu6brL/J69wglAtSDVyl1HKrumsc85q3f1NtCLnX3ryGqzKD&#10;X4G0lN3ruHxfyawIvdw3gH5wle0IuoJjHl8hAF8lUPffv8x2l9mXMCyFl2Art2pzfdYPI56Ls2J8&#10;fXdti+2VqZ5mSa2kNBJ6m/ob8Or+LRgRT4AarPj83/5//aMsPG0s9uWcRnVPgyVPkluvuUQTtJSw&#10;yo/FVeIqxdjqNcgNWhAvqHcqr9yEBa5O2XWqreq0VFM/+gYA9pKBbg8BtfuWVEy1Ux+5gOt9uoxO&#10;waaBq8YjIHvgrL5dvJYUUIFuO61LY3Cs9uvdrFN8bA8BUSDcxTG63P/wTWVNdnCuuF69rnZCo1yh&#10;pfQqhljqqz4fAbu5POseeR+tXiytxdP2NqCivQortq9DcGiovXdDE1Ox9Ngx7CvOx77sc0iYNNV7&#10;XwnFUaOw+uBuZDaUoaqrmn0rsPXIXiROGo8wqcTDh/N5OhyRhOTQCC1TNxRho8KxevcmlLRWoY6f&#10;hxReW9boCsGZ0Kv4X5cV2sX+CoL1GlsJy419jWjoIUB31aLMMj0XoYjPsuzKLGSWnUc2wTe77AIa&#10;2uvx4UcfmNuzgNVPMqXnrva/fPacz+0/W34GPUP1nJYCqzb2HGcfQbOSUgmAnVeOU4vdeQKwqcAO&#10;crU1F2fPzdpg9s/f24+m6ue3FQh/+exLu5agVyqzfYfo++D7P5sb9CeffIyzZzOxOCOd32EbMWbC&#10;NINSuTxLAXbr/MYgYlQ8omMTERWb4OBXSa8IvsNtrV8v6ZUHvy/ifAm+WvqINlTZnofwMyb8Dib8&#10;OrfnaMuZESPlNz7115jk5C+jo6OT+XkHSqAESqAESqAEyh9QghYtXnxkYcbifxk3aQqi4+INfgcP&#10;1VJHv+32LOU3PCoOs+akY8uO13D45CnkFhSiqLgUleUVqKqs5LbcrCC/AKd4fueu3Zg9fz6SUkcb&#10;/I4Ij7K44rOE32dPv7M4rB/+/B3+ruWJpMxyAqQJjUBYwGlr9/7NQargVVv367+DYMGt3JP/Tmj9&#10;6eefTAVWhmb1UfuBTNDexMofw+CW5oOuJl7ff+e2AmkBr7X12vvX//bbr/Hki0+RV5SDSTMmIHlc&#10;CtKmjSP8Zrh1fgtPmlJS01mFtqvNphwp066pf+8Qtt4hjHnwa67NBEzn8uzMV2xNAVa9YJX1PswK&#10;iO28B75ydX5Lcb8v1amdGfs78HVjGPQKqqXqamya2glUBbMywalAWMstaf+ejMfa6viOB8ECY9fu&#10;Pu59eN9BLU1Q6yDYqcNqbyAs0CXg3nmf57iVGmzQ6415d8BcJmiBr5JWCYalAksRNoWX75/2B1Rh&#10;gqwlqyI0ykX5NuFVyu/ddwjVUm2l9BJgBaQ3WXdTAMytVF2BrxTg6wJetpGqK+VW0Hub93dDbQS7&#10;7GsKrxRhQvAN7autQS/Ps15ttLXrPVR7d2xKsFyg+fkr4dl1gq08APxYYYGuuT8Tim965tyfpQ4r&#10;RtitAaz1b13SJhf3WtlSgSUbVpmr7G/9r/6HG58FI1PTsPzAXuzMy8H49GVInDwFW4/uR3lbDRoI&#10;Uo39jYTgVt5vN/o8ADb49UDYVF+p2nxNbm1dtuNrlCuz6h24yl35sv2AcOle/4CCayouoVXmH78w&#10;JQBz51zCKI19iVAsNdcpu9pvJzi332SdoJhtDKZ53Hatg9aOlv5m5NbmY976FQTRcCROm4iTRZmo&#10;ISA2Xmo05VWgL/AV8EoZNjfp2y7OWsqw3KHbrivOthWNhNHc6gKMXziTz1j3Pg4KIRSNmYBI2uDQ&#10;EQPv7+DhIzF5zRrsKsjEuYYiHC06i9RpBONBg12/wUMQTBAbQlAbZD+AuH6ho6Kxav9OnK8vQUVX&#10;DZou8x55L0quNaD2En6dC7Wn+nrxvub6zNdVS9A21+fWcpQ1lRgAywqU8bn4LBqba/ApIVIuxs+f&#10;PidUfmnQqx8YXWiKS0yoHwsFnnoGy2tGz9avvnJZmtXWnXNqsEzPcwfAPxB6Ccxffm2ALBM4S/k1&#10;92f285dBksuzQFf1336jkBTdj9ee4KxM0X6MseD5s88+x7mz2VicnoH1WzYhbcIkfidFWnbmYJpU&#10;3UjL9qx431juO+XXVF9zeyYAW9yvkl55GZ8Fvb7Ls5lb9kjuzq8EDbN17YeFDTf4jY6JR2xiCuIS&#10;Un6NjUt5PGJEYgw/t0AJlEAJlEAJlED5A0pQRkbGsXkL0v9V8OvH/AYNGfq7yq9ifhMSR2Puggxs&#10;2LoNh06cQC4ht6ioBGVa55fQW1VViQqCcG5ODo4dO44tW7ZhFuE3MSXVfmG3OKmhITh15DA+/+Ib&#10;PH78xCZGPpxq4iP41S/1miD5qoBro3UgPRc7HvvrPgqABacCYE2+3ATKqQcyUw4Iy99//52B7c9K&#10;YuXF+Zqxry2hRNOxrqdrSFHWsV3DA2dljP7i8afILsrC+OnjkDQ+CeNmTcS8dYuw9fAOg9+ChnxU&#10;9VTZUkdyfZTyq6VqbigulGCndXHv/smtl2sQKlD1ANeHXIGwlGHL6Ey4NPdlL7mVn+RKsOvDsX9e&#10;yq/Vcat6jaXY30fafvyA5x8QXO8bwPoxu1J/TQFmG8GoIPQB26jOtbnvuUWzjvW+Umxu0F4bAe9N&#10;T801JVim89wa8L4rd2ee59YAmmZKL7f3PNM1dGxQbCowoZcQrPhega4UXynBpgwLfnksMNZ5uTQr&#10;kZjG9CHU3J25NQglqEoBNkh965ZtBbkyuWbfeOQAWHCrrZ1jO1fnQFf9fAj2XaF1bMqx1Ql6vbas&#10;Vxupzbd0T28712gDYcKuvy6wJcYS6Hqu0OYWze1NuUl7yxVd1VrBNIGfi3G9iHbCWyOB6kJVLmYs&#10;XjCgJP5HW1BIKOJnTMeSQ69j4d59iBovIHsBX4OCgxE3cQK2HD+MotZK1F+st6RZPXILJhw6AO4i&#10;+Lq1ehW7q1hcmeJyZX00qb6KTxW4Ks5Xyq/MXJx9RVdtCa4Gux4Um7sy+0rd1b6AtvuW3KWdyd3Z&#10;7fcSevto6tNrINxxrRPdUmr76nE48zjGz5n1v3pfBwUNQerMGdiXdQqlbRUG+L5LsYv9FfS6JFj6&#10;3+/iOUGm4mmVB+B0wRnEp6W9GFM/NCq7Psf1wVYWHBmF6Vs3Y3dBNg4VZxG8pw08l4fGxmPOtp3Y&#10;mZOLI6WFmJCxxH6M0LnoMWnYdPoILjSUoLK7ljDbzNfWQdhV3LBzhRYAK8GZuTxfaeb9OeVXENzI&#10;z8vBr4v5LZX6q7jf6mxkV1xATlkmOnvbLduzy9Tv3JVdsioBrFuqTrG4UmL17LQfIXlegKvnu5Je&#10;uWe0l+dB++zn+nsu0npu23PXxQr7yrG5OxvUulheuTcrb4T29R0hmLbvEH13cFypyF8TuP3vECXG&#10;Ki6rQcaSpVi3eSPGTZlGkI3AkKFhlrVZGZ0V5xtFSFVyqmjL+Pwi27MAWOAbQuiVCXwHljqS4jtg&#10;Wus3FMEE3yFDQtlGYB1JmI5DTFwi4Tf511HxSR8EEl4FSqAESqAESqD8cSVoyfLlx+enZ/xr2sRJ&#10;/LKPNVe6oGFanuHFJOxlCyb8xsanYP6ixdi2cxcOnzyJC7n5tsRRVXUVamtrCb9VKCtTtudcnDhx&#10;Elu2bseiRRlIHTPOuZcND+dkIAQnDh3GZ59+hWfPnxFcPTdjToYMXg2CX6i0msT4pjoBqZRZm1B9&#10;/a3t//zzi6RV2v7yT78MgKuDW9Z752SCYMHuDzyva2tsqRU//viTnZP7szJFmwLMc24y5uLYnn75&#10;GIUV+ZhC6E2dOBpjuZ2/LgPbD+00t+f8+jxUdpRzMtnIybmWnLlosGMJkwhqdwRxnr0hFdWL+RVs&#10;CoYHXJh9iJWqK9h9yQS6pvhy35ZE8o7fYltbHsnv9xHbyrQ+sAe/AljF9j78VMf3LUZXiapM5TUA&#10;fQHE/jrEgl1Brc47+HVu0aYK09T/9nsEVg+q1c5Xku++5+D3NuFXiq9/HV3XoJqm7W2pxu85Bdi5&#10;Qise2F8yScmr3HJFcnE2V2i5RAuOBd0ETBefK4WXwGlxxbwej29L8fXOmYorKFY71dEMVgm/6iPo&#10;NRdmz9V5AGYJt1J5zcVZcMwxBvp617Rr0wTTBsJsY+01Bo+lMl8T/AqwH2pdX7durwGvfhwRFOvY&#10;g1/9YHL5fr8pnv2eXb5/2dytuwltbYS2tpvdaLzSjqP55xE/eTL/T/9jXKCDw6MwcdkKrDpyGNPX&#10;b0FY/Gg+J34/zjg0MREbTxxAXkspoa/Wkr+Zy7DFzhKA+X+hH4UsPlfmwWmX4JbHBsCEXsXd2tI/&#10;3LdkVzznq79q40OvYNhXimV+PHAn35/WqwRQuThz7O6bGqfPXJtlgmC5TnfyPWzoqMO2/fsQRzgd&#10;/O/EUA8eOhSTly3B2ap8VPcQMC8LILXsk16Xi1WWEqxjLSckk6pay/fhtaP7MDwi2o0THo6Zmzdj&#10;05kz2J2TiXWHDiI8McVdh1CcOGsOtmaexYKtGzFI4Sh27WEYt3QZNmVn4mh5Po6VZCFm7HjXhxA9&#10;ZtZcvJ57AcWtlWi42ITmK62E3TZTf12mZ7k8K1lWG59PzfxclGGa2ytse6kBDb11qOdrquLzq6ix&#10;AIUN+Sjg8yynOssAOKcqB03tdfji80/xpRRXU2C/N9D1XZgtkZW8c2i+2/F3rPPdnAW4ek7rx02n&#10;CLsfOfXM9/ft+8B77sq++ca5Sms8fT8YZH9J+H3+FZ4/+/IF/NI0tsX46toeTOuaigd++vQxSssq&#10;sXjxElN+p86cjaioGEIsgTVkhGVxlntzRHSsqb+jtN7vqATW+fG+zu15+Eh+lxn8ypzL89BhDoCd&#10;8htmsb6K+R1EAA7msZZSiiZIx8Qm0OJ/JQQ/eOWV2BH87AIlUAIlUAIlUALlDyhB6enpJ+YvWPBf&#10;0iYRfmPjTPnVL9UvKxAvW/CQobY0xOx56Vjz6iYcOnYSmXn5yFe25/Iyi/utrq6xbVFxMc6ePYud&#10;O3dj1ty5SEhK5kTCrSUcQsA+zIneux89MVc0KawGuZykKHOoJkhKSGXKK+s1cXGTLM99TpMkwbGM&#10;52UGqYRoU4DVjyArl2kfolUntVfLJumcMjfLBN4G1l47ga/M3KfZXxMwpwDL7dlNqD79/BMUEX4n&#10;z5yI5AnJGDt7gsHvtkM7cKrgpGVItWzPnFQqQ+xlwa/AhrAjpU9JmfxlfrQMkMvO7MXlEigV1/u2&#10;QJaAKjPllm0MbgW+BFarEyRbe1dn0Ks6qxfwOvhV8qqHhF8lsHrzkzcMWuWuLAB+QyDMen/fYNmD&#10;5Dd1jtc12PWAVVuZ2gpe7/D+fXBWW9WbmsvX4uoJ9Twnk7prQOuNYdDNOov9lXlxvwbBPFYfc83+&#10;E98j2iO2f5PXs+RXb/uu0QRcGeFT/RTPa/DrAahvNwivAuGBeh6bOmsKras39VhtBaxyV6Ypjlew&#10;avXsI9g1RZfX148Z13lO2Z91XmNqHL0Gu453LfVxwCsQFlQrBrjf1n92ydBc4iu5PismWGsE6+9F&#10;CbN8VVT7iiG+bBCsrMU8R/DrJAC3EPBaCHVNVzpwvDQby/ZsxdKdm7Bw83os2LAe8zdtwLzNr2Ie&#10;IWr+ts1YuH0rFuzchoU7tmHJjh1YSsugLdi1E0v37cGKA/uwZM8u1m3nONuw7fQxbLhwBqOXrkTw&#10;8Cg+C/57gB2M6IlTsS37HPJbKgh+jQZYWg5JLtCK8fXjYvUalIDKVFlarx07sL3ovXbBv4GuFw8s&#10;sFVWZ2Va1rJDquu9pURabjyBtb/MkRJPyfVYmZzlAt0hF+RrLiuylhVq629BZRNhaOOrCInQa/ut&#10;1/OPNmTESCzk+3iupghVnbWEyFYbV7Ar9dfcnwmbLsEUoZNgrGRgFR2VSN+ygiDrklqFxifzM9iF&#10;rSeOY+PhA0iYMtWL4RYYR2PGpk14rTCLn9cmix216wcNQfzU2Vh39ChePX4EEWPHDdxXUOhwzFiz&#10;HkdKC1DUVoVaxWDLNVsK9K1OdHIrdVfPJcVk6zMxl+dLjQa/TfycBL7VndWE30qUNpeguKkQBY35&#10;yK3NdlaZjZaORnz22Sd4/OSxy96szMyETz0bte6ugSifp4JgS2BlUOqt+St1lyZXZD1b5SKtrYsB&#10;di7KaqfvgG84lvpKXZa7tKnCNGVx1hg/eGPqejJTh23r9p8/e2omdVh9BePPnj1GcWkFMhYvNvid&#10;PHUGgTQWoWHhlvhqJN93ZXp2a/0mIXpUIuGXFpVgSx6NIACHsY3ifQW/luTKc3OWuX1P+R0SNgC/&#10;vvIbTaiOiU1EbHzir6PiUu/xcxtOC5RACZRACZRACZQ/oAQtWrzo5OyFC/7r2CmTEW3wOxLBFvP7&#10;25PboSEhSBs3BfPTl2Hjlm04cfIULmRm2RJHlTU1ZhWVVbbcUW5hPo4cPYZtu17D5BkzEZuYhHB+&#10;+SvrZWhIKA4eOIC33/nY3J7lzjzgrszJjLYCTmVgNoiVKuDV29IZUg1oAmNBq4DXz8isCZFLkuXA&#10;VX3UVstuCJItFtgDXvUzN2gv07Ou+Yt3Te3/0z/9kwNlLyGWJnTffv0VPvviE+RxUjpp+gSkTEz1&#10;lN90bD24DUdzjiK/PhdVXRVoudbASX07J+S9puL5Sa+0pI5TMwnAhDpbW5dAKmgV4FpSK8GtlFuv&#10;3mCYMPv2pw/wNkHWuTG79m9/5sX9qi3NtXPHb1piKxrHekPqL/sLfH23ZANRD3Cdi7MzZYIWlL8h&#10;AB2AUBc/bEDMfWfuWO0F79aex29x+5BmyyjR1FfnXsT+vlCaFV9rKqwHvs5V2oGys9u4L9OPBXzf&#10;DH6l+r4jaPVMwCl1WW7ViimW8kv4dG7ODkpVf4/jPdC1CciWIZqm5ZI0lpZgUp1bFkmZo2kEYMsg&#10;rS3hVWsL335Ee5Omff+ctXNq8DWek2u0kmYpo7S2UouVHMuUZ7lSK1HWG1fsb0FjuPV+XyxvZFmg&#10;BbxKlkUAv/LgCk0Jta7ZvhRgHwylCF+kdRIo22+2Ex570M795hvtaL5GyLvegebLbWi63I7G/lZa&#10;GxqvtKHhSivqCGZ1/c2ou9yMem4bLtEIao0EuvpLaks47KjCmNmzfvOZ8JsWPBTjMzJwqCgbpa0V&#10;aOPYftKrPgKhGUHUKbV9kIuzAFiAK/CVu7LUW8vg7CnBFgfMOgGzEkwp7lnLJCkWWsfKstxD0Owm&#10;1CmbdP8twjEhtF9AzLZaR9jWKaZpv/dmNzr0HnTXYvOebRj+/0fsdGhCMtYcO4SshlJU99ah4WKj&#10;QaSU1W7egyC464ayPLvEXe1X29HO97G8uRyT5s/mGL+fpGwwQSlyzHhk7NuLvcW5OFNbiAu1RZiw&#10;YIFlD/6H9vqR8qUfKkOjR2Hpnp04W1uMMkJ540UCLT9LZX5u5+csQNc9thuodzp3Z7lB05QQS0qw&#10;skbXddWYlbeU2g95+bW5yKvJQS4tuzwTja21+PyzzwxQB+JxCZxyN/4rYVbPSf1IqWe2TABrqq5+&#10;jNQzWfteG0GrD6dq59yb3Vq9ZoLd54Tdb761vgJhAbbigRVz7K8DbHBL0z0p5ldJt2RfPX9O6HXg&#10;rGzPSq7Y0NqBZSuWY/3mjRg/ZRqGj4ggtA4n0Ia7hFcRyu4ci1Fa7ojmMj7Hm/qrhFehI/g9RgtR&#10;witzd37J5VnHAuJQeVF5Sx0RgIcMC7PrKOY3PiGFlvprbGzSHX5uYbRACZRACZRACZRA+QOKYn5P&#10;zVqw4L+mTZxo8Bs2QmsT/j78Bg8bhpSxEzBnXjo2bCb8njqN3Lw8lJWVE4ArUFFVhSoCcCmP8wsK&#10;cPrMWby6aQumzpmDpLQxGMUvfsX8hnKicWDv67h39yGeEn71678gU1mXBaGCUsGwgNOAlxMlxYkJ&#10;XtVO5wS22vpKsOoFq//DP/0P+PvfXMZoH5LNjfknLXMk6FVSFmV4lhIs0HXQ68OzTPs/85xTkAnW&#10;3P704882uVO25ydffIacgiyMnzERseOTkTptLOatWYith7fhWN5RU0iqu6o4oWxED+HXV34FOreU&#10;8OotLbsj9detbyuIfEhwfPShp+gKagmwvhuz6sydWccynhP8+qBrJrWYbWTvEnDfoWm8NwcU3wd4&#10;+OkbA8cGmDQ/ZlemJFeCcIv15T3JBMAG2tw6GHaQ69YOfrGvekHlGwRUZWoWqOr4TdarrwBaoGzq&#10;rmeKBTZ77565QwuCb6meJtfrF/HAty3JlY0t12oCsLYa22CaZvBLsDUFWPueq7PF3Kre1FiXDEuK&#10;sSDa3KcJvPc41m0ly3pI82BXbtW3H12zjNJ3fAimqY+g9w7P3ePneU9jsl5r+95+S0rvLQNUixNm&#10;P3N9prmlj64SaK8RZq/hOuFXfQTTtx4psZWX9ErZnll3g2NcFeTec/Br++by/MJMESUAX5QqauYy&#10;D7u1Z7sIim6dXMWfSok0NfR2F8FHS98oI7NbL1ZLEynzr2JXOwiPcot1saqtBLdWZFdkIyI++Tef&#10;Cb9lQSMjMGfLRpyqzkdZWyUa+xpsLeK+m7wnwqCAVPeouFwpteb6zGPF5yohlUti9SIG2Izge5l2&#10;9W4/twRgtrnIthcJmDo2GCbwG+yyrofAr+u5+NsuQjHB9BrBl9vOqwRBgr+spLEYs5cvxOCh/xuX&#10;iuKzMXbaVOzMOY2cphLUEX6lIOt9c9Db4ZJeeaZ1htsI2S2XWlDbVY/9WSewcu8OLDbVfRuW7tyB&#10;ZbJdO7Hh2GEcLMnDuaZqZLdUo6SzHuU9jSjrrkcF7UJVIbafOozVr+/GmgN78eqxo4iZMY/3xec1&#10;7yty7HisP30C2U0VhHJvySMD3Fb7LA1++b508X3RusaCYKnAftKrlv5GNGnJJKm/7RUobSq2pY4K&#10;a/NRUJuH3KosZJdloqmt3mJ+lWhK6+kqmZSLsdVzWnG2LsGUlin64Xv3w6WyP5s7tGJ7TQ3+s0Hu&#10;13yeCp59zx4BrxRkW5dX8cRsq3hgiwlmn6++/hbPCbdKbCVw9qHXXK8VZ8y+qtd4pjrrnO6H9Voz&#10;WEpwS2sb1qxejY1bt2DS9Jnmjiw4HaqEV1rqSMscjUp0qq8BsOJ+4zEiIobw6zI++3G/cpX2gdcH&#10;4CEyHgcPCXXKLwFYSwjK60lJH2PjEhEbk/hrdGzKLf5NBeA3UAIlUAIlUALlDyrBS5akH583b96/&#10;jh03ETExsfxyDucX9+8vdRQ8ZAiSR4/B3HmL8OqGzTh64qTBb3FxCcqU7Kq6CpUE4IrKSuQW5OO4&#10;Yn63bcf0mbMQHedcnkNDR2LE8BHIOnca7/3pc8u++cOfXdztX2kGrAJe2veE2u85adGxA1dXL7D1&#10;QdWM8GzKLaHVlFyC648/umMfpjWp0hi//PIL/umXfzIXaB2rXmPa+H9RlmlvrV+OqwzUdi+eSiGX&#10;Oim/z58/QUFZASbPmozECalImz0R89cvwrYj23G84LjFydX11HDC2cxJfQchpQ83CUu3CVxSF28L&#10;0ARxBF+5B9/7wLk+CxINNA12aQRdKbgywaypvzRLbiVTuwH4deekDNs5HdPk7izofYP7MktqxevI&#10;BpJeCXg5lrko81jKrcDyLdbLfPjV8kiCWCm6dr8f8RoEbB2/QQA1MOa+b2rzkHVueSKX3VoqsaD2&#10;1tt8/R7oCnoNdNlHgGyqMOH3PrcPeP4B4dUfXyZYlXIut3EpxQ58HfwOgLAPvX6dFFjBq2BWaqt+&#10;fFD8Nev8JFo6FvCasmvbaw6QBczsf5dbW1KJJvC9L6XYoNgpxS422DMds34gYZan/JoRft1ySdwq&#10;Ftwzge/1B3KP13JIDnidy7NTfU35ZX9lPrZ9jnPl/hVzgxb8CnT1Q4sZ9+VibFmVCZZXCYjXBcw8&#10;lmIqIFbiKamkUkPlBtvNrWJytT6vYK5ToHSjEzvPHcLg4eF8BnjPhUF6RkiF/O3nRFhCCpYf3IcL&#10;9cWo7lK8r1yeCYWErV6Cl1yRBby2/BDv28Xp8n6lZBNuDYjlviy1V69V9812gvnrBH6Z1g2WXTQl&#10;mf9j9roIwoRfAbCBsEFxDy4RkmX9vHb/Dbbja+qQ2nmpEVmlWRgzbfJAwqj/rgUNwYTly3GoLAeF&#10;bRVoICxKOZVp/d0Omtyd9Xo7r/E9pGkdYIFmO9/PlmsdqO9vRcPlNtRLjZcS39eMpkut5qKs+GGt&#10;59t0pRnN13mP/ByaCK/NtKbL7NfXhJreRpR0VOFIaSbCx4yx+xrEZ/P4BYtwqJig2lqNai1ZJEWa&#10;/WRt9sMGr89rKLmVslnrhw3FYsstXdDbzPaNffUEXz7L20pRSvAtqstHjrI8l2cipyILBVV5qGms&#10;xNvvPMLTJ08Jos9NrRWA2nNUPxCaGvuNAauen5bRWSDLZ7mDXsUDE0q1NUh2yrCt5eupuIJVuTcr&#10;w7OUXJkbQzBLEDagde0sU7Sg2SDYLY+k57UP0hZD/Jf/H3t/Ga3Hta1pghYzbBbLYrJki2WUbZlB&#10;ZrZlWZZJFmwQbiYxs7aYLNMxyLLITOeYTo7+1/2j/3RlZmd1V1fmvTezMru6R/WZ/T5zxtrSuSnf&#10;PDmqfH59a4w5ImKtFSvi21uKHc/3TvjBgRrYXrtpi91+xx1294MP2LhrJwpuC90tGfW3e488HZdY&#10;QXF/KyweYAVF/T3xlbtC9y5sjfn1L3G7UbYvg96O3VoN+G3vya66uOrbpm1HzeniibV6FxQ5/Jb0&#10;HfiX4j4D3rvqqrxe+v3lWq7lWq7lWq7l2u/eZs5sP+366+dNmjz53w4bMdIKUX67/ctuz4DxwKuH&#10;2US9ZJHwau78V2wR2Z5XrLSlslWrKm3lylW2dPlyKy0vt3nz59vs2Y/YhGuvs76DB/kfflzLunbt&#10;Zm+8PM8++MNZO/fpOU9W9cuvv3qcLaDqsClzIP5jJLziRYYXG/pdGc6UXS9vlAGuw66MFx3OwS2a&#10;cfo9uYrO9X6BbVrDoVkg/JOA2aH5px9d6U1z3LVa5/AyhUvdxfPn7ePTH9iC0jdsyDVDrWhIHxs0&#10;frhNnDXV4felspdsSX2ZXvqr3ZVwM6WOjhDbGUDjiu97kRjK3YEzIHQXZ0FrKK+CSFyfM9j1ONxs&#10;HwB2t+iPgePDduqT462wmxJcpUzPlEE6CfgKUInpjWRXgkpdDzdosj5jCYDJOB3gm92P+vxY9pYM&#10;kAWKXekFTB1Ida4A87CAE8U3wDcUYWJ1gV4HZa6lvkP0a21UZ1Reh1yNA8FAL4otrs4eE8y6fEkg&#10;0HW1168pUNa1UHDdPRnQzYwYW7Iqe/IpVF/UZK3rIJzNd5dzQavXCRbsuqlvfwa7Sd2lHzW45dhO&#10;N4A4QFhjgtqDAteD+n361r/Q0PXfavFYYU9wJXNXblkAL7HDAcDE/5L1eS9ljNy9mQRXUfLIa/8C&#10;wVrHY451DvC7AxMEhotzuDsDh0CiA7KOyZ5MFmWgb5eMOsG7cA1GbRXsbj8QWZa3o4gK0IDfHSRo&#10;EiiGMiyI1PEW7eNCvGXfRgexSffeqv//V34m/FfWtr31GTveHlrwupWtJttzo0BLULgn4my37t+i&#10;/xNhQK67PaP6yjx7s/q8jq/sEhATx7vFP9du7WN8PkDXVWCgX1s+P9CL+s1ch18B8VZckHXtzYI9&#10;sjmv391s6wR9jZvr7KmXnrHexcVX/ixXsLbde9r0xx6x+XXltkL/xykNtGHXGv95UaYpSh6htIe5&#10;e7d+/owDm+s0d4MAGNWdjMuo7CjuGxjXMT8r4JnjjYJVvoBwhVbzAFj2m3estoYtzVbRtMoenj/H&#10;bn5stt30+Gx7avGrVrGu1ksxkeWZWF9AF5dn1kP55Xrh7izT73atDAD22F9BMKovruBke65es0Lw&#10;W2ZlAuCyuiWe8Kq0apE1rKuz9z94z/M1EKcbgMkXlZGVmS3A6QkFeXYLbgN0Q4X1GGHBLH2c+/nn&#10;n/nz/fJnPIZqi/ob8cB69l686OfhJg3gpusAwf73IvuClP0vdB+o0sylnzJ63+l+fvjhO9u6a5fd&#10;euutduc9d9s1EydbDwFvp67dHWh79MxzyM3LL9bfK0FwUT+P/c2j5FFecnvOc/Dt2jXifj3hlSvA&#10;Ke43c3sWAF/VrqMrv53Uj8Icym8fKxb85hf3f/eqq3r11r+rXMu1XMu1XMu1XPs7tLaTZsx47tqJ&#10;E/812Z4pddTVY35/u9RRR4HxoKtH2JTpN9rd98y2OXPn2cLFSwS7KzzWt6am1qpr6zz2t3z5MntZ&#10;cHzPvffb2PHjrbBPH71MFFrn7r0E2d3ttXkv2jvvfWJnBL9el1cvKAGbf8zc5Hih+S5TYyN5lSeg&#10;8nkBpkAuGZrTSw/bpP4mcGULuKaXKubxwsTW12COAPtPqMcAr/Z5CYu5vFBl12R9Xqy+jqQp5avK&#10;beSE0VY0tK8NEARPnDXFY37nLplrZQ1legGt9lqamwS/Oy+DX9TfpFp6nGwGk57oCohNlqm6qKuM&#10;veVxvRHb26r+CiJdfQVy2VcfAEwMMaWSHIaxj4+5+nvi9PEs4VUAL+ov8b8AMXHBnvCK8wWtgK+7&#10;YGuOK7iZcexqr7bu1nzZWIAznyc+VxiKb0D+IX1mrxHMvuAWRRbFF7XZSyERs4sSrD7cnT1RlrZH&#10;1Mf6CbJ9mwEy5kmviPGllJLvC3Z1TBZoB2ogWBB6iLhfAXAYKvBeo1wSpZIcdAWgwG+LwNRhmK1A&#10;lPnAsoOx2x5XgVF/OT6k6wG/AC+2m5hf4Jd44xP7XPV1VVjn7NLYTkGvl0rS1k19LZjW3acttgc3&#10;aVnAckBzxPcKkLXWHgE47tUOwwe3G4mwdgsUdwsEk+06uNl2Cr52CHIT7AKKAG9Ar7aCTpTg9XvX&#10;OLQBvijArgILmKrWrLIhE8Zf8XlwJWvTqbMNn369Pbt4oS1rrrQ6gRixpA6HugeU380ozwJT4ntd&#10;/cV0X+G6LSDWNkD4ktvzLgAfoOWe9ZkC7ne4G3W4UqMEA8F8LhJh4Q69LfoYY14GwUDfmu1NVrO2&#10;2m6//x7rKPD5W+G+S7+Bdt/Lc21hw3Kr8lJCjYJpwS+fTT8/4N7ji/k56lrANu7WKM3Mw9Wa+sBe&#10;amhHsyebasY9WfuAcSjIzOULg7URk6st4MwXCKjVzbr3Rln9tibP6Fwv0K3Xcd3WRquXAcck9SLL&#10;M/DLdTbsFmDrfqIsE67PJORC2Q/XZ76oa9heL6gW/G6scfBdtXqZVdSXWWnNEltSvcgWVb5hi1e+&#10;adVNlfbOu6da4ZJndSSuIgxF4CrY5Rnr6qwA18H221Bhqc+bYoHD1TnGyOZMNmZqBn/9tca+0Hk6&#10;35NmyVzZdXhOim4ovDzXw+VZIJ2BMgBOJmpgmfX8ea41vhJ0f/PNl7azpcXuuGOWPXj/A3bTTbdZ&#10;376DBLI9rbMAFuW3d16xFRT2dfB1+C3q727PJLzqobGuPQv1N0zw2y0gONX5xQU61fntINht10Hw&#10;S6Kyth1dBeaL314ov/0GCH4H/aWwcOCH3UpKivXvKtdyLddyLddyLdf+Dq3tlGnTXrh20qR/c7Xg&#10;N7+wWH+cu3ts0m9le27brr3+aPe3KTOut9kPP2ovCW6XlJZ5zC8ZnmsEvjW1ALDgd2mFJ8R66OGH&#10;bOKUSVZU0sd69iqwTnrJ6Na9h5UtfMM+On3RPgV+BZoBs7g8B8j6C5O/+GTgqm2CXOY7iOqliX4g&#10;N1ygY8tawKr3A8qC5NTv1wBmtd+q8GbjXDuNYwBwJEnJXPqyvk/OfmKvLH7Vho4bbiXDBthglN/b&#10;p9p9zz5gLy15yZbULvFsqat3NXuZlhTz68muAN8szheoBVI95lcQ6vAKcMrI0Mx4SnYVQCwTnCZX&#10;54gRjrEA40sQTGkjz/SsOUBta4kj7MOI+cUoWeTKL9fMrkGG6VPaf0fA/TbrALOycH0W/OoaDrQC&#10;RwAXNTYU3oBdd3FWP1uM+F8Hcn0ed3kWlAK4gGuCU/payyTJAOIUR3z0vQyCs7X40gCXaNymPTN0&#10;Brnh8qy1BLkp5hcARRE+oC3uySStOohyK3A9LOg9gsuzPkdKXAXo7ncYBXo5DkMddgjWmsAvfQHH&#10;KLbE8gp4Ban7tHaUMwpX51YgZo4Ml2jPFq15LVoD8E0QDHTvZY4gHGUYl2ZUX2DX1ePMUj/b3Ud2&#10;OviSCGq3tqi9Ow+RCGpLQLBgcA9QzL9BQSSADCDu0jEAvG3/eoHkFo+NxeV5K6qlzGFt52p7bcl8&#10;61XSV////zY47KD/45MevM/mV5cJDusEvqtdvdy8L9ydyYZMHOwmASzJrAD6VKrIlewMiN2N+0iW&#10;zIt9ABhzAA5gB3hRsXHtBnJRebe3aEx9AO8OgSigzBcAAcCbbcveDYJMgLDJljcutQk3TI0au1f4&#10;LFeyIkoJVSywijUrrU6fb41Ac4PgFmNdALVuc63NXTTfHn3uSXv4mUfskWcfsXufnG13PPyA3f4Q&#10;dp/d/sh9dsdj99usR++12x6+22Y+KJt9l936EMbxnXbTfbfbjffdajfdO0vb22zGPTNt+t0zbcZd&#10;M23anbfY9Myuv/tWm37XLTbljhtt6l032ZQ7b7Jpd99sk++4we5/4RFb1rzC6jfXu4rfWupIhiLs&#10;gLwnEl5R47dha53Vbaj2mN/K5uW2orHCyvU8K61ZZEuqFtqSyoVW01xp773/tiu/Dqsor8T0ynBP&#10;RnUFdAHf1nheHUfm58j4jOsz/a7a8mznC0kZ5yU4Zj59AdXkW9A57vr8VUCzrucQrGu6q3WmLHNd&#10;lGKMdVibaxBC89OffrDjb5+yRx5+zB64/0GbPOUGo5RR1649rAvw2723/51C7S0sGWBFxQMsr6Bf&#10;lvCKUkdZzK8gGaWYDNHh+pzcnwW+metzu45drU2HzhHz27GTdeneU/BcYHn6/1RY0v8vRcUDz3Ur&#10;Li7Rv6tcy7Vcy7Vcy7Vc+zu0ttNmzJgD/A5y5ZeYXGJ+/4WEVx064q5l102cZvfd/5DNnUfCq1Kr&#10;qFhqVZXU+a23+vp6q6mpttLScnvhhRds1h132ITrJtrgocOtV16hqyxklV68eIF9cuYzO3f+vF6I&#10;cF8LtzVedBxSs22UIwr3uVb7/pJLXSizAbopYzRbavq6+zQvVj4vgJbELGQNBWIBXpRiV34FwijG&#10;bGNenMPW3fq09f0vv7AzZ07bwtI3bcSEkQ6/g8YOs8mzptuDzz9kc0pftCX1i61mo+B3Z5NAYr3H&#10;YgI3QA0lcnDlTVmQXf0VFCZ4dRNwAqCuqDIG3AKmwK4s9Sfll+zPDr7aT3PcTfqTY+7ujKoLaAK/&#10;DsHqO6w+XI8dsmVe6oh1ZcT4ntLxWwJij/lVX3KHPi7AxOUZBZbEUQ65mbF/UpB7invW/LcSDBPT&#10;rGsffV/XBVJxRSYrs/ZRgoFW9l0R1hZ4RUk9JJAl5hflF6U8uVq76V5QfD1JliwBsGdXRvnN+lsc&#10;ggW32sY9a923BbwOsRnYosZr37M3o+pyzJx394f7MzHAwG42h3Pi/Eha5eWOtAVqW+N9M/Alq3Ny&#10;eSYGmERXJLM6yGfUOOej+u5z+BV0y/h3sge4JdlVAl4d76T0kYDQY2ABQ21dIWbeoXB7BnJ3swV8&#10;ZQ7BgG8GvdG3NVRgHbuRKEtbwBKA3IBqiBq5vdHue/oh6yAw0OPiv3oe/NfW1noPGmqz5j1vC5uW&#10;W92WeltLDOw+FFFKHFGmCBN0A7lALeCuewN23b1ZhrpNoq+I+8WVGeBF6c3cnWW7dD6fExBG+QV+&#10;d6OAC3J3MV/gm1RhoHfbPkG3AHUjtnu9f743lr9p/YZTI/dvjPdt38lGz7rbXlpVZivWVVnz9mZb&#10;u2uNq7SbBdW4MqOyzi191fKvHnjlNf7O1nPoEHt88Su2bG2l1W9tsGY9k0LpjZhnT3i1i3q/4fZM&#10;tmfcnuvXV9uqpmW2tKHMymoX28LKBe72vHiV4Lex0t599y1PIPXF50BtAC1hIa6y6tnq+RowoFPm&#10;Xy76M1kQq3mos4AygEsyQ1yg6QdW+bKTfSAa0HUvHJ3nz+4MjHmu+1b9FwThF85F4i2gmkzQgO95&#10;3d+5s+f8+e1fomrNLz+/aHsOHLR77nvA7r33Prt55u3Wr/8Qr0LQsWNn64Y627vI3ZzzqfNb3M8B&#10;mHq/PdXfs1eh/k7mW7fuedZV8BtKb1bjV+Ab1k2w29WtXfvO1lbwS217lF/gN7+or/6ODv5LYdGA&#10;r/Ly8gbp95RruZZruZZruZZrf4fWbsr06S+Nnzzx3w4aNtTh12N+26OCXBl+2+mPON+GTxD8zn74&#10;cZszZ56VllV4rG9NTY3V1dVbVVWVYLjC3nhjgc17eZ49+OBDds2EiR7n1Ft/+DvpRbqHILt80SL7&#10;8ONzdv4cbs8BmrwgecbnTMHFAF8UXgCZMhWALn0Orplym4DV+3+I8zx+V9uftF6q7esKQga9lDdy&#10;V2teyLQm9+AvWdm9pLjh2OelDbWZ7dd66TtrCwS/w8YNt36C36uvGW6Tbp9m9z7zoD2/6EUrqy+1&#10;2o1VrgIBv7hg4ra5V7Dk5XQEv14mCCVTcEiML3DoNX0dXgWOlym8bwtivcSRwNWVX0xw68mtsnnA&#10;7kmHZ83V/OTyfFyGioprs4Ow1sft+eiHRx02Pf4X8FXfJfjVmtwD4Mt5DrUZ+Grf4TvN0zqou5F9&#10;OdTfpBATI4y5gqtjV5u1BomtUKS5p0hyFX3AK+OAepRYAp7jWoCvlzsS5LoKrH4SdDlAywDoS2WS&#10;gN4WPyaxGPV3DwqIA3z321Fcp1Hg+SICd2jBqkMwvxv17T220zMuoxCj7GIeD8wcV4wvgfP+EwG+&#10;XlYJ1bdV8dW+5ngccuqnT1vAFuDdLwjGWKtF8OvxvnxJojHigndrPynGuFLjBg30kukZaKT2L0mx&#10;KPezl3MBY0CX2sEOwACt/u2xr/k+LkDcdSDiZnELJkmUJ4PSlsRRJJBCVQWOG7fU6d/1jdamXdSe&#10;/W+anh19r7vOHlv8hmCr2hq2N9mG3bhTR8blrQc2CnrDzXnrAV1b9+LQq3tjS5wvyi8QDBADx+wT&#10;zwzo7hTobt23Tvcayi7Hrmrz+XQeQEw/+yjCuFqT5GoXczNFeNNewHe1NW4i3vdZ616Qf+XPcgVr&#10;3zPf7pzzrL1Zu9RqN5PlebWXVsK9GfdhTyC1a62VNiyzGx+610ZOn2ZDp06zqydeZwOuucYGT5ps&#10;gyZPtf4Tp1jfayfqZzXJSmQDJ0+3q6eEDZ1+gw25/ia7+vobbbBs0IwbbLDs6htutmE33mpDbrjJ&#10;Bk2/XnM4nmlX33izxm+0ITNusWE3zLTRN91qI2+8SdubbNxtt9gtTz5or1aXWjX1iLcR3wuwh0K9&#10;AdVX90yWZ8/2rH7cuOs3Vlv9hmqrWbvSljWUe7zvoqoFtmDlq7ZwxRu2qm6FvfX2cTt79lP7QqD5&#10;7VcJTr9zV2XPuizQZJ9navoy0mN/1feDP0cjFtjnCGLZMuYmgMWFGZgGhClpFGWLSICFshyZoAFa&#10;5gC3ZI6++NlnXneYJFkeK+xj3E8A9De65vmLF2zrjl12z9332gP33WvTZtxsffoNcZDt2qWH9eyZ&#10;Z/l5xVZY1N+KiwfKBmifmN++7vrcoyfwW+CG67PH/Cb4Rfl1FTgyPrfr0NWuaseXyR21H/DbM6/Q&#10;qx6UlPT/S2Fx/z937953tP5t5Vqu5Vqu5Vqu5drfo02fPv35a6+b+G8GDx1meYVFXuqonSe8urLK&#10;w7fYhSUDbfzE6Xbf/Y/YS/NfjYRXy5a52usuz9U1DsPl5eX20rx5ds8999qECVOsqKivuzt36NzF&#10;6/2Wl5XaBx+etYsXzzvwErtLjG18m3/JEujyYoVxnED5px9/CnhlLq7J2jqoprkouhn4pnXI4MzW&#10;s0H/dClDNOugELsSnF0D2E2G0oz7M3Fm5y58aqXLl9iI8SOtz7D+Xud3yqwZ9vCch+3lipetorFc&#10;L8c1ejludndSlLak/B54GxBrcYhL8bIe3wtoah+wxeW4VcVFgQVs1Z/A12Nxsew4QbKPXWYBwEc9&#10;5tdLHAG5MuJ+T3x8PFOFA4BRfx2iWdfvQ9sPBLJAMH3a+r0yxlxZ9MWcy+N8AV5Xf2VkasZFmURe&#10;CVTdAFUZ0Eum5n36meD67Aq1zCFXloD6mOaQkdmhNZ2rdZhL0ixXggW9+wSz7gqdgTFQiuszXzSg&#10;uB95R9dw8EX9jYzNRwTEDrX0C4zJCM2xJ8I6vsvNawEDv7JQgAWtMuC3BXgV4HqMr7au+Dq87va6&#10;vgmMgd99gt8WjbvKzBrqB369vNHRHR5r7O7PDsuxjqu+uDej/GZKqSe9AggBWtluGfBMVmfcmAN8&#10;UUQ3aRuqaUAhSmnEzibIdfdhgSQqqpcGIj5XMLeoeomVjBz5m54g/9zadulqo26/1easKLMVa6us&#10;eUdTlBdC+RV4euIn4oodgCPpVbg4h7tzfKad6sP1eZuXccKlmwRWKNNA7w6twefbSUwv983/L//M&#10;KL/h2h1wLOh3BTigd6t/pvWu/HJfNeur7fbZ91k7j/e98uf559Zz8BB7fMErtrhOz7tNNbZa/7/X&#10;7mp25ZfEVptbNnmSqjW7yLBMgqoN1qj9+h2r3Wq3NFn1lkar2tRsqzY1WeXmZqvcov2NDerT2OZG&#10;H6/dvtpqZNU+Vm81WzmvyedUai592JKmFfbSysX2ZNmr+pkvtDcaVlj5ulpbrrGVmziv0b+A4POu&#10;20mirYjlJr577R6yPguGkwl6m7bUWZ3A121DlcCXZFdLrLy+1BZXL7LFuD1XLbLaxir7+OM/2BeC&#10;1IvnUX8/dyWWZyTPTQfNTJlNfQ66Mh/TcxTYBVx5ZvOFJTCMcvvVF5fAlzGe4+HSDOxeUpJD5Y2s&#10;zsAwMb7nzp3zOGTuh8z8QLOXPZKR5Zk1PxP87mjZZ7fOusNmzbrNrr9xphXpbxrKbydq8aL89iqy&#10;wsIBVqz+ImJ+C/jittB69i70Wr/dexTqb1mBdemasj330Lmh+LplMb9tPOaXMKKO1lb7nVk7j7WB&#10;34F/kf2fevfuPV7/tnIt13It13It13Lt79Guv/76F66bNOnfDhk+wvLy9Ue9e09r14GEV1eG3/Yd&#10;u1jfgUPs2knXO/zOeyWD3+XLrVLQW1lVbUuXrbBly1c4EL/08st2//332YQpU62wiIRaPa29XpB7&#10;5+Xb8qVL7b0PPrVPz57NYDWDVqDzN4wXJ4da7bPlpQmYdVj9QUCc1QlOAItqwHkOtpwvuOa8VsDV&#10;/p9Qhj0jdGSFJplWeuliDhbXjC33cP7iWcFvmQ2/ZqSVDOlrg8YNs8m3T7cHn5ttL5ZS6qjM6rfW&#10;uUshiW+AX9xaPc5UgIVbLVsUyHAVDuh18BQkAr+tJvAl7tb3P9HWE19l/dm+Q7C2sUaAabhQH7eT&#10;smMfAL7U+j3mKm9KeIV5rV8Zyi/3wfWTkdiKtXCrpn5wa3/mls18yhwlID7F/D9oy/W1n0og4bKM&#10;EuuKt+Yma43x1TwA1mv7vhtAC/iiJqOyeqkkfm7E6KoPJRmY9Xq+mQHTgDOxvvSHa3W4PnvyK0Eo&#10;UOuqrQA2QDbgF7D2skU6ZpzfS6jBgl+BqNf/BVQZz5TiUIMB4b+GXvYTcAO+1P3dJ3OXZ8CX+YJi&#10;Px+wFtDuE7RS4ihcnwHfUH4pZ4QLsMf3agz4BQhRSQFGYmJRfz0ZlPr4d5bcnd0cCgXBDo8BvJ4c&#10;CrVXxrEnvxIoeobnvet8HCBep3+7T73+rPUsLrris+BK1lnPkOmPz7bXasutXjCFEkrJH6CXJFCh&#10;AG9qje91wPXPkhJcZRB8MFyfvU/HKNQeu6v7Bea3t+g+tZ7X/dVnJ/GVu3X7eOb2fFnsL3O3Cfoo&#10;cbRxF/DbbOVNFTb6+kl/e7xvmw42YOo0e2HpAlu+epXVba7zmH6SSBHPvFXX28RWP8vNum7U/N3g&#10;P4OoA7ze1u9Z7zV/geM1guM1gtF1ezf4lqRXTbovElk1a13q8zbvXh39xCi7QrvaGgXH88pesyHX&#10;XWPtuwqu+GKizVXWpn17Kxrc3+5//nFb2sz91bubM2WOAP6oa4xSLQDGPTuBu0AYFbhpW70r/Vit&#10;wLd2Q6VVr9WzvLHMS7ctrl1kC6vesAUrXnfl99Rbx+z8ubPuvsxz1t2KtU3PaJ7HlB4CPCPeN/Im&#10;EBtM1ucEyKmfuuu4MDvUCn7dJZrkVgJmDzthXRlA/YXGcXX2zNKuJn+TJbn6zM3doC9ctM/Uxz6J&#10;r4Dr8CD6yo68ddLum/2I3T7rdrt55m3Wp9/VAtmeWRm+3tZbkJvvmZ4pd9TfY4J7Ueoor1jwG8mu&#10;OnfLk2nbpaervV7bt9W6WXuZJ7tqr7+n7To5/HYUYPfQ2gB1Ucngvwi6/y99+vSZqn9fuZZruZZr&#10;uZZrufZ3aG2mTp8+97qJk/7t0GHU+S22bsBpR+p3/gb8tu9sAwYOtetvvN0eevQJT3gF/C4n4VVl&#10;tSu+lZVVtnLlSitbssTmvjTXbps1y8ZOnGT9hw61ov4DrEPX7tarZ29btWK5fXjmol5OzgtiA1Aj&#10;S2goBv5Cpf3v9cIDpHKcYm+TWks/ia3Y//XXX1uzPAPAuDUzD6OUEi7SCWRdAc4gOe3/+udf7c//&#10;6l/Zn36OGGB3kdZ9MJ/zeFnDLly8YGfPf+IvgGMmjrN+I/rb4OtG2nW3TbV7nrrP4Re35xq9QBJH&#10;t3nfGsHFBms5TrkcXGfJHCyYE8CdQFn9wyGBY6ik7PvxX4FnQC526hP1Abrqc9jF2M/M6wCn+N+P&#10;jtkxgSgxvhHXG/B7TMcYMb9AcJRWQrkVrGrf3atZg+tkKnBSfN3NWfNStuek9DLG1kFVn414X59P&#10;P9cRlB7QOObwrf4EvQcFvJjDr45xe8bVmS8HyMIMmB4TjGIndX4qt4T6C/C667O2Drhag2vhRo36&#10;CxR7DWHAWOtQIgmgdrdn3Wu4MGP7W43fTVhkd6Y0ksf7ZgAcJZIClDGySO8HdFF1Zbghk4U5JalK&#10;EAwcY6i++wSsB4Bf1kRVBqxRj907APjV+bg6H9tr2w9Frd9tR7bb9iMBv5sFhZsFt1sObbFthwW9&#10;QLD6I4uzoE+ASOIqShdhmwSLm/TvMNXDJX4WNXbjPuJx1wrW1graBL8ax42XmN+mbY122yP3WKdu&#10;f6MyKgjLGzzEHnjlBStbvdIadD4JoAAtYNpVZoFouD1vsc0yEl55pmpqFfPZBL8p6RWGa/duknt5&#10;PHO4arP18kaAPeCLIu6QD/DHHGz7ftRh/Uxwr3blF0hdJxBdp8/WZK+teNOKhw7Wvf9tqnb7Xnl2&#10;4yOzbVH9UqvdWO8ZlzcKZqnhu5mEXoLYbfupL6zPJPMSRwJh4pXJcE3cM4m/HIIzo9Yu4LtW+2t2&#10;rhUIa+vH3OcaT0jF74gkVV7/V9dsEPyWNyy3Jxe8aE8snGfPL11kNz7+pLUTlLXr3MlG33KDPb9s&#10;oS1bKwCmdq8gd4MA13+vsnV7VjvwUoN8DbY7lF8SXuH63Li9IYPfKqtZv9KWNpYLfBc7/C6ofM0W&#10;LH/VKhtW2Hvvve3Zmc+fF2jKUF9d7dUzkuc0wIlimxRfcjL8yBeVfMmpOZgruF/hsROeOmR0Tu7S&#10;QDEu0NQLBmy9PFKm4ka9YM39gvhe4FsA7Mdf2pcoyjLifS9wD/TpHFeVHaK/sfc++NAefOQJu/X2&#10;mTbr7ntt8PDR1r1nnsMv7s+984o8xre4ZJAgdZDlofwKfon5RfmNuN8C69o9LytzhEcTtX2j1JEr&#10;v1ncb5s24fbcVgDs2Z7zCt2Nurhk4F8Ki/r/DwUl/W/Tv69cy7Vcy7Vcy7Vc+zu0ttOuv/6ZCddd&#10;9z8MHjLc8gsi5rct31b/xgthJ4HxoKEj7LqpM+yhJ56yuW+8bm8KflF6q6prrJpSR9qS/bmsrMxe&#10;mPuS3XXPvXbdlKnWb8BAr6dILcReepFctmypnf74gp05fdpd11B8E2CGK/N3Abd6aUJFcNWW2FzG&#10;6NeWF6rLVeHktgwEYwluvRySrxNgHK7QehH7PpRdzk/rtpon0gr3atbhpY2socQenz33iS1ZttiG&#10;XzPCSob1s8Hjh9kkwe99z9xvLy6eY6V1iz3md+3ORi/vsk0gsvvINocb4JdSRwffCyN+1evqOngG&#10;7LaCr2D37TMCX4A0g176fJ7M+9UHGL+j/VYo1lx3dwZ0AdwEwaePySLhldf11Rj9J92A31COAWCy&#10;TAO4DsN+Ha3POPArOyWYfsuvEQBNvHACXleHqTWsLWvi3g3oArYHtH8AQNV1gHDu45AswbC7SAte&#10;XY19p8WOv3ew1RyEtcU1OcUJo/ISVwv8pnhiL5eEAgwQC35Rng/pXNzND2q+uzbzOwBsZfS5gizI&#10;9QRUuCGrfz8ADOwyX0Cc+rxesCxqB6Puov4KbgXC+wBc9e3Vcar3mxJi7T+pcwW3bpnqux+199hO&#10;B2L2SYZF5ug9Al9s99E97vIMAG8CagWFDsMAsIByraDpjapSe/iVZ+3+l56ye1943O5+5hG744kH&#10;7PZH77NZj2r7+IM2i2Ntb33oXrtNdvMDYbfOvsdtxr132g2y6++5w27S9vGX59jzS96wEdOmWjv/&#10;Quy/fh64tWlrnfKL7Zq77rY5S5dY+epKq9vSINCKskYotnt0z7ghA6GUV9qu482CQkA33Lb1+bS/&#10;sWWzu0GzTxbrPUd22+7DO22Hjsn2vEOf292g1edlmjgGdLWe1znWOZ5Ai7nep2MBMMC9WQBOrds1&#10;Atbmnau9RNAry960YddNsLaEelzxs7WzzoXFNnbW7fZUxUJb1LzSKjfUWP2WKN8ETJLEy13F9f+c&#10;LxW2y9y9G6W7Rb8vfSaOiTVGja3ZXOdZous21VrlulW2cs0K2UqrXl8lsK13BbZuo56hq1dahSBz&#10;+ZpKq1Z//eYG9WtsU73NX/6mDZ8+2bqW9Lf2XQt0r+3sqrZtrWDYcLtv/ku2uLnaqjc1+BcQ6wXP&#10;6/ehPIerM/BLOIYnukL9Zbsjah43b23QdWo95hf4XdW81Coay6y0foktrnnTFlUv8IzPK+tX2MlT&#10;xz3hFXCZlF//wlCG4vvVVxGLC8jyLPcvEPVcTV9sArZkcEa1ZQ3mpnVwe04u0oDt5+7WjNtySjzI&#10;8z68cPjClGzPZJ1mHY4xEl/hBk1G6u++/d7XJV74/Kef2snjx+2hBx+1m2++3m6ZOcv6DR4uiMXt&#10;uZvDr9f5Jc63uL8VCH5Rfi/BL9DbWyDb27ee7TlTf93luVOUO2LbvoPgt53+77Tt5CFDnbt21zoF&#10;VlDU10r6DPxLUfGAf11U1Pdu/VvLtVzLtVzLtVzLtb9Dazv1hhueE/z+64FXD7H8omIvxdCuw2/H&#10;/Hbo1NUKBwyxsRMn24OPPGbzXn3VFpaWep3fyqoaq63Ty11tna1YucrKK8q9zu9tt99h102aYoOv&#10;HuFxU531klGQX2iVAuRPBL+fX/jMMzoDm7zM8HKDexpbwBNLENr6AqV5vMyk+YwzloxjB9pszF+S&#10;ZK1j6v+O+DG9gCVlGeM+XBEGkLN9T5al84hHZj1ixz755ENbopfhEbg9D+1nV2elju6nzu/iuYLf&#10;JYLfan/RdLdnge/eYzsESnscuFAcvZaux8keFCwecogFHFF9W9VeB09KDh2THW+F3aTyxpzL5mb9&#10;rbAqQ/E9JkBNZY7YAr/EAJ/AAFhUYc1JmZ+9TJKfKyBOa+i8Ex9oH5hlLeBV5smyWIM44o+IJRZg&#10;X7aWW6b+AqbJ3Rr119fQ5wXOD72r/vcEy4JaV3cFrL51pXa/g+8JAPg9ABi350h6hVrssIsSDOhq&#10;38FY84HWFB/sIEwdYM3xDNHAMoow5wtsPUOzfi/7ZIBrC7Cr83HX9i3jqLbaeh1hd23Wvsb2ZS7N&#10;abzVDRroVb9ngtZ+Sp7l8CvQ3U9iLUpgAb8ZABO3627M2jrkOfjhBowiKmB0kNtg1Ztr7M7nHrG8&#10;QVfrBfs34O1/jwmmevTtbzc/+ZjNnj/P+o4e91cuwtTzLRk10m5/8gl7uXK5lTdXWfXGOnfp3STw&#10;Q3nefiDKEOF6vVf3T0yulx8SIMZn4jMCq6H2bjkgSNZnBlrp33ooSh4F/O/wGGFXizUf40uA7Ydx&#10;oQ436u2HdA5JtLRWfEGAa/VW2yhAXS9AZbtOILpaYL567yZr2L3WKgWTj78yx/qNGG5t2vL52nl5&#10;miKB5A2PPWrPLl9sSxKACiabUHwFsoAtgOvKr6DeSzipH8UX6CfzM4a78QaB8rOvPGsde/aytp06&#10;Wuee3a1HYb6178yzto1+1m2sU49u1n/EEOs7bKh17NHD+/xn3a6tdSsqsFsee9DeqK6wFWuqrHJ9&#10;jVXonl6rqbAnFr5iva4e6nO7FOTZjU88bAsEp5UbBbHbGwT71AleLfBf64bi6ybodRCWkQQLACb7&#10;M4nA6gTi1WtX2qo1y2xpU7lVyAjlWFKzyBatWmCrGlfaqXdP2vnzwG+UJvJnqszjefVsZtsKtIJR&#10;jt1lmbhbwSquyw7M2XPaVV0B89ffUO9XIKt5nBuxvii74e7MvMgUHS7OqLru8qxj1Ga2aY7X/RU4&#10;Y5FMC8X4a3v/gw/t0cefs1tuudluufUuGzx8pPXMy/c6v8Bvz55R6oj6vkV9BlleYR/P/tyrd3GU&#10;OuqR7/CLdUb5xTKXZ9ydcXtGAW7fvovDb5u2nb3mL/Dbo1e+wLqPFQO/ffr/O619n353uZZruZZr&#10;uZZrufZ3aF7nd9x11/2bQYLfvAISXvUw6hH+lvKLS3Rhv0E29Yab7fGnnhb8vmZvLrkEvyi/VdXV&#10;tmLVKluk/ufnzPF6wGPGX2t9+vTXy0OBddILRn5+gVVXVgoiL9h5Yn4BUF6CUFt/0PbbeJFyUJXx&#10;8sMch19teSkiecn3gmTcnvmmPxSGbx1YWSeUhUsQ7ZmhOT9LqoWrdYJr1vVztf/LL+E+7cpxBsIA&#10;8E/a8oJHxulz5z61imWlNmbCKBtAnd+xQ22y4PeB52bb3NJ5Vl5f5uoJboSuDh3cbHuO7hAI7XKX&#10;Wi91JPBqTRYlAHO1NHMzRuV957SA98xxh9iAXwGtxk99dNjeBnJlzDn1cQbLAl4HYJ17uSWQPam5&#10;xP86nAo6gd6IB74MiNXHGFAKnDrE0ifzeYJUn5vNTwZcn/z4uF8DZdmzSevzuAG6+nwALi7KxPMG&#10;FAd0J7UYtRd1lURXHLvSC/QKdpO7c3J/djD2c2JtX1Pr+7GgGCX3ILCrtQ6+Qz1gQa76gV7AFNuP&#10;u7Kul9yjvfawzEsjqR8QToaiS3+UUNIWEM7cmCPOVxDMnMtUYGJ2UaW9BrDALVydcXMGfAXAMqA3&#10;VF/GifvVVsd7j5L5eaern0AvhqrJlygrm1fZtbffap17FzqgXun/6f+h1rad5Quu7n7pJbt77os2&#10;8Nprbcz10+zRN+bbIoEYSZqaqXW7G9dqwZ+AMFyrN7fCL0mqSEIViamI4RUI62eCodxS9mirgBi4&#10;9ezOuDpntYx34kaunxVu0UCuxwVnFgmy2Bf8ai1gd5OuQSzxJv2f23RIsCzwXq/rbwCcNRa2xTbq&#10;nCbda/2u1Va3rcmqBO6PvfaCzXjgdnt68Sv2ev0yWybIrNncoP/HJItab+uIm9292t2ct+zbJItk&#10;YaH4bnE3Z8DXM1vLgON1Auy6LbU26dbr9fNMv6+21qF3kRWOHm/dSiiJdNnvsX1H6zFwmBVprEPP&#10;3q39PYaMsFvnPGPX3DnT8gb1FyQPsUHXjLXeAwZZG53TtkMH/W4m2GOLXrHyNdVWu6XB6/qu20Pc&#10;NXWI13gYBlmpcYP2Os7a0k989xoyPgO/WxsuwS8xv00VAb61i21R1ULB75uu/L719gmBpqASqOWZ&#10;LLAk0RRKa4JeIBQX5KTi8iz3LyL1/I06vREnjGLLXJ7NuC+znyCWtWJ9rYcCrH7ieVF7v/JavpRD&#10;CtDGGHfL4n/9fCCbvym6LhD+ySef2DPPvGS33Haz3XHPA9b/6qs9DwV//8h7wd8p4JcMzwXFAwTB&#10;AzLll4RXBdYjA2DcnlF+8WYKA4C7CnwxQXDHrtZWAHwV8CsI5ovfnr3zLb+4D3V+tfbA/6moqP/j&#10;+v3mWq7lWq7lWq7l2t+htZs0Y8aL4yZO/DcDhwz1bM98M92OBB2/Bb8dulj/wcNsxs0zbfYjj9qL&#10;eiF+c/ESW76y0t2ea+vrrLYOAK7yhFfzX3nV7rzrbhsyfIz+2Pe1nr3yrEPnrlaoazU1NNiZT7+0&#10;C3pRoR6kw64Md2ZA82fBJ65taYwXILauAugFhu0fKYkkiOW81Ac8E7N7uQLsgJu9eP3wpz+2qsde&#10;G5h5Mo8N/unnAGGNp6zQaY1YP65x/uKntqxqmY2cMNr6Du1vQ8YPt0mzpthDzz1kL5W+JPhdYnWb&#10;qvVSuVovxHrxP7TV9gp8cbEFfH0L2KH+CuqAPUAYA4ADZjOgFVjG/iV758wxo/wR40BxWByTHKv1&#10;PPYFu61bAFj9uCoDvic/EQyrDzh2FVb9yRXZVV1BLNDr+7pHV24BTMBTc4/qPo/qfh2WNc8TaXEu&#10;wKwxX5P+948IRAWv/jl1bc3hM+M+DfhTQsljbt9pcaj1WGKBKP0nNX5C+8TpntDxMe2HCYS1jXEB&#10;7im+VMDFWWvJUIFRZz0pltYmkVbaT7WB2Q/Ft0UG8ApeNcezRGsb7tT7W4EYCEYVDhjGhTqu4bV9&#10;3VW6xWOAqd/rNXwFui1Hd9tegVuovuHyTKxvSwa7LYLiBL8OwJoLLBO/S2kgymTtEMSV11fY0EnX&#10;GImXrvR/8/e2tj172q1PPWwVa/X/fPtqawCeBFJRHkkm8N2+f4P2sfWCXZnu3+sIo/6SfVrAeSku&#10;l/1tDo3EyOK6HC7NoQRjqMCow8Q1b/EYZ0GmjlP2ax/TvC2ZbdYaGOrv5X0bdQ8OvPs324aWTbZe&#10;xnaDjtcKjJv3rLXVAtvVxNbuaHaFt357k8fZrnU4XG0bBYqb9260TZoLMFJGybNYC4C3kUG7hTjf&#10;LQ6/fAlAMimAcu32ZltcvcSKh0Xd37YdOln/a6fYPfPn27MrSm3KQ48KkLr5WIduPeyau++12Qvf&#10;tEfefNWunjLZ2rSLGsSURXpo0Wv2zNJFNvPpx234jOlWNHKM9Z8wwaY9eI89XrbAXl+t5+7GWqve&#10;UueJsohxBsLJtE3sMF4o4aK93oGYz0Vctpv2+bKuaRvu1YLfdSi/ywW/5e76TMZnlN+FlW/asuoK&#10;e+f9kw6ZFy8Cu5fifXl2ktDKszVrn5JxAbvx7OR5zj5jnoRKY7gzE7sLBCfl2IFVz930HOec+EIz&#10;vHh8LRmw7GsLpDnf7+mzi6EOy4DjVBoJ1fnsp2fsnXdO2ZPPvGC33nK93XrbPVZY3M+ht4v+/nWl&#10;Fm/PPI/zLSwe6JaPC3Sh/n5ldX7d9VlzsC5de0XSK9TeLNszX/B2Egzj9gz84pnhyq/6An77kmH6&#10;L4VFA/99Yd9BL+v321aWa7mWa7mWa7mWa79zazdx2rR5Y6+b9G+B34IiwW+PHpHt+Tfgt2PHLnb1&#10;kBE27fqb7ZFHH7P5r75qi8vLbenyVa78eqmj2mqrrFxppeWl9uzzz9ntt99qw0aM1stDiRUW9fWX&#10;gpKiYltdW2cffXjRzp49qxcYvt3Pkl3pxQZXN9zZLn+h4gWIfV6KAN6ffop43jQW8b0ktQp3ZR/z&#10;lyuAmFjfbL7mMt/tO+KGL6m/7vKMyuvxwj9pTsBvAmKMWLYLn52zyppVNvrasdZnSD8bNOZqm3LH&#10;NHv4xUfs5XKU31IvF7JOL8CbW9Y5yKD87j8VtWRTxuLjgl8sKcCYg6sA1zMmCyzf+lh9gtt3M/XX&#10;43vZ93lHMxdnQBf3aCBX4+p7V2D7jiAU6H3rI6D3qJ3UfnJnBl6TyosLtJdCEqi6KssxECwQPYKi&#10;qn6vGQzIcqw5gHHreLYex7g0e5khGceRxIpyRlGfl5hhB1wZWzcAVnb0XZJlHbK3tH+SubK3ZMDv&#10;W+lLArb87NTfCseyIwCwgNVLIGUQTHZp3JhbiO9VH0ZcMCDOftQGPuTA62ovsbrE7Ap2U6ZosjVj&#10;7i6tc1B/3bVZkJsAmQzOQDKu1K4A49asPuKCqeeLmpsSZlHSiHhf33fX510OwXsFcskiU/Nmd0G9&#10;95lHbeKsW+w5khu9+bL1HTHy76P4ytq072C9+g+yGx6ebfNrV1jF+nqr3tZkawV3uB87oB4SrKJ8&#10;HiThFLV2ySq9Sf/mN3nm6JSIKoFvZGYOwMdw8fYYXdb6KzfvHb5FFaavNZ7X7XK3Z+A4+t11WrYJ&#10;FVn/57YAwW70b/V7ZmyNgLWZ7MmCPuravlm5yCbNusk69ephPYry7K4nZltpw3Kr21LvCaC8ZNPe&#10;yJK8gbJGHsubuTbvoZRTADDgG27QuEVHpuc1gujnFrxk7bPEYd30DLz52edtzsql9krlEptw843W&#10;pq0At01byxs3we5e8KrNqyq3J/S7Lho6LNyiO3W2Sfffb88Llhc1rfQyRrVat1agXreTMkpNVi9w&#10;Xb1XgKt/N1v08yfOmMRn1HFGgSaxWTK+sGCL+zOuz54ISz+LZn1WYn7r1ldazbpVAb/N5QLgMiut&#10;XWxvrlrgtqy2wo4dP+LJrgBMd03m2azn49d6hqO2EnPLlqSFCVb9mUs2fT13eZYCrp9/jotzPOuZ&#10;DwgDs7FGuD77+TIH4GwMRdmhl/M0D8WZGGRXfAXASTVmjC2qr+9//aWd//yivfTqArv5phk289a7&#10;jZwXvfOKPXaXur3dehZ4dueCogFWJPhF9SXuN8X8YszpksX8du5K0qvurWqvg3AnygYKfMmh0UZ/&#10;U7Xli9/uwK+7PQ8mk/R/KCjo/5r+XbSX5Vqu5Vqu5Vqu5drv3NpPmjFj/jUTrv2/DxL8koiji17Q&#10;2uqFV2NXtI764z146HC7/qZb7NHHnrB5r7xiby5ZYhXLlttKMj1XV1lVjaxqlS1evNCeee5pu/fe&#10;e23E2LFanwyZvfRS0MWKC4ussarK3vuQhCTnBZ2CTxkvSg6zgGYGuhxTwohSGLw8JQhN+99/H+WK&#10;AFf6/BydC7AmoAVmU0mkBLhAL8eox5xHH4mwPKmWzmfttAbwzHG8aH1hZ8+dtmWVS23MteOs/7AB&#10;dvW4oXp5nmqz58x2+K1oKPWEV6v1Mgn87jy0xeu3YgcEwKi/wB9ZkaMsULg6A7EeywvAylqhNgNd&#10;7L1PTjgIYxz7/mlgOICY9Sg5BPy+f+Yte+/MKQHzyXB5BoAxzWE/uSTjzuwQrHtIIOuuzuzTj10G&#10;xg6+Os8TWMmOCFhT1uikELNNa3q9YfZ1He/XXFRg1uDncIzzBbSu6AooUX1ReTFAFwimj62XTtI+&#10;kOsAKwOsQ/HVPb3Luii/gCk1fw/oHtM8sj+HuYpLhmUglrEMeAFfV4gx+oBdlF2BbCsQq5/zAF+P&#10;IwaAifc9Idh1l2qBsLYkr3IQFgB7JufMzRm1d+8RQHC7lzlyxffwVtt7iNq0m2xZ41KbfNuN1qVX&#10;r9b/e5SyKRkx3O57+SW77cmnrWffAQFGl/3//D/G2li7Lt2t3/gJdseLz9krdSutYmODVW4XHO0V&#10;3AlUUVY37d/qsAmcbhFU7miF3Mi8TIxvy2GBveCYkkuUHHLFV5BKBudkQCzmbs6aT7wvBvCytpd6&#10;ol/jJMdC8fV9YFf34uWSsnvYrvviPAzY3SxL200HNttGASHlhojNbRb0viAoHT5hnLUXXP7Vz0A/&#10;1/x+/ezupx+38qZVVre13kF24+51DokAMJBLRmlcnreh+AqAU9ZntuFqvNYatjbYrCcejnjitm2t&#10;cPRYe+CN+fZazTKbU77A+o4c7tdr066jjbp1lj1dUWpvCC7vff4JgXKJ30/7gjy7d94Ltrih2qo2&#10;1nsiKzJArwNadR0U+I0A7X5d+wBZvgHwSDgGiG8GilGqtY8CvHYX7tBZnV9BM4by27yj0RoEvw2b&#10;ah1+q2WovmUNS6ysfoktqXrTY36XVpXZ0WOH/ItLSgklKG0FYT0nHXS//0Gw+VW4NONyrOcqIMrc&#10;9Hz1Z7hgGHPg/VxzvwaWgd1LX376F5na9+ugEus6WFJ3uaarxjonuU1jjLNufHH6rX3vMcWf28uv&#10;LbHrb5hmt99xpw0aOtJjeUlURcwv5Yx6E+db1Nfyte2VX+z1eQHintp6uaMeedZZ8NvJE171cJfn&#10;joCvjJhfsj8Dv5Q5ukq/WyAY1+gePfOzhFeDiPv9x8LigeX6HefgN9dyLddyLddy7e/Q2l87Zcqr&#10;14yf8O8GDR1mvQoo2t/N2rZr/9cvgpcZ32j3G3C13XDjTYLfx+2ll+dbRcVSW7Fypdf5rcHlubbW&#10;VlZWerbnZ597zmbdMUvwe40rvyS8op7i0CHDbOP6De72/NlnFwIsBb64FaeXHV6avvzic70URawY&#10;L1JAsEOv5vzgMbsJaLOMzICqv0gFHKeXKmJ5idv163zzlY9xHZQAXproR/0FkimRBCBjSVnGgGyO&#10;v9U9XrjwqS1dVW6jJ4yxgcMH2dBxw2zibVPt3mcesLlL5np8HG7P6/WCSekZh54TuwS/ewVnB+zI&#10;ewfsKKqvwA81012ABZRvCzjf/kAmWAR6gdr3SXQFFKvvPe1/cOZkBruhADs0CyYdkAWmkQxLW429&#10;JVA+JTt5+kS4MAtA6cPcbVnXdaCVAcMALjHBKMTRRywviayIz9U+fYCvzsO4f/8MGic7NXOAWneV&#10;xjLYTUmuMModUVs4reHJr1ByAWHBK2ruKcHw2+p/my8FtD2lMRRfsjZ7oisH3VBtXcXVPuZu2ezT&#10;J0jFUJsdeAWxh3R8RNdgHVThUIEB33BvBniJO8aY7yruyX0B2gBvBrY+Dgyj7Ga2T/P2nRTwZiWP&#10;WrRP3C8lixyCcXkm1hf3ZxRf3J0BYFziBb5bBCgvlc2zQWNH/otfQOEG23/CRM/qe+uTj9q466fb&#10;yEmTbNjEyTZy6jQbPn2aDZky2YZNm2qjbphuozQ+Yrr2Z0y1MToefZPslhk25pbrtT/Dxt16g024&#10;Y6ZdO2umXXfbLXbbYw/bnGWLrGxDvQNvA7VpAUtBKBmacSMOdRb4jGzLGCWIksv2Hu2T3Aol2OGX&#10;MaBX5tmZGRfA+jrqY60Ewai/u4/u9vG0bkCz9pkLEMuo8cu4x0VrSyIw7z9A/DAwjku1fq77N3sC&#10;rvUAK59lS5M9+dKTVjB4YKtL8W8ZynffUSPs8VdfsOoN1dYs6FwrUKRsEC7PwCUADPyiBnNMoq/I&#10;9rzeoXTF+kobPX2y1mur9Tra6Jm32Fw9O5Y2Vdrs1+Za1z4BuO0EUzOffcpeqllqr9SU2rT777KO&#10;3XtqrJ0VjhljLyxfaMvWVUcJKX0WyiJRLolawsTxbvR7Wq97iXtIWai5D2J8McCXZxIxvpS/cgAm&#10;3vcyCAaA6zfXWPX6VbZq9SW3Z5TfJdWLbEnlIqtqXG5vv3Pczp09HxD6hSD0IkmsQm3lmUr8LvvA&#10;px/recs+Si/HHqf75SX1li8t2Uf5BWLJ8Hzh/HlPYsWWa6DeuvtyBrfnL5xvBet4tmdxxLpuSo6V&#10;XJ4Z4348YeHZT+3FV16322663u54cLYNGDZCQEsMb2/Bb2+HW9yei0sGe61fkl2h/vbC7dnjfqPU&#10;Ecpvcnsm4VVSfL3Ob4cu1hbltwPZngW/AmDGu+v3XFDUx0r6DbI+fQf/Y0GfARX6/XeQ5Vqu5Vqu&#10;5Vqu5drv3NpdN3Xq/LHjx/87T/jxN8BvB/0xL+k7wKbfcKM99uRT9sqrr1qpILdSsFtZVS34rbfq&#10;2jpbuWqVLV6y2J5/4QW7ddYsGzJ6jPXone/felNOYuCAgbZu7TrBLy8mnweI6oWHTJ+uvOpFJr3Q&#10;4CIH1AK3f/7zn+3XX371fVdvgVGd6y89MuYz1xUF9ZPJ2YHYQTjGgGjm8aLFuQl0gWS/LvehlyRi&#10;hNN1fvrxJ4dn4pB5KTv9yQdWvnyxjZkw1uF3iOB38qxpNvv5h2x+xcu2tKHc3Z5xKyRucycKH8Aj&#10;8KFm7EEZMayAHlDX6vYs0Esg7DAMAAOxHx72rYMwkCv4TaovAJy2Dr2nj8sEvJrr0Kq5reZuzwGz&#10;gDCw6i7Iuo8oXxSQzbXpdzdjtjp2S33aB1bdXTkbb52vPndtpk8GBCfwDdU3XKaT27T3c5z9LFDD&#10;cXt212fWV3+4OOs+dexwKwN0va6vfm7ANG7WKLyou17ySMaaJNDy2sMaPyVDPeY4yh5pKzssKE51&#10;fo9qDUohHRLsRjmkiOM9JDsowD0oAHa3aqBZIEyW51CGyfBMWaO9Dr0AHFuAGYV5jyu/QO8ua0Ht&#10;leHeDPyitk26dbpelv/GeN62ba1k7Fh7uvR1W7Wpzhp3UMZmg63es9aad62xpl3rrGn3Oh1HHdkm&#10;4ln3yPauC3ffrK9Zc5p3Ee+61tYKqKg7u07gtFowtVrAuBHFVOYxtILJTTJ3IUb9leFqTFkmyhE5&#10;jMqAX8B3lyC0FVp1DKSi1rrrsvoB3l06F0vxu8A0azIPoNwumHSQ1rVQj1GUUcvp2ymwpb4vdXy5&#10;riuw7o5Mcq24PpmlOd6OS7J+Puu2NtsT856ytl3/9uzYXfMLbeajD9ui+mVWu6HOVm8X/Aoyyeq8&#10;fT/3oJ+D9j229qCMpFf6GTpw6+fYJKBcuXalLVu90sqaV9pSrbFyfZ1Vba53Wy7QXLKuyhatqbSl&#10;G2ttxYYaWylbsb7KSnXeknU1VrFR52xqsMad+h2RQRqglXmstD63l1fSzwooj7jeTf5lwNaD+nkc&#10;EJQ7jAPIUfLI6zvrGBBeTZZn3eNqQS8Znx1+t9Ra3YZKW9W8rFX5La1daKWC3wqBeWX9cjv1dpQ6&#10;opwQIMoXlwl+ea4CxdHPs5kvGjMo1piblzniWRvwG0ou5wKxAc6cw9yA4giFQeVlXeZ7/K8MuE1u&#10;zx7762t9aV/jQi2L5/8P9rnOv3DuvH300Uc2Z95rNn3qVJt59716ho/U3ycqEfR0AO6mv1PdHYBL&#10;IuFVYV9PfkW25x55skz57dI9z2G5y+Xwm9yfZe1IdoXbcwa/nTp1DeW3sMSK+1BDuP8/FPcdWKp/&#10;ZznlN9dyLddyLddy7XdvT1zVbsr06a+OnnDt/9hv0CD9Udcf8276g+2ljq7sTtmhQ2frN3CoTb1+&#10;pj3y+NP20iuv2puLFnld38rKKqusqRH86gWucqW9tmCBPfn0M3bHXXfZ0FGj9ELRy5OK8AIwcMAA&#10;27p5s509xwvOF/annwWyfwo3ZFd2HXoT/IaKC+gCqSSzckjVSxFA+yed4yqtx5LFt/+MsdbPP//k&#10;wIryC8z6S9BlltbH0voBwjpfEI4STD9rRdbnP+nl6iv79NPT+txv2LAxQz3ml4RXU26fZg89N9te&#10;qZhnyxoi2zPlRDYdWK8XfWJ+d3qJo8PvknxJkEWJI4/pjdjeyPbMvgAU9TZTe5PrcyS7CsiN2N/Y&#10;YsAv4Es8LxmW3V0ZJVfnO+yS1TkDXs/QLNjErZlSSKe0fVt9fg2uidqq+8F1GghObtl+f1kfcBug&#10;i2KbwSlgSZ8sbT0DM6Y1gG/UZr83vweBrKAVUE3uzyme12N6BZdpHwhm/Khgl8zOzL/cDmlOwO8h&#10;O6R59AX4UitYJnAFbI8IaAHfwzpme5RxGdsA7LjuUZ93wA4LXA8KXDnGDr0l+NXxgZPU/9WxA3CU&#10;NcIteg+Qe2KP7ZUBvvR7JmjUYfUR/4v7M27PLQK+vbjxCpYWVS6ygaOG/s1uzCjD18661+auKHdI&#10;WivoxQ2X5EvU1QWE3AQ927MMxLjgAmzb1EdGZlxgiUUnPne7q4VRq9YVQ/WTWZmYWlyGA0oDTMMy&#10;GNZcQJa4XSA34ni1rzG2qL0OwzK+AAJyyd4M8DrkHiGT854MgncJgLWW5uzWz2WXwG6X1t/H+cAz&#10;BgQ7DHMNAbSgD7B20OaaGRRv8xjcjbZT8LtD4LsRpXRHs63e2GC333PHf4e7eBvLGzTE7p77gi0U&#10;/NYLVsn4TOwvKmuovsTX8vMju7V+Vjrm5wiEbpIBwOsFmnz54GWgNL5RcLwRVZbfjWyDfnfsY+u0&#10;NvPoW6/PwZcXcR5u2yTs0lyuwe8tg19+98TwelKr/YJiQS8A7seuCpOgi2zcmdp7WbkjYHhdtt+8&#10;rcG/iKnfVGP1G6ps1epltrx5qS1tLLfyuiVWXiurXmIrapfaiZPHHDC/+uIrz7zMF4Y8R/05+11k&#10;6G99FqvvB8EnUHvx4mcOoZiDsub4s57n+bdZYis9YxMQE9vLFuAlnhfA9i8utdY3XwuMv9T45yjB&#10;AlsBMOoyEHxekMsx8zk/XKJxmb5gn3xy2l5+faFNnTzZ7n3wARs2eqxgtreH9XTq2t26C1Bxcc4v&#10;7C9AJe53gMNvT8DX436LrBtJr2QAcJduvcL1GQDOYn7JbYHbc1uUXwGwuz07/OZZvqC6uM9AKy4Z&#10;8A8FRX3e0L+1NrJcy7Vcy7Vcy7Vc+51b+0mTJr0x/toJ/+PAqwfrD3uedXb4/e2EV5Rx6D9oqN0w&#10;83Z77Mmnbf5rr9vCRYtt5cpVXuaIbM/1jQ1WVVNtpeUV9sxzL9jd991nI8ZP8CyXPbr38peDPn36&#10;WlVVjX3w4Rm9jFz8KzDlBYrEKf4i9UO4J196iQoF+EegFOiVAac//ol43Yj5TRDr49pn66pvNuZu&#10;0BnkJrBNlo65lgOx5pAgK12fPl7YLlzE7bnChl8z0goHl9jAsUNc+X14zsP26rL5tkwvi8Av5UTI&#10;1rvr8Dbbd3xnqL7vCKDeFXxRwieDXwCX7UnKFlHKCHVXUJsA+O0z2fFfZXu+BL5J+X3b3ZyJ7xVo&#10;CmyJz2UfN2fP7pxleHYQBmSBX13L44W1727XuuY7MlyvAWCMMdyqHYY5LwFxBrlsMQDYATZTfrmG&#10;q7vAKOP0Ab4aDxOoZsY6rEktX0oZpTUdorWmm/aPySiZhOszYM0+iq8DsPqI7cVlGdglPtiVdW2P&#10;6thLJGmcuGI3QS/bo+/QFxmlMeAY874Mgjnf4Rd7JyW3inhgyh1hAC/gi9KLeSZpYoFRgIFhAR51&#10;fN0APQHbVgHJs68+Z72KC674f+5K1r5Hnt3y5DP2et1Kq97cIKgJ6N3Rssnhz5VIwV8CXTIuJ/WU&#10;2FtKDwHdKKmALwBMPy7D7lacuSETS0utXWA3lVzaoXtPBrDi1r3HP1e4PAP0QO8+HbeoPz4zqi/w&#10;K5A9iiv43lB7L7MExCjAqMS4UAO4wC9KOXCbagYDuXt0j3sP65qZW7VDNlAMtOvzeQZqIF8/X2Jw&#10;121fbSvqltrwcWOu+DO9orXraAOunWSPLXrNytdWCQrr3fWZJFfAJF8gALr8vAHxBL7+pUPWt43Y&#10;aH4f2e/ElVnAlYRcADBfOmRb/+JBY9QNjpjdUG35/eK+TVKxHfp8zEP1ddM6XA9XZ9ZpjfP1e5MJ&#10;htnfsLfZ3Z2x5AK9Yd8ah14Ml+fVwO+mWmvYWGON2lauWR6ZnhtKbXHVm7IFVlq92Cobltm771Hn&#10;94JDJvCL4uphJIJVnpVALbBJH/s8m+n35FYplheVV/vMc6VWW56xmMOzr/mVQy/PXdagP9ynI5YX&#10;j6GA5K+8TjBQ7S7PuDvrXM4P+A3PoC8+p1TSOStbWWU33XSTPfjwQzZi5Fh3RwZ8qdvbTYDaI7/I&#10;XZ7J9gz4uvJLzK/gF/D1UkfU+RX4kiSLxFcdBLxe8gjlt2M3a6+/de1xfda/I/4tdejURWBNJuli&#10;zzBdUNznP+T16UPCqxz85lqu5Vqu5Vqu/e5t8uQOU6ZNe3PCtdf9PwYMAn7zrXP37tYW+L2iMtLG&#10;unTt4Zmbb545yx57/Cl79fUFtqS03JavWGl19TVWV1erbZ1V1dZYWcVSe37Oi3bPvYLfMeOsa49e&#10;elnoYR06dLHB/QbZxrXr7f2PztrZs5/qhYYavXo50Ta5Jyf3t/QydLkx/tPPPznwckymaJRjMkBf&#10;DrIpyZWfp/XY55zkMu2wrOOffvlJ9rP9/OvPsW4Gx2kdL9fhWUtJpvK5ffzxh7Zg0QIbOW6kDRw2&#10;0IZcM9zr/M6mzm8ZpY5K9RJZo5fkNQEegl+U3/2CX2J+Dwl8jxDzC+wJ5rCk9jqEygIwgV0gWKZ9&#10;tp7FWdAL/BID7OOouDLicxPkHs9cnN8ChmWuAOMK7UowcwOm3XRdzyyNugtsZ/cSYBsqbyi+GegC&#10;6MAxijXHAkwU47fV727TMtZHeUZlxi05uTejynpsLkCsc1Cg3UVax+7yLANYSX7lia+Yp2MM8CV7&#10;tMf4aswhWGskFdndod+NpFgYwJxKI6Ws0ccFt7hAJwj2rSxUYgFuUoVRdk/ui3HtH3k7gPgAUCvz&#10;mr46JlbYYVegu6cVgIHffa5quls0x4JAj4nVv4OkkKJubthWb3c/dKdevLte4f/cla3rgOH2wILX&#10;bHFzpdVtabQNgjGy+gLASRklVhYFEFWSTMt7BI+AqWddFkQFDKOa6t+ntqGaqs8TTGUJp2QOvjov&#10;JZtKEOzKrT6Lu3cfEeDq83kyK50DlAK9LQJdr3MsI0kVdXm9Pq8MyHX3Zhnwy9qhBmvNtI6u6Rmw&#10;j7BmpvjKdgmKMQdeh2KgPiwpwdTfBYI3A3mUHdreZC+XvWK9+/a54s/0Stae0kN33GEvLFtkywW/&#10;jVsbvSTS+gx+PbbWwTO+ZOBn7aWbMtDlvvgywY99TPen+3c37cy2HwqIZSyAdrOrtwHJfIGhY8Ev&#10;5ms47IZKH2ozybYEyR7viys2nzuAmDmovRgg7BCsZxJZndfuWS0AXufKL/vu+kxm6y311iSrWbvS&#10;VjZXWIWeZRWovrIl1Qtt4ao3rHTVImvZv9vOfvKJuxu7GosLMzG82n7+2WdugCfP3T/68/NSeArg&#10;Cuj6l530a//ycZ6zsc36AOTLjkl4RSwwkOsAnAGuK71AsfYTEMd4KL/8HSC05qKe4a+WLrUZ06fZ&#10;7IcEvyMEvz3190/w20W/cwA1X7BLpuei4kGC1QEC3z6e9AqXZzI9kyDLXZ4Fv8T9dupMvd8U9xsG&#10;/LbR3zvA1+GXhFeC7N4C66KSfgLgPv+hsHDAfP1by7Vcy7Vcy7Vcy7Xfu40dO7bj1OnTF4+75pr/&#10;5yDBL0X+ifl15bfNlUup8M34gMHDbPK0G+yxJ5621xcstMVl5bYM+G2st4bGBld/UX4XlZbZ8y/O&#10;tTvuudf6DR5q3br3yrI9d7ZhVw+xHVu3CSL1AvPZBftR0EqsLwqBx3F9HS7HlCfihQdL4IvxAsTL&#10;E3BKLC7Kr5v2E7QmhZc+6vemZFaouQAt+4zxAhZQjOs1btWXEl/5OoyTbOuHiC/+Si96Z05/qM+3&#10;0EZeM9oGDB9ow64dZdPumGEPPk+255dtRWOFNW6pdfjF7dTdQvUiT8IrYkod5GQBe4LIDGy9bJHD&#10;rgBSRoIpDNDFzRnwDdgFPOOciP89liW2AmwFvCnm92PZB8BlgLEnuxIYp7hfh21UY66tNQFaT5yV&#10;bV2FdjX40jVxf2aLq7QfCzqxv4rT1efyZFj6XKi7Dquoq5qflN/ksnzsQ92frtGq7urn06rKZkDq&#10;ZaG0DkpvUopDUQ5X5/2e+OqAG8mz3DVa0Bq1gQNuDwtOj6H+sra29B/GDR2Vl/JTjAHMslbX6Mxc&#10;8RXAusuz9luAXR27S7Pmst19XJCHa7PmJ6Pc0V7BIb/3fRp3mHMT4GUQVCnIGDt1wn9X+aK+E6fb&#10;c8sWe3zo+t1rQvUVFBED6wZIeV/AbFwPxVn7GVjuclCMGNrd2scCznc57O46vst2ndhtu2UcR4zv&#10;JRgOtRbo3e0QSzIqv4bWdmDFAGJZ1OcVlAqWA6BD4U37Drxahy8LmA/8Arb7NJ+fV1J3vZ+57Atw&#10;gdwUWxxfKOg+BMXU3N0uIEQJ37ZXwLdLcLe90R6Z84R17v63f8nQLb/QbnrsUXu1utxWrqm0pm1N&#10;tlHr8bP12r77cCMHbHFBDnglEVb62e/kZ6Z+zEEWxVdjPBPoCwDWePa7o98VW8Gtg21yq9Z5W6n3&#10;rJ8hCjoKMMowazLG756147wA5NYkXMn9WesmF232Pd5XwEvCq3W4ZO8M9bd5a4M1bq616jUrrG79&#10;SlslAF7WWOYAvLhygS2uXmTl1aV27PihcEX+/IsoeXRRQCv4JSlVfNkYyi7PTs/erLEfeCb/Meq3&#10;A6ceI6ytuzDLEqgCzkkhxu3ZE2MJcFOMr7tGfxV/K9hPkAsQA8YoxRd0T+HyTNKtL/zZDZiz7mdf&#10;fmZvllfY1CmT7YEHH7Qx11zrLs7devT2v1OouyS8KijqlyW86uMJr3oIfrtnCa96CpYBWeAX1Tfc&#10;ni+Br2d97tjF2rvbcwfBbwdr16mLX4NY4uI+A/4iuP73+SUDqPObU35zLddyLddyLdd+7zZ8+PBO&#10;k6dNLhs3fvz/1H/gYOuZXxDKr/5Ia/iK1r5jZ+svkL1x5q325DPP2vzX37DFeolYvnKVraqqEvjW&#10;W11Dva1Ytcpef2OBPfPM03bbHbfZgKEjrHsvEoSQCRP4HWpbN22xD0+fsy+/+MyB81vBL3UfeZnh&#10;5YgXJ1Rgh1/vCwiOrNBhCYY9pkygGsmyIt4Xl2cA9hcgV1ALxCYYdsUhe0FzhTgDYs7DTZr59DEn&#10;MkXjZh3jZH0+f+6Mx/wOHTPc+rvyO8Jm3HWDPfz8w4Lf+bayaZk1bqy19Xrp5uUTt2diPkmedMgT&#10;LB1wCCaBkyuuAkJ3KXboFIxm5sAp83jcbAwXZ0DYk1upL2KEsz4AWNCLheoqEAV2UYIFmbghn8hg&#10;E6gGsIFcXxPAZa3ser7F1Ed26bTPPIdlrcWx1xKmX+YwzzW1RdU+BqACqkCuwJUEVajAKMAp7pd9&#10;L7+kfcDTlWTWEMS2uizLUimj5ELtmZplsc6Rv3J7PiQY9uzR2j8u6Eb1RZ12kBWQugt0BseeeEz7&#10;xPjGsc5/KwNfQfEhXNUFr4dkEe8bAOyZoGX7NE5G6OTi7G7OQC9bGcAGCOICvJcYV8BN5i7GApQF&#10;KxdZnyEDr/j/7YrWvpONvecBm19VYXWbah3scO/FfZkEUQ7CWhcIdFgEUDMwBEbZRuzstlZI9XEd&#10;k5Brt4CTeF8MMN11DGBFpRUw6/wEsEAqW4/RZU0gWoZLd0Aq1xZMaxwVGQNwifNF7XXwZZ+fhfb9&#10;WOd79mignfvRGn6PvsXVOSCXn2MAfcxD/WXePoF+xPkS77vZbZtgdMPO1da4odZuvPNWwcjfmFSs&#10;TRsrGDzM7n1hji2uW2G1uDxvb7aNezZEKaO9Ufd3K5At6A2l+TLlVXAMgCbXc1dl0xzgVwC7TUAL&#10;iAKyuC9fDsPbD231n2fAbkAvLs9+ns53F2mH2YgvTnDrIKxrJMh11Vf7Uf5o3aXMz9kW+F27S7Yj&#10;s+2NHvtbv7HKatatcPBF9a2oX2JltYsdfpfWlNnhIwft3Nmzrvwmt2JXfQWa/gx3oE2q7bf2xedf&#10;RhkjnuHq//yLiBNmLkowoEr/5TCLlw1Z/9Mz3/u0xhefCWAvfObu1lyH57Rf44tQf4Hyr7QPCHM/&#10;nMe6gDBgfPr0R7Zw8WKbMnmK3T/7ARs++hrrJailzBHVCLp1z7OeeSUe61tUNEhg3M/yZMT8ujn8&#10;FliPpP7qHGr9Xg6/qLztyPjcnmzP7a2N/q6G23Nv65VfiOprxSV9/iE/v2ih/r21leVaruVaruVa&#10;ruXa79mA36lTp5ZfM2HC/6v/wEHh9ux1fn872zPw22/QULv+ppn25LPP2dz5821JWbmtFPiS5bmu&#10;QS9NdXVWU1NjZUsr7NnnnrG77r7TRo0dZz0Ev917ovx2sxHDR9qObdvtww/P2Vd6UQF0eSlykM3g&#10;ky19yTXOTeOu2v7ys0NsKL1Z3O4fBa5ZKaRLoEvMbijFAcVaS8ffa/sjGZxdXQ7wZevr6NwfOZZ5&#10;vLCOUSxSXDIxbec+/UTQv9CGjxth/Yf2D7fnWdPtwecetHll87xOK7Fz6/TSzUvqTtw2T4QCeOiU&#10;wEsghpp54gNBmaDSk16djq3H4ApekwLrMb4ZDDt4XrbvxjxB79tnTto7Z055zK8rqbIU68v+8Y+O&#10;hSu09lPZola4zrau6Grr12ZtxgTLlwOuG+DLfAEtwOvliJLhCq3xFM/rNYSBXQFtqLXRx3irCVbd&#10;tVoGtCZXalRgV4IFr57ESv2ovbg+J9fpgxr3+r3aJvhF/T1GdmgdA7+4LieXZ4AW+L0cfD3B1Slc&#10;oEP5deDmSwrBLdsEyijEhzWXmOIocQT8RlKrFo1huD7vPrbb3Z7pB4Bx/d1/LGJ+Abc9uBYLhLbu&#10;WW9PzXvWuva+VM/3v2Xt8gts1pwXbGHDCmva2uglbtzlFgA+QEzsNreA0QxsZaGOZgApc0WVY4fJ&#10;nX6PHper41BmM9dkzcN24bqcgFdbPiMg7IqvxrmWlyXK1gR8Xe0+Hsm/mA/4ej1fQTBGHwryJXdn&#10;lN7MPVzrhEoeLs+o1Biwy/0TDxzgq36HyoDQ5P6c4n637BHwCe5W1JXaqPFjrM3fqLC3ESRfPXGS&#10;Pb3wVatoWmVN21bb+t3A7majpq9nVhZYpqRbXBuXcr502InpOCmtKLDh6kx26stdoSNpFcdpi1rs&#10;7s8OsvosOnboVR8qb5R0Aozj5+5x4wJbd3EWjHucr2ejxu15vUPupgx0AWHq/eL6jPJLWSTmeBKs&#10;ncBvk7uHN2+rt7r1q6xm7QqrXL3M65aX1i6y0uo3bVHlG1a+apHtP7DPPjl92s6fO+fw61mbM9B1&#10;yEQVloVLtOAzA1C2zD9//rwANtyUU3wu5/szVrDrMb2al0CYZz9zyNbsUIyii3KsMa7h8Azgaovq&#10;m5Jjpfhg9r/8Iu7r/fff9y9np+r3++BDs23M+InWo3eBJ7zq2q1nKLuC3wISXgG/Bf1c+e2d38d6&#10;kvGZcVkovwG+KL+dktszqq+2xPu281JHHTzul7+fXbr38rVwey4q6fuPBSV9V+jfW0dZruVaruVa&#10;ruVarv2ebfDMwZ0nTZmybNyECf8z2Z4dfrt218shysiVY375tnvEqPE287Y77clnnreXXn/DSiuW&#10;Cn6rWzM9A74rVq6whUsW2nNz59jNs26zoSNGWo+euJT11AtCF5swfry17N1vZz8l9usrT3CVQBcA&#10;5UWHffo5djfkn6L+LqD6R4FuKLjAasAyfZQ2SpAMFDPfzc+JWsCXwy7XuPya6bppyzxXpXVMMhWM&#10;mDGU34rlZTb8mlHWV/A7dPxwm3bX9fbonMfsZcEvpY4aNte5WyHZnncf2yEQypRfgdphWUCe4FEw&#10;+dZH2tc2gXC4M0fcL33J5dnLGp05bu+dOeHxvkByUn+Ty7Mrv1nML2qvx/yePiHojeMAYZ2Txfpi&#10;Dtgk0AK8M+hOIOz7zHfQ1bFAtlUVxjjWZ3ET4HIeWZ5xtfYawhrneiTfCigHwo8GAOucY7JU5ii5&#10;UAO/HPMlQajIActA7n7BqMf2ah4g7HG/MhRgh2syQsuOOPRS3khQreOTQDFqrgwQ5jq4N3OM2ntU&#10;fUAvLteHTyW35wx8Ne+AQO7wOy2C60hylWJ+HX61bY39JbmVjltOZUowcwW+wK+rv4ChDDhbs7XB&#10;br13lrXp+LeX3uk5YrQ9sniBvdm83JoFKlv3bQjgc7Da7O7MqItAkauhglCA1GN9ZSSQIhlVcinG&#10;ksLqAOtuzABuQC7biPkNddYVWo41dydJpzTH3am1Be4D8DOI1VquHquv1b3ZIZi1w52asYgDFjhq&#10;zp7DWkO2X+dTBzkpvkBuwHp2LGvt57MBhKwBXLYILPdusI271ti6HWsEdM02Z+Fcy+tXfMWf6ZWs&#10;oyBl0j332Lzli23l6ipr3Nxgq3c0Cx4jUzbqr9f15VqySBaGe/PmVsik9JLDun+u+KLAwZcvKdQf&#10;YBuAC9QCvZ7Q6mAkw/JYYPUzh1rGWw4IVt19Wv36nJHgar3m6Pq+Hu7u4V4NEAO4W1oiNhlQB4DX&#10;713duk+iKzI9e9xvFhfdtLXeGmW16yttmZ5jSxvL9DwrDdW3Uv/uBL/Laivs5FtHHWJJOOWuyRnc&#10;8lz94Yc/ZjAcCnCqs5vCRwBkV3n1LGXrqu4XXwuGL9qXAlUUYlRbj9/N4BYl192nmavrfiGIZd3k&#10;5uzZpvEY+iaSEkbyqyiLhOEm/dWX39jFC5/Ze3943xYuWmLXTbjO7n/wPhszYbp11d82z/bcpZu7&#10;JgO3efn9rFDwW1g0MAPfEodi4JeSRcQJu9szpY46o/z2EPR2F+RmpY46dY1av231/1vw265TZ+us&#10;v4G984utpE9/rdv/fyksHrD2qqsGdNG/uVzLtVzLtVzLtVz7PdvgwYM7T546ecWo8eP/fV+U33zg&#10;t5u7Z10Zfq/yb8WHjRzr8PvE08/aq28ssLKKZbaCOr+1Na78EvdLzO+S8jJ7/Kkn7ZbbbrFhY8a4&#10;q1dPAXCnLl1s8oQJdqTloJ0R/HqpowxIgc6vcZ/TS5PDaOb+nFygSWCVFF/mJxc6LMEr8Itr8uWl&#10;kxLgekyv9n/5+Sf75ZdffA0syhhpzaxcEhYvcZTniLW5JiBMTNtnF89a6dLFdvXY4dZ3WF8bNmGE&#10;Tbtzhj38/EPu9rysYalelutt3W5Kj2zSS6le4vWSf0AwdFBAhcszUOcJpQSMZH0m8RRACuxiADCw&#10;+/4nJ+yDM2+FwitQdRdl7TMOKL975qT94dO37R3NAXSTm/NJnefuzoJNL3tE/C/Kr86LZFeY4BUA&#10;zkCXrUOuYNOPdX+h5saYm98b8wJSk/LLls/jinbmWg20el1f9QO7wPDl8b7AKgqtxwxrn/VS+aFj&#10;JASj/rGuhws1a6Dq7pcd0DVwnybeF6PMEWowME3CK5RkV3sBYI1T2xcFGLBF/XUVWH0e7ytzJVhG&#10;dmdgN80NMEYtpkyS5mo/YosPyg55xudWd+e3wt25RXMdful3SFYfSbAEfAnedu0XqOzfYpXNK2zk&#10;deP0f+tvLL2j/5tjZt5mc5eXWs3Getu4Z72ritSxxfWXNVFHSbJG0ikHWvUHgAUsJmU4lN+AXody&#10;GVmWk9obKm9SehMIh3qLoebi8uxqp6/PWpHoKgBf19I6xAiHwksG6YgbZi3v035cS1DM+gAi9yvj&#10;XgNy49j7OFefD/dm7jk+D8qvwNfnxHan/s9tE3xu0c9n/c411rSj0e595iEBTvcr/1yvYJ2L+tr1&#10;Tz1hr1SVWc36WoHhalu/a61+5vo/vXedg+0lN2cAGPfmjX7sW/0OUMKTS7Qn5eJYn8e3ulfA9q8t&#10;oBdjnpv3bfBxABd36EvzKWO1QbAbtYVTpml3iRYUA7iRPRoX7Uz53Y+FmzRwjNq7zsG30Zo217nq&#10;6yWPNtV40qvljeW2pHqxldYssiW1i2xR1QJbKvg9eGi/fXrmE7uQxdkCtNRk9y8yte9uz3qWt6qy&#10;QGsGsin7M8/V9GwmXvjcufN27vz5TKkN1Reo5RzKIPnz3tVl/Y1A+f3sooMwx5yTkmDFudQdFgCr&#10;nzVQk/m7Etmez9vKyhobO2as3T7rFpswcYZ16YHLc49wexbU9i7o48muHHwL+jr8kvTKAdjjfgs8&#10;KzR1gVuTXnnG5x4Ov+2wDgLf9p1b4bdtpy7WWdfpmVeI6qu1+/6Xwr599/Xq1StP/+ZyLddyLddy&#10;Lddy7fdsM2bM6DJp2rRV4yZM+Pf9BL+98gr+2/DbvacNHTnGbr3rHnvmhbn2+hsLrRz4XVVptbg9&#10;E/NbX2erqiodfp994QW76daZgt9x1q1XvnXVy0WHDp1szKjRtmfXHvvDR2f18nROL0Gh1uKO/K32&#10;E7CStIoXowSxaQvgArEJmBOcOhRrjpc5Erz6cQbBzKUv9ZPgin3WuxxwmefwrK1fz68p0zgvX678&#10;XvzUyldW2IgJY6z/sP4Ov1PvmGEPPfdwuD03VLjb89qdq22TXoR5qSf5kSu/gBaABewl6BVMBvQK&#10;AtWXklq9J3j9QHDrKu/pY61KrZ8DqApigd+3Xd0NuPW43o8CgD27c6siHJmgSXhFZmgyREfNYNyo&#10;A6zDrVqmsVT2KGV5DiCOPi93lPplrv5mc8jcDPQm0EZpRqUNt+UAYdTZQzJXiHXMOm6ak/YdhrUO&#10;ynAC5cuhOblQE+uL7RfMAsCUQCLZlYOutg66WAa9nrk5U3SBWpJZ4fbMfAAYyI3szrFP9mfM6wTr&#10;HNysk+KL4ebsAOzWYnuzMXf1FaDh6n5A+/vZF+QBbEAqoPbS0tesR7//juzD+j9021NzbGH1Sqvf&#10;2CAYE9DsEfwIfoFGXGsBLkCUY2rd4j4bqq9AEZjCDV9AtdtjSoHg7aEOC0JD2c3A968UX7YBwux7&#10;TDDg6pArwNbaDtEab4VWxnRMDHH6WbDmdp3v62o/gDoz5uoansU5WyOSWQUIu6LdIojUzw6VFYt5&#10;uk5mHges84n53SbQc5fn3Wtt1dpVNnHmDGvb8W+N921rBcNG2EOvvWyLGpZbzQb9X97RrLXWhJKq&#10;9T2xlbbEWPMzBliBYL+37PeAWrtN953cmYFe+v33oL7UzxaYBVo93hdjX9DM/K0HBbAH1vsWdTcA&#10;WD8HjXHsLs6CXxRfoNZdrYFoYPjARj2DIjt1Ok6xwBuA3z1NrvqS6TlZ45Yaq9tYZVVrlnvN8tK6&#10;JbaoZqG9Wb3A3hT8VlSV2bHjh+2LLwFbAJVs/RFekpIW4qLsrsw8M1GA/UvJANj0zE5AyhxXkTXf&#10;PXf8y86YyzgKLyD81VfaAsI6l78VrMG1UIWJPXZX6osR78t5rEdcMFsHb1RlYo2//sJWb9hkY8dN&#10;sNvvmGlTb7jd8gr7eMyvlzrqkefuzb3z+1l+0QAroNxRYX9Ba8BvD8EvpY5QfyPmN+r8hutz1Pul&#10;1FEr/AK+bVF+gd+enjW6oLivFfUZ8P8u6NP/UPfu3Qv17y7Xci3Xci3Xci3Xfs82efLkrtdOnlo1&#10;cszY/+Axv/mC3y7A72/H/JKwY+CQYTbzznvsqedfsDfeXGhl5Utt6dLlVl1VbTU1tVZVXW0rV62y&#10;BQsX2dNPPWuPPvKQjRk7zoryiy2/V4FnwHT43bPHPvz4vH3+5edZluWsRBGw6WpvvCThKueQ6i87&#10;KL24ymVlMrKXqEtgHC9FHv+rY9ylKX/0z1VgEmH9+c9/jpjfTE1uhWId89IFXDPvp8uyPgPCn+kF&#10;6qMPP/BSR0PGDrXioX1sMG7Pd15vj7z4qGd7XqoXxroN1bZBcMILrGd6FhAdAKIEUEnxdXdllF+O&#10;MyNhVHIrJrEUABx1fAWeWXkjr7vroEr/SY/zJdkVMb7HNR8ji/IxXIy1T6kjlF9cod/S9pT6AF1X&#10;fjP1N0GwK7tJ4WWb7pH7yo4juVXcH/sJhk+oD6AluRXmpY3YpuNWYE1KMImuMpBWH8DL5/f1ZZQ5&#10;Ys1jHxzNwDdUY09+pa1nkZaF+7T29bM9JDjlywXUXnfF1poouW787LMxlN9jqMSCXsCXfbJCE+Ob&#10;QNgTXen3xtb33eVa8KsxbL/mtQiksX3E/2bbKG+0T/MFy2/hMp0B8LHdtlfAgjq5Q/B0z1MPW9vO&#10;Xa74f+1K1qXfAHtkwetW0VxjDR7vC4htEoAJsKgnSzkcAZmX2UEFPsC1BGEa2y7DTXfTvvWeCAp1&#10;lFhZj5dNbrgCVpRZElLtIvOyzOvwqs8VYSD56KXYXwDXXafZZtYigD2Ai/eRrASS9lHGI2Y4i/vN&#10;1gjo1VqsLdt9GJfp3eF+ndRcfl4yB2pgT3B5eYZnH2eeQzMQzDGgvNE27l7nau2bqxbboFHDf6OE&#10;239tfAE4eOoMe7ZsgS1tWmkNm+o9sRiuzEAvxs/Y43L183PY1fVTX0pqBdi6y7nMwRM3aO1jKTu0&#10;Z2WWhWtzBsEHdf4h/V4OxRpbBL0Y/aEIR/ZoAJj9gOYwADiM2GRBbpbkiszz3BtKsIOv+gDiTZSC&#10;2k027AZr3lZnTdvqBb91Vr1+la1sXmrVqL9NFVZWv8SW1C12W1FbYS0H9tjpTz524CTOFmDF3dnV&#10;Xz0/AVo3wTDgSZ/3A8fZFkUXZTYU3m/sy8/DVRnITYoxCq4ryBr7SqCd4oo5J8UUA84kwOJ8oNeB&#10;+fMvXAn2eOQMhAOwiU/+0lav32BjrhH83jXLrp1yo3Xt0ds6C1xxYe7Rs9Co60usb2HxICsqHmz5&#10;hQMchoHinr2i5FF31N/ueQ7MxPv+c6PUkZc5EvhixPx29mzS+Vbcp78V9R3w/ynqN/BUt24lxfp3&#10;l2u5lmu5lmu5lmu/ZwN+J02dXjN63DX/4Mpv7zzr1q2HtaMswxVeCDHioUh4ddOtt9sLc+fZmwsX&#10;2+LSMld+q6pr3KoFwCsrK6186VJ7cd48u/X2WTZYwEyWS8pIdOjc1SZOuNb272vRyxNuap/b99/9&#10;4PFhnshELyYeK6aXHF6SAFJq77oSS1zvH4FbVNwfvURSqssL7JLQihhi4LhV/dUcXJx/+fkX+1mw&#10;y3pJ4fVMzlnSq4DoAOkUI+zueXqZY9xrCOv63Nv582esYlW5Db9mpPUbMsCzPaP8PvjcQ/ZS6Uu2&#10;tLHCGvQCuX73Wndb3Htsl8d9HhAQJbdnd+kFHIFcQSyA65DbqsIGmAK9HucrsHVVVubxv36OIPYM&#10;GZ4j1vfUmYjvxdX5hLZHBbpHUYO1xfUZV2QU31PEAgs4XU3WsUO37oVjzxqtvqj3m+0Do0Aq98t+&#10;Zg7QDtGRPRrV95jWAnIjyVXE4frWTWPaumm+q9Qad8gVvFJ/9x2gG9jWzwegpSwUSvHBdyLpFS7Q&#10;R3QMAHOdiAfW2ijJgmPP8qx9XJ8BWuJ9j2uLezOJs+JaWkNgevjtSKaF6zVbzjkkoD0osEWhx9gn&#10;u3NkmxZg6zxcr/ep32FX5mqvji93ed4HAAOBsv2CPZTfA8CvgA1gXC/gmHjT1L8JyNp06GhFI0bb&#10;bc89Y48ueM0ef/0Ve2HJa/Zy+Rv2UvnrNrec/ddtfulrNq/sVXux7BWbs2S+Pb9ons1ZPM+ee32O&#10;PfvqC/bMq9q+/qLNUf/zC1+yp9X39Csv2MLqMmvaudZW71hr6/YIkAWX2w7tjBq8gK6Da6YK69+y&#10;q7YOvwApscVZcirNBz7jM+70TNOcs/UwSrEA0cE3gHeXINchWMDriijz1cfPbJ/6PUu1+kLdjPGI&#10;M86OZdt17YgVRoXGgOjY3yKwxOti494NXqLoRX3m/iOG/k0lpdp17WGT77/f3qiqsFVrqwWGzbZh&#10;z1pPHkViMS9L5JC7STCOGk2GbcGnx/5uaQXclAjMVV8BMvd9ueJ7qZ8+4BfgDUswzFi4OAuUkzKM&#10;Cq7rbD4QSi77WLpGqLvr3MIdOtycOabs0Vp9jg0tgt69+kwC4I36TGv175H6vzy36jfrOb5upa1a&#10;s0zPsnIrqyu18oYyq2gss7LaUsFvuR04uE/wGXCJMku4ClCKKsuzFLhtBd1vtfUvLi8BL0DKGOeR&#10;8IrnKl8uMieptAmKAVd3pdZ8LIA41OavPQ4Y5fhru0h8r87DLl64aJ9f/EzXIn5YcK45gLn/nfny&#10;C6tqarZhI0fbrFkzbfqNtznIEtaD+tuDOr/5xQ6+qL64PhcIfokB7oXbs+CXeN/uPfibmeeu0l0E&#10;wJ0vA9/Lld+r2iT47WJd9TcQ5beQOr8lA/7XopJ+J7t3716kf3e5lmu5lmu5lmu59nu2CRMmdJs0&#10;ZUrt6LHX/EP/QVfrj3q+de7S9V8oddRGf/DzbPDw0Q6/Tz/3vL3y+hu2ZEmZVVZWmbs819U7AC9d&#10;vtxeX/CmPfvcC3b7rDts0PDh1k3w2717T7/GDTNm2OFDh+3MmfN6GfnSgdMTX+nFB5UVAziT4sqW&#10;FypefNhy/KOgN0Exc3/59VfvQx1O85L7cjLmsR7jfo0fgdoAYsA2zrnkXh2KxTdZQi0StXzjbnNn&#10;znxsi8oW2YgJo23AiME2ZPxIm3bH9TabmN8KlN9yV0827FnvL6okutnv8b6h/B4R/JKkyRVgARtK&#10;Z5QbyqAXJVZAicr7vsDXwVggSsmhBMkxX+Cp7SnAN1OAifV1F2gUYJJOCYSJBcbdOeaecDfpUyjA&#10;rgQLbrUudYBDPT4u41iwLKj0zNACUiCTmN0T7Gd2UvcIVDvEMg7IfhRACqhSyshdntWfLAEx4Mr6&#10;Se0luzMWym/0AaS4MRPHS4ztAcEqWzcHYK3DdbQFftlHeWabFOLWskdck7nahnIcUO0QrX6P4+V6&#10;2qeM0gGdx5bfU8T4HnTF+qDgmNhjQBc3532Ar/r2Ztme3SX65D7br7H9xwVygrYDgrmDQLAgEjgk&#10;wVTVhpVWMnzAFf6fXbIO3XrY0CnTbOacF2387EesS/9B6v/b6wH/zdauvfUbOcoef22eLd9YZ3W7&#10;1ljTHkGRgIpkVKi+npEZcHWgBXwFq+rzz6Ntiz5TJM6KJFXE/lIDGPMavkcjRphzfQ3OFQTj6gyw&#10;sd2jOane757jkTXba/8m01iC4ATSrAcAbxEgUosY0HYTCG7S/a9v2WRrBKmNe9db5aY6u//FJ617&#10;SZ/f/tKhbTsrGDrMZs+fa2VNK61uS4Ot3rnGyPDsbuTaRlKtTbZt7zp3seYYN/MoMYXLc5jHKGtL&#10;QjJifj0+WPAars+CdGBV9+3wLth1Owz0RuIsYBeABpY9GVYGwQ7ROo74YOJ9N2YQjDKMkizgVR+J&#10;s7ahGKMCC3AxYHfNrmaP892g+9+gY+r8rt0j+N3ZKPittfqN1eH2vHaFrWhe6p4s5QLf0volHvO7&#10;srbCSx1duHhBwEmt9s/dUyfBqT+jv//B438DgMO9OWV0TvMSDHt5os8vZf3Hbdndl4FfzcFIrMV8&#10;zOfR789nXU/P6gTVgDTgy/kctyrLfv63Otbaulbd6rU2TH/Lbrlxus24caa7MgOxZHAGfnsKhnvl&#10;FVtBScBvXkE/h193e3blt0B/DwHm5Pbc092do9QRJf1C+U3ljtq26+SeU531f7pnfpEVlQywgqK+&#10;/yW/uP/uXr169da/vVzLtVzLtVzLtVz7PRvwO3Hq1PrR14z/xz64PffOs05du/2LdX6J2R05crzd&#10;dsdd9swLL9irb7xhZRUVgt9qq62rs/qGemtoaLCa2hpbVLrEnnr6KZt1p+B32HDPJN2jV2/r1K27&#10;TZs2zQ4dPGynPzmvF5Mv7E8//egvTN/phSbF8ibgBEQdVC+DV3dtdkD9zgGWzM4Orbg7a5/Mz579&#10;WfNaTeOcD+xyzEuTn4+C/KP6NO4vUhkA+3pcl/W9ZBKAHjUpP/nkY3tlwQIbMmak9R0+0IYKgqfM&#10;mm4PzXnY5gt+l9WXWf2mGlu7a7WrNvtOCHyI/URBFDiFO2+4ObuLs0Az7IgDLwbcsv3DmRMC4BPa&#10;nrQPP33LE2AxFltcmFFro9SRQ60sxQBTP5cx5ryFOqttigFGfUUJPqbrn9DYCa2Z4nS9HFIyzQ2Y&#10;RkHW/EyxPa57Pa7z2FLGCHNAFnCH27NAs7UvxjGA9yQJsdTvijM/hwx8cVGmz+FXW35OgCsQijm8&#10;yoBWYoEZSzHBrv7qHPbZprJHCW5RkF21PbXfa/R68qx3tP/uAYdV4nRxYz7wns7RfMYjwdYBV3pT&#10;hmnAG6DGWMsTW6H0ZluOKYWEURbpsI4PUeNZILdfoAYg7hGc7RCQLViqf0PXjNbL8eX/59pYp/xC&#10;G3/XPXbrvHk2fOYsHRd7HOrl/xd/D0NhHnTttfbEwlds1aYGa9wlMNoLRAG/kQzLSxcBwYI6Yob5&#10;PC3qP3AUyN/pEBwgHG7RwG+LQBb3Z3dxBvoc/gSwWhNX51aYdctUZa6BaR/1uDVbdAbAuGMnF+qU&#10;QdrnyAB1jBrC2CZB4DrBYVPLeqvfvdqWr6+2O5+abd0LCv7qsxePGm23z3nO5lVW2NLmSmva2uR1&#10;fbft2+Rx2rhSO+gKPNMWpTcZybdQgHdhGt+2b7PDLZmeUbFD8U2fP7ZJ1XWFV2t4tmaUZGBafYBw&#10;zMncpGUJhpkPVKcYXyy5PLNPYqstsq0oxBzr86P8egyw+gFhzwC9L5KCNRLvu7Ve8Fsj8F1pK1cv&#10;c/htdXuuWWSLKt+0slWLrOXgHvv00zN28fz5iMEFdAW2XlJO4IvS6vG/QO5XlDhCqQ3gZd/B1dVY&#10;ShhFvC+Q6vG9qMmySGAVtYF5/uLNw98ErsUarRmdBbPMZz2SXAG/HOMBxPP6go65Ls90rsH66zdv&#10;s1FjxttNN02z66+/1WEW9+XOnbtZt264Jhd7bd+Cov5uuEH3yutjvXoDvii/hZ4YK2oD99Lft5Tx&#10;GQAOQ/1t355szx097hflF/ilpnBxSX8B8OD/UlA8cEfBVVf10L/BXMu1XMu1XMu1XPs929ixY7sL&#10;fhvGjB//j/0GDNQfdpRf4Pe3Y35xix45aqzde99se3HuPHv1tdesrLTU43zJ9FzbUOeZnpevXG6l&#10;FaX24rwX7f7Z99vwMWM9m2ZXWfsuXe3GG2+yo0eOCyL14oSymqmvCXaTUpDMFWG9UAGuP//ySyi1&#10;mkfNXmCX8/+ovgStHjec9gW8EYsWirGfp30/9nGNaR3i01J8Mf2cy1y2vLTxwuWJXFypOGdLBP3D&#10;xo22/iMG2eBx1Pmd5srvi4vmWFntEn+BXL97jV469SKsl1xiGVuOUee3xcEXl16PoxV8erkh1F7B&#10;ZUpmRZ/H+Wr73hkU4IBg7N0zAmMveYSaC+CG+usKrltkdGb7Nv2ZAcK4SAO6gKy7Huv6mJci8nOy&#10;pFmC2JMfC6B1HuDLuEMvSvBp1GUsYNmVYFRhzm8F6FCMIxY4YB8V1Us8qc9dp3H95ucgmAV8PdbX&#10;jw+FIqy5JzTm9Xq176CrfXdf1jgqr8OuDMhG1SX51WGte1j7Aa+CWM1PYw61OgZmgd20TeWJ9pG1&#10;Wfv0AccH2KZ1ZLFGqM+H6D+lcwW4ADVJzQ64ESO8z8H3oGDxEMaXH8d2RcwvJpgBHjfs3WBPvTbH&#10;+o4eYf3GjbX75s+1BxcvtH6TplmbTl2v+P/w97YO3brZhJtvtNdXlFvTNlRBAArQArioWStYO0iS&#10;rS0C+oBdkl3x+Q5oy37LUVyfMxVYxx7HK3OlVzAIpKZY4t36vwFUEysN3AKyxB7vQSkHnAFumYNu&#10;Nt4KygLkyBwd620HKGUOyOpLAEyCrvWC18Y9a6x2Z7PV7mqy0sYVNvOh+2zyXbfaMwtfs9Kmaqve&#10;QOzralu7vdm2CnyJowZ+t2vr2bRbUH3ZJ8N2BsL8LlF6dR1UcOKptws2dwpCk8XPLtRbd9kGWtVP&#10;QiwgOOKaiR1GNdb9637DtJ6Od+CKrp99WiPijEM5TmsnA3Td3dmTYGWZoIFd4n+B3/3r3ABhjlGC&#10;1+jnkcoc1aP+bq71bM+rmpfZsqas5JFnfl5kFVVLbP/hFjt95rRdEPzihvzZxc8dOHmuApoOtnpu&#10;Aq7J5RkLKCWchGc3uRz0PP72u6xk0UV/3scczgnIxVWZbQJkwJktKq+ruzoXUCaLMx5E6R5SaTrW&#10;ZD597H/3/bf6He238ddOslkzb7bpN91t+YUl1h2QFQB3FcgCuQVFA6ywZKAVFA/wxFee8TmvxHoK&#10;fHv0JNtzvnXp3ltAGwmvKHXUsaPAN7P27bsKejtbmzYBv5Q9oi5wz94Flp9XZMXF/f5LScmgbVdd&#10;VdRd/+9yLddyLddyLddy7fdsY2fO7H7dlClNY8aN+6c+/fqFKtv1X3J7vsooBTFi1DV2+x332GNP&#10;PGnzXxX8ovxWVVttPWWOGq22tt6PF5eV2rNznrdbbr/VBg8d5qWOugl+O+gaM2bMcPg9e/YLV2h/&#10;+uXnAE69tPDi4i9MMl6ePJb3MgWYecT2AqxJWeDlii3juEIT45tigTFXC3SeX+vHn+zXX371OZ7Q&#10;SuDs7tNZUqx0HwmeAW3msEZSni+c/9SWrlxmo64dJ/gdbEPGj7Jpd95gDwl+X62YbyualvqL5Ia9&#10;1OAkOY/g4NgezxaMu62XOgLyADxB26mPBH5Z4ikSXDngClCJwX1fx7g7hws0CnDU+MU+/IRM0OEC&#10;3ZqsSltU3lOCU9yY3Q0a9fcMpZDYD6AFglFuPQO0+l0RBloBXZJlAa30cQzgZhaArPNlCYZd3RWI&#10;svUyR5qD+uvqtgDfIZhM1nxeGaDrKi8QK/NjvgjI+t7W9h0dA7+uAKuP/vjCAKhm/YDplEArAeoR&#10;3c8hjVH+CAhGqQbygd/LgZdzWgS3LTomSRbnsB/JrAS8mQHEGEoutXxRggHgqDksO7XfDmr8MKWQ&#10;tPWSSGwFwyTLwoDgw8CvQA1QJPb3oO/vdGDy7MzaX7Wp1kbePO1vTsz0u1qbdlY8bIg9u/BlwVCj&#10;bdq7ztXNlGRqz6Gou4vyi6Kd3J73AWwCLqCwNf5X5p9RhiK7Q/CbFFuv9ZtBLLCaABe4BWKTS/N2&#10;lGL1MebzgFugkDm6JvMAZodgjTkEez/ZkhmLc5i7Ueutbdlg66jVq/vcLKMsGQnqyA5N9uztLai9&#10;qLiCTWCXclICULa4PAO4WCTlon9962dG2affyzA5qMo0FrAaCq/vc562AcThJh1lkwJaIw445vAl&#10;WmTu1ufRPZG4jORVJMECikPd3eAqckp+5TWHifPNDAimf8M+6v2SuZpY32YHYLardzbquVVndZtw&#10;e9Yzff0qq2xequdZhdf85Us96v1W1JTavkN7BJznPDYXMP3WXZHjC0JgFtBMAMyXisxBgf38s89c&#10;IU5fbGI+V/MoXwTQJrjFWJ/EVqi1CWrpJ7vzZxcv2DfME/BiDry4PxP7myXDunx93LDTutt377Nr&#10;JkyyG2+cob9R91lhUR/3bCJul7hc6vz26l1shYV9rbC4v+Vp2zufMkckvIpSR17nV/Dbycsc9bKO&#10;nXF9BoDDvOQRcb8ovzL2iSvGpZrrFRb1/88FBSWC36t6ynIt13It13It13Lt92w33HBDjylTpjSP&#10;vWb8P/UbNNh65uVbpy5drd2/oPx21x/6IUNH2623321PPvOsvfLaa7Z0+UqrJNEVbs+C3/qGBltV&#10;WWlvLl5iTzz9jN0881br23+QJ7rq0g13sK524w032MmTp+zsObKEfhXgKTAFPnFvZsu3/cBtglB/&#10;eZGx75AqA0iTWsyLkSu0MnePS+Moudk8d3sWzP7yK3Ac4JtUZDfdw48/Rqyxr8e1uC/6dT6u2NzX&#10;+bOnrXz5Uhsm6C0Z2tcGjR1mk26fIfh92OaT7bm+zEsdbdizztWblqPEe+71BEu4PVPLFpfekwLE&#10;lNX5HVd+I9Y3klqluF7igYHdDIBl4fYcZZBSKaQEwG8LVlGAcXUGcP8qFtghmP2ICU71gAN+tS9z&#10;QAZ6Pz7m4AjIUq6o1d1Z+26XgS/u0ez7uOwtjyWWqY/P6MmyBJcAblJ0k8KL0Q/wvs0WCNZ5rQqw&#10;zw0o9j7/ucn82qHmXrLDdlh93CtgnPpRbJMazHFA8P5QgTOIBaIdpIkD1hZ12DM6C4DdXVr7qMDu&#10;0sxWfSi/R7Qf5ZH2e6ZowPeQq76CYFd+d7vq6xmjj5P8aqcdOoEKvNvN69Xq38guAdOuI1utekOl&#10;Tb3tRmvfpfMV/w/+7ta2vfXo29+m3XevvbR0sa1YU2NN25tsM8rnwYDZADy8GS6pvg6/Grv82E19&#10;yR0aBRj3X09mpc+OqusJtDSG7c72Q83dE3Myd2kUYzeNAbpALWPMoQ/oJT4Z8/hkWcBvwLPHBAOe&#10;jGdASQwvam5yWd59IAy4xVB2UWNTHDMgTMwvMBz9AfYYALzroM45xFqCz/3rtf56HceXBLtwX9Z1&#10;kvLLFwiRzCpLZCW4DRjOlNwMarF0DtvIDg3cxnoALRBMkixAeDMqLyBMhmjtb9J9YMkFmjHcn5Ma&#10;TLZn6v2u2dHotX6p8UvIRv2Galvl4FtuyxrLraK+1MF3SdWbVl69xHbu3WanT39kZ8+etc+/FGR+&#10;EwDMc9OBU4DrX1LqOJ7jeN7EMW7QwKx/eSlA5rlOP1AKsLJ1oAaSgVUSahEvrD43IFfnfyEjFthj&#10;gjUvuTqzTfG+GPG/9H1H4i3N/+7br23vwUM2aarA95ab7dY7HyT+1sG0Uyfcnnvr72GxFRX1F/gO&#10;sHyBb15+H1d+E/xixPxS7og6vxHz28M6oPji7gz4ovxm8b7U+m2nfeKKe+cVWnFxH9b/zwVFfYDf&#10;nNtzruVaruVaruXa792mTZvWc/LkyWtGjx33H0v697ceeRHzG9mer6w89eyVZ2PHTrCZt91hzz7/&#10;nC1cvNiWrVxlK1ZVCX5rraGp0d2fK6tqrKy8wp599jm7RfA7bPRY65ZfaF268214Z7t+2nTbv/+g&#10;fXTmrF5u9BIE3F6m3v7xB8FqBq8A6Fdfa45eXFohNRu7/BhLoJzclpOCyxjgC+gCsGE/tl6Hcca+&#10;4+UsA+xW+y5e2HhxQznm5erj0x/avDdesaFjhnmd36vHDbfpd91gD8151F5Y9KItbUD5bfAMsSSd&#10;2auXdsrdEANKJmLKBDkMCtKA3yghdPivoNf3BaEOwGR8zvpxdfZ+twTNlEQKpZjzWMuVZW1RSYHd&#10;t8+8Zac+FuTqmBhf3KBTeaQAXsEwwCtQpUzSJfgNJdhBV+bjPidAl/VZM2J+wxUZF2XKH/nnYgvY&#10;umlfY8Csg67GAVos5ujnkc134MUEocn8/GyMdTxrs87lupHM6pArwqjrJKY6/L7gVH0pyZUrvO8F&#10;6LobNKCbuS8f0O/GE2GpD9hN8cGUK/LkWHxpoXFKFx0EbAW7R7R/WCCLofQmA3yPYNmxuz3LiPvF&#10;gGGfhxosOD54IhJjAcBeM3b3BlveWGnX33WblQwdbHn9+ltvAWke4Ql9+wlO+/l+3oABbvmDYr83&#10;xwO1P2iQFQy52vKHDrUCt2FWOGK4FY0Yof6h1nfESOs3aoz1Hz3G+sn66v9n/zHX2PCp0+yBF5+z&#10;BbXLBb3V1rC50TbtWueQCKx5fO9lYLtXsJaAF/UXt2fGAUX6ULo5h+NQvTl3Z5R80pbPvA/A1f8P&#10;t6PqF9BG8iv6cZfWetonezb77j5NSSMB9W6NA+T0t/g6MX+7+rbJ2O7Ixjln9yGNoyBT+ikBrmB3&#10;F4oqKq4glOM9AkvgdrfgEgB2+AVYszE+c3wJEF8ERKmlcH0my7PDq9Zz08/OXcXV5wqwzCHYjwPC&#10;L4deT5DFviziemMb8b+oxBHvyxavEgyX9M261iYUY1zS9e/ISyAJgIFgB2FBLyowhuq7fu9agS8g&#10;vMHW7W52+F27o8lW67nVuKnWS7XVrFtplauX2bIGgW/NIltSvdDK65bYsvoKweNeO3f+rCuzXwKe&#10;QKrMVVaH0XA1Zj+ptQAysIr7MnBLfC+w+6Xg2fs05mqt5lPuDjBm/c8vXnToBYZTUizmfqV5ADAx&#10;vq5Aq4/szsCuK8ia/9lncX5ypY4kWd/YwaPHbdr0m+zmG2bYjFvvdHWXagTh9hzKb0GR/p/Jehf0&#10;sV6YK7+R7dldn3vk6xwSXl2K922Py7P227XvYu07dPWtlzpqh/LbKYv5DeU3v7Dkfy0sLDnRrVu3&#10;Ev19zbVcy7Vcy7Vcy7Xfswl8e02ZMmndmHHj/mNfvTT3yi+wzp7w6l+I+dUf+lGjJtisWffaM89F&#10;wqslgtyVlVXu8tzU3CwAbrKq2hpbUlZmL7w41+669z4boBfuzt1wJwN+O9lN199gR46esI/PXvAX&#10;EeK+eOHhJSnBp6u26k/mL1F6uWFOAl+fi7KgLYBKf1JyeRHCEvyyZY4fZ/Ynwe+PfxQEf6/1vg+g&#10;xh3aSyahZAjIOYfrsEZc93u7cPGcLVpZYcOvHW0DR5DwaqRNFfzOnvOwvbJsvi1rqrCGrWR7XusK&#10;De6evJwTB3pUMOVgCsAJ2hwQAWD2Za31ewFbTOCLuvthZuzj/gzsvqu5qMIJjD0JFn0AsCDSVVat&#10;6RmUWVcgm+ztjzBcrWMN7xfkAtWpHBJljDwRFxmjOaZf+7HNDMUYYPXrhKuzQ73sHR0Ds+9q3jt8&#10;Tsa4J8BV0AnQpj5gFkBOYIsl6G2FYz4H18rG0zrU8E1zMa/nq+0xFHZB8Fu+RlzH+9VHHd+jAt5j&#10;Mr+GjBrAHB8V9Dq4ArnaMo/fGXWAj+g8+g5rDmpv2AGfD8QyhvLLMdc5onme9Eqg6wowEIwBzVl/&#10;UoEPEjMr8xhZYE3/big3tPHANlu7d5Ot2b3RGnestcad66x51wZr2LnWrXnXemsWMNftaLaarU1W&#10;v0v9gtYG9ddrW7Nd/duarX7HGs1ZbfU71/gaJLRq2NlsTbtX27p962317rUy4Gi9K4wkU8I9F7gD&#10;BlGtMUAWiOeeA4jDvF+fzRXtrG+/Pk+4RUeyL/b3C26BR/pQRR0aZXv1mfcCuAArJrB092DBKgpt&#10;gKjmqK8F4NU6YZSS4pqCZp2zR5C773D0s55DKusBrwlWtY/h2oySu1tbn+Njca2k/HIO8c0OxH4/&#10;uH9zf9nPBuO6nKtzdh4gMZZAOht312eAVeexpY+kVtRdBnbJ0kyN4ATFoRAHFOM5Qo1mjxHeHyBN&#10;H+7ePg/FV+ej5KLuAs3A72YU3gOh+Hqcb+b2zHbDnjXqC1dojtfp979a4Nu8vUkQrO22eoHvKqsV&#10;/DZtrrOGzTWu/pbVlVlpzWJbuGqRrdm81j45c9qhMsGoq6v+PCYBlp6xXsJO4Is7s6AWmPUa7jyH&#10;teVZTj8uyii07Hud38yFmee9J8/SfNRfr+MLZGucckYAtI9p/YDbLJkWx8xXHyAMHHOeA7ND+Fe2&#10;t+WATZ44zW658Xq74a77PAEV8Otuz916eTxvT8Gux/0WD/KYXwdgYn4FwN0Fx8xx+EX5BX5b4327&#10;ubUT/LYl5jdze25PzK9AGbfn/MI+VlDc5/+bX9TnTM+eRcP09zXXci3Xci3Xci3Xfs8G/E6cPHnD&#10;iNGj/1Of/gOsR+886+iljn4bfsmGOXHSdJv9yJP2zLMv2OsLFlr58uW2yhNe1bvyW11ba8tWrbIl&#10;FWU27+WXbdYdd1qf/gPdpbpLt27WvlNHm3nTjfbuqXft3AVc0b6yH/4YsbQRz5u5HPMSxQuQIBT4&#10;TbG7qLbM5YXne43/8P2l+FzOTef/CZVXxjmt5/74J/tVcOsQ+0dcrDM1ODPcoL0WMHOz89IY+4A2&#10;MWbnzn5ibyxeYMOuGW79h/e3q8cOtyl3Xm8PznnI5gt+KXVUt6lWL5VrXMmjXMlBQAcQEhABiF7e&#10;R1vcgomLjbheAazA1s3jeY/bHwS0DrUC2gS+ngEa6E2QLEAFhj3+lz7BZqxHPWDgVSAK6LplEAzM&#10;Cgh9LjCMggywAsOsAfRqDhDrloFsKLPRx7kcA/JsOR91NoG9H2vr4OrwGuO+z/nZOMcJgH17mQGm&#10;AORxIJYvDRxkL0Gum8YujQt8M7AOtVlraA5AC9ye0Hia74Ar87V0fFSwe/yUfj/U/9Ux84FkABVQ&#10;BXS5HmPu0qz+I9oGSGse5awEf37sEKzzmKP95AKdwBfFl9q/wCF9rcowWxljwKK7Fwv4ADhXD2W7&#10;BMNAXYBhABNZgskgvUMgBAxt3rfBtuzd4P/+cKl1KHJDOYw5OwFsQFvrA5qcSzketsSt7nOY1JjO&#10;I3kV8bwAK5DrSq/DbkCwWwbHQC9zUUzTObg/OwzrHNZifY6ZE58x4DG5EwOTbF1ldbAMMA24Ddun&#10;nwFfFAQ0hzLt5/rPZZOfx/nubt16nR1ZTLJ+Vv4zE/jq87kBltnYLoHiLo0Bva1JrWQpnjklvOKe&#10;0n21rnMIi/7Yx20ZN+sN+v0BxXypABBnXy7o/lNWZ3dx1s8Hldfr/R5GwdX1de+h5maxwFh2ziaB&#10;7BaZw7HmhjosIBaEYxzjGg38cj5u0ADxOur9ssXtmYRXO6LUUfO2RqvX84tavyuaK7zUUWntIltU&#10;9aa9KVtYtcj2tOz0LMuUDiLDMkpvAuBQVwOIMaCUZzn7AK6DbXbMFiD182UcswZ9PMeB589JppVB&#10;sq9/uWtzFtsbtYZ1vtZwwPW1oybwV1/h7hyeRfTjSfTWqbftttvvsetvmGZ33fug9e03xBXfgN+e&#10;HtObX9ivFXp7ClZ7uttzif5Wku25wLp2z9PcKHXUmbjflO05g98OnfCkyuAX5Re3Z61PwiuBr6C6&#10;z/9WVNzv27ySkmv09zXXci3Xci3Xci3Xfs+Wwe/GkaPHOfymbM9t2rW7Ivhi1D+cNGW63T/7UXv6&#10;2eftNeB36VJbWV0l+K2z+vo6q5Mtr6q0199cYHNfetHr/A4eNtK69uitlwvKP3SymcT8HnvLTn96&#10;wb748guHS5JQ4YqMWxuQCfAmqAVW3dQHnGLsp5cogJfkVb/8+VcvY8TLV5QxCuh12E1QrP0ffwqg&#10;/eWnn/08T6gFDP/pj37MfL82btDaeq1JvTT5Gt9+Y59dOGcVFUttzPixNmDoABt6zUibcofg94VH&#10;7KXyeVbRWO5xc+tJnqOXUEqdkAH48DsCJwGeZzwW+IW7c0AkSi2AioIbMHtU4BsZnR16BcDAKwmw&#10;XPkFfn08QJhjtikmOJTg2A8wDpD+6Mxb9i7qraAwATEQGupswG64UwPFug+BsR9noEu/73Pf7GfH&#10;rJcA1124WTfrbzVAtxWANZ6BMNt3WTs7PvWHpPYKpAWmWCi9mYIrYx77wOhJwe5b7+lnmkGxQ64s&#10;FOCDAcWy4+8KcDOoRS0+gTLMPgpwBsNAq6vJ9LmiGyowsbyousT3BtxGP+encwFcn0/Sq8ztmbmh&#10;8MpOoIrucij2uF/gUVuO8QoAelscIMNFOJRWQbCALRTXAEtAD5gMAAwQDBfkgEgUTcDvAG7EOnZ4&#10;E6wxJ50Xaivzoo/rcQyUOoiqP0A01ndQlzn4+n3Fvfh9JfjVZ0trsc8YQBpQGnCKuRqcreNQynW4&#10;D42xz706NGutff7ZMoB2i7U4L7kfxzZ+Fsz3z5f9DByAdQ7nMpd5f23xOVF7PYGVtpzf+vm1D/AS&#10;v8vPkXP4Gblxr8As5wDAgKwDbRhfRpD12YFZ0Mn6aW0gGLdofg8kA3N3aJ3vsbycq36+lGB/c4tg&#10;XJ8BRXe7A/AWT2blya5waybG14/DRXqr+jkmoRXgm+A3Jb7aJAhG+V1Poqu9a22NIHg1Ca+2N1nj&#10;doHv5lqv8+vwu2apLWsu1zOtzMoFwWW1pVZeW2abtm+wM6dP20Xq6Qo+/QtLPSvdTTlzQQZ4/Tn6&#10;Hc/kUGlRcr+XkRwLsE3PcACWLzTZ59yAZDx3yP5/ydWZcbI4J8j+6suvPduzw6/OTyqwg7GgmRrE&#10;AHH6cpQ1cLM+cfKk3Tzzdrt+xmS76577rd/AoQLeQuvYuZsndsTt2ZNcFciyeN9ebPMEwL2KrVvP&#10;Qv1NyzNU3xTzC+wS60uJo3bU+AV+tW3TrpNd1SaDX63dO69I8NvXCkv6/m+FRX1/ys8vmaa/r7mW&#10;a7mWa7mWa7n2e7Zrr72298QpEzeNGjfuP5UMQPmNhFdt2/628kusEjG/s2bdac8+97y9+sYCKxUE&#10;1tTVWWNTszU0Nll9Q6Nne8bt+aWXXvK5/QcMto5deanoZh07dbabZ9xgRw4dE/yet2+//9qTT/Fi&#10;RIwWLsbsA6Cot2wBYvpQZgFVABRLgBzJVsJd2kH61189qzPnoQLwEsZcxlgDuMZ9GUDGtRnITequ&#10;z/tjQDNAzPxW5Vhw/oPOPfvpGVuwpNRGjhttA4cMsOHjR9lNZHue84jNK3/ZyupKrUHwu3nfetvB&#10;S/JxwcJbghwUQ8HSYaBL8OZKrOARNTaprCi17oYMcPp+gGsqd5RKHL0vSwpwAlAHZ53jCrL6sT9o&#10;3oeal7JEJ1UXA6j/IJh2V2nO1/048LIO8Mo83dNfAWx23+99ovNZi3tmLvefwPafqb6+72B7WR+w&#10;mwGvr6H9UwBvBrbU+r0ccrG3LzsGcgOQ45x0DOy6QqufdaofnI6BYXeBlrFPXwJgDNU4lGPWCHdo&#10;5oSbc4Csx/LKgGSgFmN9QDfBLq7RCXpRh9kC3Yw76KLsZoCY+oBh4PhyyAQoATfmcQ5qsQMuUKct&#10;0Ocw6EBFX2SSZu0AvUtgiKFKsl5SQVuO4RIsyFJ/KL1aLwNWB1ONXQ6PXGtfVr7IwVfn++cBZn0O&#10;14v7cvdmrYHKy5jfL+dkn83vPc2TxXnx2QDYuO84j/tgDc5zIPZ1WDvG4760L0vgS2Zm1giLOQA2&#10;6m66Vus1Zf5Z9TNI6q1DqvpD+b2k8qafV0AvkB7KOMmwYo34XXCeZ4sWjHI/gDC1f4Fd1N4d+9XX&#10;EqpylI4KN2dU/Ij95foC3kMAsOD14EbbgmXJrDwLtK5FGSTUXdycI9431Q+OkkfAMGMAL1C8uWWj&#10;AJiyRyTC2mRrBcBr9qy25h2N1ryzKdyft6EA11ndhkpbtXqZVeh5trhqgS2pWeiJryrqymz7nq12&#10;/tynobx6fG0AJuYgLOOZzPYbPauxpMjyZeKXgtRUqgigRaF18NWzHEv7nAPcMo/4XezLL9Tnx5/5&#10;PK7JtViDmF+UaMomYZzv6q+uB0T7dQTPH77/od195wM2dfJEu+f+2TZw8HDrJphF+cXDiVJGZHcu&#10;LhlohcUDLa8AAC5xt+ceGfx6qaOk/OoclN8O1PcV9Lrq27GLte0gE/Re1b6j9jvrb2x3rSGwzi+2&#10;/OI+/7+i4n7/Ki+v3w36+5pruZZruZZruZZrv2ej1NG1kyfXjxoz9h/6DBiYlTrqJvj9jVJHbdro&#10;j3+hjRs/we648257bs6L9sYCvQwtXe7Zncny7DG/jY1e93fRkiX2/Atz7K677rERI0brZaK3de+h&#10;a3TqarfdeLOdOHbKY36//vJLQe5PDpaAp0Ovg+afspeogNp//mKVVFn2k6qb5rIG0ArQJvuT1keB&#10;cODVixj1IHlhcqjV+C9Z9ufk6owKDCCztvf/yP2QMOVLu3jxrC2rWmWjrxtnA4YNsKGC38mzZtjD&#10;zz1sr5TPt+WNy6x+Y62t3dHsCsyuo3oBf0vwQgkcgEsAiKvzceBM8AYAt8Kuq7RhAO4HglaHWsEm&#10;MPquK7ER3/tB5hrtEKt5H555y4EXpZbzUY45PwA5FF3mX9pP18pAWes48Gb3gSu0K9M6DiUXy+6D&#10;vgyOkzlEZ+ejXDMf2H03g1tXjtnq2CFY0Orwqz5XnvkSAMDVWAJejHkOujIf9/3o/+cW5wQEE98b&#10;56lPP+d3BNRvfxBAm2A4we5Rz9gcfdiJdyM22GN8vXxRgC2wfPydgOkj/D5l9CfYBQbpO3xKW1eA&#10;NQf4dThmPyD50PGI9QV6XUXOoBqQ9AzR6nfgzWDRE2W5urrbAZBtGt+XQDCDQAdBr7ObHWs+IAdA&#10;pnjbVugT8AGorjgLZh2+BaMO2lmtXq7hfdwH19S1HUBlqNEHjsZ9AenpvlC02SYAxwBo1mHr96g+&#10;zj+ICfy5B+7JzeEvYNIVZG13C94oseTgrT5gE+M41RdO8OzgzDY79r4MXv3aOvZyTW6XQ2+M8/Ny&#10;VVbmc1PMMGsAqg6z3E8GxBkgo+j6Obo+x359rbcDV+psfYflzByGdQ9sqZ0cW4Gx4JXkWaEKb3OV&#10;F7B1qBXsYt7HXNyj1b9FsMvzJmWQ3qzjLbpPkmH5vvoY36x7WYfiu2eNq7+rdwX0sm3eGa7P9RtW&#10;WdUaPdtlS5vKrUJW3lhmC1e9ZkuqF9vGHevs448/tE8/IemVgBO1VdAJqAKcQGkyns3hggy0MvcL&#10;V28dcAXDxPDypSfPY4/VRcUFUjXmLs1am62Db1ob1ViWckUA0wl8vU/PeO4pQTDnsz5rku35/Q8F&#10;v/fMtmnXTnRPpkFXj/SY304ovxn8Fhb1t6KSwR73W1DY33oJWHvkFVn33gLfXoXWxZXf5PYcSa86&#10;CJ7bowBnqi/we1X7Tp7wijq/HQW/3XrlWV5hsRX16f+Xor79/8/5RX3v0t/YXMu1XMu1XMu1XPs9&#10;G6WOJk6c2Dhq7Nh/7Ntf8Eu25y5dvdSJhq9ovQTIU6dNtwceetiemTPHXluwwLM619TWWGNTk4Nv&#10;XT11fqusvKzM5s6dY3ffe68NHjJCLwo9BL89rbNeLu687TZ77533BZHxIuOuzsCtQJMXFCAVAP0r&#10;gBW8EqPLWMCvgJd4X/ZlnsFZ84BZzKEYENY8z/6sY/Zxa/711z/bj5cpupHJOSuFpH53fRb8kt0Z&#10;KP71z3/28UiA9a2dP3/OFpaW2ohxo6zf0P42aMwwm3rrdHvomYft1YpXbHnTUmvYVGfrdq12pQWl&#10;p0UgcOhdQRJQ9YfDdgw3XUEegOkKsIzEV9T7TSDcCqLA7xnBrCu4JwNANTcBaDo3nQeAuqv05SCt&#10;fWAYqHXw1TYgNo5boRU4BkJ1zH6CWFdpgdjsnFboZYx70edI84BczmPNUHtjLq7NrhwDvBn0Xm6A&#10;KuDJnAS9yYjbZTwpt/SxhoNtBrl+Pl8uMFc/Xx/LLNbEJRoX54BX5qUthtLrpn1gNkEwhst0gC6Q&#10;3KI5nHegFXbTumk81OBMGc76AWCHYCAZOHS1N1OGBcCtx1oTkAT4cBGOjNAxFjG2AcjAIhawGVAK&#10;oAbIag59AKvMIRnYBE61DnOAMgdH7WMon8zxZFasAyRyD1xD57hqm40li8RXUcKJceJrOS8Bbrg4&#10;x1i6JkCY1ufY56VjXY/PxzkBqMBnAGgCY+YB0ewDqanPIV9zHWKBVB+L9f1c1kjrZGsmYA7XcNyS&#10;Ade4LrDL/XDfSVGm31VhXyfih3cQH6zzPf5YfaHyhhKcYBmo3Q3QZtALJCf4RfndrZ99KMYaV19K&#10;hBXljgBaGcdZ5mbcmFFytzCu83GPpi9KGqECA7qaq+fP1gyGwyV6i2d6Jt4XY3/NrmZbs7PJmrY3&#10;WOO2BmuSNW6ps5p1lbZSz7Klgt6y+iVuS2oWWWnVYtvVskOwGTG/QKcDqQAX4xnO8xelFbh1sNW4&#10;Wzbmz3GNs+8ALKgFbCPs5Xv76ouv3DjmHADbgVf7eAgxhkuzZ3nWeZwfqnLEAzswA8MyYNrdobV1&#10;N+ivv7TTn3xis2c/blOvu87uf/ARu3roSOsKwHbqIpglOWNv6ybIzRMA9yrqdynbc16xde9VZN0E&#10;xynuF/Dt3AUL9bejAJjY33CD1t9U4FfWtmNn69i1h3XLy7feRcVWWFLyl4KSPv/X3gXFs/X3tY0s&#10;13It13It13It136vNkrwe82kSU0jBb+4PffM4Lftb5Y6amNdu/WwsddMsAceedienfuivfbmQquo&#10;WGaV1dVWWVdjNXW1Vt9Qb9U1KL+L7cmnnrKbZ860fkOG6mWhp3UT/Hbs3NXuun2W/eHd9+yCJ7yi&#10;Lq8ANMvq6dAqSAU2PUOnXmIA45QMK9UBdlD9OeCYuQmSHWIFyUBsuEjHixdbzsV8Pa1BAiyvMQwk&#10;M6Y1cZlm+wOZoH/60bM/e1yw5nNvX335hV349LQtXVZho8aPtf7DBnrM7/TbZjj8vlL2si1vXOpZ&#10;UtfvXu0ZWYndawFiiOsEfoAugA34FRS2giuwyH4CzzMRsxtwHND53mmANHNfBjAz87he+jJV9/0M&#10;eP3Y1wsIZj+dw/me6IrzHXSPZ9e/BNYJbj1zNOCq++U6wK7PYTwDYSAXyHQwBXa5Z7cYd3dnbT2W&#10;GcDW58dd2oGZMUDZLQPXBLms7eNhAagBwQ7F7wmYE+Rm59HvWaC15boJcFGPOf+ExjjPwTmbT2Zo&#10;38pQhIHl5KYd7tGy94gFDph1JVe/zwTObAHdS5CseQCvtsdc3dV8gW3ad1VY/ybYBiSHIn34rUik&#10;BQTjCu1ZoAFNvkBxC3B2A3wzoE3JpxwOAU6UXEDSgTQA9KBANcATUIt+IJk1XKHVuTE33LIT5Pp9&#10;6FqUKWLLdXyOjPPd/Vlbrgcs+j3o+vy7jzXDEuymPsA8ADru28E0M7921p/uifMYSy7TbBOsArEB&#10;p0A8SnEAbMBq9CdrBWGZu1Kzzj+fJ6B0SPb1L5kDqmASmI256gdy2ffrxngC6p2CUIdfGeeiAqMc&#10;e/IyV30DiIFbLM11V2j1owDjBu11gfV5AF3if1F6MeA3kl8JeLPSRsAvYRcb96zxL+A8BljXxd15&#10;LQmu9jR7yaO1bHW8lnJHguC1emY1bm2w+o3VVre+0qrXrrQKYn1xd24od/gtq15im3dutHMXzjp0&#10;hhHjG8DLF5OErOCZk561wPG3en7igcOzli8ugVoswDms9dhDYATGWvtLASzZnnmOu8L82WeWsjgH&#10;2H4ZybC++MIVY0DX3aIvXox4YABYfazr47g9f3za7n3gMZswbozd//CDNmiI4FfA26lLN+vcTX+r&#10;BLXdexRYD8EupY5SuaOe7vZc6Mpw9x75rvq68tuZOr/d9PeN0B7gN9ye3Tp08bjfNu723E3wHMpv&#10;YWEfKyzq938rKB7wrP7GtpPlWq7lWq7lWq7l2u/VqPM7YfLk1aPGjvunErI96w9yp85dfjvmt01b&#10;69U738YIfmfdc489/9I8W7BwsVUsWy74DeW3ebVenJqaraamxhYvWWLPvTDHbr/jDivu18+6CJxR&#10;frvqj/8j991v77/3B/vk04v2g152fv7p5wBXvSQlZQDjZclfhmQJeH3MY3VxpYuXJczjePWilY6Z&#10;T2kNXoR4AePcBMe+VrZN0Mt+XAM4RlXGrTqSs3jyLIGyJ+TSmmfPfmILShdFtueh/ezqMcNsyi1T&#10;7ZGnH7aXF79k5bVLrGrNClu9rcEz7lJ/9IAACPA9ICPjM2WBgElcnymjw7GXOAJQZanckSuzgGwW&#10;uwvAJndm4NNV3TPHXOmlD8U1kmUJgNXv0Ks1OMeBGKDO1gZyHV7Z9+OwBMZ+7azPXZWZyz6q7WVA&#10;i3m8L3PY8lmyfZJWpXkAbHJpdrVX/Ql8E/CmY8ATUAV26Q+oFbxmsOrAKQtl95IbdFJ3gUiP4dUc&#10;VFv603Gcrzn6nbBO6/X/kEGwjGs7HPvaMf+ooNZVXIfefbqGoFYGGAJ/QKtDtc535TcD2NZawDoO&#10;F2fcnzk/QPowX4oAurJwjyYOOED3KOfgDg3kZqALlB5CDc4gNCAx4NhBOOt3dVTAhKKb4nIdVrPx&#10;BKSu6AKu2vq+jwHOWiOb58m6dM0A3gDWBNueqVrG3ATQaR13Pxa8+fUzeE3XjWsD2RHLzLppnHtP&#10;0I6xhkOvxnyrdQ+d2OfnpOPYj8/Letjl63BvUcZIxlaWQNeTffnPCndnQe8RQDegNFRcHWuM8QDb&#10;zQ68JLLavn+9Ay9qLomx2Ae8ifEl7jfF/pLIi/WS+uugrGskFXiH5lAOyUtMcU9cS1uHYPXRzz5u&#10;zcT5btV6qSRS6iMuGLfmzewLjDfv3xD9B7TVPtmdAd81gl2UXy91BAxn8b4kvWre3mgN2+qtdkOV&#10;rWiqEPQKfBvLrBTlt3qRLastt217ttq5c9RpJz4XdTdcmyNvg57RmTEOrLoCzLNb9vVXglgBKWDL&#10;nHju/uhqrcMuEKvnNnOAXOCapFXh+hwZnwFeT2olS6rvN19/q2tlmZ+zuGGOL5w7bxcFwu5dJPvm&#10;m6/s409O20OPPGXjxo622Q8/ZMOGjbfuvQusc/ders527tbLszr3KuwrUO0Xya+07dG72PuBX8oc&#10;de1Gxuc869Klt6u/Ab4Bv1gkv+piVwl8ifntoL9/XfW3trC4nxXJCov6/+v8ooFz9Dc2B7+5lmu5&#10;lmu5lmu/ZyPb87UTJ64dOXrsP/XpB/z2FvxS6ui3lF+yPfe2ceOvtXvuf8BemDPXFi5aYmVLl1p1&#10;dbU1NjZZk8C3SRAM/JaVlducOS/aHXfcaf2vHmad9FLRpVt3vSR0t/vvusdOnXjbzpw57y8xrg78&#10;MeATgAUw6Utg+kdZenHxY/UniHWVITv2mF8gOFvnp5+yJFaMM5e1M0gGaJkHKLe+mPn6f/QEXL6G&#10;7olrX65SANRf6yVs2coVNmb8aBs0nGzPw23azGk2+5mHbF7ZPCuvL7P6jTW2YfdaV1x2HdRLuF7U&#10;Dwp0DgFMgimP9xUIApqouhwDlsTvugrrloFwBqAJSF3lBWqBWc1zmBXI/kHbP3COw2sos5fmXQLZ&#10;UIhjzOdq39f1eXFtQJexNI4rNCouYO3wK3BtBWPNTXG87r4MTGrf+3w/1GKfmym7AChQGcAa8Mk8&#10;zvWauqi2PidbS/2u+GIaB1ATAKd5xBazBseu6GpeAmMAuBWINebn65htuCNHzV72ExSHxTVDwdWY&#10;1gF42R5+W7/Tt/b4ecxzmNU6nO/wC8gKXHFXZv+YXyeUYAAaWOYYQD54HPhVn44B4VBTA5IdjjPA&#10;dOh00GWbDGU2yx4tc+DOziFOOM1z913A8OgOv8aBE5etobnu4itIbIVbma+rLZDKcexnsJ3NSfeW&#10;4LgVfmXsXwLeUG/TOj4mIE3qLfuhNmsdB9a/VmMdctWXXIldreV85gGSAki2fl31sz7HgCtfAnB9&#10;1kngifk8X+fSdRxUZQnco1/r62cXYHsZNAtIMa8VDFQLZgOEgViBL2vRr750v7g5eyKtDK7JCA00&#10;byeOV4BKFmjmRPmqqAXssb3AtY7TPipxqgUcqjD1fgFdXJ1RgTPXZx0DwVhyjd5InV8ZSq/X9hXw&#10;rt1FxudIdkXCvvrNNYLfpV66jXJHnuxKtlTPtw3b1trZs2c8xtbjafVc5EtKlFmek3jzkHSQZ7N/&#10;iQn0Zl9WxheK4UnDMVsANoEs0OpqstYKqAZio/4v63wlwP5M1yRuGMUZwPawFq35rcbYJ6/DZxcu&#10;2BfE+3Ku1kvPb9Y9/ckZe/jRp23sqJH22OOP2KjR46wrf6Oo9Svw7d4z392c84oodxTwy7G7PvcC&#10;fvM94VXXbvn6m8YXx8T8Bvx2oNavtrg8tyXbs6C3TftOrv526NxNf2vzrbCwRAAssC7p++8KSvq9&#10;qb+vnWS5lmu5lmu5lmu59ns14HfSlGnrxowb/x/79R9oPXvnWed/sc5vG+vVu9iuGT/Z7rt/ts19&#10;ab7D79JlkfAK+G1uXu3b2to6LwU0f/58u1PwW9x3oF4qelqXHnpB6NrV7rv3bjt58m375KOzAt2v&#10;3fU4vQgBnf4Soxce+oBXB1h3jQaIAWG9OOml6KcfA24DZsO9LiWt8nhgh9k4n31ieJP6ixH3y7X/&#10;RL/mtJ6rtXmBSmsCwLEObtTf2Zdffm5LV6y0MdeNsUGj+tuQa4bZ9Nuut0eff0Tw+5K7CTZurrO1&#10;O5u9zupuL3WE4nvQVV9PeiUo83q4wCCg2QqpglmSWmEOpwlI4zjifiMJ1uXGnDTvozMn7fSnb9mH&#10;2qY1w+Ia734ikCWBFvHFmfrqMCuwpZQS105A7PAL3ALq6vvg9Al7X+Ou7qL+YkAn62THjAX8CoZx&#10;j5Y5CDNH+0ktDjUWQNU+x7JQfjVHfWnMYTkDWVdtgUwBJMqsjwlSme/rspbmJIXX19E+MbqXVN/o&#10;JyFWglxXfPX78SzPqc/HQyGmPyA34oSJ6421Ap6B21QOKSW/clfmbB+IBYyZ732ArvpQe0M1Fhxr&#10;Xc49pP6UJbrVfJ5gFigGNIFLwabHAQOg6ne3Y/UDxpfU6Dgft2gHS4CXMc5z9+k9Go+M0z6eoBag&#10;PZYBt4wsz4CrK7VuzONa2b3IgFBXlkmAxdwMYAMwL7kZc9ziLteCZN8PME4QiqGccpwgEwNgHVqz&#10;Y5+fwXECYF+L8wWCMSfGHVoFqZ74CpDlWBb3k6nL2qfGL+7O7nqczcH8mlqLOZ7sSmAJILtrNOqr&#10;+rbt2yBYBXgvJa4K+A31OKBb6zKmOQ7FXEd9AO4luAWcgd9NtlUWNZqzTNCsxT1kx2wjPpi4X11b&#10;9+jxv9pPbs4JenGH3tyywTbuFfjuXWubNEbJozUAsJ5Vq7fpGS5r3FpvDXp+ofyual5mKxorbGld&#10;qWd7Lq1bbKU1pbZx6zo7/fFHdu7sebsIZApG43n9oz832U+eOZ6YSoBKzoQ4FrCi1JIBGoUX12Sd&#10;Tx/P/cgGHeouc1GWSXaFm7MntGK9bA32v/jsC1eXuQe3z8lA/VmoyFofJdif5zLgl785n2vt5+a+&#10;YteMHWtPPPW4jRl7rSe86tCpq2dk7tmrwPIEukXFke25QABMtuee+hvYvVehLNyeXfXtiru0/rYl&#10;5Zc6v676drH2HS65PbeV4RbdvWee5eP2XAwA9/+fC0r6rtTf2K6yXMu1XMu1XMu1XPu9GvB73cTJ&#10;G4aPHfsfS/oNENjmWUdPeEWd3ysrv7165tvEidPs7nvvt6efe97efHOhLVu+wqpr6jzTcyp3tKqy&#10;ykrLyuzFF1+yW2bean369c+SiPS09nq5uFdAjPL76afn9aL0bWRuzmCTFybPyOkvUpfAlX4yNP+k&#10;Y+JyidcFei+HVuaFivut96X+UIVjPfZRIy5lk/7O4ZY1f/75Fz8HlZgYYRRof1njJU4W9/G1nTl3&#10;2haVL7aRgt5+w/rY1WOH2KTbptpDzzxk88tf9pfFug3V/kJJuRHcnvcDCQKMo4IooAvwPfm+QA9g&#10;RBXNFNak7JJ5GRXY+2TJhRmIZSwlv+I4Kb+M4/oM/FIWiTFcpT3js8cJx/rMZetraA7X8/6P4h6S&#10;Suv3lAGtwzjzUIA19gHnOeheUmZb4VPGfqjDGfA6EIcbNJDr0K9xh95s/sls3+dpzfgZXVJvLzcH&#10;ZvVzbT9Goc2g1qFXa8VYwLKrvpk6C9AyxhoAJ+ZQC5hqn1q97AO/qLWAbYLWUH8vQXCAMGpvQDPH&#10;ruzSx77ObVWCBbwJSFGa3QVa44feEoRm/QHRXPMSNIeSK/jVv6EE2iinoQ4DsQJYVGL1u6IrKPXY&#10;4KQYo7QKTpkDgLt6q3+TQKqDLhDrEBxrpfjeBLUxHmNufg2UW0GjIPeQ4Dm5R0dG6YDjlqMowDHH&#10;XZDZ13iAr+bonEMegxz3c+BIXI/9UKFjLQdnQa1DM+erL0EysJsgmGPmMyfAOWCVLwS8TwDPHNYL&#10;CBYca3tJIUYVJpY3qb9ZHV6Zr0OmbG0Z86RWwGyWBRpzF2eNOdDK3N1Zc9Lxbp3L1mFYFiWOgNmI&#10;9+UY1RcITnNcHda9pczPgPJ2QFbPFZJY4fYM+G7djwUopzJIXiJJc4gT3upzQgneJODdsGetJ+Sj&#10;FvkGwTDxvk1bSXbVaKvVX7ep2qrXr8pifon3LbXlTeVWVi34rVps67eutU8++chhFLjlOQmsugsy&#10;6i2w66AZXjx46PDsZR5GP89qT0T1+Rc+ny8WU/4HXKg9Vlcwy7PX5zkQR4xxQO7nvnU3Z9ZSP8my&#10;UKA//zKD6ex63AvmMb9ffG4XBMvPvviKjR012h555GEbNRr41d9AQWunzt2tu/YpbwT0uvKrfWCY&#10;L4BRfrGU8IqMz5293JHgV+d26NjV3Z1jC/x2dvCl5BHjnNO7oMQKSrR+cfF/6F1YXKu/r91kuZZr&#10;uZZruZZrufZ7Na/zO3HippGjx/2nvoJTj/kV/LZx+P2vwddLHRUW25jrJtrNt91uzz7/gi0Q/C5d&#10;vtzq6urd3RlraGiwyuoqe2Phm/b4U0/bzFtvtz59B3o8cdfuPfyb8Ltm3WYnTrxjH50+b99+97X9&#10;9MtP9v0feeH5Wi8+3znYotDSx0sTkHu5usuWF6Jv9XIDOEe25uTmHJbgGAN2SVqFO7PDLe7MQHAG&#10;w5i7OWcvaMAvY6mPeF+uiVveF3pp+vTT0/ZmaamNHj/aBg4bYMPGDbcpN00R/M62uYvnWjl1fnF7&#10;3rnGX2738UIPpJAkCWB6/2Aov5TfcTgM12FgkwRUDrsC3I/OvOWgm9ygHXwFrABoAlWANsGrq7oA&#10;K0mkgFTGdA4K8IefnGwtjRTljwTWGg94jrXiOloDyEbhBZi1T19cX+ewtsyzOfs9BMAHBAcok2jr&#10;fb+POH6HMYdRoDvg2dViP0eAmm19juafosZvphpzjo8l0M0A2aE5U17ZXq4MO/xqDoZi67HDXE/A&#10;naAVUGVN5rqqi5u14JhxwJMSRw7F74UKDAw7xGoMmKaM0SVQjeRW7hLNVusxl5hg1GmHZs1JsOsg&#10;K5jkXFTeKHN0SeVF4Q2X6EuqLQBKnLHHGAOoDqmCUIfTTAGmj7VlrWupDyDEcIlObsfJALqkEjMn&#10;wS6qcqi3AbDsO4yyz3maF8rqDl031nLgBUQFaMyNZFbZNS+b0wrBGXQmMPbzHV6BW8YS7GaAq3ms&#10;3/pZvD+ANinNwCmuxwHXsZ6vwzW0H+sFPIcijEvyFl8nQFr9+j+b3KpRfVFoPeY3M5TiOD8Z64Rx&#10;nNyd9xwKAMdaY4C1Fq7M21s2aB5eIZHM6pJrM9CtrUAVUEZtTqCcEmIxd48+B6BLrC/wCwhvaYlM&#10;z5tRdFvWuQv0Nq1DuSMgmEzPZH/etFfjMnd91jyMpFcYMb8NW+qtdn2lVa5ZbiubK2zl6mVWLvgt&#10;q1tsiyvftKW1ZbZh6zo78+kZh0jicMOt+DsHT74s5MvD792DRs/q79IXiIJe9aUvHekHUOOLzUhy&#10;xRphcQ59JLu6XB0ORTeyOXtiK12frcOxxi5+dtE+F+DiJo3RTx/G3M8uXrCzF87Z3NcW2mjB76OP&#10;P2Rjx000SvF17dbTunSVCWhReguL+1uRDAjOK+grAO7j6m8PlF9ZV83r2i2SXnUk0zOKL+ovGZ8z&#10;AEb5BX7bCX7JAN1V12GdopKBVtJn4D8UlPSv19/YHPzmWq7lWq7lWq79nm38+PF51143afPwUaP+&#10;U0l/EnnkeybK34Tfq9q6K9j4a6fYA7MfsbnzX7FFpWW2orLKqmprrbq2zurqG6yROr9V1VZaVm4v&#10;zp1ns+640yilBFiTLbpD+452+8xb7ORb79r5C1/YD9994zDaqgjIgFngMyzBaajDrtRmsEpcF7G7&#10;qLgAq4Ou9n/+5WffMg9XtwS1ZIH2Ps3DmOOQrX3WvbwvWVKQyf7sGal1f+f00vdmWZmNGD/K6/wO&#10;GT3cZtx2vT3yfJQ6IkaOeLl1u5tts14yeYlF9SXh1VFB1IkM3oA+hzhZcn32uF7g84xgUwbYJgOG&#10;HWAFpUArxjGQCpy6Iiz7wO1kwLMg1oEzW9cBV2u5sit4xY0ZVZfrMoY7dCjMnBfz0jbBbMC39gWn&#10;HgMMrPIZ9HlwW+ZzJfhM7s4BsQCo+rK5Pq59zk3mdXy1dWDO5rh7cgJaXKJRjd0unefxuzJXkTMD&#10;hoHcZAG+mTuzoDSU2f1+7C7WmdGPazTQ6nG3QKsA1eOCMeBWc1I2afYT4Pp+ti7AzDUBVlyLU/yv&#10;x/YCp62gChBT/miPK8aczxwHWc0nQ7Srvxo/IijmGKj9K/DV1k19QB8wTUIo5rUqtrhDZy7RDsqY&#10;K68Btw69mbWOc57WddgV1Hr8LvOZA8xqS1ZnlGPMMz0L2IDItI6vyX3JEuwClq1gK3MXa9bLagY7&#10;iGfnAasOrjonQSvGuRwnA1iBX9bmGgC1A7GfwxzN1zZd12OHtQ4KsEOwoNlBVjDJPHd/doiNeWGX&#10;1nIX7HRtGdeMtbK5HJM4KxtHtcXdebsA1WODORagkg06EmyhKl9Si5P626oQa7vrkPY15rG+Mur7&#10;sg0TNGseqjCJrDbpOpQ3ApAdlHUu9YEB5C2CbyB4o2zd7jW2ZleTx/xG3G+TNW9pCAAW+ALA5fXA&#10;7xIrq11sS6oWCX7X2DkBJNB5wd2ePxeYRuIpABRz4M0AF3D1jPskDQSIs+e9Q+7X37qCG8/+H3z+&#10;5zpmbfajpjsxw1+3qr2R3TlqBTPPIfhiZHzm2g7JsjQ3wTH2LW7Pute5ry2y4cOG2FNPPmrDx0y0&#10;tvrb1LFTVy9ZhDrrbs8C1ILiAZZf2M965/WRXVJ/I+YX5RfVF/jt6eDr8Evcr+C3fQfgt7OvDfxS&#10;Rxh36fwCwS9gXdL3H/MKShr0NzYHv7mWa7mWa7mWa79nGzt2bP51kydvHTF69P+C23NPwW/nroLf&#10;fynmN6/Qrps41e5/8CF79oW59sbCxVZOzK9gl/q+uD5T67eystIWLV7i6vCsu++yAYOHWrcevayr&#10;rL1eBKbPmGHbduywM59+6i8vDpkyB10gVuaA6rUg9YKkF5XvtfVj4FfjnMP8UHc13yEX9Ter04tq&#10;zBjradzhNwPitD4JrX7W/HCj/skVYtb2a2fn0verYJp1vU9GuaMVNdU2etI11g/4HTPMpt06wx55&#10;9hF7pXSeLasv94QxuBby0om74j4AQeByWCAEAOPS60qpq7QZSCY4zUocEaOLapvAlP0/AMUOqTF+&#10;SRlGbRUAX+benNbDPRrFmIzQzE/uywGvAc7MdfhWX1KB/Vhrtaq0HwlKuVdZcnl2N2iNv4dbtPaB&#10;To8h1phvmQ80Xwa+7q78ByyOMZ+bjQW8XlJvE5SmzM9JiQ3YjvE0zwFYY7Ev+NQx89OaAa1hjIWr&#10;dHa+tu7qrN8Rym6Kw+V8jDU5D7BNbs2cTxKtVNuXPrach8rrqjBxw6jC6gN60xhwe0TgynrJtZnz&#10;fUzQyLGXQnIwBpIzJRgVFeBNcJoBKsaaQKjXBmZNh+44z+FbfRhrJ2BPa7rKy7/TbD2Ha/YzuHaY&#10;9PJJl9yYgWIHVYdUoBMgFZhqGy7QkYU5XI+B0QDPpMIC3azl0AyoCuIARwdJtwBWh0n+LwnkYmyH&#10;7UYdFdy1zvVzBYsoqq3zsnMBdz/OYoe9LxvLlGJU8OhjLW0FsQ6/um5yk8a9edd+1OJYI6m96R45&#10;jv2w5FKN4S69DcXXXaZRdokDpuQRtcDjnrl3xkl8lRTnHS06zpRiYHh7C8DM+RkQcx7xvr6N2N+o&#10;+0vc70ZBbwLfTVn5o7XaRtzvut2rveQRsb+4Q1OeDfht3FRndeuqrWrNMlsl+F1OrV+BL5nsl1Qu&#10;tDUb19jHH+P2fAk2E8yyn+AXIPb4Wz0zeUb7F5iov8z9RkCL2ovqy1yd44putqaDcQa39HEcpY0i&#10;GRZ9jGOMJQh26P38C8/wzJa1EgADzxcvnrczF8/a3NcX2IBBA+yhRx6wq0dcY1d16GhXtevgSi3x&#10;v73ziqxPv6utuM/VHvfr5Y4y+O2Vxf1SHgmX547u8ozy2yMAGPB1t+eu7u3UGvMruCbmNy+/2PKL&#10;+mjdfv9UUNS/+aqrirrr72yu5Vqu5Vqu5Vqu/V5t6tSpBROnTNk+cuy4/1zSt79ncibbc5vfKnUk&#10;66Y5o8aOtzvuuseefm6OvfLaG7Z0xQqrrqv3WN96gS8QTJ3fiuVLbd78lwTK99nVQ4dbF70cdO3B&#10;N+Nd7JZbbrEdO/ba+3/4SC9B31yC3Qw42f4suHWI5RhV1uE2IJatJ0v5+stWxRbYBWSpy0v9X0A3&#10;qbi+9WNifSPeN8FwUnaTazNwS8wwL1NJifDr8UKnF66vv/nKs5wuKiu1URNG2IDh/e3qsUNt4q1T&#10;7IGnH7T5ZfOtvK7M6gS/KCs7D+rFFzgASAS/xwRQgK/HtgJ+mTJKTKyrqyitGYgCqsld2Y8FrwCs&#10;Ay3AijKsLRCModoCwJyD6gvQMo8Y4IBkzQF8gWNXeBP4BvxybXe/5h5c7Y39BJnujq1+rx/s95xl&#10;WAZe/6C5QG5mDvaZhUob8b/MdTdknZv23fRzAS6xdxMIax+FFmU3wDfglPMcRN8GYANsE1zTzxz6&#10;/FjQelJzcENOgBzAGsquq7kAK9ApCPQ+N4Gtro2y60msNC8g+FDAKXPp97lsWwKCHXCzGGG+6MjW&#10;cyVWxj4u1iTHSqCKizMwmqA0gDfqAXssbwawbtm16UtQzJoOsACrYJVau6imsX5KZJWBscZd5QWO&#10;tQ/0AYUJnB2a1Q9Uh3LLmrsd+lAnfZx/y4Ax19McAM/nyhLYtsKwW6itfk31p7EEhdwD9xcAnMAY&#10;EI5xV5v/av4leE59yZU6ga33CWbpi5hjwbIgMBRe4JX9yA4NsPqx4JREWekaXN/je8nELEuQ7Kqv&#10;xjzWdz/nbbNdLREr7HHQh8mqzfW0bnY/yYXZa/zqGq4AA7SCXtygcX9mjkOs5mzV9cJ9WiYY3ikA&#10;9szPPh4xx8xz8NWcAGbOowSS9tW3Yd+aSHZ1kDq/ESPM2KZ9Ab8b9qyx1buixBFeKtT6bd6RZXvG&#10;1ldb9erltkLwSxK/0rpSK62VVZfall0b7ez5s4JK3JFDUXUIxbU5QW72bAaAXXH1Z2okwmIMSMWt&#10;2UskfZXtfynz5FhxPuf4PCBX+8BsWou+BLwJgD2BluYAuyjSmM/Rffp1NOezzy7amXOf2kuvLbQh&#10;Vw+xB2ffb6OumWI9exd6NYLOsq4CVNye+/QbYoVFAywfl+cMfnF7jozPRYLkUH87JQAW/LbPXJ9x&#10;cUb5bdOus13VtqP+tgK/kfCqZ16h5Rf2Rf39p4LCfmuuuqqgh/7G5lqu5Vqu5Vqu5drv1ajzS6mj&#10;YaPH/MeSfv1d+XX4bfNbbs9XeY3C4aOu0cvCozZnbtT5XbZildXUN1h1ba01NDV5tuea2horLS+3&#10;l+fNs7vvu9v69h+UuZL1tM6du9k9d95tLfsO2YcfnvYXIwdVh8+A3FYIRSFQX3oJAkoBUdTYlLSK&#10;c5kD/JIMC0twSyIrj/UFbrM+h2Hcn7N1GI9kVz+7u/Sf//znViDmHrgfvxYxxDqHe+JlallVlY0Z&#10;P876Dulng8YOsSm3T7PZzz1sLy2ea8sodbShWi+VjXrR1EvzUcEB6pnA5TjQJkuuzw6bqKcCUndl&#10;dqDNIFWwiYtyAHC4PDOHckYfog5n5xDDiyKMuzOwi0Kc6v4ynqAaVdhdpFkb5VeQ+q6un67DegBv&#10;On6P8wBc7g8QTmCb4NbvXQZ4JsjV1lXnj2VsM+U4gXBYwCzgzNgpYp8/zL4MkDlIZ3CcINhh1+Hz&#10;koqblFof55ifK3MyxRdw9VhhzXcFOOtLLtA+n3U1n3UCbiNGFwOYOQ41N1OLBb/cR1JMDwlcHUZ1&#10;7ImyfI7W0XpHtQ+Y+prab1WFMc1HLY5kWMAtrsy4JO/WOqHUulrLumy5lmA3qbKuxgpW3eWZ89Sf&#10;AJg5MR/4DVB1+M3G6Xcg19oOuuoH2N3lOINTvw5jOp81gM39xwOqGQc2A6A5J+C1FbIBbp3rccM6&#10;DoU4m+Mgein+1gE3MwAVUExQmzI2R18Gw9m8BPgJpD3rcjbGMddAfXZXafUDrn6++hlL19rjym6o&#10;tTEvjWnfATnA2M/Xea0gi2nM7y2bT0IrV6qZxzmHmRuuy266FhYQznisFwAb7s+eRVrGHEogbd2/&#10;XlC73oEXcKemsJdD0pwdAC1w24KHSWSKxhIAE99LPO8GjW/SeZQ4SsYxyi/AS+1fr/WrfdyfGwW+&#10;4fK83FatXmbLm5Zaab2gV/BbVldm5bVl1rSuzk5/ctrLDeGi7CWHBKk8z3l+t8KwntvJHIZlfKnI&#10;ecxJ8JzG0/PeYZfzBawovAlwPQZY5335ZSi6Ac9xHVd8NRe7SGwvaq/2iT12oPb7+M6+1FoAcOnS&#10;5TZo2NV2v+B33LXTBbRUPOjm4T/deghQexd5iSMgtbXckcNviQC2MMv2TMxvqL8p43Onzj1c+fWY&#10;X8Evia4AX9yegd8uPXtZ7+ISKyjuC1j/L0VFA7Zd1bNnvv7G5lqu5Vqu5Vqu5drv1Tzb86RJ64aN&#10;Hv0fi/v2jYRXnf6FhFcyXLzGjp+kl4WHHX7fWLjISisqrLa+zhoFvnXaAr6rqitt0ZJF9sILz9kD&#10;D9xng4YOt05de1q3bgG/Dz/4kB0/9o59+MEnehH6OkDT1dWvdByqAJYA9gdtExAnxRaIJQ6XfdTe&#10;X3751aG2FY7Vz9aB2l+o4uWKObhYc01KHbHmjxk4syZ9XAtLwAwos/WXui8+t4vnz+pzL7OR14x2&#10;t+dBmfL74LOzbX75fFveUG516wW/2xpt894NtlsvxPsBCEHBYUEH8EttX6AXkHTYFKSGipu5NQOO&#10;yUUZA4gdio8KaoFfxoHfo/bxmShrlNRdzF2iBcRu3q81HWoB2QxyHWpTXxwnoAVIHUYBVYBW83wu&#10;5+o4XLYzc1jNjHGd7xDMWoxnc1vhVsdsA2Kj790sbjiuG8qww7H6UhxvnJ+t52sc8TFAE3hN1rr2&#10;e1HmyOcApAJYskIzhvqboDolugIeHXoTpKIKZ/Dp8byskcEv8+kLiE0KbZzv++pHvSVON8XqXr42&#10;cxPgOohyDomufH6mAGssIBYQDYgEXIFLN2CYLRAqEPTEVV4vOMYdYOnTMfuhsKIIo+oGJDPuIA2s&#10;/jPwbQXcy+ZwnQDsgGgM5ZotawOevjbnaOvuwvr3H8Ac0BxqcEAq95RgNUEx57UmsxIcApOu6Ar+&#10;fJ7GUJBbyN6sfvpYY6+AMVyjQ8V1QOX6f2WCTUF1K1j7/LSuYFTAmvqZ4/PYZ22/VkDzJaU4VGTU&#10;1yiZFInASFoF8Cb1F0UXmE19rgBnkLvzYCi67gKtLRDMXFeHHW7XOdTSxzH1gDkf1Zi+WGur5hHL&#10;u95jfnfovgi5cNAl/lf97BPvu37PGld6AV7q+q7Javyu2dHox963o8nqN9V4zO/yhgpP4ldKzK9s&#10;SfUiq11dZW+/d8ouXLxgF85HvXYyOHscriDUn9d6PlOW7tsMWnFrBnwZB0w5h3nf6vns8MuXnXpG&#10;J5BFqU0QjHEO5Y4uz/ycwDjBLnWGOZe+zy5e9Pv57GIov/QDzF99rmvrOV6+fIUNvnqQ3f/g3TZu&#10;0o2exIrEjB06dfb8FL0Ev4XFA6yoZIAVFPW3vPy+1ju/T8T8aqxbzwIvc0SyK6yz1/rtLsAN82zP&#10;JLsS9F4l+MX1mWoHeFARQlRc0s8Evv85v6ikpVtxcYn+xuZaruVaruVaruXa79WAX5TfkWPG/lNh&#10;SR+H346duvw2/LZp499Uj79uis268x57fs6L9uaiJbZsxUqrEvCS6KqxqdEaGhusvqHBFpUtsedf&#10;mGN33nW3lZT0d1WZOKpuguAnHnvUTrz1tn14+lOHUpRaXoK+4xv8zIBY+lKJjIBPFAFiwb5xMAVg&#10;6SfW93ut42tk4Mz5CVhTn6+TgPYyS8DsqvCPGtecX379xf78r/5sv/76Zx/n/HT9ixc+tYql5TZm&#10;/KhM+R1mE2+bag8Ifon5XUHM78YaW7tjtV5a9fKsF3NKHR0k5lKg0+r6DMyR1RhYlIWqe8LeBkYF&#10;vB6je4aszMTehhs06i7li1B+2XIOCqurv9m+K8L0aS4ljzze1wE4wBhoxlBbHXZRdbUFgN/LANeB&#10;mzhe9hnLIBZAdrdn7h0wJmaZfs8CndZJAKw5+pz0p/MDYANi2YY78z+3LAY3g1ng1S2D1bQGfaHY&#10;ZhCbjQO8uFGzdYiVpf5QWkMFdkVW+6iynAvUusLr8blxngOowA4Xa+YBqq7u4krNsSDXwZh1dZwM&#10;Ndljh3V+3EPMwz06FF/NUz99nkxLdhzY9msGODv4CiIP/P/Z+8smva50axd0plLJzClmZpbFaFsW&#10;y2JmTGZmBkkpzBRakiUzW7Jsme0yVe0TcSL6B/Qf6A9n73pr791xzugx7rlWSlVlV7+n33B/elbE&#10;HYvmnGs9kCvn9YwbFIcraOV3SGDtQFfQqfMET8GmoNRAl8fYzlRWOy5QFcw6YBWgGrgKZnkNg1Sd&#10;M+B8eh2DX6+trmnqrsExx7D+nirMdgJPqZgOQuX2K3B1gOubD54OHgmABE5Tf7mv46bSsp0Pwr7K&#10;6pvG9YHZX6ufwFOArbFcjK5g9pzt67jOS23VNf2xTHXlvkE1Tffi1/f11VgDWgEoYVHnXcywp/Cq&#10;Ha+hexDM++qwxSGr9BHbmHJMk6prICuopcmVWZmcLYa3h9AruNZ92XVdvPJFu267gbHBMduobJIB&#10;L8FXx6T0GgQTgM+ZAtxu4Ct3ZiWzcuWPOlxyK573IViu0FJ8lenZV4HbpfwKfi/UG/QKfuu7alDD&#10;Z1h5Y7GVbssj9OZUZiG7MhNZpafQ3F5H6H1oiq8STX35xMX4Gvh6uRm0L0DV81zQa89zmpUyYr8v&#10;Ca5qb1BM0P3uux/wrddGICxQNciVwssxBLfal4u0oPYrQTDPCXS/4Fh9sb1miu99gi8+dzCuer8u&#10;E7Vig+US/Qj5HvyuWbMaU2cuRAxhVqpvKE116eXa7Jc7SvbKHcUmpCKG8BtN+I0U/EapRGCsF/Pr&#10;kl25hFfK9Ozcnp8j9AaFhCK4fzj6h3PsGMJvUipS+P+U9l/JyYPuJiYOHMT/s4ElsASWwBJYAktg&#10;+aMWwe+UWTNaRowf/3+kyu05Lp7wK/es3094FROTgHHjJmHNyxuwd/9Bwm8W8oqKzOW5obHREl7V&#10;EH4rayqRW5CPg4cOYeXKVVAx/7DwcIRHRyMyMhpbN2/GPcLvhx9+YtAquPRdjN3kyE2AZIrR/eXX&#10;n02RlUucwFfxYEpWpSygcne2xFfc9oFZEPuL3J0FswRZwbU7971TfP/0o11LfQW/BsemPCgbqXOl&#10;tgmYrqN7U1+151qxxp989B5y8nIJv2Ms2/NQwu80wu+6XRtwIv84SmoLUNdehdaLgl9OcDkJ7hGM&#10;CHIEWAStuwI4A8/buP+e25YJOqUKPxCEmoLrFGE/BthXiAW0Unzf+eCpW7MfA6x+AmDnxszxCaG6&#10;hvYFx4Lktz/iWhCrNmqr/jS5Rsusj+CW92RAzXP+mGqne322jZngVvsEXT9O2EGuB79SbT1wlcpr&#10;8OqBrXMNdpBq4EsANsjkcZUL6jvOtUE1+ztV13dX9iBZai/b+GCs885F2kuUxTEdMLsx3bYrdyS1&#10;1sCV56QGy41ZsOsDr4GpYFUQa9DqFGHFBAtEHTx7wMxjBrfP9DGVl2uVQDLVl1Cp86YQe7BrY2v9&#10;D6Z2ukeLFRbw0iyBlSCUkOorqxpXKq3bd6qqgFfnBMO6poGv4JbHDITvOYA1pVffU2vv+vYpsR78&#10;CoifZnvW9lMYNeAkAKqdjgkYBZcG5jaGy/YsE8wKvA1q2cc3U2pt2wdaB5o6p+O6jvprv1fHCI52&#10;jEBoUE34lRmAewBqdYVvEEy9c4JZ9TMAtrUDYB+QnVor8HQuyj4oS+W9wnFMOdYY3mvxodraeGvd&#10;q1yVnbsyx+B7YbG5BrwEckuapWsInAW3hFq1Nyj2k12d82J5lR3a3ZcyOl8wk7Lrzll8MNtL/VUN&#10;YHOJ5r7AV/uCY4GvXKA7eqUCO/DVWm7PcndWrG/d2Ro0SPW94Gr+yvW5tKEQBTU5KFDMb1Um4fcM&#10;ssrPoKWtDu+//65LKiXwJFwKZr8kiFpyKz4/XSJClaV76vbsP1P1o6cSBwp8BbNyTe6DXY0lN2UC&#10;r5lBK0Fa57/8wuJ4BdyCW4GuKcLc1/FPPv4YDx8+tPv6lKakig8ffoLPBMgc29yiCb9aFxZXYvCw&#10;oVixehkmT5vP/4GJCAkNtwRV4dFxiIlLNqXXavwmZSBOdX5p0TweRQuPTSQkK9tzAsIjncuzqb7K&#10;9NwHwJGEXi/hVUg4+oVFWuLH+MQUJKWmIzUt478Tkge8FxubMpL/ZwNLYAksgSWwBJbA8kctkxdO&#10;Tpg8e2b7iHHj/j0lYwCiLeGVlN/g3wBfZxERUZg4aRrWb9hibs+ZhN/ysjKr7SuT8qtavxXVlcjK&#10;VbbnfVi4ZAkGDB2KsKhohEfFmOvzxg0b8eqd1/DJw8c2OfoTIdXc47xJjtaaPNmEyZs0CVIFxd/3&#10;TaC+I9wSZNlXSq0/sVI/Qa36+uNYX5twuTb+ZMziz2gaV2P95S9/sdhfv4/vPi23a8H3N7xXucx9&#10;8fkjVNbWYOI0ZXseiCETR2Dq0plYu3MtDmUq5jfPsqW2Xmoy5VdJr+T2fOv167hFQLpNmFPM7z1C&#10;nBJdqbbvm+bG7OJ4BcAGsYRZA1PB7DPm2jmIVTyw4ngFuabW0iz2V8cEnJZN2jtnUOySVSkmV0mx&#10;3mP/NwXbvBeL6xXYCl49EDdjW7kx273amK6dmSCYr8UUXsGtd96PC5ZqbH09CDVl1wNfB6bOvVmA&#10;rOMax4/n9eFXgGp9dd5r55Rcz7jdt69t9ffWAmQz7kttVVIqHZfyay7LBFGd177AVMAq12gfXG9L&#10;vfW2BZtSdA2EvXvTvoDSzwxtqvIzia/kDmyuyQJOq98rAO518bdSWPm9MPDltTW+g1/24zndn64l&#10;+JW6awovYVVKsM6rTNGzarBTeeVqzfam1jrotXugGdRK5eW276ZsEKtj7GtqsfoQOmVWG1egK1Dm&#10;vrUX2AosBZ5mPmA6eDbIlrGPf32BsN/naV8Pgr0+gl2nrgqMCbm6rhJWqS2hT67Jfh+Np+RbGsfg&#10;WOdpdi8CSsLlZf7N6b4Ezurfdz32tWzLhEKDT7bVcf91CXb73Kc96PVdoW3bu9ZTkPWVW++8t7aa&#10;vbzni7x+HwQLsmkXTR0W2Do3ZitvZJAswPXbKBbYwbEDXanFUpDZTq+br0OQ23W1xeBXLs+uXjCv&#10;zT5yfVbsbzfHOc/XqJJH5/ianeuzav02W3Zny/iseN/LBN7zfI53VaOB4CvPlfKGAlS3CICLkG/J&#10;rrKc+luWieqmKtx/84GBpqDT3J357Paf3/Zc5fPSftB8xp35S0+FFcjKDdl+XOSzX+WPVJv38ecO&#10;pmXOTdmpvGbspxjhzwm6gl+dtzF53JJcSYG2sb8mJLtySY8JvSrDpIzS/vNfY39CIC4ur8TQ4UOx&#10;ZOlijBw/jQAbw/+BUVCtX9XilRt0vOJ8kwi9yWmIlfKbmGruzipzFBWbYCWRFNITGqEsz0p05WJ9&#10;feVX5tyeQ7kOQ6jGJ/wmJKcgMTUNyWkD/s/45PTPEtLSJvJ/bGAJLIElsASWwBJY/qhFpY6mTpvW&#10;OWL0mH9PTRf8JvAf97+G36joWIwbPxkvrVmH/YcOIzM7GyVlJab8SvGtb6g3q6gi/OblEpAPYsny&#10;lUgaOBBR8fGcLMQRfmOwcd16vHbvdXz8ySNOXtwEyCWtcrCptXN/+9Ypt16yKR9K/URXBqaaPNGk&#10;BvuTLgG1Aa+UB/bx++qcjW+xaGzD41KCf/3lF5fwSqow+/mKsV3bVGKnRguGv//2G074PsKZvByM&#10;njQWqcMzMHjiSMxcMRdrd63D4ezDKK4rsKQxbYTfbk48ewQCBj+EJIEU4eiOAE3Q9yFhU0bIfZ0A&#10;bNseWJrya3G7XszuPwCwavHKpAirnq/W76q2L9cOWgm9PvgKerXPtSWjoj1NiCWY9cBV7XV9bdP6&#10;gFkwrP60v4v3tT5PtwXRglNtO8j1lFlC3D1uO4B1gOu7Lst8NdegVSDrrX1INnglaJpiq2N2/rpT&#10;kr19g3Ab07WXGZB6UCq4dHDqjafPQoDJtQDYB14pswJlH74FpA4YPRVWkEoTdNpacOoBpUBX+/5Y&#10;iuE1lVhjEDJNefXaCogdOHuxuzaO27d2Htg6YOa9E5oNhHlc/U0x1hj6bgl8aQagBrW+guu2ncpK&#10;8KQ5N2jnGu2A2Vub8RzXOmeKLkFOYG1Ay2P+GC5jtFyjeU2e7/Egt/e2wNWpwKYe0wSuAkRlQhYY&#10;CjKl+F4h3Gk819b1N8ik+cD5LLyqrYDWMipzXAevXdbPxlUMsACSkKc+z7pP+8ms1Mclnuq0Y2pj&#10;49DsujSnxqqdFF4H1+YW7R1347pszs5d2b8OwbNXCqyL5VXtXUGv4m8FwxcEoQJe7V8jlPY4OFZm&#10;6Au9hGWeV5yuq90rgBbEKu7XKbk+3Ap+L3B9nvcnZVfXkQIsl2cbn9fXOXN5ljLMNl3XeF5taAJe&#10;ZXq29RUX/ysYbiUES/2t7agy+K1uLUV5owPf/Opss+yKM8glADe11uLDjz78O1BV2SIfan3QNCAW&#10;eHoALM8ZuSHbc9qgVz9GOoX3K5r6+2Oal4/iftlfz3aZS3gl2HXlj9RetYQFx9qXC7RvphR79yaF&#10;WMq0rmPjf/kEda3tGDZ8FJYtXYQxkwm/0YRfwauSUkXHm2uz4DeGwCvoleobm5CCmPhk/r8k/MYk&#10;IJygbPBrsb6CXpU3inDW31m/fi7hlSyEx5X4MSEpBUnJqUgh/KakZHyVkjJwKv/HBpbAElgCS2AJ&#10;LIHlj1os4dW0Ga0jR4/7P1LT+A8+Np7/wCPx3L9IeBWdmIiJ02dg8fIV2L3vADLz8pCvUkfK9Ezo&#10;ra6tRTm3S6sqeC6HbfZj4eKlSOL4/SMiERYdbRmjN2xYizfeeBsff/yQkxmvXJGAlVBqIOtNdDRR&#10;UVIUS6bCNgakHggbuD4DqXKBtokV+whsfTNYljoscFViq59/sqzO6iOg/cGDWp3/5acfLXGWrqV7&#10;8fuprSDZxuQ1nnAilV9QjLGTJyBt5EAMnjACcntes30tDmV7dX47q6yGpuLupNJclWJHqLr+Ri9e&#10;JZy9JkgUIBIcXyNMygS9UoENhGlWt5dw6tfpNTXYh17u9wEtgdVlVxYgO/PbSUk2tZbjq43idS2x&#10;FY9Z/K4PtALXtwWvWt80NViKrwNaH25vG7wawApWvbbatvNSgb3z5qLM13n3GTXWAalXukiv34NV&#10;O++ZoNhXYeVGrORgUl8FkgbRNHN3Vnu9j2Yai2PzWub2rH5s7yunuqaLySXkSpUVCPOcriHY1PWk&#10;7lpJI67VxodeA1LBqAGvA1dTaw1I5b7sxjCAVWKquwRcJYBiGyWi0nEfVAXEAlXBq2BX0KlEVzYO&#10;r6Vx1VbXdWow4VrHPViV2Vi6H/Y3ECV0CVbdvqfOviq1VlDrQFZry7xMwBQ0Ck5lV2jKRC41WOd8&#10;6BWICmYNgAlaTuF1iawEu+66DkQN/LRWSS/ei46bemvJn1xZIJnGEyhaJmOaXJKtrT8Gz/mgKlPC&#10;K42rMkL+McGp+hqsapsQ6cOpXZt9/LYqD2QJqzzw1jWkrOq4qb4+2OoYtw2IBa46z2uoj5RXqcSy&#10;rqtOXT0nF2NrQ7iVsZ2AU+dMleX+JYK7X7pIcCug1XNAECuglTJrEHtD0CsA1jgO9jMsbgAA//RJ&#10;REFUbDWexQzzvVE7lSdSv3OCYxtLSq4HwryG6vme53XV1s7ZPre5rzq/Mu1L7VVsr9RelT1SXHDH&#10;Ze5faTHoNfX3Qr0pvzUGv1WWtK+ksRAFXo3fnMpMZJadRGbJKZTVFOGNN1/Ho4cPTf2VS7Gevf6z&#10;89tvVA9d2ZgV2+ue4QbCfH6qjUyZlwWuX371pZ0X6AqAP//cg1r+D9AzV/Dqg67GENj6NXwt3pd9&#10;5Q7tn5e6rMRXfpkjtZWqrDF81+cvvvwcLW1tGDFyLBYtWoAZc+YhWnkvQpWROdLcmKNjkxBD2I2N&#10;TzL1VwBs4BuXZOekEIdHqcRRjIPfcCm9Al8CMMfQONpW3WAlvJL6q315P8XFJSIlJQ3JKWn/V1JS&#10;2nfJyckz+T82sASWwBJYAktgCSx/1OJle24dOWbsv6dmDER0DP+JC36Dfl/5DY+KwrjJU/DCy+uw&#10;79BhnMnJRUFJCUrLy1FVU2Mxv4Lg0soKZBF+9x84iOUrViF98HBExcUjMjYWoZFR2LhpA954611O&#10;mj7jhMer6ciJjq/i+pMjA9Zn9mUGvh6Q+tBqGZwJp7bvnbfYXsKrjckJlNRiKbtSeHXeV3i1r3YG&#10;tt41DXrZT2103J/UaVvuc58/foTCkgJMmDIeA0cNxpCJIzFn2Vxs3r0JR3IIv7VKeFWBlouC33YC&#10;xgX0EloEvqb6vk1IE2gSJgWwAk8/UZVzcyaUmurrklU5kHUwKzVYgGzgbP3vmFpryqxAl+s+WNVx&#10;AqxdwwNeuS4LuA2yCb26nuJ27wlCCZHmji14ZTtBpY65a9F43IBUAErYNBdgKaRSUz0gNejl2kC3&#10;D0617QEx4VT9FE8rE4hqX9B5gyApldYHZYuhtXNKNOW3E6gq9vVpLK3dD9sLtN3Yzt1Y0HrrwVPV&#10;Vq64PbcJg9yWaVtQdpNtFEt7ndAqhd5qMtOkaAoMZVcFhzym+9N4V/mZyuwc213httRKc9flMY1r&#10;oMlzprpyX3CmfetzS/GvhD8CoiDYTyhl9+3dg43LPqbkso0BM01tDJRpDogdYLsyQk6VFXg6iHVq&#10;q8ygimbJp9hOgGXKpZlUWwfAfsZiuz9BMs8bBAu4CFLOCF49zhVXCqZMyqYSPumcXP21LzVTrv+C&#10;PymQVm/2uqtHe65H9Wul3roxNV631cv1gVb3d4FgyvMe6Crx01mC6Hm5AHPbqbhdOHeVAHq1DZd5&#10;Pd2nAPVCLyGQ+x083n6pBS3dTWimtV6kXWpCO9cdFwmAPNdxpY39OSbHOs/7svvj+F081sbzbZea&#10;0S5YJDxeuHbe2qqO9znCq2VW5nUErg5qCbi8V0GvANU3g1mC6vkbglXeo/Z17wRUtdXnI4VXqq0g&#10;WZDrVGLF8sr12a31PnbyNXUKxgW3HPs8+57l+XO0Lp3vbTMo1lrgq3XrFam9fM2CYMX90nRMya6a&#10;LzS4RFfnas3qOmtQ01aF8qZCPs9ykF1xGjkVZyzxVXbpGdS2VuHN997GRx9/RLj81GJ3LZyEz0qZ&#10;U4JdfV4/2ZWeodo3AO1zU/ayRHPfhaN8SwD+Cl98pZrq7rnrjyUT5Grt/ygqwJbqK/AV1Ap4Nbbc&#10;pS3DtNryvBJg+YCu9l9xnI7ObowaMRYLFyzAxKmzCbnJBrSC05jYRMTGJSMuPg3xfm3f+BQD3yiZ&#10;uT0nIiyS4BtB8PXcnkMIt1J3Zf0I0kEhSnYVjudsHWZQHCH4TUhGQmKKYn6Rkj7g59TUAfP5Pzaw&#10;BJbAElgCS2AJLH/UMnXq1Pip06d3DB856t+VkMrgl/+Yf7/ObxBi4hMxfup0LH/hRRw6egy5hUUE&#10;3UpU1XKiZNmeVe6oFuU8lp2Xjd1792LRkqUYNGo0+yYhIibGsmlu3bQJr7/+FidODznZ+cribQWd&#10;PmAa0Cqm9yfF8zoA9aFXa4NQa/utgapAWGuZYNZUXa+9O69+LnmWzguMzc2Z5o9nfX9SXzeeHfeS&#10;aPnKr7a/+YqTrM8eorK2AhOnT0TK0DQMGTccc5bPwYYd63A46yAKVOe3vZwT7AZOVjtwhfDSIwAS&#10;qBDybr9FUBRcEjrl+nzf1F6ZYNUzH4RpTvF96n58953rOMeJcxUnqIV1pShrqODEvAM9hKCbAkSB&#10;qACbEHn1zkVOlDkZJlRIfb5NQLylmFaeu/vuTfTev8KJcCeaL7Whje0us81NwuWrUmwJq3IRvvsm&#10;4fPNXp67wIlxPU6UZeGVE3ux6fBO7Mk+jJzaQr5W1TMmxOkeBLW8j+tSPWnXeI32nlaUtlehoLGc&#10;7YuRW1uCwvoyVLVVc0LejksELmXE7r132SAjv6oQZ0pycbIwGycKM3E47xQO5hzHodwTOFmcifqu&#10;BsKCwFQwSNiVQqprsX8XwSC7Mhf7Th3C7mMHsfvoIWw/tIe2C9sO78LO4weRXV6ItoutNsnfd/Ig&#10;th3ciS37tmHTnq3YuGcb1u/agvU7X8HmfduRWZZH+Gm3cUubC7Hj6E6s270Fq7dtxIpX1uHlHVuw&#10;58RBgkERAUI/eCg7MEFUECmAJMBKSdt6cBuWbXoJrxzajerOOn4mTkG8etO1E4QKSLae2Il5q5dj&#10;6ca1OJp/Gk0XWghKDlANnmkGzPxOudhabmtt4Erw5bXPEswOnDmImUufx8TnZ2P11o2oaK1D64Vm&#10;K8G1+/R+TF4wG5PmzuZ97UTDuQYDOYGWYPPyDQe9UgNXbVuLoePHYsyMKdiwbzPvfwcmzJ6KgSNH&#10;IH3oUKQOGYzkgQO5HoLUoYMxeOJYrN29GSV1hdh2ZBdSRw1DwsAMC39IGpiOlCGDMGLieDy/eimO&#10;F2Wj7pygrJVAKZXVAXA33xspu+cut+BQziEMnTIOMWnJSB8xlPewHeUtFQQ2vteE1K4rLbRWg2HF&#10;4ZY3l+DlXRsxYtI4RMTF/r03S1AwgsPCkTRoEJ5/cRW/X1moaq1Bw1mV+mm0JHVrdq9DZHICQiLC&#10;ERwexvahzvrTCDQxaSl4efcGXqcCLReaDERVU1fA6iu9DlYFuUpO5RTZs3JH5v557uvzvMDPU9v6&#10;W77Ibafssr3W/BwUo2sAzM/lXI+gV+7M3Oc4gl6B81m27dTYHvx2EPpbryqZVZuNpTGV7Vk/Ouge&#10;unhef4stcnNW5mfCfOulRvNS0Wdd31mNurYKVLeVEX5LUcHve0lDHgoIvXlVWaYAq9RRbVMF3nzn&#10;DcLmI3Mp/oaQKbC0EBE+d82FWYquzANTU2g9ANUxmdRdwbF/XM91rQXAZoJX9ed5l8lZJYwU8+vK&#10;GH2hcbXmed/dWdcyACYYq7/6OoXYKcPffCVI/wqdXefM7Xn+vLmYPX8REpLSEBkd52J+o+IQE5OI&#10;eCW5IvgaACc4+I1UfV/PIrw6v35tX8vwTAAOpj3Xn9BrmZ6d6itTMq0IArPq6lvSK5U7Shv4b3FJ&#10;aUv5/QyiBZbAElgCS2AJLIHlj1gmT56cMGPGjK6RY8b8R3K6q/OrX6Wf+51sz8H9+iNRpY5mzsbL&#10;Gzdh/5EjOJmZieKSUtTW1aOhodGSXdXU1KCquhLFxUU4eOggFi5ajISEZISFRSA8MhoR4VHY/cpW&#10;vPnGO/jg/Y8Int8YeAp8fTc3H4INer2MzP5xZ06llZrrnxOYyvx9H5TlJq1kVQJYHdPaxmZ/v40D&#10;Z8Kt7TsIV7s///qrg2k77xJrabL18MP3kZuXh7Gc5KcNTcew8SMMftfv9OE3B7WdlZxIN5jyK0XI&#10;L3V0841rFu9r6ipB1im2Lp73dZUf8sxUXEKwFFfLrMz17bd7UdJajilLFqB/DCf1zz1V6UPCwwkn&#10;03C4IBNtnCgLtlViZcriOZyA9UPCgAxsPrwX9RebcfH2BVwnLEpt3Z1zFGHJSQiKiML05UtR3FzF&#10;SfV5CNSv83z37fM4Vnoak+bPRWRCko317PfCt7DoKIyfOwvHS/PQfLkd3QSnq/euoJevWTGFM5bN&#10;t+/QP/UNDkZkUiKeX7vGrl1zvgEL161EUBgnjP/Y1rM43u+GvdtQ0cn3t+ccoe9KnyIspfNg5n7E&#10;p/Fef6OvTPAzZ8UKnKrIw7ItL/A1/cZ9eRbUvz/mvrQK+Q1lKG2twJyXlhKKfvvegvjeDBo3Dvuy&#10;TqD2LEGK4Ca30tqz1Viw1u8XhODIOCzZugVFBIgGvt42wr4y8p691krw2siJcwTbBaN/ZCymr1qJ&#10;U4TqOoPTDlOQFUtrCaz4GUt9ljpsJoAmXJ0j0Gw7ugvRKcl999YvMgELN23ByYp8FDcUY83BVxCe&#10;kshzIUgfPR57cjNR0laJFt5zlyCSoCTPhaWbX0I/AuBzQSEYPGUy1h3cgYnzZ/EeOZnX2ARLfVbB&#10;/P71i4hASGQkEgYPxLLtW7C/6BhGz53Udw/WNoTv9TN5BfpHRmHJhnXIry1BXWctWs43oetyK85f&#10;IUz2tOB06QkkDhv4dAy+f+mjxmHniSMobSpH49k6NBHmWwhu+VX5mL10oXmXqK3Ktuk7mzpsJAaN&#10;HYeBo0chjuAaFOI/44L5PcnAizs2Ibe+CFWCvuZKjH1+hjvP/qEx8Xwf0xGfMQAJgwYjkYA/cvY0&#10;bD91AGWtVWji35MUYkGpg9anSq0pulx3X5MS7Cm9BOJzbCel9pyAldbFfSm2vgpsgKt+PKa1VHOd&#10;E7xKMbZ4XxuLfbjuoHVq/0a3jSUY7iQ4d0j15bqNsNvJZ4HBMu9VYGzG70mLFHDve9rI97DxQp19&#10;X2vaK1DVUorypmKUNhSgkM+0HEJvVtkpK3VU01iBt957Cw8fPepzexakfk2o1HNUKq7/zLbnLc3A&#10;U67ONB+GdezZ8wbFPP50PBfvqxhfgaz2ZVbuyGvnQ6/aq41g2lyo2cb6eAAts/sx+xoXLl7GyBFj&#10;MH/uXMyav5AwmkqIVZZmuSbHIS4uxWr9yhK8+r7KAC1TmaPIWMFvnFmYlF/2k4WERfG5EW5mAGzw&#10;y+99kJJeqYZwLGJjExBH+NX/VALw/56YMng1v3PBtMASWAJLYAksgSWw/BHLhHnzEqdPn36e8PvX&#10;pPR0RMWqQP+/SngVbPFNE6bNxLotW7Fr/36czspCWRkn8I1NaGpqtnVtbR0qK6twJicH23bvwoqV&#10;qzFo0FCOLXevaP7Tj8OBvfvwzjsf4qMPP+Hk5Yklt/LhVRMTUwO8SdOzkyeDWU6sfv7llz6g9WHW&#10;b6c2gtpf1IbAan3YRqWPlNhK/R3sevHC2udafeTq/MvPv3gKsFN/tbZzavcT+3H/8aOHyMnNxbiJ&#10;YzBwxEAMk/K7dA427NyAY3lHUVKXb27PrRdU6sglpBH8yqVWqqpci8392HcnlvL7HmFXwOubXJs9&#10;F2W5LsuFOL+uAAPGjOAkqh8SBw7CorUvY/muHUgePRaR8fGYMGcG9mQdRwXBq5swlNNUhLiB6fzs&#10;2H7YMKw9eghF7bXo4AT5Ku9HscgL16/k5CwE/eMSMWfjBmTWl6L5Shv7nyMoZWPghAmEOk7cQkJ5&#10;zSGYs/oFbD52GHtzTmNf9iks27yOQDDYQEHfk5CYOKzcuR0l7TVo50T7yquXkFNXhNTRI0116xcd&#10;j/ELlmDOmpcwevZMhEZ5oMLvxvxXtuBUTTkyy3NxJOswlqx9AVHxAjTCW3QCZqx6CS/yu7Mr6xQK&#10;CcrtPWf5vl6FMhzfuq/syr3oefWyubjWtFbiYM5JpAznddk/ODQMo+Yuwov7D2Lb6WM4XZmP3Lpi&#10;gswUd9+csI6evwgvHD6EzZknsTfvDKE/Hyeqi5HHa1V31SKL78fwKRMN3oIEpi++jLWHD2DhK3wP&#10;hg/h6wsiWIVi2nIBazGqzzag+XIj9p3Zh2T7HPy/pSAMm/08Dhbmo6KjmpDZROirJ9BvQUS8ftRw&#10;7UI4oZ7IsY6WFaKGY53tUUyp76bsrA96uX2p18XE7jiyndAX98z1nKVNmIJd/NwKGstwpPA4hozX&#10;e0MYj07E0l27kd1YiupzBCACUe25GqzcthbhMdFsE4zEsROw7vhRbDi5DwPGj7ZjIdFJmLVuC3bl&#10;5+JEVQmy6ysJ0LUo42df1FSKgwVH+b44cA2LSeL7tQlbMjPxSuYhDJnG913fmeAQDOF7caAwG+Xt&#10;VWjo5ntm7shNyK7MQfyQZ8FXFoSwpFQseWUTTlTmorS5DBWtFdhweCsSB6W5Nv0jMWTGTKw/fhgH&#10;KwpwurYURc01qOps4PvYiPyGUqzfs51/P6ux68xRfg/KUdpWg0pe/1jBScQPHWTXiUkbjEXbt2FP&#10;cTbONJajgG3KOutRe74R9fy8pPK3ENRNMRf4ygS6tKcZm50rtExQ2n3zAq3boFfrC9yXAizV9izh&#10;9BzBWYCqH82c8uvUWxfLq/5SeHn+BtvePIez2tfYfMa09gh0O0wNFhQLgLsI0x0cS67PBtI8ppJH&#10;LXKB5rqDYNx8WUmvGu1HGAFwXUcV/34qLNNzmcC3Ohd5ldkoqM5BruJ+S0475fftN0yBfVpX1wHo&#10;kyeK33XQqrWe6TouUFXiK5cY66lbsv+8lznXZynBrmavMjU/C8Jqb6DLY6oV7EO0jmv7q69c3d/H&#10;nz623AxKcmXZobktl+nvfvjeuVV/+QQdnWcxbNhoTJ82Hc8vWorUtIEGvZGRqkoQ51yf45ORmJRO&#10;892fPdfnmATLCB3B50C4V+PXuTxHGuCqtJFvz8ntOUg/+oRZ/K8AO5ZjSPlNTEkj/Kb/b0lJacv5&#10;3Q0ov4ElsASWwBJYAssftcyYMS5j6uxpN0aOH/c3uV6pqL/L9vx7dX6fQzT/2U+cOh3rNm2Gsj1n&#10;5eSiqLgYNXJ7JvQKfOvrG1BdXYO8/ALs2b8P8xcvQFxKCkIjoszdKyw0Art2bMPb73yAjz7+BF9x&#10;EmIuyVJWf3CgqUmQ/4u/ANQHWh9EtZYbsrkve2sptwJe3z1Z7SyLM/e1rbhfTcL8SZY/rj/Wj7y2&#10;TGP86XvFEfsu0w6wf/yZ4Ev4/Zb39dknH6GQ4DKW8JsyJB2Dxw7HzCWzsG7HWhzMOoA8uT13VnES&#10;ryyqLVBdT8WXmkvwg15X55cALLfi11TjV2qvYn6l/sq12Xd75v59br9GAL7zRi/2ExqikhM4kQpB&#10;+oTJ2HD6DIo7WtDc043O3vM4d/0iJ8eXcOX2FYPblzL34rmISFMghhIGduZnoaSrHu2cBF+5cwmV&#10;56oweMp4g7a4AYOw+sA+FHKC33i1jWMfQEisrkVwHjqC0LgHOQ3VqDrXirZrnMwTMi/yNQluNcFe&#10;vWujJTQTNMSmD8OWo8dR1lZvcZG7Tx9EbFIKz/VDwtiJ2FKUjRxe5yjhZSgnngKg/pxUruD3Jaux&#10;CvWKweztwLYTBxCdrH4hSBw/FTuK+H3raECbIO/2Zb6fvbhB6JWLteKFVUpK6vqV2xd5XxeQXZeH&#10;pBEEc143NGkQVh7Yj+ymGgJeEzp72lHQkI+4kUPtux0el4x5mzdhT1k+MpurUUzYrJEreM85tF3t&#10;ROfVVhzJPYrkwRqPYDRkHNby/T9Qze95USZGzJ7F1xGK4KhEzFu/EceqylDZUY+ixmKMWahzf/93&#10;FZUxAutOHEcuQbT2fB12ntiD+AzBW1Bfm2BOkscsXoFDFQTp8ypR00mwUskfFyus2FxzrSb8yOX3&#10;yvUOHMo7jPCkZPvcEoYMRxo/935R+lye43swAKv3HcOpiiL7IWX2C0vRL5wT8+BIjF64FPuKclDU&#10;UoGqriqs2fcKIpP4+RNy44aPwsvHjuMQP7eNBOukwRk2XlhCEiYvX4Xlu7Zj7aFdeOXEQezIPIrT&#10;5bmoaqnGzlMH+Lk6CI9MGYS5G7Zi7dGjmL95I6L4zNFrDSE4LN68FVkE1GpCcyPfd/0QcKL4FOIG&#10;uzZh0XEYMed5pIwYw3slMPcLR8bMediefxKnCWYbDm3je6fvCe8pMRXLdu/GkYoSAm0tYa4JTd0E&#10;vYuE1J6z6OJn2XaZ8CdTHPDFFjRdaDTobuLf687je9AvMtKu25/wkzJ+kn22UxYvwvRlSzHjhWU4&#10;kH0UtV211r5TscY9BFECsIvZJXj2nuW1pOD64OpU2i626RKAEky7aB08pr/FTrXjZ9pJqJU6rPhg&#10;qb7nuG+xwdfPWz+ptfpb01gC2k6NxXP6kalDdp3j6zq8Xp8CzL8ji/uVe7j6EHal+Ap6/bWyRLcS&#10;gPV6LO6Xr02l2qqaSlDZXIJi/h0p47MyPSvpVXbZGZ6rJPy+aS7IX3yuGFpPZeXzUc9XZXL2szlL&#10;eZXJFVmxvQayBF+BsNZfcF/HDGAJsoJZ5+JMeCWwukSG6v+5/U9Qu772hFu1Nbh9BoKdm7OLLda2&#10;qycsd2pXTu/b777GhcvXMHTEeMycPgNz5i8m4KYSZJXtOYLraKuAEMfngqDXWSriCMNxBFclrFLd&#10;e1N+PQAOUVmj0HCzfor5JegG8btqLs+CXym/BODwiBg3Dr+rCYTfxNS0/y3OwW9A+Q0sgSWwBJbA&#10;Elj+qGXKlCmpk2dMuzpi3Nj/oWzMqj0YEir3rN9WfoMISPEJKZg+Yw7WcnJ/4PARZOXmoaS8wqC3&#10;sbHZc30m/NbUIpvndu7di4WLFyuhh00qIiLlUhaBPTu24/2PHuGTR59ygvKEEySn3Gpi40+e5Dpn&#10;rsmCVE6ifOj1TeAqpddBs3NfftZMJeCESW2V4dkA9lnF19uXW7MPzX58sWKJnbnx7ZyXifprTsY+&#10;+fADwn0OxsnteVgGBo0ZhumLZ2HDzvU46iW8qm6vsFJHUn4FK1bm6H6vxePeIfTKXpPrs1ybzVwC&#10;qr59KcEGv7dwj4B8960bFl84Z+VihITLLfY5Qk0MZq5ZjdyWKrRfv4DLd6+ihybIvnDrLKauWOE+&#10;P4JQWGwykoePwcBx4zFi0kSMnjoZ8YMJfoKyoGAkjx5DGDtmyvCBolOEiCTrlzhirEFaXksdWq50&#10;urhe1ZF9cA3XXuvldo8p2qWtZRg4kXDCSV5IdDKW7tyFnMYaVHZWYeG61ZbtW0DRL4YTx6HDEDNw&#10;IEJ4/wYZnDzOWL0ahyoLUNpVx8l8u03El214AaH8zgh2Ji1fjWM1xajrbjSgMLdsZT2W4ku79eA6&#10;br9+w9YC4Eu3zmHH8Z2IiIvnNfoRYqZhZ142ils5se9uNphVLGl/AX7f91zffc/4nshlcc4Lq5Ff&#10;X26q5Koda/k+6p7de9ovPAb9wmK57cA2JDoGk5Ysx57cHFOm5cK96dAOQmIcgoL7IzJjGEI4mVbb&#10;4PAELCT0najIw9aTe5A6UspxMCGRf4uDhrEN36vwKELpEuwtyUXF2XqCSjsByym9loBKai8B59IN&#10;uckSfAuOIDo91e4tYfBwrNi9C2uP7UfKqFHu9QSFY/zyl3CorBCFTaV4YfdGRCQ4pTl64FBsOH4U&#10;mYT5jQd2IH5Auo2TSOB8+ehxwnwxChoKsXL7WoT678FvWEhkFKYsWYR9WUcJiwv53ND7+WwbD+4J&#10;sdHJGViyaSPfg0KU8P2q7apHM7/jmZXZSBvLe5a6TLiYuGI1tpw6iXlr1yBcMbzsH8T3cemendie&#10;cwRj50hFDkZQGK+94gUcLC9AQXMF6s81WVxwVWclTlZk4lDhSQPX3Sf3m+09eRB7CehH806guJ6Q&#10;11iCqcvmPL3Hv7tnGp+BCjdYunkdcmuLLf6960qbJf2Su7Kv/tqaEGvbglduC4Db+RkJWM/xc9O6&#10;g318WFXSKrlBWz+a3KP9fs6kDHtxvurHdSeBt5XXbubfSwufMzYWx2jn+VbBLY+387wSY1myMbY/&#10;29NhJY5kAmFBsdYW88u/uaYLfJafFfxWobqt3FyeC2pzkV+Tg7yabGSWn8aZslOoqC/Fa2/cwyef&#10;fIJHDx85oBWkEmbNA8czbZuy6z1P5ZKsNv5zXs9VKcGCZx9slbTq0aOHDmifOBC2jM2ff8Zzrg6w&#10;2lp7XlehKF998ZWBtbalHgusv+AxqwvM4+rzhNuWgZr/F3744Ttcu/kqRo0ajzmzZmHJipVITR9E&#10;mFXiqkhTZ5XROSEp/Rn4TfPcnpNMuVVcsF/jN1Qxv2G++ivwJQTTlOyqL+bXc3sOI1hLVVaMcVJq&#10;OgE49c/x8clL+F0LKL+BJbAElsASWALLH7VMmzYtZerUGVfGjB33t+TUDP6j9+D3nyarvvVDEicC&#10;M2bNw0svr8P+w4dxOjsbuQUFVuJILs8NTc2orXd1fnMIv9t37cLylcswhLCjRFfhBCCVkti9fSve&#10;evcDfPjRx5wgfWMxtQJLuchpLQhVfK2g1lRZnvezOD8Lwf62Qa13zD9u43Dtw662lcBK4wl4ta9E&#10;W3KHtut5baXuakIm8NbkTX01liZqMsH6558+RElZGSZOmYABcnsePxIzze15vcX85lXncuJYgdaL&#10;zTYBvnxLiZkum8vzLcLvLZXyUTZjAq0DYILvhw52H1itXwe9SoYl1ffeuw6W1Uexfpv2b7fYRf+z&#10;iSNIvnhwD8rPNnNSfN7U2OrzVUgZSxjt+/xonLz/nXnHg/i5j5j3PHYT6PNbKjF37Woe7wclbRm3&#10;ZAWOVpSg/kIHgfoSbvDelSzr1Td4P2/csARegs3ipjKkjRvNcUMQkZaBtYePIL+5DplVBRg1ffJv&#10;xAoHITQqHsNnzMJLhw4is74KVd0tnMAT6Ah45Xz/xs6bYeDbnxPNZYTpPMJ0y6U2AvhFy55944Hi&#10;lpURmvfDtdRfgb/gXHVNl79C6A4XnIZh7LIXcLiyBBUdtZzwS0VrxopXXkCwlBm+1vCEVKSNHotB&#10;E8ZhKD/X4dOmYMz8Wdhy/ADyGkqRVZWHCYqf7v/PnhEhUbF8/xZgLeHxeC2BoZMQd6mFAFyKwdMn&#10;sk0wIlIHY+LLG5A8ZZr7gSmoP4bPW4TF27cheYSD0/CkVDy/5RUMnTffxu0XHonxhOnDZUWoPtfI&#10;e+5w3yeCby8/Cym/Sk51gcdPlZxGktzP2S8yeSDmb92JncW5OMr7nrZqGfp5MbrxI8cTco/hTE0B&#10;9mTvR6qUcX0X+kdixktrsWDLBkSlEqD5+SQMGo41Bw7hVF0ZilvLkV+fi1nL5rFtf35nIjBwwhRz&#10;X1+wZR2W7diCVbu3YsPh3ThQcAq7c48gY7z//eP4cv80iJRinIY5617B7rxcnKktRUUbnx/dzWg6&#10;34hTZZkYPnWiF34RgoHT52H53n3YdOIwVu16hVDu1GCB+ejnl2DFru0E9CE2rn7ImL9hM46Wy528&#10;BvVnG1DVWokXt61F5DPu5M+a4n+HT52GrccPYy+BPXGYXJ4VixyLCUuWYc3hg9h4/Ai2njqCffmn&#10;zF2+iGAtlVp/34rvFezKTPntdbG6l27JpVlAKxfk8wa3UnzP3jhrIQmdhFtTbu2YO+4nwjLzxhT0&#10;ulhgxQ47JdnAlyZ4bibYCnbbCLYtykzdQ/Al9LbRlO3Z2nNbpY1k+tHHslZfkeLLvlLALyo+vZHf&#10;2UZTflXqqKZNdX7LUVKveN885FcRfquykVOZhazS06jg38Trb9/H488eG6z6aq6BLsHTMjzzefkd&#10;1wJdHdczViEuPghr3z1bXbyvkmSZqktANRfqL76wMX2wFQDrWlJ0rT3b+uYSX8lcDLDOS3mWe/WT&#10;JwJeuVa7H1mlQn/37ZeE39sYN2oiZs6YjkXLlpvbs4C2P+FUWZyjYhIRl5CCxOQBFvOr5Fe+27Nz&#10;fXbJriIiFfNLCA5T3K8DYNX0de7PNJU5es7Bb1C/UPOAiotPQmJKOpJTByAlZcCfvYRXAeU3sASW&#10;wBJYAktg+aMWwe+UadN6Ro4d+7ekNMX8qtSR4PefJ4i+xcQlYsqMmVi3cRMOHT2ObIJvWWWlKb6N&#10;XsyvlN+Kyipk5uRi6+7dmP388+b2HEbwDY+MQiQheP/ePQa/Ug2cy7MD3D4jgGpSpGRVAlNfRXi2&#10;jc5rbTBL++WXn23fh2ED4R9kT2FZ0PvTL07h1b4BMcfVJO1ZeFY/jS8YVxkOgbe1o2lS98lHHyCr&#10;IAtjJo9C+ogMDJ0wAtMXzcTa7S9bzK8rdVTplN9rivlVAqmLDnppt95wAGm1fpXM6j1/TRPwWqyv&#10;Yn8JwVxbZui3XXboO7RXCcKayM57YSlBqr99NhHxyViyeQuKGqvRTrjbXXwSIQlSPYMJV1J1T+JE&#10;XSVyW6tR3t2IzLpCJI+fYH1D+bnO2rAeJ2uKUMpJ7/Tli3k8yEp1TFq2CicqytBA+L14S9mY5bp9&#10;zbJKKyGW6tOqfuiiDas4aYzg9ycCI+cvIrARQAg1+7IOI2mw4jZDEJk6EEnjCcJSSqVODhuLFw8f&#10;RU5LHZquyp2T4HvblRU6QZhLHCqYC0PyyLHYlXcGxc21aFNW6ztXzcVZGZ4FvLfvqy5wr2V9Vsyv&#10;EkE1dNdhwrypNtkMik7AC/v3E+wbUHeh2RSzyrM1GD1vOiemQQgOj8f0dRtxvKYSxe0NqCWEK2lY&#10;B2Gj9WqHAUJudR4GTBpn70toYjIGPz8fQRFOAZU6OeGFl7GXkFrcUY8mArrg4sVd6yy5VnBYBEbN&#10;XYiNmccx+5U16Bcp4H4OwfFp6Jek9yYY/WLjMfXlNdhRlINRiwm/nrI8gfB7rLyY8NsAZexWJmnF&#10;kCtD9JUb3YStdhzLP4QUxan2/aDBtZTQfv3Mnv1Bq39UMj/rrThIMD5NoJmwcBaCPaAPTchASIyU&#10;6SBEJ6dhCUH8eEUBilsqUNtZg3xC0PBJAlrCPIFgydZdPF+EkrYaU9MbL7eiiWBVT5g6UHQCsRkC&#10;VSXbiseI55cheoCDVMVAjp6/GPvzslHK72NdZz0aCfe5HH/CAiXTct/pp6bX5dvT4xHpgzGT39uU&#10;0VKJXbv08ZOwM+eMfb8Vw1tFSM0sy8ae04ew5dBurNu7E4Omz2Jb92NMFOFjztoN2J51HGv2bkf/&#10;aOeNEJ0xHCv36PXloUSw21nLz5WAztfYKnA0xdcltDIA9iBY4KsyR5a0Sts3uw2A5eZsbsjXO/m9&#10;6jD49d2TlfzK4oAJyAJg68e1nhtWGknj0SzBFfel4Oo77LI8C4bPEXg7XMwvr2uu1DzXSSiW27P6&#10;CoLP8n71vXRlprjN19LMz0tln6zc0aUGKDldw1kCMJ8DZQ38bAm/xXX5Br8C3+zyTORUZKGysQz3&#10;X7+LxyotROg0bx0+J38gcOr56ZJOPVV4lQXaf4bqmP3Qqecpz/mqr45rLMGvqw0saP3aINi21e7r&#10;by1bsw/Iii/2+0hBFhirpu9nnztX6EePHtlabQTFMoH6t99+hRs372Ls2KmYOnkyFi9ditR0wm9s&#10;AsKiYhEeHcf/dylISMpAIk1rqcDK+CzlN5pgrLhf3+XZxf26jM+hBGCtpf7K9dl+YJPbM79zyp8g&#10;5VfZnhP4NyblNzkl9f8RH5+6gd/HEFpgCSyBJbAElsASWP6IZf78+alTp0+/NmoM4Zf/gKNiFPOr&#10;X6n/foL51IIQScAaM2kGVq1+ifB7FJl5eSitqDS1VzV+Ve6opLwMBcVFyM3Px979B6zUUVL6AERG&#10;x5pLWVRMDPbv24d33/sEnzx8bG5r5lYsVYATIE2GrMYuwVeZnq0GMM0SXbGdavP2QSpNkylNjvTr&#10;v7YFuL/++ivtz868JFc2MeNa4PuzxtA1OP4vHPPHPzmY1nW+/VYKBdvKzZkTOR1/1lTq6NHHHyKH&#10;E/dxk0YjbXgGBo8fgVmLZ2P9rvU4nHeIE8Z81HVUWgmR7htdrs6vytLITZfAKNdnmeJ+DXRpr6te&#10;r+rxvq9kVwJft1bsr0oSXb57CQ0XFafYju5bF9Fz74qVHpq1fo1NrPqFR2D84kU4VlGMCsLEzA0v&#10;Q1mMpT6MWbgQRypLUXWBE3b2vcL7yG0tRYyglGCUOGwEXjpxHAVt9WglXK4/sgNBigXl5x5NgFm5&#10;bw+KFL/be9bcngWYqonbc+8SCptLMGnRfFMpg/pFYOi0GdhTRGBor0PD+Vqs27cREYmK+wzD8LmL&#10;sP7kUcSPFKzwexYWhbFLVuIw77m2m5Nyqda3LnGi3oWtx3YjPCmRryGSML0EhyuLUEVAEiRcJ+Qq&#10;uZXAV8CrbbmVy/36qsr93L2AM1WZSJEiyPcmesgIbM48jfzmGjRcUp3Ws8ityiVUD+d99ENYxhCs&#10;OHIIpxsrUdHdiGaBb6+gQvBBKCFMHMg+hLg0xbr2I2xNwerDhzFs4TxCpuCyH5JGTsCG4ydQ0FiF&#10;Ro5xujYXUUMJf4L8IaPxwoH9OF1fQug8Q+h3cca+hUTGYdKyF7AzLwdZjSWYt/EFA0SD38VLcbS8&#10;iPD1NOHVJd7TRcWVEmRyys5gxERCOe8jOKQ/wuPiEEU4V6x0dGoqolNo3HZu58/xMwrD4GnzsO3M&#10;GSs5tWTXBoTG/b0bcygn9tP4N36gKBfl7bVouNDM710rjhYeR4Il7gpB4qARWLpVpa5OE6KVPKzI&#10;FPLSVj4POuuwdt823osbN3LgUKzYuwdz1q1BuH0X+Jo5+ZfqfaqmGOXsI/CdtnQeX3OYfW+j0wYi&#10;dcRIpI8ciYyxYzBo0gQMnjyB7+UQy8CtMeQWPmXVi5jz8mrLGO7ffxhf/+w1L1rSsqz6UuTzPc2q&#10;zsWW43uRwXGcC3gw4gYNw+Jt27GnMAcn+H1YuGk5gkIExUGISR+K2S+twUu7d2LzwT3YdeIgDmef&#10;QGl9GZrO19sPIuevttNUT1jw65JbdRM4BZqK9/UzNGtbSq1At8MDU5ftWfuCYcX6CnwJs9cFq1J6&#10;/XJGbjwH1U7119rUYK4FuOrf5plcn/vAl6bvrlydlZFappJSinlW3WLVL1Z936bueitzJOW3+WKj&#10;7Tecq+XnWIHKpmJ7nuXX5iC3Ohu5ldnIr8xBbXMVHrx139yTpcj6aqwg9ks+ix1gKoGVXJodxOqc&#10;wSkB1HdX1r6eq4rH9SFa2aD1PJf7svoZNOvZy/4CZYGxQNhg2PufoXaPH39mYytZlsaV+bHBUn4F&#10;yg6QpVJ/gRu37mLc+KmYNnUKli5fgfSMwQjn/yjVu5c6qzAfKb4JyQ5+4xL8er+pBr6W9MqUXyWL&#10;jEYon2ehYQ58+/ePJPgq+RW/z1bmiN9ZWlD/ULaNQmyc4DcdCjki/P4/E5JSjz/3XEYkv7+BJbAE&#10;lsASWAJLYPkjlinzp6ROmjLl0rDRo/+alJqGmJg4g9/fjfnlP+74BE4q5z6PF15ehwOHj6KwpBRl&#10;lVWorqlDY1MTmltbINfnyuoaFBQWYv+Bg1i2fCVSMoZybBfzGxUdjX07duL1N97Fhx9+bPV8BbE2&#10;sTF3NJexWeqtJcDi9rOw66u6AmbF8qqtXOnk0uy70+m8qbxso21rYwD9vR1/ViFWG2V4/tHL8Oy7&#10;4vlqr7b9/lrrPj/66H1k52ZhwuSxGDRSbs8jMGMJ4Xf7OhzNO4KC2jwrFeKUX2U8vojr96/iutx0&#10;5Tbsga+pvJ6ZyutBr+/yrIzPd96+gV15xxCekcaJeX8kDx2C5Vs3YXfmMSzetI5gqSRJwUgYPBSr&#10;D+1HAWElr7EUg2fO5AQ/xJS8Bdu2Iqu5Go1XOixR1NW7V7Ex9yiComM5ZgSGzZyF/YW5qJTbNKGv&#10;gxP5pa+8TChzscVB/cOQNJyA/+JqrD2wC5sIA4tfXoOBY8ZZlmSBV0x6OhZuXIczdWWoO9/K133e&#10;ys8sWLPMIEXq37wN23CmthKvHD9AqBZEBSMqfRBW79uP0vZGU1uVqVb1Vhe+vBzB7BcanYQFm7Yi&#10;u6kazbz/izdVD1jZnXvN5VnrVx9cMxC2OsGE3wvXO/HK4W2IVmmm4HCMmLeIAFmIGsJzJ69xnhCw&#10;k3AdnejF+/L+Q5SMjRPSSAPHVCQOHYb1+/YS/hpQ3VWDFVtesHjWIE5oJyxagd352ThKYEqfIjVY&#10;5ZMiMHreAuyX6zghetKyhXz/+6M/wXb6qhdwsLQIRa01KCdQTFlCaNZ1af2U1Gr+YuzIyUZOQxkq&#10;u2qxasc6PBcagRCem7R4GY6XF6P2bJO5axtk8TO6TKAqri3A2OmTTU2Sy/QSwuSxmhIUtFSj/GwD&#10;Ks83oOJsHSq6qrHhyA70s8zahL4Bw7GaMHqmoRh7Cw8jeZQP40EG4hOXrcSB4nyUtdVYDG6zKZ4N&#10;FiMcHOW+E39vTpWNINAu2rAGB/KPYeLiuehnCm4YBsycj1eyT+FA4UlMXfY8X7N+WAlG/JBR2Hby&#10;JA7mn8SkBbOh8kn9wiIxfv4i7CnIxen6chR3VKOGgFbP+6g5W4/T1XkYMX2q9dfrHjJ9HjafPoG1&#10;h/dgyKRx7O/cu/tMync/F9du+/ysY9PTMOOFF7Dbg+PipnLkVOdj7NzpbPd7P/7pR4F4vHJkLypa&#10;qsxFu+Nym1ebuAuXzF2fQMvvVsfVVoPVbsHsNZUpEsBqW4mqpMwSQnt53FydCck0uSZL1ZXa6+oC&#10;O/dpjefKJSmm+KzFeMv9WXG/yubsQ64SYXWxTxfHMtCmKVbYFGIv7lduzh0yArDF+spN+mKzuT0L&#10;egW/guCGs7WosbJPpShtKESRF/ObW5WNrLIzpv5WNVTgjbdf71NT5UqsZ6Sen6qVrpJxXwt2BbmE&#10;TT03reSQB6TaFxj3KbKKx/UgWT86fvet8jYQpHnMqboCWHcNeeoIkH0gNlfnzz6zdnKT1ngWL8y+&#10;UoAVk+yrv8r4LMX4+2+/xutvvYPJM+diyuTJWLJ0WR/8qlxRRESMxfX6bs+JyQMJwAO4n87jfEZY&#10;qSO5Pica+CqJlcA31JRfV+u3n9yeaebyz++qvoeC33C2V8yv3Kgt23NK2v8rKTm9KTo6OoXfs8AS&#10;WAJLYAksgSWw/BGLSh1NmD713LBRo/8jJS2D/4z9mF/nDviPFtIvFCmpgzBpykysfpET3CNHkV9U&#10;jHLCb31jIxqbOUEmAMsFuqqmGjmczG8jdM2aO89+3Rb4yuLj4nGYsPPmOx/apERAqkmMwSVhU0D6&#10;659/xS+//mrwKTX4WQDtA1KpsqbMcrIlmJWL9I8EV46n830Qy7WBsme6hj9RM/h9BoQ1afv5x5+c&#10;0uCZ3ZN3Xi7a33AC9umjT5BDyBk9cSTShqdhiJTfZfOwce9mHMk/guL6QtR1Vhv8agJ7STGaBDbV&#10;1pXrs+J3771z0wDXXJ2V4Ir22ntu7WJ+5e5MQH7nlpWxWbXlJYRZ5ty//3FCCu2wGdOwNesECjsb&#10;0EhAOlqRjcQxw22inzZqFAEnB1UXOOHlBL2X4Hvh5jnM27IGz4WFIzQhEfM3vow8wmW7oIrw2Pug&#10;F1fuXUZhfRGmLZzDSb8rR/T3JlCKQca4CVi6YytO1pSiursFZ290o+duD66/1ouqzhpMeH4m+nNC&#10;mT5qDHZmniFQNaDuXD1e2rERUQS2fpGxhJ35yK4tsfrAmrBXtFZi4oJZCIuNR8bYcdiTddIyNEvp&#10;kuos4L3zxg3cfeO6ga/V+FXSK9o1vs8qHbRq28tIGpSB5MEDsW7fTpQSCFsvtRIuugkt7VizcwMS&#10;B6cRdBMIbQm8VgJfZxxCec1wQnAq37fNJw6ilMCqGM/n165EwuABGDB2JNbv34lsTv6rz9fhROlp&#10;jJ0zFXEEqkGTJ2Ddsb3YnHUYQ2ZMRtqwIZi2ZAkOlzglvE6Zh6+04GjhMYwgqA0aOQLzV67EEZ4v&#10;66y1kjNtPL/nzF6Mnj4BY6ZNwZpd21HSTAi91EaIkvp33rI7t/E1bjuyHRPmTSc4zsWGQ3uR31SF&#10;2guNaDG4caqfIErqYw0B/mW+5qnz52DOiqXYeeogSlrKrdTSjuP7MWvJ85ix6Hms3LoBp6sK+dnV&#10;o+VCi43TQUhS+aGDmYcxf9USTF84F5PnzcHEubMwcc5MjJszAxOfn4u5L67ArsyjOFGZw/vZifkv&#10;rcCCl1/gseMoaqpEVUctsmsKsWbPZix4aTkWrl2FnacPYl/uCazg93HpupXYcnAHsqtLUNpey8+8&#10;ztzXBWR6vYI3ZSXOrczF+l2bsHrbeqw7sB2nKwtRzrEr+Rpzqws4xk7MWrEQo2dMwtCJ4wjLkzF5&#10;8XyseGWD3d9ptilr43t1luPzu9jS3Wg1ho/xPrYf2c3vyzas2r7ZbPXOLXhhx2a8vHsLth/fi7y6&#10;Ir6XtaaaynX43FX3Y4p+lOiWGs9tuSWbUsu/W0taxXNOCXYZnwXBSoSl2HZX09dldfZLIpn7NI/L&#10;Q8GOcf8C21w0OJbK7OJ/TQHWtTim1gLas9eU1ZnfFe4Luv2M03Zt3m8nvxtKdiVAFwRL+VVSMFmL&#10;t1btZLk9VzSXoKypCEX1+S7pVXUO8qqzkWPwW4a33nuTQPklHj928OtDqUwQa67P3jHFAdvznEAr&#10;1dfaesruU3XWd3t2Ca10zI57a4GrntsGzja22hCOaTqvH07d+E41/sZTeR8/esxn9iODXrWz63Gs&#10;ew/ewLQZczBu/BjzUEpPH2wZnhXDGxkZj1gCalxCKiE1HXG0WFN+nfobE59i8BsRnYBwthf8KuGV&#10;U32d8qt1CO3ZjM8Kw5DyG8PrxCel8H9jOuKTU/4jPiWlNzwhYQifrYElsASWwBJYAktg+SOW2bNn&#10;J02dMaN79Jixf01JTkNUtEo1CH5/R/kNCrJSEDNmzcWadRtw6NgJFBSXWnxvXV09GgnATQTghsYG&#10;VNfVmvK7l5C7aMkyDBg6zBJqmdtzRBQO7duLd97/yGJ+lVXZQFXQ6rsbE1o1kfFVBKm1qu37E00Q&#10;akYgldorl+U/KS5YfQjDmhwZJPetOY4AWXG+WtPsuK6rY4oL5ljPwrHG0nGNYcZjuhfZN5w8ffzh&#10;+ziddcZKHQ0YnoGhUn4Xzcb6netwJPegTRKVKVXwK7Xm2h0B2zUrcXT7TQKbEkYRgGWvvesSXim2&#10;V6YyR29+eAevc/ueVGElvFLML9c33uwlDDQhpzoPmdX5Vpao7nIHWjm5FnReIfgpFleAfZPWQ4jt&#10;vn3JElVdvUfwfuMm7r7J8d66RQC/xXZyp76K86o1yja9gki7R5dg697bt3CX7QSyiitU0qXc+jLk&#10;1BejuL0KjZcIRYrVvXGB175KuHev8Y7X35J0EVJVkuji7Su8zkWuFZOrDNFXce21HlOhVTKpk1B3&#10;nq+hV+eUvIqvo4f3fPXVK7hy8zJ6bl3GDY5zm8cFvALgW1ybiq5r8jqv0hQLrPfgJo/f5HHdk1yp&#10;L9+k3bpg6vD1u738THi/d3mO4ytDbivhoJ3vQydfy9kbF9F5TQmKuM/7usB+aneZ4N3N7XM3CS1s&#10;e1HHVVaJ93+F5+TKqtIzeh06p9d1kddWLLNiOZWoSz+EXFa8rhR4jimYVW3YS7yWXFqvyC2ddpl2&#10;iaYfAwQ6z9b07VHCL8/9XCWtBFlSEK/ofthG9Ztltq3rca3yOUrCJBd8rVVKqv1qh7tnji/FvUtr&#10;msDNasL2KF7dvzbvi/fdfb2bANpmbtBthNG2K+0ci4BM8Os0sBOQnSNYddB4jteQ+iiA9kFMr1lu&#10;uy4TsTvXcqkZ7ZeVhElZiV3dXEHlRW5f0utnHyX3UvZ0g84e9ud3T1Dezvsw6OQ4irHv5H0r4VgL&#10;77P5cgtar7S5eN2LzWhV6ADXXboO2wlUO3heKqgAUXG1bYJC9ms36G+2LOuK8ZXyLpB1Pwgo5tfF&#10;8+tvXHG0F/U52/vWbu+huSuzvdoIdPvAVq+N7SyOl2uZ3J31ObrSRnyP+H2x2GEpwj26VhtfP6GX&#10;96vs0j4c6z06z/dI4N0H4Lw/22Z/JbiS8mswrMRXBOPOKy3ouNxsIGwwzG09q+TO3XiuDvW06q4q&#10;VLaWo6iOz5m6PBTU5Fisb35VNgoqc1DB58Drb7+Ohw8fEixdwitBrRRWKbCCT/04qZATga9g1X+O&#10;KvGUINQBsXvWu+f2d+aq/JD/Fx4+/MQpwQRYqcVqI7flzz97bIqxriG12GWBdlmcdU3fnVp9rJ3d&#10;lwNrwbAPxd9/8zXeffc9zJm7ECNGjcDSZcsxYNAIQi2BNkohOrHcTkZi6gAkpQ4012dLeEUYdhmf&#10;kxElIwCr/n2YKb9yeyb4em7PshBavxCVPHLuz8oAHRYZbQmzVEM4gf9TE5LT/hqblHYtAL+BJbAE&#10;lsASWALLH7jMnDkzefK0aReGe27P0bGx6Nf/H1wGn7F+/UKQnj7Efilfu34Djp44iTwCbmVVtVN9&#10;aS2tnDQ2t1rSq/LyMhw4eAALFi9GYkoGojiZULKryLBwHNi9G++88zE+efipTXoEs36CFE2Wfv35&#10;F5so2YTF+5X/KYAKcj2wJaSayzO35aYseP3Tjz/hWym0nNyojfqYqmsu1A58dR2NJyVXoOuD70/K&#10;9EwQllqh84JimdqorV2f68ePHyGvKBdjJ41B2jApv8MJv7OwadcGHMk5ZMlhlPCqnRNuTXIFLL13&#10;r1icr4D3ztuE0HecCXANfr0Y3zcU+/vhq2ZvfnjX7L5q/8ree9VcpdXn9tsEPdqr3lgP2O8+zwuU&#10;DaQ5lrZldz1TfLFqC/t2l33dvQiu2Z59FF8saNV1HmgcnnPQ7oD95hvXcE0ux9wWKAtS1d+uozFp&#10;ai/Ttq6jOrwGrYRTA2OateVax5Q5WhmbfYA1cLa2rr1zb+7x9jWWyhsR5vsUYN6fpwCrvaDY6ikL&#10;gNnGlUPSWsDsYoX1Y4TG1TEDcdp1biub9XXajdd7LbmXMlkL0u289mm9hE5bC6QJ6DpnibZs38Ue&#10;97x6yVRoHVeN5x7Crvr5ba/quNfe+nD7Gvso2Zdq96rvdQJ6D6H/Ku0aQfm6+j9jvXcu4ca9KwRh&#10;t9376kVe54LZVQKuM20L+nk/d3VN3Yu7ziUC1kUCkp3ntfU9leuu1q6ckqslLDOItvPOpEaaEbIu&#10;c/+yfgxQLDIB8Aq3NY5gT8etH49fukYjGMttW3Gy6isTtHb3CN7k1uuNS5PCbTHOvE9X0olwaeDb&#10;bmNapmsPAP2+gj4Hg112Xmv1uXxD99RtpYkEfAaoPCeAtZhY2oXrAkq5MOt6BFH2P0dIPkfIvsB7&#10;9sfStXzX5PNWi9cpvjIrVaTjbCOI9YFXr0fPAsG5O8d75GuSUquEcZ29inlvt3H1A4mSmglwBaxy&#10;ebb3wD/Ge7UfBvR6ZfY+uG3BvO5D13L7TzM9n+3tsLVUX6v7S4C3kkeq86tYX8X9Sgnurrc6v3J5&#10;Lm4g/NYLgHORV5ltlksIrqgr49/dXXz88GMDYEGrAaw9V51HjoBVrssCTntee+cMUj0F1n/Gq78U&#10;Xp3Xc1bndVz9tK36v2r/hKAr++KJywbt1/EV8H5FABYEW+4ImlRkZYdWRmpBuUBa96AM0F9+8Tke&#10;vPkG5s5fhDETRmHF6hcxeNBYRFscbxyiouP4PzER8UnpSEoR/A7gdpozQnBcfIrBcYSSXvWpv7EI&#10;M9fnSEKwSh5FItir9/ucYn8JwAohCY2KJjhr7DSL+41PSPlrbGIAfgNLYAksgSWwBJY/dJk8eXLC&#10;hOlTzw8ZNfKvcSnJiBT8hkn5/Z2YNx5PSErB1BmzDX4PHz2GM3l5KC4vR12dYn4b0dzSjIamJlRW&#10;VyPfU37nL1iE5PSBpiyr1FEEr3Foz268++4nePTpY1Nff/r5abyt4FeuyG6SxMkKJz++GquJiyZL&#10;PtTquCZIcn0zQOZkS2pwn4osRdhba/yfCbfm5ixV11OJDXI5llQITY6kVvhxwaYu87za2aSMEzpN&#10;0D7+6APk52cTfkcjZWgaho0bgenLZmH9zvUGv8V1BVYrU4qKJqqCi2tWmodwRVOJI1N1Fdtrbs+3&#10;8IZA96O7rtyRzIv9tRJI3H7DA+K3PrxDu2sK8QP29RNjOfdpJc5yCvI9Qq2ySOucjlkbAS3b6JyZ&#10;4NvA2fV38C3I5j5h9v7bHE/b7GfQ7fejySVbcPkqYVQQrWMGu1zbdWQc855eK6H1HqH0NUEvzcYQ&#10;FAtclfVa473F90JjGOAKnq8b6Kq/f1yKtl3Ts5sPVOe3x5RgA2cCtinCOsa2d9imL8M233ff1M5B&#10;uDJGXzWTQi1oVmy2SijdIvzeeM1BsWBWP15YGSVCqUGujnF9w5Jt+XDc4xnH0PG7ykbNcXjshiBX&#10;Y6g/QVbKs2WrlgmuOZbUXAHuDba5wbY377Evx73B9jd4/DqB9Zra8JyNRWAV/ApqDW4F0J45EL5I&#10;gHbtrtN07CrBWAq4wa0Hxv52L9sbAN8UtJ63YwJfHROI9pmUYAEa4Uqg6IOxD8eCYYGzANKH4csE&#10;Yx1XhmqNcZEAKDPA5Rja9hVeu64Uam4LOB2Msg23leirr5/diwPF84Q5G4PHBLDnBbQEXevD434f&#10;uzah00yAKBglIMql+DLHsdfEexTkClClNBsos7+Btm+8D1tzHCnZBrmeaVtga3G8AlFrQzjl+Dae&#10;gJSgq/U53p8p/3wdphbr3uWuzGtL+ZXiKyh3INzGc4J0XVvjEGh5bzKBrMBWKrIDcF7ruoNdU3sJ&#10;13Y/HNtXzztMAW5BG59TzSp1dLEBjedq0cRnV0NnDSqbS1HWWIhSmlN/CcDK+lyWiarGctwj/D76&#10;9JGpr07x/cKUVwsrMVdnH3y/s/jbzwmcpvbSDEC9hFV6pltyKs99WWMpVtdUWym/XOv8ky9dzK4p&#10;uzT1888JfFUOSTAsk9qrtZ9U6zPeo/5P6N5c1ugv8e5772HBguUYOGQgFixZhowhYwxK+4dHmZIr&#10;dVdwmpw6CImW9MqBr9yfowW/CakIJ/yGR8cTfmnsI5dmg1+aYoddzd8IWK1fZZ7vH47QyChEe/Cb&#10;TLBOTBn8H4mJA3oSEjIC8BtYAktgCSyBJbD8UcvUqVPjJxv8jvhrfIril1Sqgf+kf8ftWfAbn5SK&#10;KdNnYeOW7Thy/Ayy8/JRVVOD+oZGsybCr1TgusZ6lJSW4NDho1iwdBnShgy3LM9hEeGICA/D0f37&#10;8eEHDzlx+swmPwJTQaZcihVTq0lTnzs0odNBqgNVbZtaQNM5H5ql2ApYHTR/ZfUldU7H7DzNv45g&#10;VyZ4lju0VGNLrMW2Puj++INzr3bXdMqzbXPczz97hPKKEoybPBapwwaY2/PMpbOwbsc6HDizH4XV&#10;OahXtueLjTbRvEowkYKomF9TfwVzhEdTfAW4hM/Xrc6vQPVVU38FuG9/eA9vf3QPb3x0h2upwHcM&#10;gt/02rz+vlOC1cdcpgmbb9pxwS6BWiArEwAbGLu2AlOBrQEnTaBrIK01Te19CNZxnZdq/OBdgrJg&#10;2etvbXne4NRg1gHrA0Gz7kvg7J0T0L7Gdd81ebzPeFxrga6gVaB71wNfH2J1zLa987rOa2rHc4Lb&#10;e2pD0zUE21KD1e+OVGf94KB21lYmQFbCrF6nGrP/dYKuD8eC3uv3CJvKzk0YvmlrqcUCW4KnzODz&#10;Mm69JrgmRAt+pdZ6Sq7ts42g1+BXn78HrSrLpLYCVzvGcW6y3U21983G4TmCrMBVQCx47SUU+uNo&#10;W+ruNUGxKbsOdG1fwCsQFvSynY4Jnn2wlNLrm9yltRYs67wPvma6BsFMsOsg2ZlA8TIhTDCp87JL&#10;gjhCl/pdk6u5B7893HcQzbEJlgJRwZzAVgqwqcLsZ2Pq2t54Pqz68OsUYB3jOZ4XtOq8D+dShwWz&#10;rq3cyTW+oNaNcUHKLPsIfOU+3E1AFjib4stjUqAFzmp/nn+31o77AkuXMVnWaXCrbRufr1muxjrm&#10;YNwHcl1fkCp12INy3rvg1BRZ3qeSUAmg1fYi+yiJle5D533l17k1t+P8DY1DcBW8sq+BuQBY8Ms2&#10;Xbw/Kbs+DOuaBsfePWtbICw3aL0WuZi3Xmom/MrtuRUtcnu+1ICmi/WoP1uD2rZKwm+JZXrOq8mm&#10;uXjfvKosFPD5VtFYiruv3zH35Eee8uu7G9szVO7MhFxzOeZzXVD8JcHVlGABL80HXyWy0vPdnt08&#10;JqBVW237bb5iG9fWmSBZa6m+j7xyS+qnY/72k88JvQRp7au97tFcrHVfTz7H668/wNznF2HYqGF4&#10;ae06DB0x3qA0NDLaSh6ppJHq+iYRfg1SkzKc6puQwuNerd/YRIPfsMg4mit35Ce9ciYIFvy6uN8g&#10;Wlh4JGLiCb/JaUhISVMyrb8mJqb1REQkDuL/2sASWAJLYAksgSWw/BGLlN/JU6d2Dxkx/H8kpBJ+&#10;CaeW7fn34JcWGx+PabPnYN36zTh89CSyC4pQUsFJUlWVAW9DcyPqGupRVV2N3Lw8bN+1E3MXLkRS&#10;RgYiopQRMxox0bE4ceQQ3nnvE6sR+ctPP+KXX37lpOR7l/GTE5UfOQn66aefbaKikkdShuWWbCD7&#10;/Q82IRKIyrXOwJgmmNV5Aa7FmnGtJFjKAK3EKH4fjWlJrHhdnZe6+4vKIQl82daux2s59Zdj/MCx&#10;PDi2DNC81jdffo7yylKMJ/ymDEvD4PHDMGvZHGyQ8pt5EKW1RWjsrEXnpVabJF8RfBBm5D4rd9w7&#10;bzm1VABsyq+UV8GloJOgKwX4LULvWx+9Zus+6OX6HR57l1D8rndcJlB+4/07Dl4JnQLgN7w+zl2a&#10;1/BMrsw2Ho/ff5dwKxM4c22wK2j14VfQrHO0N9SPx7R20Mtjgm/BMPcNbPmadK032O8tviatBbaC&#10;VVOSObbBtIBX8C/z4Zf2gNt95h3TuNp/Xf29toJe/5yBsAe+gt47BFsfhAXLzgTAPjQ7iPb3/XNa&#10;/6OqbJBsQCx4JRwTfnUtre04x7E1Yfam4FbASug1N2t91l77m1KDCaKCaK0FvWaC3Nek8AqQaTon&#10;ICUsWjuvvUxw6iu41k7wKyVX8Ktz/I4JiNXHwbsHztbOG5PbV24LYgmkgmFvjB6O0Qe3PO/DpyDW&#10;xQ0TMK2NQPM8r6frPgOsgj6a3LUFwIJbA1K2FZD65/sg1jP1NWBm+742z2xf8fs8e8y7T7fvxjD3&#10;X4KiYPUCQVFQK9h89loOuJWZWYCrdoRvQuJFwSz3ZQJNg2KDWpncnbV2sKy/5a4euQy7bM4OnDW2&#10;u4a184BVbbWv+/CVYCm8UnoFxKbMSuH1tjWOr8qaSzT7ukzR3L6hbam6crH2VF1u65igVm01tkBa&#10;4wt2NY7ML5sk1bezp8WpvTS5OlvcL2G47UoTGgm9Zt115rVS01pOwC1COa2oPs9KHRXU5SGnMhNZ&#10;5WdQVJ2PW3eum8vzZ59+ZmDpw+oXfIZLhVUWZimyysSstWJtv3ziYnB9qJVpWwqv2plCS3BVG4vb&#10;5TnnlfOVi+0V4LKtD9S6znffyANI8cLsw/GtzjCf8V9/87UDcq+P1r479ff8n/Dehx/g+SXLMHjw&#10;ICxdsQqDh41DZHQcwiNj+P8qlnCrmNwMJKcORkraUCSmDrHY39iEZHN5jiT4yiKk/Hpxv6pqIAu1&#10;0kfRth0Solq/BN9+YVyHmTocHRePuMQUJKdlKKb4r1xfTUwMwG9gCSyBJbAElsDyhy0Ofqd1Dhs1&#10;+t8V8xsZE4sQwe9vQK9M/7xTUtMxb9FSbNu9Dyezs5FXXGwuzqrxW9/cZFmfa+vqUFFRgVNZmWy3&#10;C/MXL0aS5/YcyQlFXFwCThw/hnfef2SwawqsXJNpBqQ0Aa2b9Kjmrs7/YMqAr+AKcn8mHEspENBq&#10;34Gvg1/Zzz/9wrZO6XUKr6cQ23iC4x/wF8sq7ZJo+cAr07bGdu577h4EwTqmSdNnjx+ioDAPE6eM&#10;w8ARAzF07HDMWToXm/dswvHcwyiuzUd9ew06LrbYBFnJglTj94YgicBkcbY0uRz7yq9gVW7NDwiU&#10;ivN9S6rvh4Lf1/BAsEoglmv069xWewHsO1KFDYqdSuwDq39M+wJjtZU5BdiBrCm9UoN1TNfvg13C&#10;K89bO5rUXkGnwbHO0wx4feVXxnNqKzh+i/b0uLdWe1OC3TEf0rVtY3ttdV0fanVc0GtQTFMbqc4C&#10;XLlPC4DNnVpu1Z5CbPArOCW0+vsuttipu1JoLZZYbQitDnR53Nt3CbQcEGvfjnMsKcRqJwi244Ji&#10;mmod65h/zgDZriO4VoyxINSBranHz7g/+xAsFfiOrk1QNpVZbtcGxg56DXQNZKXkXuIY7pzg1x9H&#10;QGzGbYGuD69SXH0F2GJ3pewSkvvugeekCMvdWaqwD6yWUMug2HeLJmje5PfYOy8F1leF/W1zeSaU&#10;CSINTD1o9qHVNweVqlcsaCUI9rSxn/pofKm+Tmm+SHATmPr9LOaXpnNqd4lAaNmPOZZM58yNue+Y&#10;A1yDXoEux/KBVnDcRfgz5dfrL3DWPZ0n2MqlWEBtEMzj5nbM/k79VaytFF0pss4F2VyTLRbYga3M&#10;B1u5NgtQ1U/qbAfHb+O1nUu0xuf7wNdnrso0uU2baivw5XXPXneqr+qFy6T2Kl5XbSxRlsbWaxIQ&#10;6x55T2el8NIsxlfqL9tb4iuDXlfnt+NKs7UTCKvEUevlRrRwrfq+Un7r2qtQ01JqLs+C36K6XMJv&#10;LnKqs5BddgYlNcWE35uWnMpAl6AqhdUPHzHllcc+F3x6wKlzFsIiVZhrB72eMkwzOKXZ8//rb/rc&#10;qNVeP3Sqja/kqs2XhN0n/B+i6wuun3z2xH5Qdf04plyhCcNqr3Y6bj9eKub4yWf44IMPsHL1Sxg4&#10;MAOrVr2I4SPHI45gq5hfmWJ+le05kfAbnzYEiSmDoMzPigP26/2qTSThV+2d27OAV1mfXeyvuT73&#10;d/AbHCQADjUwjuL/wYTEZEL1ACQnp/01MSWtJwC/gSWwBJbAElgCyx+4GPxOn94xfPSYf09KSbc6&#10;v/1M+f29OpdBSEhNxbQ5c7Bu8xYcPZNp8FtD2G1q5gSqpQ0tLa1W6qi6pgb5hQXYd2A/Fi9Zyn7p&#10;CI+MQkREJGKio3H0wAG8/c6H+PDjTzgx+sKgV4Ap5dUA0zNTaj3TZMcAmRD7bBuDYR0T1H7v2tox&#10;Aq2/9lVj3+xacmX+VlDMfYKw309tBcp+rLHGFqDrnOzrr77EJx9/gDPZmRgzfhTShqRhyNhhmL1k&#10;Htbv2IAjWYdQqDq/bVVo7262CbRiKC1J0ms9lknZVF+ZQE9KKOHToJbQaqWOBKPm6vwa3v34vrk+&#10;v/vxA4LsawRVJbZiG0KyVOA3P7jrwbNUXo4jADVQftWDYM+Fmu3efN9BsBRmqb0GwOwjEJVqa1Ar&#10;QPUA/E2NqfsTpNNMBfbg1Qdh25ebM48ZvBoUcxxa35g8Z6otTSDsj2njeP2d4su1N74PwbI7hEuZ&#10;wbBnrxF4pe4KbLXt7wt4fXXY1FwPeM3d+YFTeX2ANuWX+1JqDVwJoXKnFsyamiyoFpgSbAW8glrd&#10;x60H+iFDKqsPw05J1rbUXu1rbeorAfmGjLBpEEszKPbA1Y9PdvDrXKtl1pYAKuB18OuAVyqx9RNM&#10;6wcVnfNA2QdgKbO+q7O2dVyAa8Aqpfi2ryI7t2iLYaYZ8LJf76syB8oC4R7uWyItQS4BzbdLAk2a&#10;qZ4ELSmpTk0VUHqKsEDVlFGnxBrIWl/BrLevvxGOIzdqA2E77tRU18aBscE0zbkjC0I92OW+QS7h&#10;0tyceS3BqPZl55XVWtmcCZ4CwHPcthhZmqm0ltSKbXkfcjE2N2jBs+3zONvI1Vou2orhP6d+cpHW&#10;6+S9CYStv+6L5tRZB6cGpKbg0nhPZ2nKKC1XZRczzDbXCcbX+N55fdXeyhUJanUfNp7UXo3J/rov&#10;3wVagCvQ5ftubtC2L9hVrK9cq1tdQi3Br9Revv7WS03o4LbOtV1uMvBV4itZ4/l61HXVoL7TuT4X&#10;16nMUQ5yqjKRS/CV63N2ZSbhtxC3793EZ4RN/Ygp+PWV3C+ffGEmWFWcreJ9TX3lOXueC0AJvr4L&#10;svp+Zaqty9BsYMv2NibHsOc/zanBcmdWkisX22s1hNXHQNplm5bZmGpvJqjmfbGt2qn9108+x7vv&#10;vWuK74CB6VhNCB4+gvAbn4iISP1QS/iNU7bnQQa9SniVmDKQ4JuB2MQ0i/eNile250RLkhURpbhf&#10;qb+xfS7Pfsyvy/gcbi7PWguQ5VYdn5SKJP5vTEoh/Cam9QbgN7AElsASWAJLYPkDlwnzJiROnTat&#10;c9iIkf+enJLKf+Cq8/uv4LcfouOTMG7yNKxZtx7HTpxCUWkpyisrUVtfZ9ArCJYKXF5ejtzcXOzd&#10;u9fgN23IMIQTekPDwxFJCD568ADefecjc5mzUhea3HiuyZr4aN8HW5U4srhcTxn+4Uen4PpwbKWO&#10;fvjTP9Tr/ZON8xPXcmn+6cen8KtzPgxr+9k+cmv+kW01tu5Fa8GvD9yKJf6CE6uPP3wPBYW5mDBp&#10;HAYOHYBhY4Zj1pK52LxrE47lHHbZnjsqLeGVuUhyoit4UOznTamLhC6XNIrQSdizTM+EUlN/Ca9K&#10;hCUQltr7JsHXz/6s8wJhHXNuzc4N2qm8hFxB70cOgn241TFzi+a4bxjUerHCAkyZVFsvTthB7i2X&#10;CEuQyW0puoLVN60v743nZAbNNEuGRWgV6DqAFZw6OLYkWxzDqb4CY45LEHUQ7ADXtnn+XUE81w54&#10;XRtBsA/ADoYFtoRcvn8yQawPxKby0rSt9qbWCla94zLLAi31XcBJiBXcuqRXTrXVto75EGtQSvA1&#10;NVaqrEGwlGIHywaxAlBzcXaJr0xV5b7GdJmkCb3cVj9/XEGs7k9QbOBKM5doTyGWGmyu0Orrgalg&#10;WecExgLoW7qGQa+Al+aNo9jfPiVYpr764aUPbgm7HEuJt5Swy8Gv4n67Cbkudljg7GDXuUE/dX0W&#10;fDrovcK1U1ylVjr18xwBS5mYlaFYYCU3W4NFA0aBaKeBsMDUIJfga2otIc2HX9kVwe4Nxd46QDZV&#10;Vud0D1KF2UcmcBXMCUa1r2t3XWm1jM7dPdrvsGRO+jsU2LUQ8lTbVnGuSvSktp1SQWlW9scAsdVg&#10;0I+dFbzauHpt3JYi7GeZ9s13f5ZJkXXqr1Njndtxl40v5dfGkwlkCc8qoaSYWwNWvofqq3HccafU&#10;Wqwu309BsZ3n+yJwdgqvuy+NZ9fTcb3/7CelWqWydM6pwO71mCLN+5O7c4vifC/Umzn1twG1ndWo&#10;66hCneJ+m0pQVJdH8M02+C2sybH9krpC3Hr1hrkqC0Cl8gp2BbpWfojHBZoGmzR7xnvbAlK5OZtK&#10;zP3PPv8cnz7+1IDV/S9wQCw3Z5mUZAfLTrXVeYH0F0/kWu1UZ+2rrcZSSSSDXz6vpTrLFFcsGFZf&#10;we/3336NDx5+guWr1mDw4AysWL4aaRkjLDRHFsH/h4r3jSPopqQORnLqEELqYELwIMQlDehLeiX4&#10;jXwm43P/sBiEmLuzW/cjACvjc3BImCW9kttzqOr8xiWZ27N+eE5KSf0f8Ukp1yMC8BtYAktgCSyB&#10;JbD8ccuEefMSp0ybeXbE6NH/kZzi6vz+y5hfQnFychrmzl2EdRs248ix416poyo0q8xRS4utGwi/&#10;yv5cVlaCAwcOYv6iRYhPTUf/cJV/CDfl99SxI3jvvYeWKOVPP35vbsialAgwtbbJjUoVffetuUH/&#10;SFg11ZWTFh9etW9A68GrIPeXX3+1c9q2czSrD+zBru3//DN+ZTtBsyZaP//s3J19oFZMsc476HZw&#10;bMmw5Pase9Tk7cnnKCsvxeQpEzBkxGCMmDAKsxbNxsbdm3AkW6WOclF/ttomoFJzlFBI2YClDsqV&#10;Vm7Pyvas8kCvCS4Jps60/cz+h869WQrwe588MDdnH4QVF/zmh4oLVnywoFfu0HKbVh/uC3AFrQbJ&#10;bjydFwRb3C2vrevLzVdQ6GoD9ziXYd6jJeYiMBo8EiYtQ7Nnpujy/g2wuTaIplnsMK9rJZUIwGYC&#10;WoNjmtp6JuB1gHvTuWHzvEDW7s877lRhXk9uzoJf3osPzD4UP6v6mkJLqDQQ1v3zNem1mIqr8wak&#10;aqPXy9fpwa7FARNoBah6za/yevqRQqYSTyrvpFjtm3J1pvVyjGuCWJ6XO7tKI13n9nW20VrHFOPt&#10;XKC9BFo0rWW6R3dcqrD7Xhg0SxVWW66VHdyUW7kgC2B1XR6TWfy4AFbGfbXvuXvJmYDWzrnM1Cq5&#10;JAXXskFzbJU40ng63itYZl8DX4Gut7bkWZ4K7LscX7jWbqpoTUc1MitzcaIsE0eLz+BIwUkcLTyB&#10;I/kncDj3OA7lHsUhbh/KPYn9mcewL+soDuQcw57MQ9h96gD2mB3E/qwjVq+66UILzl4RHEtJlTkQ&#10;ljpsIE2AcxmYnQpsqi+PdV2S2zIh70qjZSLee3Ivth7agS20zQd3YOO+bdi4fwfW7d2K9bu3YO2u&#10;TbZet3szXtyxAS/t2oAXdzpbs2sjXty+3ra3Ht2N4tpiNJ6tR0s3ofki749wLdCUWSIs3ovuySCS&#10;9yB19qLUZh6Ti7VfRkhw3XqxAVXtlShvKUN+fT6yq3OQzfcvr7YIRQ2lKJd7cVcN6rrr0XiZMMo+&#10;bQRfV7KI8H61GR2K1TVXaZe0SqWKtC+gFVx3XiO006Qga19tLDZZLs9sI+CV6ttO2PXdobXvW9ul&#10;RjR111m2Z8v4fFYZn+usXFt5Q7GFceRbwqsc5FYp6VUOCirz0XvjKp/hn+Lxp49NXVWSKrkWm2or&#10;AJUCbGqtA2MBrNYqPaRnuZ7zpg6zjQBX21J6vyEUq62VsaPpuNRcQbUDXam3DqS/4jgCaR2Te/Oj&#10;R4+srVRkwbCVOhKMc1v3pbHtXvkM/5jw+9L6jRiYkYqVq1ZZwiuVMIoSzBJ+lfk5NjEVCakDkZQ2&#10;FMlpw5CQMojHBiAmIZ3wm4qIZ2J+wyNjvaRXNMKvXJ/7hUYh2Mv2HBTcnxAcanHAGjsuifCbnCr7&#10;GwH4RkD5DSyBJbAElsASWP7AZdzs2UlTZs48N3zU6P9QzG9MXDz/KUcQdH+/1FFiSipmz5uPTVte&#10;waGjx5CVk0vILUNdfR2ampoMfhXzK+U3JzcHO3buwIKFCzFs+ChzJwvj+FGRUTi4dy/efe8jTko+&#10;+zvo1cRE2xZ3+8vPNvERsP7651/NNVltVNtXYKo2gl1Bq9pZySRCrmD2R24rSZXaGyQrltiDWB+A&#10;lR3arvOTA1+/DrAlztIYgm62Ve1fHZP6rHtzysUTVNZUYPyUsUgZkorBY4Zh5uJZWL9jHQ5nHUQ+&#10;J7c1LRVo7W7kRLPdJbwS1AiYaEp49RQkHQwKWgWOglQBq2J+Ta2VKsu1zhnECnx13lN0BbpymX6H&#10;+x98/ADvfXTfzktJ1nGpw7bvAe/1B1dxvDgTkxcvwOCJ4zB4/BgMGjca6aNHIn3UMGTIRg/HgJEj&#10;MXvFIuTVFeP8TQLTawQ2weLbhE3etwHvu7fNBVuAe1cwy3t9wPuRK7dA1wCf1rcviDZ45ev1gNnG&#10;+gdzccc87x9jH4FwHwwLev1zNI0pcJciK5CVguvWAvcbdtwHecGsJaoSmGqbdoNgfEPbHEd2k9u9&#10;BFTZ9Tdu4BrP97J9r5RcQug1jqdzPfxMde4az13jvtYGwjKCuD5vyxgt9dhUY+dCbSoywdcvSSTg&#10;FZRfu3fZU5h17R708Jiuo+v1sO9VnrvKflcFuwJZQu4VjqH9qwRiOy4wvq/7u+Ydu+q1JfAKdAm9&#10;V+TKTMCVXeX19f3U2ld+DXotttbF1wr+Tpafwdh5MxESGc3nwe95h/zfs+D+oRg+aSL2njqEypZK&#10;tFxoIjQSsnsIcXIR5nVVskieEy52l8cuE/4uNaOBgLb79AEMmzIRwWG/X5/8/xeLSkrC4vUvIa+m&#10;CHWEwMbzDaYgOyVY6qsgU2qr3Jg9NVVQThNcCkxbBZQXarHj5B5EJib+5nVkwaGhSB02FGv3bkNe&#10;fRFqu2rR3N1EUG1x418jqAp6pdoKtnmtNp6TK7OgWOc69COAoNbcpdXu6b2Zcuypxw6ceW+EYANq&#10;jtNyocFM9X0bCeAN5+tQ10EY76hGTWsFKhuLUVZfgMIalTqiVedaqaPimkJcvXYF77z1Nj766GMr&#10;TSQVV89n9zx3ZenMNZnmw+7fm1N5DXp53rknO3VWOR7sWctzfnuBsQE1TfBrwMz2gl6pzzaGVGju&#10;65z2HRg7ldlCWbwkiV8T1B89foiNW7ZhAOF32bIVGDpqgoGvSh2FRkQhNj7ZVF6BbxLBNyl1KP8H&#10;DkFcYgbhV7Xxk9k+CZHRBOCoBIRFxLGvl/RKbs/a5lr1fq3WL+FXSa8MfgnNsQlJSDS35/T/TEod&#10;eCshYcBgficCS2AJLIElsASWwPJHLDNnzkxWtufho0f/VVAbGR2LkP7/OtuzAHnGrDlYt2ETjhw/&#10;gdyCQpRXVpirc2tzE1poUn2V8Cq/IB879uzC9BkzkT5oMMePIfxGIiIyBjt2bMOD19+0X+h/ILhK&#10;VdVEx01SvARTBE9tf/ftN/heEyHvnDIwC3TlBv3Ljz8Z0Gqypf0/fU8IpvmTJV/t9cHWKbhuW27S&#10;gl8lzrI1TYDsJ8dSIixBtvq7MkpypeaEjpOmhw8/RlZBFsZMGo3UoWkYOGYoZiyaiXXbXrZsz4VV&#10;hN/WSjRz0iz1SiqbQOim4k4Vf0oge1WK5TuEN5mgzitN5Cu5AlYpvwJeuTqrvq/v+mxKr/atveKB&#10;7z/t95FrJ5dkS2RlfQjNglTC5i1CYlZFFjImjuRkLISf62983kEhiE5PQ9rzc5ExfwFmvvwicurK&#10;cYEQrIzVUq5fI/jeewZ+72lN+L1HSL9HkL9HeDXj63qN96Fr37Navk/N4n7ZTzDsXKdpfF+k3Fpc&#10;LrdN6aX5ccn+eYv3pdkxmpRbM4LvU0XXrVU2SXBp8bkCY7XnmLcFujwvu8bPRoAr0Lymz4htbvK8&#10;jl3n9WQCZK0FvFc43hW+Fz0EYoGmQara2ljcJ3A6lfiqqbWK/TUA5vgCXKm1Un79OFu/Vq8Zz6mf&#10;jSPo5VhXpOZ69yfIvcL2V7h2ACwjyHJbwHxZgCt1l/16eY/XdH88fo33elWw7IGuKcJ3+d3UOLcu&#10;8BjvQ/DLc0pYdVGuzTfPIq82FwMmjvrn78n/sgUjacBgzHphNV46sAtnKvIJXXUGwe0EXFnb5UZC&#10;WwtBroXrZtSdq8LRvBPYduIARhHGnwvp9xvj/q9YEKIHDsL4FSsxZ+1awuthFDdUoKazDg3djQRP&#10;uUUT0gW9AkyD4S4DX4Gp4LL5YhPBtxEV7eVYtH4ZIcglEgwOjUHG+MkYOWs2kkeOIrS747LQ2ASs&#10;2LYRWdUFqCB01p+rQ/OlJlQR8nMJxbl1BchvKEJhUylOV2TjRFkWMqvyUNpcjvrz9Za0qvOaS3Ql&#10;1bdNbt46JnWX+4Jdl/FZscRddp8dBGi5grde4evia2oi/NYTfht47brOGlS1lFq25+J6l+U5h8+N&#10;vKpsFPL7UMR7uXa7Fx9//LElmZKyKtAUlAp2fbVXQOsnwNK+r9iaevuVc2HWc12KrqBVz3nL4sxt&#10;jee7MJtaS1NfPaN9WFZ/c5U2tdi5Q+vaGkuxyIJjux+OYxmneV4lmHxFedeuAxiUno4lS5djyKhx&#10;iIyNQyj/Rynjs+BX2Z2V8ColfRhS+pTfdLMYU4mTEEX4lQl+pfiG0fyYXzPF/Op/q5Je0frz/6BK&#10;KsWlpCEhLY1AnfZfCcmpryYkJATq/AaWwBJYAktgCSx/1DJt2rSUKdOmXRw+asxfE5NT+U9cMb9h&#10;CA7+fbdnJfUYO24SNr2yFcdPn0FeUZHV+ZWrs6yluRmNjY2oqqpGAeH38KGDWL5yNScNGYiMUumH&#10;CMQQgo+r1NE7H+Dxw4fm8vzjzz8abPruzA5mBcB/ohFUPddkmRRZyw5tAPzUDFg9F2dNgOQ2rbbm&#10;wsx+au9A2CnFfhIryyLN65nKKyBmf11f9tOfCM8/eImzBMA0wfqXXzxBRW0Fxk+bgCTC7+CxwzBv&#10;2Vxs2LURR3MOobA6D7WE39buBqi2qMqdCG6U6VkK5N0++HOKr0BXplq+KmEkk4uz9gW+b0vdlTJs&#10;btCemzP3Bct2nqZjUn/NNVpKMc0lrXLxvq8RMl8lbL767k3cJZDeIKR13TyPukttKD/fgqLOeuS3&#10;VSK/vQJHawswYNFCgoVUPn5m6UOw5sB+1LDdRYG8qZ2ExjcJpgTe++9xfMGwvS6BMUFXsMt93/X5&#10;Lvdlfe7TBEtL+KX3gfuyp4mvbuJN3q+UXo2ntm5N8KVJ+VXsrxmPa19tnDnY9dsJfn0gltvyDX4G&#10;Brv8HHxgFdQKfs3stV13r1HuyARhbUsB9tVfU4TZp0fqKre17vXg2VRWX4UV3HLf1FiaFF25W5vS&#10;y215ARgYazyCsVyp5TYtUNUxg1YPYE1p5nGZQa6ucZdQ/Coh+LYDX21fvi27RACW0ss2uh8DZLbj&#10;WmBscCz4tcRWhG3ty+2Zx3TcMjfTLvBY142zaO9tQ8PlBqzZtwnhpmIKOP8X1N9+IUgcMxbj1mxA&#10;xKjJfLb05/EgRCamYvG6l5FTXYia9mqDMSWoaieglbaWYvGWtQhPTmdbXZ/gPGYCprywDnGDhln/&#10;37zW/6wFhyB13BiMX78GYaPGcz/MHQ8Jw5DJ07An8zjKCaW1BMMmwq0SSklVFVh29UpZdfHCUlMF&#10;vnVdtciqzMaoWVP4eh2gD5wwAy8fPYTtucexYPM6RCQm910/MmUwVu7ehRMVuShuKsae3MPImDjO&#10;nrt+m3+0YEL18o1rkFdXaADczntytX+fuj1bdmipw7wvU3+lIhOSBcaK+TUwJghLSdaxet53PYFb&#10;yno1X295QyHKaMV1ecivyUV+dQ4t22J+e29dw6efKsGUMikTLAWyBpUEWD2DCbjffvu9A1NPqRWU&#10;9rlG90HqZw6WaYrN1fP7idyUPYVXbWzfzkvNdTV79eOpjtsYXGvfnv20zx7zHI9rW8DsJ9myuGNC&#10;9ze83y8+/wx7du3DoLRULF++DOMmTTV3ZNXqlQuz4nIT+H1LSR+MVMJvspU7GoT45AGW9EoJsaJi&#10;pfz6Ca/iDXyl9DrwVbKrcANfKb7PBRF+g0MRGRFlYUbKLJ2UkoGU1IH/78SU9Pvx8fFD+bkGlsAS&#10;WAJLYAksgeWPWBYSfqfPnHlp1Jgxf01O5T/yGMX86h/0b8OvoFiQPGn6DLy4bj2OnjiJguJiVNdw&#10;slRf3wfAfsxvcUkJ9hKYlq9aiYGDhyM8PMISXsXFxeHUyeN494NP8PDRQ5uU/OjB5fffKoGVA1lz&#10;ZRagEkK1bb/4c9sA2FNjtS9AlqudFIA+EP5BSu1Prp322fYXQu2vBGzBsPZlLhb4J7dW1meOo/bf&#10;eVmjrY3UZR5T/LFME7AvvvgM5dVlGCu356HpGDJ+OGYtnePcnjMPIL8yx9wGlUhHCXGUqEfxlzeV&#10;bZgQZdArE/hxLbAV4Do3Z5UnumNq7ns0H2x992UBsdyd5RbtlzrSMSW+crDsxnmdgKs26mMqMNev&#10;s/0Dnr/Pbam2d3j927Q7vIfbNIPAt67hVEMe+g8YzO9CDCfu0UgbPwWvZJ5GZVczul8lePF1yDVY&#10;EP+q1FxCqmBb17WYXr0ugSvHFBjf/+Au7vJ6puzKBZrHHfQ+a07hdWD7dNsUXANZB7Ovvf0PyrD6&#10;eaZzam+lj95QfLVLMqVtjaEfH64JMgWb7C+gNbAlyMsExfYeEDoFwdqWS7TaGPTeF9x6ai/H7NE4&#10;PGcKLaFUfXTMB1WtnZrsxriptoTRa/ev4gbPyXRPAl3rz7UAWLArcDXVVsbruTWvwzZX+V0S0Pb6&#10;JkBWe6+Pv60+GqcPeKUGc99g+LZTfq1+L01K71UPii9y+5JA+O5lXGSbc/z+dim29HonKgilyza9&#10;hIyRBIGMdMSn+ZZmlpCejgRvP45QEct1bArXqalIGjQEw2fNx4hFKxGRMZTPlX981vAZM3AY1u7b&#10;jfx6PlsIYnXddSghDM5auRhBYVH/1CckPAqDp83B6EVLkTZmDJIHD0XSkKFIHk5YGTYMSUN5n7Tk&#10;YcN5bARSR47CAIK3b4MnTMC4BQswfOFihKUN+qfxBdrh8alYunkTsmsI5V11aL7QZIqvEkqZa7GB&#10;r9TpdoJkG5rlln2uFvsLjyBpBP+O/LEI2EFhkXiuvwfWnvVPGoDnt+3AjrwsHCrPxIJNq3nN2L7z&#10;obHxGDBxEgaMH4/QaP5NescjElOxaucryKwuQFVbNZq7pZK3ubjfa7ovuU4rA3S7Qe9Z75ipvl52&#10;Z917O/elZjcT2uXi3aB4344qVDSXoLg2z9yeiwi+2RVnkFuVaQBcWJmHS9cu4ZNPHxE8nyad0nPa&#10;Nz2TzaWZpuf8twRZK1v03Q+myJqLM8FY7eQy7UOt+vqQa0ow14JlyypNIBZsf/G5WzsAFlB7MK1t&#10;TyEW/D4b76t9jfXkCYGZ4Pv5k8fYtWs/0lKSsGzFcoydMBVx/KxVuijCK3WUkJhudX6TU4YQUodw&#10;PZA2wEogxRJ+Y8z1ORGRUQkIj4hFGMHZd3M2+FWyK0/11Q8pAuFQHotS2b/4ZCQSfhNT0wW/D+Lj&#10;0wPwG1gCS2AJLIElsPxRy5QpU1JnzJhxZdToMf8jMSmF8BuPEJuU/b7SEBmfgHFTp2HLjh04ncMJ&#10;EAG3ivArtbeluQUtrS7plWC4qKQYuw8ewGxOLGPjODEIC0dYRAT/4cch68xJvP/RYzz69CG+/9P3&#10;+OXXPxNACbWETVNXPYh10Olc3FTGSK7HDkidO7NgVeAqZdjWNIGwJj5q56vFlgzrF8X3eomxuO3W&#10;cm32ts3NWXHEug+OL7PruGuaKV6MYz989DHBPw9jJ49B6rA0DB43HDMWzcamXRtxPOeIJYip66yy&#10;2ESVR1HspBIa3Xrdwa+STEmltLhZJXYiEDqXZrkxK36XkEtAfYeQ6yvBglin7soF2sGw9n0YfvOD&#10;Ow6cua+2Om/uzgbCcoUW9N4l/N7Dazz3Go/7sbgGqgbDN3HjrevYnn0UQXGJnKxHIjgsFmMWLMSR&#10;8iLUX27H5XuEK76OG7z/V3X/7yvJlqD3dp9JpbUkWRrXd4umSfmV8m3qsIxt9AOAZX7mvl/+yOCX&#10;+77Sq+O+kmsuz29e7wPkpyDs2ghy/ZhfxfUKMJW8Sy7OglkfRqV8m7uy9tVOcMp+ckm/pfM8J3XW&#10;1fp1gHpDyjGPW+y29rmttZ0jDPuxwlJ/fQjWNQTTpu4SRuVirKzOUoKdqusBqw+9MsJuz2sCYg96&#10;73I8T6E1t2jCa1/SK601BsHW9q18kUtoJRfny3KJ5vHLtKv35ArdY/uKAZbLs8oaye1aKrAg+BJN&#10;8CvV9yIB+TzXZ2+cMwW4hRDVSmsjUDVz3Uhoqud3vIYwWEurIThVEg4rCU9VZ+tRda4BFR21KO+o&#10;QxlBNruhCFNWLUcQIeGfIZMWHIqBk6Zj07EjyCJoVnXVoIZjHSs5jYHjx7KNYnv/+fkUSliZsnI1&#10;9hTlIK+5ApXn6lDB6+vaVZ0EufONqDnXiEpuay2r6qrnfdaimIC3ZMNLCIt+Cpt/b/2RMHQ01h3c&#10;j9y6EtRwzLrOWrReUiytElsJeJ2bcSvfC7kqN1xQkqsKrN+/BdF98b5BBN8IhMbEIjQuFkGhT+OU&#10;gwhDk1e/gFeyTmDZHvbJSOvrkzB8NFbs2Yet2ad4/hhBfwrfJ7137tyGE4dR0FCC6vZqNHQ3EGKb&#10;0WHqrsoceaDLtQ+5bT3NBsRy1bZjvG+5TDddpml9od7AvbajGlWtZQTgYpQ0FFi256zyU8guP2Pu&#10;zwrtuHmn10BScCkF1o+z/eZbB68yJbzyQ1YEwN99I88ZV9LIh1w/lteA+TsC89dfWdZmy9wsqPaO&#10;C25lguavv1Q/ry/B14/1NRjmWrCr7U8fCc51f0943CXgUh9576jM3sFDJ5GanIzlK1di/KSpiE9w&#10;/wtV6khwKuU3OU2ZngchiRBs5Y5U65cmUI6OTTLX5/CoeP5/i0FomDyc5PLswLdfaDg/X8Fvfyic&#10;RG7PYYTjqGiOz2slEH6T00z5DcBvYAksgSWwBJbA8kcuc+fOTZs2bVrP6DFj/0ey3J6V7TlUyu/v&#10;w2+/kBCMmjARW7bvxLGTp5Bb6NyeFfPb2KiEVy0GwrW1tcgryMcBwu+al9ciNXWAU34JwPEE6KzT&#10;J/HOex9YJk7BpUGo55psMb4EWMsAzQmPqbsET7knyyXum2++dmqxB8ByX3YK7o+uH82HXsGzryD7&#10;cOy31XGbjGmtNuz35z//Gf/2l7/Y9XwwFjBbmSVdi8elcjx6+DFKygoxZuJoS3g1ZOxwzFw8G+u3&#10;b8ChM/tRVFtgMXNKJHOeE0y5kQpMBE+CK6mTpvgKeuX2THB1Lst38Z4UXEKqgFbb7374mkGwjmn/&#10;/Y9d1mfnFs211F0B7ge3rY9zkXYqrCDY1RC+Z+BrwGtGQCWU9sGv1oRNuQZ33+7GvI0v47mwGIPf&#10;yKR0LNm6GflKSNTbhcsErRtse9die507taDZXJoFuoRZU3Y1Jl+brqdkWH7GaNUx1vWcMuwgWMBr&#10;Ca3YXy7Pz6q5fYCrHwyegdy7UtB53lyjecza8bhlqias+rWUBdtSV2+y/Q2+PplzY3bKrmJ0Fdtr&#10;WZ0FswROtRcAC3pd/DDHUXudo1n2Zv2YcV+ALHdquUg7F2olqnLQK3foHlwl1DrYdKBq5ZAEuxxD&#10;Kqxg1MXkeqDsqbumTtM09g2CsJJj3eQYlg1aYxGCLWEWIbZH8b+3BK+K2VUSLZfIytRenjPll+B7&#10;meeu8ppylzYXa5qyQ1+9zXZeEiwB8yW2l/Ir1fcCx7zgr/k9Pn/jPLplygCtrMc3uU2QktroJ2dy&#10;CZoEYFIaCctXXJzs6cpMjJg5nSAQyefJP8fqBoXHYczCpQS9k8ipLyL41pob7u6T+xGbLndn5x79&#10;9/2CEZ08CIs2v4KTFQXWp+FCI1ouK4uxi7+Vy6+VO7rYbCWEZG2eOpvfmI8pK+YjmM+nvx/XMwL5&#10;oEnTsDXrOHIaSvl3XedKJhF4VarofK9iffXauwiZHJevtYl/90VNhZj30mL0j3TjhiRkYP72Xdic&#10;dQo780/g+U1rEBEf33edjCnTsGrPdoydPx1B/RWLz+OEpkmE+k2nTmBf0Rm8fHQH4gYN9O6rHyY8&#10;vwgHCrOR18T7Ivg28/XK9dmyQfO5I2sj8LbLPVvHuC2F2oC4V2vCL98XuTu38D1r7q5H03nC79k6&#10;p/62V6GypRRFDflWuzyvItuSXRVU56C4Jh89t3vwhABp5YQIn31Jpgie5tpM075+wJTCa5mZBb1s&#10;pzhcuSb7IOwg1mvvPZe1Laj+woNaKb8ObF0GaYsl9q7rq8xyoVZbKb5+XwPhT9n/8RNrJ5PyKw+e&#10;06ezkJaagdlz52L0OGV7TrK6vUp8JfiVypuaNtgshRCczLXigBNU7kgqcWwyzcFvuMX8Rnsuz079&#10;lQWF8P+qlF/F/HJbiR9jOH58gpTfdCSlZfw3x7ybkJARiPkNLIElsASWwBJY/qhl9uzZ6ZOmTLk2&#10;bMSovyVI+VXCK/1C/RvKim8q/zB+6nRs2PKKwW9BcQmqCb/NLS1obWs3a2xqMvgtKi7CwUOHsHjx&#10;YqTwH3xkVKS5PcfHx+LkicN4++338VjK7w+Ez++dW7P98s+JidaasHzLyY9TbH8ieDq4NZD11Fwd&#10;//Nf/mz7fdmb5cYsEJZqzLEErT4IK9GVxpCq++dffzXY1TmBtn9tnRdkq+6w1GYl3jLXak2aCOBP&#10;vvgcDx9+iJLSfIydOBapg9MwlPA7a+EsrN+2DofPHERBZQ4aOirRwYn3eU7+5fosl9JeAoiyEt99&#10;+7oHvy5uV3Drq7eCV6fcCmAFxi4mWPsOeuXefA9vSeklfL4tlZj773/8Gt6jqY3ifFXWyMCY+1J9&#10;Hyg2l8csRpfjGbhy/x7Hv8extS/3Z7n+1l1swfQXVmDaqsU4VpGDKk6q2wg7l+4RvgiCyojsw66B&#10;Le0Ot+VCLffpW4ROmRJeCXZ1L/ff5zbP+aB9V0Ar41j+eyGQ9YFX52+bUq74XQfCvuuzU4FvGDRr&#10;LJ1XOSNf8TVXadvnGITeWzQpv7pvKdbXeF7rXh63WF1Cp4vHduAsld6UesKnlaeiuRq9NEEpgVLw&#10;aTV3X1MdX8HqNS8mlxCrMTW24Fegq36CaYKyTAqwlF61taRVBFrXju0Fp4oXlglyaaYUG6S6pFR9&#10;ibEIqAa73Bb4CnotcRbXBrUyG0uuzy4WWBAusL3E9i75FduqD9v1SmHmecHyeUKtTNB70UD4IuGX&#10;AEzglclN+hLPy1TXV3V+VRapWxDc22qutlbjtrfDYKvhbA12nzmEpOHD+Sz5LQU3GBEJ6Zi3YRO/&#10;c/koa6tCzflarsuwYP1LCIpQ/Pk/qsUcI7g/kkaOwZoDe3FGscKdNbwewftqB86aMuvF5nqmLMxK&#10;pCXYayIwnijPwkD+Hbu442fHdtYvIgZTlq3C3sJM5NYXoK6Lz7uLci9uN9dnA2CD/7OWSErwK7fo&#10;E+WnMWQ6x+3nXmdITCIGTJ2J4YSs9IkT0P8Z9+Ww1FQs2roVW04cwvQVC3jNp4mwYtIHYsqqVRg+&#10;aw76xzyF5ZDIWMxbuw5Hy3NRZgmy6u26UnGl/HZea7dt37VZia5UNkmxvVKEBcF6D1TbV7WPrQ7y&#10;RVfzVz/cyeo7q1HRWISSOsKvXJ2rcpBbdgbZpaeRz+fCletXLHTFV2Pl1qw4X1NzPaCVCWT1PBWo&#10;+u7OOqbEVRaD67XXM9jiha0fgZZj+f8LfNM59dVxxQMLgj8nRFt7PcNpelYrXlglmD599CnB97HB&#10;sF1D53h9we9XX36GEyezkcL3f+mKlZjI/23xicmE0yhERMSaSzOBlOcHWcxvqsodpRJ+kzL63J6j&#10;45Isc7PBb5Tq/EZZbd9+pv5GIoTrkLBIg17Bb5CU3/BIRPLzU8xvMv83pqUP+q/U9IE3A6WOAktg&#10;CSyBJbAElj9wmTFjRsbkqVOvDxs56m/xiXLdinFuz/8i23MoJ6BjJk/Fpm3bcSorG3kFhagi6KrG&#10;r1yeZU1NzRAQ5+UXYO/e/Vi2bDkGDhlmMcVSfpMSE5Gfl4sPPnyEzz977NRZAqfA0yZE3JbC+sP3&#10;yrzslFzBqrlFE2x1zlRYmp/0yiDVU2sFxBpHMKxjglsHuU9VX40pJVmqs/al7P7M9a8EbStrpGzQ&#10;bCuoVlspF/61NLnSxKm6uhwTp4xHyuBUDB01BHOWzMHm3Ztx1NyeC9GoSTgnn1amhYBwlYAi91TB&#10;kysX5NRPl5jqDt43lVfJraQCu+zOAuO3Cavv6hxNkCxAFijLrL25Pt8zVdiBr8v27JdEElTadazt&#10;A7zOdga/Br4eALPtXcGrweENdBF0cpsqUXG2AZ03unGB0HRN4Mbz5spMoL3zDoGTr0GZnS2ZFbe1&#10;FkDfYRuNp3OCXymwd/iaZVJ7VXbJTGMJYnne4p8NcH2Te7Mzg1rCo6nE7GOqMbctwZXGJmg68BUs&#10;O4j1XZ5NwaUpOZefsdkSU/FYr78tsGU/ga/MklIRXP1kWXZM0EtAVZKqmxaz60oW3bhP+NVYgl9a&#10;7+s3oGzRVwm2fa7P3FYiK1OWaeb+TDNFmGCqdgbABr7OFOfrQ69M7tKCWovNvf20Fu/1u5dww4Nx&#10;KcK+SWW2BFgyg2AHwJdkSojFz9iSWxFuXbyvSh5dwsVbglzn8qx+F3leLs/npPJ6fVRzV94Mcq1W&#10;/wsEwAsEP6vBe63TauEKev3SOqojW9tViVU716F/vNyABb//qPz2Q9KQkXhx316cri6y2OLqc3XI&#10;bSywEktKFvRbP8wFhUZh8Jx5pszm1hVZHWKpzMperEzRUjYd+AqI221ttWy761HTVY1tx3YifoBU&#10;5d/60S8I4QTy5zdsxOHSHJS2lptrsZRkjWlxv3qdBH0BprI/CzI19oG840gZSdD/zedpEIL790d0&#10;ciomL1mMndkncLS6AFkNRThZkY3n165CbHoygvxM1kFsH0pwCvEUYVpMWjpW79pm8b4VrdUEV+d2&#10;3W6Kb5upvVJ+dT9yd7b45GvuM1GppBYpvoR4lXCSNXngq2ON3XWo7qhEVVsZypuKUaKY37o8q++b&#10;U66432wU1xXi8vVLePjpQ4Na2RdPfPVX0Op+xPSh1n++a+2b7fOctSPUSjH+mmCqbR9u/bXG+e5b&#10;eet858HrE7umtREwG1SzP9tZjDChWCboFQBLEZZq7CflEnj/8MN3OHM6D+mpaVi0agXGTJpiym9Y&#10;eJQBcGRkHBKTMxz4pg9HWhqN60TL+JyG2ASVCExGpMX8KuGV/sdFW6bnEMv27ABY6m9wv3DzIlCt&#10;X40tdTmRY6SkDtCPw/9FuxGRmDiQn21gCSyBJbAElsASWP6IRfA7deq0GyNHj/lbUkoKoqKi+Q9b&#10;Mb/PTtKetSD+k0/ApGlSfreY8ltYVIzq2jo0NDahkdDb1MwJFUFYym9BYSEOHDyIRYsWIZkTtfAI&#10;TgQIvwnxccjPzsYHH39mmUJ94PVLVXxH4LVj3lpmsPuDS3BlkxtOcnTcQJjmJ6jS2lQDtpEC/Osv&#10;v/Zle/ZVYVOB5V7N9oJZXxl215A6zHv5+lu7fl8CLLb9VtfgZEmTsc8ef4qy0kJMmDgW6UPSMMTq&#10;/M7Bhu0bcDT3EPJV6qitAu2m/HYY/F57jVDiwZPFrBLafCVUmZvltmwZnWlSbN+jCYAFsIJawbHc&#10;oqUAC5B92BUU65xg2I8bfuMjLzkWxzAVmNv32Veqr1ye77ONGbddZmbCJq339SvYknMIcaNG4LnQ&#10;aESnDcLag/vQdLkLl+4QqF4nSBIi71iSK8It711Znc2FWuMISGU8ZqZjygQtwNY13uNr9pRfA1ea&#10;uTyzv0oeqa9LBOYA2OJ/aYJa9XH9pOS6rMkuudVNW5vaa/CrOF1PxRU46zzBWvctVdtKFWnNseTy&#10;7EoTEXYFvuyjftaXY9yiXVfJIdXfFfzK2FbHbZ+fpdyTnYor8CUE0wS+Vw2EPeO+Ynf9Pqr9KxiW&#10;y7OgVDHCV2g9vJaUWXOR5nnnJs3vjeCX0Hqdn4GBLc1ifAW1UoNpBsg8fp1A6lygBaqXLcmVIFZq&#10;rpTmy3euGvzqGv9Y51dqsLk30y4KhKX2EowFvp1SNq+fY9+L/D5344K2b5w3EHZ23pTfSzyuH3zM&#10;rp0lbLWihVBV2VSIWcuf5/dKSasEsn8PhUH9ozB0+nxsPX0SBfVlqG6vQe35ehyvykTymJFsIxD8&#10;Z0DtH5mA6atfwJHSbKeAnq0z4G27RPilybXXwFeAqrXdTyPb1aC8rRSrt69DeJwU1X92w5YanDB0&#10;FF7avxtZNQUWg9zA12Kxvvy7tlq7pqQKhOXm3WHA2UzYrD5Xjxz2OVp8CvtyjmHP6UPYm3kIezIP&#10;E4xP4HhZDmG3GIVtlajsrDV37TqVGCI4V3fVobilwuKejxSewe6co3iF/QZMnmQgrNjRwROnYvOx&#10;g8irVW1glYdqROcVd19SpeV23ikFnvckFd5+BLii7M+dzhWaACzX73a5h1+Wa3grWvm8aibct9Dq&#10;eU9VzWWoaCT8SvmtyTF359zKLCt7VFCVh95bvXgkRfXLr82rRkCrZ/M33O8rY6TycAbEzjVZsGrP&#10;U20b9H6N77/lc1ZJsDyY9eN5dV7/FwS8fnv/+a61FGfF8ypeWPCrvjrmXKGdK/aXBHKpyaoprwRZ&#10;Ni77Gxx//QSZWfkYkJyGpSuWY/KMGQTSFMJpNP8fxltMr+J8Uwi8SniVnDoEKQTg+OSBiEvKQIy5&#10;PSchIjrBKb+EZVl/9g+xmF/n/hws12fBr37Akesz96Oi4hBL0E5MSeM10v6T62sREUkD+L0LLIEl&#10;sASWwBJYAssfsSjmd8rUqdcGjxj5t6Rkwm+0lF/+c/69mN/gfgiPjsPEKdOwbccuHD9x0hJeVdfW&#10;o6mFE8q2drS0trmEV3X1KC0rw5EjR7B4yVKrZRge4cf8xuPMqZMEm/fx0ccfOZXXA0xfvTV1VuWM&#10;eFzH5Mb8k4Gu27fyGZwMfU+Tequ4XFNs1cZTc+WqrLWA1wdZgbLaCaKlHOu8tZEizDFsHBvfKRO6&#10;vs6p/JH1tf7f48svv0B1TSUmTZ+E9GEZGDJ+hMHvWk6kD2TuR15lNuraK9F2odliAi3ml3BjNWYJ&#10;YQI2wa9UTMX9Cn6lhCpDs4DWYn1ppv4SUrV+CsJO8X3/4/v44JMHZu+xj0Gv2hF8Bb8PPuSYVif4&#10;nrk8S+WV4mvQy+sJTO9/IHAVPDqw1ER+ytL5CI6QS2YYwjnBe2HffpR2NaPrBiHrvlN/7xB8775/&#10;x7k+s5/6GshrTK59oPZjgc01WqBMu/vuTauxKwi218+xDIB5TzrmA7Tv4mzj6f48xfi+SjW9JTVW&#10;WZxdPK7fRyal2Gopcy3gNejVtkCX0Ko4XMX9WgZmri1JFaFTUCoXa79WsJRfU3YJrCqPdFvZoLm+&#10;dv+KgbcAWHGzBr/8bC3m11OALZaY24JaQazU3muCWO7feKBrXbVrGvQScA2APQiWGQATRuXO3EPY&#10;NPgV8N4mzPK71CsQZnsfgnsIqjId79WPFDynGF4Xu+tMINtNqBX4XrwptVcu1HKfFkB7AKw2cl3m&#10;NdTnPNt1CXoNfrt4nHCrMdjmIiFXsKv7uSwlmKbtiwReKcHnCVmmhBLCWq8o3vcMBk4Yz+eLYmCf&#10;Kpi+hUQmYtLyF7CvOBclbVWo6qxB8/k6bDi5B/0TEtjmtxTUYEQlDcSybdutRJBKETXKlZdgJ/VX&#10;7shyS3YxrwJDT/klYNYTZAvqCjFt6QIE8bn0z2PTQiIwZPocbD59FPmNpVbmyGrn9iqZVJuprGf5&#10;Gq3G7zUBp4CYECllVffA7WauG9lHVkswb7qo5FLNlhSrgXCvBFUC0RaCestVmp+ASn0uNKGhuwk1&#10;7XU4WnEGaeP0I8Bzljhr8tJl2JuXiZLmStR18RlMKNdr9mHcz+6seGzLQs3rdPE6+jFAn4fcnAW8&#10;Un2VpEuvS2NYrV/P5bnpvModlRF8c1Ekt2eanm2q9VtWX4Tbd6/j8y+emD02N2KBKQGVACy49BNP&#10;2Y+bgldCp8BVbsk++Po/Qpqi+5VzbZa7s6BZ59TmWUVXZq7NhGJdz6/fKwC2tjz/GYFc+wa4Xl9B&#10;sCm/dl3203W++RoF+aVIT0618JxJU6dbnK+UWWVujotLgWV7Th6M9IwRXrmjwVbuKCFlAKKecXu2&#10;Uke0MPYLCVXcryzK1fjl90huz3J5lqn8kYv5TUFSCsdPyfhbYmrG5cjk5Ax+voElsASWwBJYAktg&#10;+SMWxfxOnT7r+sjRY/+WnOISXv1/i/ntTzgeNW481m/ZiuMnT6GopBQ1dQ2E3xY0C3xbOdnzsj0X&#10;FBXj4IGDWLZsBScNAxER6bJgJiYlIzc3Gx895MSEkxCVvfBBU4qs3NI0WZHpuK/qatv/1d/f94HZ&#10;FFtuy5VNACu199/+7d/M3VkTLx+iLZu0B7w6pomQgTCvK9dpxQlLwRBsO5B2dX/VTzV/pT5LWfjw&#10;w/eRnX0GYyaMQupQKb8jMH3BLKzbtRGHcg+jqK7ASh21En67Bb8CDbmlvuYASyqlIM5XegW9gtc3&#10;PdCVG7NcnnXs/Y/uE27vG/Q6KJb7sqBYYOuyO1uGZ6m9NMv+zDZSdS3ZFffl8qwMz1J+LeuzFF9e&#10;U+7LgmAlhbpNoCxsKEDG+DGc9CshUSjiho3HhtNZKDvbiu5XCW2ESsGksjwLYKWqyvwkV4JfU3sF&#10;ooJWji+lWbWFrb4wQdvq/uqc2glwDVrVx/UX6FpCK96Txe/SDIYFtjLvmr5LstReZc+2Nc2SXak/&#10;x3uVr+kW+xuwc19ri/3la1CdX8GvVF/BqOwmwfT2m4RfwTXhVmMKeM19mmvL8kxzEEz4pCmJ2TW2&#10;9eN2zd1Zxj6K21UsrWBUkGlqrfY5hkEu7TLPKROzy8pMaFXcrdrznMXwCnw1DtdXCKOCXMvqrLEU&#10;q8v1Vam8PGcJrzwgluprLs7c1lrxulJzrf4v28gN35Jc8RpXaBb/65lA+TxB9pyBsJRggjSPWQIs&#10;c20WVDqw6r4uhVdrHiMIyr1Wiq/ibRVXKlBUjOy2U3sQnaosxgLff3zGEGJTBmLRth04UZlnCq5A&#10;s+FcFWavXY3nQvV9/A34DQpB0oix2HD0MLJqilDVUWWuv1JABblSMlsvEvquEkovEUZ5H4I83U8D&#10;wfpoySlkmKr828+80OgETF2xGnsLz6CMYzdcbEAzodUyKhMwnWLaQsg+S+DkNeVWzPdACnArX7tA&#10;to2w2cR2AmIprsoKrYRZirVV/xaZqdTN5i7dyPuSC7LuURDcyHXNuVqUtJThVFkmDuYfx76cozhD&#10;2C9rqUT9+QYDcMUbK9ZZIC0wF/zK3Vn3KVd0AbDiny22l+MaxPOY1oJh3ZsSdcnlWYnA9ONADT+H&#10;6uZSVDQUooDAm1+RzXWOZXsuqM7D9TvX8fhLB7/+81reO36cr8uxoDJ2P5qCK+D0gVY/IAqGBbZS&#10;b9VXpjaCVJmLJWYfHlcZPGV1tkRWPK4+jx9/aoCra8sN+uOPP/bA1yXIUkLFR48eWR8l2JL5/0O+&#10;Imj/8P03qCivweCMQVixchWmTJtN4CX8hgt+YxAr+E3KQEraUHN71toyP6cOtlq/0YRX1fmNEPzy&#10;uyLw7R9O6GV/xf5azK/Mkl455TcoWPAbgciYOMQmqM6v4HrAX5OSBpyNikpL5fcusASWwBJYAktg&#10;CSx/xDJuxoyMiVOm3Bw6YvR/JqUodinBMjIH/atsz2GhGDl2HF7ZsQuns1TqiPBbU2tuz4r3bW1v&#10;RWtbK/cbUFhchKOclK564SVkDBhqcB0WQfhNSEReTg4+fqgyFk/6FF5fHdCESa7PAlNTBDhZsuMC&#10;U5pA9JeffzazPt8phsspCVIE/MRXPwpaDXTdWjDrlzjSZOwvBGS/5q/G1dpN3rySHAbT3+JPvIbF&#10;h3kxv8og+vFHH6CgIBfjJoxG2uBUDBo5mPA7E+t2rMeR7MOcGOai7myNKUEXCBBS1JSAyFcqTcUk&#10;fPpJnqRovkmYFdg6yPVifgm35tpMYBXwStV1pZBcCSSd074DXpfp2eJ82U9wq0RTDwS7PKYSRw8+&#10;uGsuygbG7ysLs6DQqaTXXu/BrjP7EZORgef6RdDCMWzOAhyqrETd5U6L+73+OgFT4EuQ9LNF++Dq&#10;uznruNyspfLe5uu87YGvGff9LMxSvwW0ei98xdigWcdpVqqI75f9WCAAZjudVykjH4J1TPHTgl3/&#10;nANjXkuQzrUPvLrnV9lGsb9y35ZZnV+CrMUEm+J7w9aCXStzxHNaW6yugPdBj7k9u2zRhGGay/As&#10;4HVZng165eYstZftDZK1Jsw65beXgCzIdcB7Ve05hvYFvQ6ACbdsK/fum7yeElLpxxMDaR6XC7VL&#10;UCWF+Gmm56u3HMQqw7NTfOXyzDbsY9fTcf0Qo768h8uE2Us3Xfyu1fsVCPNzlvIr+NVaZY6c8ttB&#10;iKtH1dlKVHRUoLy9AqVtVShsLENhaynymkuQ11SC3IZiZNcWIKeuELm1hciszsfpqgIs4t9GSILc&#10;i/V8efYZE4z+UXEYM28OdmcfQ2FTqbkuS4Gs6ijDrNWLEBwmtfgf3Z6DEZmQhonLV2HNoQOE6yM4&#10;mHcKR4vOmB3OP4mDOSe45rHC0ziUewIHco7hYO5xXucodmUewfrDe5E6ahSh5Fmw1jWCEUKQGTFz&#10;FjafPISs+mLU8O9ZoNoqZfZCo4un7fVKHOm41FNCsWDVlQwiSNKa2FaJtRr4enTMFN2L9agjYArA&#10;G3lObXReZgB8gds0tZHVsp1+DFDd46rOalR3Eky5Xyv35PNsx/Nymda1G3kvjQJrwqzutVWu2T0t&#10;aJfxmIDa4nxNbRYEOxVYr62RY9V2VduzS+pvNT/jssYilNYXIF+Kb0UmwTcTZ0pPoqimANdu9pji&#10;+7nq5hI4DYAFv1zr+Sk11ymtztVY236MrkoeWaiL9r3j/r5KG33HZ63WzoXZ9ff/RwiQzb3ZA2Wp&#10;vDIBsI772+oreJYyrKRYyhbtq8eC5+8Jv9VVDRgyYAhWrlyJqTNmEXZT+H8qGqGEWMXzJlvM7xCD&#10;X1ly6lDEJw1ADL970fH/DL/PZnuWwuvWcnt+RvkNjUBYVCz7JyIhNQ1J6YP+IzEloyM6OjqF38HA&#10;ElgCS2AJLIElsPwRy/Tpzw+YMm3areFjR/9nYmoKImJiTNn9VwmvomPjMWbiZKzbuBknTp1BaXkF&#10;6us5AWtoMJfntvZ2tLQQfhsaUVFRgVMnT2DZihVITM1AeCTH54QijpB95tQpvP/hY/tl3pUzEvS6&#10;5FZ+RmbbliJLOJbJjVnwKSXBIJhAa+7QAtsfngKsJl3KDC3lV3Art2W/vZTgP//5Lza21GIrZ+TF&#10;+5rxem48KcAelBPE/cRbsm85cfryi88J/VWYPG0iBo0YgCFjBmPmoplYzwn+YcJvYXUeapXt+XKL&#10;uYcKfnsJFSqRI8ASzMnlVwBs7s6EUam+gl1Brsv+7Ls8v2qKr6vp+6pBrw++UohfJzTLbN/rp7am&#10;HHtKryW0oj0td0Rw5b4SUt17/w7B9LaBYsvVNizasgZhKamISB+AF/fuQklnMzqvdePqvR6LmbWE&#10;VgTJu3J9fkcALMC+Z4Dtuza/9oFAWGBN4+t8VUZQfVUJr3Re7XhO4CvF2AdbU3cFt4JZHu9LbKXj&#10;ds5rx7HvKYEWIdTvZ214XtAs1/I+12e20WuzUkev65hzgxbIK4nXdZqO2z4hVOsbNIPn1zke+/nq&#10;rxReuU0/NYKp1F5TfJ1iq0RVAmVdVzHCAk197i45lsoLsR0B1bI5s71lY+b5qwa+3PbGURZo3w3a&#10;B2udV2zws2allLTN9jIraySIFRjLNBYBWKqt4n+t9BFB9/LN82ZXZLdk3ZboSib3Zrk7d107i/br&#10;7ag4X4sX929H4tBhhMJo9OPkPTiUk3lO7oP6+2tO7Pv3N3tOiZl86xdiZYRSx0zA2GWrEDdyHI8r&#10;t0AIwggPM1Yswz4CqtyKBXVNFwhjUihVtudiE5rO1WNP5iEMGEtIDebYwWGIHjwMY5euQNqs5xES&#10;m2AhGc9ZLOy/sD7o9ozPufCEJAybvQADp89GCGFEx0P5jJu2bCl2ZB0nxBejUjBIyFTJJEGqIFGK&#10;bfNlwu3FGhwtOYZpqxcS3mdixJzpGDp9MkbQhk+diGFTJmDY5PHcnoDhfFYMmTYBg2mDeHzIxHEY&#10;NH4MBvJ1DRk3BoPGjsSgMSNoo3hsJDJGD0faqOHIGDUSA0aOQLpnaSNGIHUkQYyWPpLneF5tBnKM&#10;xetWI7siF1W8Z6vby/tUXLJc0C0xl9RfKdQEdyUiM3drArPg3eBXAN5VQwgmdBOAa9orUdVajhIp&#10;vzU5KK7PQ2FdrsX9Ftfk4dqtHnz6mZTYJwaTglH3A6K8dL7uU28twzLh1YD1qy8NdgW68rbR89rg&#10;9xunBn/uQbSVT6K5c85VWeNJ0VXCKx0T2OqYuUt/TVMb3odMgKu4Y0Gw/s+on4Nyl0tC9/gDr19R&#10;UYMhfNat4PdwyvQZiI5L5HebcBoRYzV84+NTkZo2xBJd+dme4xMzLOFVVHyyuT5HxCjbs4v3DQtX&#10;rd8ohHoArL+Vfvr74PfWKb9hBsVRMfGu1FFymsod/S0hdUB3QPkNLIElsASWwBJY/sBlzpw5g6bO&#10;mHFn+OhR/5WQqlqFsegfpn/Qmhz+M/gGcxKbkJSKcROn4KWX1+Hg4SMoKCghBNahqZkTQoJvW3sH&#10;2traDH6V7fnAgX2Y+zwnl4NHeHWEwxEZGYEjPP7Oux/i4aNHTrnl5Mg3ga6A1QdZTVikvLqYWwe4&#10;Ko+kdpaFmYCqerwGtn/5i2Votn1uSwXW+Z9+domuLH6Xa40hkxKsWF9Bra5lbQm/ygwt5bgPeHlf&#10;LiP0Tzah+vLJ56ivq8bEqeORPiwNQ8YOw7TFs7B++3ocI/wWcWJY06pSRy1W5ujSTZWnuYK7HqwJ&#10;7u4T+N54n3ArQCWMKl5XwOpie+XO7NyYLdEVodUHY52TCYBV31elkAS+pgKzr8v07IBYfRTXe492&#10;n33vG6TeM1i9x/3XZBz7LgHW4ngFm9yW+niB93vhXi8uE3oFhFJPfbVVSayUzdmgliCr9R2CvF/2&#10;yOr9CnJ5zFys33PA6rtGC2QFxnJ9dvWAHQz3mX8dbuu9kvux7Jbcmml90GznXTsHvarz6+wW71mu&#10;yoJQwagBqWBYIEyTetur+rk8riRYVpqIY/dKzeU5KcSCZgG0IFbqrRJb9b7eyzZSa2mCWx2T0isT&#10;/L4mN+crrh4wz/vlkaT6W2kkwqdAuJdrmQNfQqoUWsGqAS3Njgtq5RpNqBXcErJ1TbkyK4mVwbDO&#10;c91nUnvl3kyzbM9cW4Iqxeca9Dq7ROB1pYqUrIrf0RsuaZXKGMltV/Gnuc1FGLdqKYL4t+vclX87&#10;6dT/nAUhKCwWQ2fNx5Id27DxxEFk1pWhrKvWVE0plUrMpDhVc5eWssq1UzBbUX+uAWeKs7D24E4M&#10;mDaNUP2vkvP937EgxBBu5m/ego2Zx3C4THVzS1BB8Ku/UI9mqaKExA6BIwFSimnTJYLwecXs1mD9&#10;7s2IjIv7jXH//2tBfD4PGz8BO08dRkFDMaoJr3KfVgyymQe8UoH1Hts2jysztOBX7txStKVGm9sz&#10;+1e3laOylZ9RUxFKGwrMBMF5Ndn2A9/FnvN4+OknfaqvAafA1ktQ5avA7tjTcBY9a30A/eZrtjPV&#10;1ytRJKCVesu1lU0yF+mnMb+K8dUxA2kpuzymsXUNtZMbtLk3c1sALhXYAbNr667rgPpH/h+pq2nC&#10;oMHDsHT5CsyeO888oPqHRSIiMtZKGSUkpVuiq7QMuT0PM/hNSh7gSh0RfhXzGxGbgPBol/BKym9I&#10;f6m9Dn7N+hOAQ8L5PzSM6zA3Pv+mYuKTkJCShuS0jP9OShlwLRDzG1gCS2AJLIElsPyBy6xZswZP&#10;njHz7vBRY/4rKTUdkTGK+eWEMvj3ld+o2DhMnjoD6zdtNvjNzStATZ3gl5PUtg60trZZxmcpwUqG&#10;tXvffixdugKJhObwcP0aHoHoqGicPn4MH3702CYlprL+4FyOfQDVWhMVJbQS1P76659drd1nQNlA&#10;1YNZlUH6+edf8NOvvzhA9sYQuApy/TG1L4XXxfWqlJFzidb1Bcra1pj+uD9zXANxnjdg1jicNH3x&#10;2WOUFhdi/KRxSB2ShoGjh2L6otnYsHMDjmQe5MQw1xLGtHOSLNVFoCH3VR/klLBJwGYQJ1i0bZcA&#10;SqWMBLRvEFj9uF5lbH7zI2d9Mb4CXbaxUkceHOuYv/YTX6mU0gOOJxdoKb6C0qe1d5VkSnAqN2i5&#10;Q7MN70NlmCy5lAerzr3YuSf3uToLPrkt2JU7sWBWx82lWe0U76vz3JfpdVqmZ45lbs5qYwou+0rt&#10;FezadRTLK/XXe39sXGfaVzywxQTTFJfrzt0y92hLREVziauk3joItved4xn4EmqdyusbwZjnLSvz&#10;A2VnliIspddzh/bgVUmyeng9c1OmGaDyWlJ9pQLLfVpuzQbAAlvF0b6qWO+LVhpJCbq0ViItZY+2&#10;Or0EWosBZh+pvVKRncp7zVyhBbOX2E7uys4It4Rrgbev+Fqb25fNFNOr+FyVKzKXZ3N9VhZnKbpK&#10;VkXwve1KGynBlVylBcDnlRhJMbzXO1HfXYvDRaex8dA+LNy0AXGDhuK5oN/IhPw/bYLlYPSLiEP6&#10;hMlYsWs7TlQVGvTWnK9HE+HS6tJ6tWeVjVnxql29AjMCGtfV3XXYfOYgZr/8gt3ToGnTTWn+7ev9&#10;z1swgSRu8Eikz3keiZOnYsTcOdh+5igKmspQ3VFrKrSSVun+FFcr+FWJI8GkXIzrztbiTFkm1u7e&#10;iKUbX8Ki9S9g7svLMeuFpZj94nLMfWkF5tDmvrwC89auxLx1q7lejdlrdGwl5q97AfPWv4j5tOdp&#10;c3R+Hfc3cH/DSzz/IubymLbVTm0WbFrD89xn34XcXvzKy1iybR1e3P0Kdp8+hNzaIlTyvW3ks0c/&#10;Guje22mKQbaM19xuudJkrtVSrxXv62KMGyzeuN4DXym/tZ1VBsBlTcUorM2zbM95lVnIrchEfmUO&#10;zl3uwkcPP7SY2s8FnF9/ha+/cZAq8PzmWweZem7rx0P/2e2DqhRaB7dfWZyuD7KCZiWz8t2Xdfxp&#10;JucvLBu/XKetxBEBWMf98kjat+t7sOuUYDeGjvnxyALtH3/6HpX1zUjPGITlK/j5PL+YQJpsbsmC&#10;3+joBCjhVUqa3J6HGfwq7teyPRN+pdomJKd7dX6V8ZmmjM/8rpv6awqwV+7Ig18rd8RteUIp27OX&#10;9Oq/E9MG9AbgN7AElsASWAJLYPkDlwULFgyZPmv2/VGjx/xXcmqaU34jIvjP+XeUnaAgi1EaP2mq&#10;we+JU6dQUl6O2jpOolpb0dreYa7PKnVU39iAguJi7Dt40NyeUzNcwisV94+Li0V25mk8/PRzg18p&#10;v0pqpcmRXI0FmQakXKu8kNVl/NYltvJdkbXtq7VShH3XZQfSPC8XaS9GVzAsdVcuzgLpv/zlL/iz&#10;Yn0JtIJfH3adC/QvHNONq2sYWLONgS9N1/j266/xhPBbUVGK8ZPHWZ1flTqas3Qu4Vcxv4dMFalr&#10;rzK3Z9U/dYmILlsMpyVSEsB5MGexv4RSQeo/AqxgV4rwmx8pm7O3bed9hdcpxWr/xkdu36m+7P8M&#10;/Fp7rnVcbe9LkRWACrgFvsq4LPgVsPK4IFTndUzndcyHX7+fQbIA2AdTAqhzaXZ1ff3jDjwJq9rX&#10;uGyj16u11G+ZINgHY0Gv319rmfq/qjG0JoS62F43po6pBq+5PHt9Bb1WuojwKuVWdXjNnfkNKb6u&#10;Du911eMV7BJu7Rzb9bKdg99eU3CV4MqyPmufwCnXY0GnXMBV09fsvsxlbxbI+tmWfRAW5Or4DYKt&#10;QTHN2knZJbj6Ls+m5Oq4rsN7FwRfJSQr0ZQBrAGuQPiK3YMSZUkBtiRWpgQ71VfJqlSb95IBMOGX&#10;57S+eOs8rZuwSwDWmqYSXN0qhUPILO8ox+o9m5E4lLArt+SgEERyYj9m6SoMXbAUoYlpCOIkPpiT&#10;+eCwaPQLj0E/rW07iutIhND6hUVwn2u5R0fFIzIlA1OWLMb2rBPIaixH6bkG1F1pQ7OSLREiO/n3&#10;0elB2Tm/LA+BuJlwVtpSilU7NiFx2HDPVZrPIYJD4ugpGL5yDeJHj0NIXBz6x8SjfzRN69gEc10O&#10;j0tAWFw8wvjMCk1IRFgiAYUWxu3o1HQMJEAPmLcI4QOfGZsWTGAZPms2tp05jnzeb+25elN+2xQ7&#10;SxB3iaQUR9vG/XYCJEGSoNlAq+2uN6CvUpxuN+H4YrPbP1tnQFpJWNa5yo5qVPL5UN3lyjnVnG9A&#10;OUGziudV27iG41R2VvMzqURZeznymoqwK+8YXji4E8v2vIKNpw/gRE0+ilorUMpxyjmeXLMbFF/M&#10;+1CSrXaCr2KQlWirmYArAO641oY2xf7SBL2W/OuyZ9x2Mcj1BGAHwYLfSn4GRXV5hN9c5FVlOeVX&#10;a8LvpWsXDH71HBdcSp0VyGrbVFjB5jPHfPXWz/psbXTczsnN2bX3AdnGIczqvKsH/C1BV+quS5yl&#10;EBiBsLlQS222Nt/YGAJi1faVO7ZMrs8aT15E5tFj/zu+R2NLBwYOHIznF87HtFlzTM0N5ffY1Fll&#10;ZE4agFRCb+qA4UhJH4rE1IFI4Hc6PjkDsQTgyLgkK3ekWr/K9hwq8A13yR19+HUu0Ir7FfiGmhIc&#10;GRVrCa+kLCemDPjPxJSMqwH4DSyBJbAElsASWP7ARdmep0+fdW3UmLF/M/iV8is15feU36Bg+6V7&#10;0tRZeOHFtZbtuayiEnV1dWhtUaIrTgRV8ogg3NTSjLLKKpw8dQbLV65CyoCB/GcfjXACcGpaGgqL&#10;CvHho8/w6PFDfPUNJyQetGrSY7/Ka4JCGNZE5htOilReSJCrNrK+NpzE+OAqOJXSIJVBrsv+eDpu&#10;6i3XvvJrAEwQ9o9pbfHF3Pav4cy5Xmui5I+j7SefE37LSzBhynikDkvHUJU6WjIH67avw9Gswyip&#10;LUCtSh1dbMSF3k6D35sElluvK9uzU4CV7dlifk3ldVDqA60PwA5qn26rbq/f1u9rRuC9L/O2BaFy&#10;d37Adj7wmgJMmDUYFhQLdn2YVXsPcq2vN7bgVucNagWpBFwHqTRCptkzAOyM+4RQg1qagFQwqtds&#10;mZzZxlyVaX68s8bs6892Um0V06vjUoIFzQ7ABcHXba3xDJS59l2erZQU9/UDg+Jrb715zeKUrayR&#10;gJdrxflKWRXACnJvEnZv0+Ta3CtVlvCppFKC1F7Cp5UzEozSDErZ7ml9XkLwaw6KXVIrgi8h2GCZ&#10;/XrZ5obcnwXGHM+yNvO4i+P1XJvZT2qyuTALhtlHmZhV4shBsgNmJbeyWGFBMs+ZizSB9wqhWEmu&#10;LAEWxzMAtuzMDpQNnjmeoNjV6D2Pc9c7LDOzYLON4LPlxA6EpaYa8P79371iY0ORPGkW1mVm4WhV&#10;MfKay1HcVoHC5jIU0ApbylHSVmlWrDW/96UtFSjjdhm3SwR6XXWou8TnAv8WGgm9jXK15XZrbwda&#10;BL6KSVW24h4+Py41ENCasLPgIMLSku2588+ZnvshKCoV87buxKGKImTVlyG/oQIFjbyvJiXiqkFZ&#10;Rx2K22t4T9Xcr0VxazVhsQpFvN/sxjxMXDkfzyk++e/GdRYU3B8DJ0zGjqyT1k9gKeVU8NvZ28L3&#10;TzG07Xa/AknLtnyd96/XozhawbLq5qqUEK2Tr7XNYFl1gNsNThWP20w4beF5lT6yZFU0wauAtZ7X&#10;rOgox7pDW9E/IfbvnstB3I5KS8GLe7ZZLWBlx64jQBv08p4syZXBbjuhl/ejEko8JgiWKQu19jt5&#10;XpmnzQi/LvGWkmcRyruk+lagorkYpQ35Br1ZFafN8muyUVSdj0s9F/GQz/DPPnduxb6b81MTiLoE&#10;VgJXhalYEivCsH7QFLwa5AqSv2F7mv8/wNRcjmH13tnWd4nWcQNo9RM0a9u7nq/s6riUY9mTz5QV&#10;+jEeE4TV3xJqsa3ii3/49iu0tJ/DgIFDMHf+LEyeNg0xsQmIiIhCtNySYxMRl5hK6B1CG4ZkrgW/&#10;cQTW+MR0q/Nrbs8EX4Gy1fpV0ivBLy3sGQgOUbmjYP1/7Y9+hF/V+Y0naBN6Bb//HZdI+I1MSefn&#10;G1gCS2AJLIElsASWP2KZsWhRxtQZM248hV8pOVJ8fj+mL4qAPHHqdGzath2nsrNRUlqGuvoGNDZx&#10;QtXWRvhtQWNjI4/VIT8vD4f278eKVasRm5TCyUAEQiMiER0TjeNHDuOd9z+yZCkCSsXXGtD6sWI0&#10;TVA0wdG2/VJP6wNeAqySWSlrs+r/WvZn7ivW14djv5+g1RRc9pEJlNXX3Jo9UxtBsUznpRRr7F+5&#10;/cvPBGu5ReseOOZ3nKA9+vhD5OWcwdiJY5Ai+B07HDMXzyb8rsexnEMobyhCQ1etlVbp5oT38o1u&#10;gx+pkYpHvf8W4ZHgJrCU+7EAVaBqpYkMbp3C6yu/src+9DI6y+XZA2KBo0GqD60CSQ+E+yCY5wS2&#10;zrgtANb11NaDW1OCaeZWbMZtxeiyva/w+mbgSkj1wVb7zwKwwLWv7JBUbq59V2UBrdZKVKXzBsrs&#10;Y2otj2ut6wuWDWh5zJUzctu+2qu2Oi5X8huERwNg3of6uQRXLtmVFF3F88ol2QCVx6Xu6piAWFCr&#10;z0RuzRaPS3gVNFusLk3bUo+lEJs7MmHXxlR8MKG2V6qv4Jfn+rJFC5AFtzSLFeY5mVRkwbCVOaLJ&#10;XdoSVEm1JbBagiuOqYRUyuysDM9yUTb3ZMEu2wh8Bbg9hHIBsjOBr4BZxzwgZltTfRXvK+DlGBdu&#10;uURWgt8LN88avJ0jIFV1VWDMohl4rp9A8B/hl9YvDIPnLcLWvFzkNFWijt/pBoKSAErKp6D13PVz&#10;ti3oazcodIDnn+vq7UKX1jfOotOsy4BXSbWsve6F8OiX3qnrrsa8zasNFP4ZfGXBiB04EuuOn8Cp&#10;+hKUd1Zb3VzBY72SNhEcFSus+1BdXUGm3JcFnMqMnF2fg4GTxnCc33bnDiKcDF2wBLvyziCfsFwl&#10;RZR9Bbq+K3bnNVmbxUefJQwLJM/y9ajckVRUAWxnD2GXf/+mvrK/AFr3okzO9bpfgq5iinVvOqe1&#10;MkS7jM8uQ3RZcwkO8ZmyP/cYtmUfw8QVq0zlDg6PxAw+W49V5qOqo5bjuQRXjZcaLHlVO++x+Uoj&#10;75kQrB8bOL7F/XJb7tsCZGWq1r5lfmYfy1DN11pnSa/q7Ae8Uj7LlOSqoDbHoDenMtMsv0LK72U8&#10;/PQRPnn0sC/hlUBUNXgte7P3HJfZs13HaDon85/nMkGxYof9Z/7Tfkqe5VRknXN1hOXuLPB1SrLa&#10;6EdJH76lRH/66JHFB2tMKcA6LpX5K65tfI73FQG4uaUTQwcPx/zn52LWnOetXq++d1J+lfCKYIqE&#10;tMFISnOqr4GvzFN+Bb+RMQTgaGV8jkdYpKoaxFjmZ7k7O+XXc33m35IAWMqycmBIZXallAb9d3Lq&#10;wNuJiYmD+P0LLIElsASWwBJYAssfsTz//PMDps+ceWv42HH/KfiNio0l/OqX6d+D3yD+w47BuImT&#10;sXXXbpwk/OYXlaC6ppbw22y1flvaOMFs5gST8FtcUoztO7Zj+rRp/Aef7OA3LALxsXE4deIE3vvo&#10;odVg1ORFk5FvFR9GswygnAwpE6fUXv3y7wOsKbSEW0HqTwTdn35WjK6rxStQFUirnc77kypTbNWe&#10;59RW+/45tbMxaT/++PS4rvGn711ZJfXVWi51uketH3/6ECUl+Rg3eawpv8PGj8CsxbOwadcGHM89&#10;iuK6AtRyQq5yLYr5Fbxcv3vV4k9vve7AzkCQoGcKsAexfcqsB7wyqb1vSfHlOcUAy81ZWZ4tuRXb&#10;KlbWJZmiCUIFqDpmUHmLQOaSNgnMBKwWyyvg5XWl/mpf96H2BpAyDzC1r763ec8aS22krt4S6Hlx&#10;ywaj3vh6fYqVVT1jJZvSMfWXAqu42KsP5B6surqCS+eWbCArWOW2TNc09VbQy7XBOI/JdMx3G/eh&#10;2F87AHb7FqtLUz1fK22ke+K+3J37TPeqdrxPuU0Ldp25+5cJfqXkKkOz6vmqvZRjK5NkkEug1TFu&#10;W7ywuUAThnWckOqDr1NuHaQKbvuyNnPfXJcJqjpmcM325jLN4/rBpOcuQVgwzH0BsdTgK69eNPNL&#10;IF3pO0+YJvAKeg1+PTfoboLvecX2CnxvnSekCVrlvtuEY8UnkDBi2G/8vbu/+eciEjHlxQ04VErI&#10;bK8xaBPYSjnu/v+w919BelXZujaIvMlUZiqtPCCHACGHp/DeQxWUwXsrQN6bTHmLJLyEd4WpovAF&#10;yFHYKqCg9k1H9InTp7v/7v9c9MXpiL9PR1+cXXv/o9/nnWtkZtWB3X0Bd9+KGLHWmmbMMeda+eV8&#10;1piGPX9ZIEsQzSJKu57Eg1uGLnPPCsMPC3p3PbUztuPZFSQCvNixE2ELJcINzAXSgMQlm5fEYcfN&#10;/B57KukzIFqmzYqr5t4f923Qb9Au/QYBuYJOtvGhXBZzAui8jy1g92jZZogtgX5z340xuKNNur7/&#10;t67/0KY44fKr4uZlC2IRew4LVjc+UfbC3bqnDH82+OJdrWCYucsJn6t2dsZ82cWWTws3LImFG5fG&#10;vcvnxG0L7407FsyOeasXxPKtK2LplqUxe9WcuHH+Hd6/9+6l98ei9cvUzmXIM1tKXT/v1miafFgM&#10;ah4efQaxDzv17xcjjzg6Lr/t5rh35bxYsZX9fmUjdRXUFtCV6BrPLzZ7uLPCmVsNBDPv1+0l8OV5&#10;0u492zBVc34Zdr1xcSwQ/LLI1fyuuTFn5X0xr3OO9zLfzWrPB9jq6IDn1TIc2b/leHkl3upIsIq3&#10;FukNvOU3vwxv9lZG/L4qD/8PANZcRCvDgFbS7d+733OBCxwX7y+6SZ+eX+xIDzFnYJjtmJxPYdap&#10;tF9+/qfYteuhOHz85PjZaafEiaeebqDFUzt4cH0MFcwCp83teHyB33ExvFUw3Ar8jjC8sh0SkDy0&#10;vvL8esXn+m7oNfgKdtnvl8Wu+vYfGP31f7CuriEaGfYsPS3to//e0jb69cbGjsP0fGtH7agdtaN2&#10;1I7a8VMcJ5100uhZxx33woTJk/9HG/A7jC/VA39wn9++ffvpH3V7nHjKqfGra6+Pe+5XB2jp8uha&#10;w4JXm+z13bp1W2zdvj3Wbdzooc033Xxz/Oz00z2/aaA6bgDwsLo6e37ffu+PsU8dEkDXwPnnHo8t&#10;gEnYN19/Fd99963n3RJfALZsXeQ8kgTishJ0zyJYgK3DGTItsOW+W/78l38olzDy4PVFWAyLey+E&#10;JR3oTGgGgD/48P2YN//+mHjUhGgfx5zfcXG84PcX11wRd869MxZ2LYi1Ozpjszrcu/Zs8yq7DHkF&#10;ap4TJAFo9p5Wc13x8hpoDbUsZtWzwBVzeQl7893fejGs194WHAPIguVdz+2MC26/Pk666Pw45aJz&#10;47RLL4gzL784zv3F5XHZzdfGncseUKd4Qzzy/COGTkDUIKmy8boCusDr04LS2V0L40TlP+a0U+OM&#10;qy6PxZtXxQ7BydpHNsQlN/0yjvrZiXHsWafF7KVzBU+PCKoeE6w9ISDcE0u3r46Tr7xIwDIjjjv/&#10;zFi0bpGHXN7bNT+Ov/jcGDFlUjSNUidv9OiYMGtmXHXbLbFmx6Z45JlHDGwAM95Whh8X2wS6AtQy&#10;ZzfhVrZWgMv5BUEwIExbcu8wpStwDvw+U7Y00jnn+T5TwTBeYOAVb+2zrz9pmGehLEAYMGeoMmee&#10;F+BLPOm4xpvrBbOAXQOvYJd7yhAYs60QQ5e9B7CAH0DdLRBluyvP8VWcF8wS6BqelX+3wjznFwDm&#10;PekNzBXw5nBn5uom/D7+wiNlAStd4wUGgv9hyLPn+j4SDz3zUOyS+PrpHbp+MB4SdAK/v7j96qhr&#10;BgS/38M6dMThce4Ngqw1QNlqAdNG6dipZyeIrQCYYb9co/shhT8s2aHnn/fsE2zgBXbx8BIPND+D&#10;R1h2CMaA5k2PbYo1AtlbFt0eTYf+EJBLBjXEUedeGLctXyyAxOuLJ3pzmcMqUN3w8Fov4AQIMzQZ&#10;wGM/3bUPdnn14lN/fqF0DP1+3ZIBI8bGqTffEnd0LoplAsv10mWoFDBueWKD6rY12OMX7y/6t+xm&#10;f9319jov27okZp5/ShwyeFAc0o+FvgZLVJaHb0u/fl8H8DvY2haDGxqiT79e3ue+fWNYe3ucfNkl&#10;catgeYFsXbRtZTywfknc1Tk3LrntmmgaO05p+8QQpTvvuqti7trF3oOYsu31lY1eQEzCPOUtesZb&#10;BcCGYYm3agKKdY3XmvnWtNv6ap5vgm/Z6mhlrNq8NBasmRtzV98fczsfiPkC3yLzYvtj2+LdD97p&#10;Bk3DLUOU9Ttu8Py4QCrDnVm7wb/vAk/SEw7wHhCQMgyadR9I4wWrKn0e0izgNRyTXvq9HVI1hNlD&#10;nPEIO461GMo2R4A4MEw53fBLHICMTpWLno8+/GMsWbwkRo8YHSeedFwce/yJ3uO3b9/+MVjn+obh&#10;Ht7cJOBlf992Cas9N7eNFviy2nNbDGsQAAt+6yr4HcSKzznc2efc93eIwLfs9dt/wCD/T2xsbBZc&#10;t0dLx8h/b+0Y9YfGxvbxeg9qR+2oHbWjdtSO2vFTHCeccMaYGcce+9KEiZMK/NYPiwF4FrKT9s+i&#10;8EHqDEw6empcedXVMfu+ObFo6bLoYsGrzVti2/YHverz+g0bY1XX6li0bGFcc/N1ccJpJ8fIMeME&#10;1wwFGxqNTU1x8y03xtvvvK2OSNn2AuDNzhD7PSKEAZsMiWbrIcDWsGqgrcTA2zMvt0BwmZvrIdBK&#10;Tzj36EkBbB0m6E2w7X39JboqfYSxfVIufMXCLHvVaVq2bHEcccwR0XFYR4w/4nDD75WC37vn3xlL&#10;1i7yas871OlmW5k9ghC8eMwlxZMIaHnY81s9C155mHPKe5zLvF7ienuCX33rhWq48jNx37K5MXD4&#10;SD2fH16Nt9+AgXHYjBlxy+I5semJHYIv5sIWry7CFkCz1ZHtmDJRz5hhpn28qNDxl/085q5XJ1gd&#10;46vuuiYaOkYobkCMnHRU3DRvbqx8cF1sUQf71qX3CW4ne6hgo57zpbddHzeunB+HnX5K9DFgyDZ1&#10;9g5Rhz89bSyMNOvcMzxvFCCyR1PAZ4+ywBUoL15cic7AbHecwtLjbEgWeOaWRh7CbPAtXt1nAF8B&#10;qvfeBX4B1ApcC/ziHS5DsAsAA+HM3S3P6Wlde+iy7vGwAqIOkw5veyQp8365xuu7p3h1AWDAmbzS&#10;k/Nxc09fe3w9NPkJgy9bS3nYs9NJVM7uF8tK0Vxn2eixt/clgS7QKxDeA/gC13h+FQ/wPqx37uFn&#10;+UBRvL7IIwJfhj17eLHAbbuAaPXOzjj2vNOi38D68pz+6d3heXdMOTauuOvOmLdhZazeUaDywT1b&#10;pafALqALaKGzG6wlDwtsd+p+K0NtAeNnd8Uulc/wa5458Ltd6bYLwDw/VcIQ4DUPrY3Lbrk6Bjc1&#10;q/zvGYYtIO/fOi5OvfYGwe9Ce6MZ5rzFw4eZQ7uxDOHVe2sIlK2ezyq71+5YE/d3zY3Djp9qPf+z&#10;7qK//agZcdWce2P2msWqc5f0CRYrbyo6AXW8wJQFSDK8eIMEAL131QMx6mj9LaVXuU+/aBBcTTju&#10;2Bgo4O1dVl9BER7ccdNnxSGstE94vwEx6shpMevKS6Jx8uEejTO0pTXqO0ZF38F1BZ7rh8a0s34W&#10;1869Q/C7sGzLZPgtnl880bTHRgE5Q7J3Pi3Ifaqao1zVA4jf+Kj+hlUHFhhj3u8mwTPPlxEra7at&#10;jq6tK6Jz6/JYtnGh9/hl3i8QzIJXi9fMj62PbIv3PnjPC1Ux7Dk9uMUrW66BYX63GcHD0GaLIBYB&#10;ZhNqPSe4AuRPGNYsIP7is5IvdRLGas8ffvRhfLT3o+LprcpyvMAWKDZ4Kx3CXF8k7UMfAA4Qv/7a&#10;q7FAv2WHjxsfJ510bJx44mlRP6zFv4OsBD50WJM9wV7t2VsdCXzZ5qipQ+Db4Tm/eH7rhjXb8ztE&#10;4GsBgtnvF8+v4JezPb8DBkdf/Ray8vMQwXVTUwsrPUdrx+h/b2sf+0Fr66jJegdqR+2oHbWjdtSO&#10;2vFTHKz2PGvWrFcPnzT5X1sEv/XDinf2B+FX0n9oXRwxfVr86rrr497K87tqdWds3qIO1Y6dsf1B&#10;dXa3bo0NGzfEgkUL46pfXh0nn35aDO8Yow5AGfbc2NQQd9x2a/zxj+zxW2DWi1sxpLgCXiCzdJjK&#10;QieEsz0Rc3EBV+IJK57cahuiCo5TCghXkCxJuEUYJp3DmXOFaCQ7X4gXz1LHjXhAGgDOrZY++vD9&#10;WLFicUyZOiU6Du2Iw6YcFsedfmz84rorvc/vglXzvEXIVnVGd6rDyV6qBmCBj4c+vyrgEngxDJmh&#10;x0iCL15eti4q2xmV+cBegOrdMlf3lbclbz4vaN0TF954tUCVIXV1Mf30M+NXcx6IW5cviBsW3RNn&#10;/OqSGDZ2VHme6sy1Hz4lfnXPnbFm10aBCGCFJ/rJmLtmUbQfMUnP9x/hp+mwo+Pn994fS7eviYVb&#10;VsQMwWpfdegO6VcXk04+PW5YuiBO/tUVMai1VeDbXzomC5Jui3mb18SFd1wb/RqZOzcoRk6ZHpff&#10;MzvuWdcZNy+fLzj+Tdy9cl50PaIO+pM7DWtAYgIsghcYSaD1HFydPQxawPvi78vwZ3tkq7QZb6gH&#10;igF7gTIeWTy/Xs1ZaQpkCkx1DciW1ZwrEahyb72KxzNcALjM6WXos+G08tji8S3zdFm8SucEWQEw&#10;Xl4vgiXbvIBWBcYeFi3du5UW8fxf4nT9uCAXL65BV/IUi129jEf3kXjs+YeVXhD8CkOb8fYW+GUb&#10;rSd0XTzBAl+FleHNBX4fEgjj9QWI2W/6EZ0Zkgz0zFm3KA49dprn9X4vDAqKjzj9vPj1/Adi/sbl&#10;3vd2c+VBBHg95FfvNwtoPSqYBQrZTscLQuH5fXangffBp8rc3q14GpXuQc//3aXnrzA8qErPHFUA&#10;ddnGZTHjfL1r+r34/mHJ/aN10jFx+V33xOwuwem2Tu9RW7ycAlEB3+bdzLnd6CG8bOnDKsZrWMRp&#10;15q4c/m9UT9Ofxffq1vSV3U+43y93/Ni7oblsfrBNZ57y7xdz5lluLhsBSKBTG8bxFDhh9dG147V&#10;cc38W2LASP1NSFd/QdCU086Ji2+/La7R3+Tkn52ocP7O+kbj6MPihCt+Hlfcc3tccN8NUXcYNinP&#10;4KFxxMmnxi/uuSNuXTInLrn5N/rbPimOOvHYmHnWaXHx9b+K25fOiTkCcxa6Yq7zOuZhS/BwM3S8&#10;zO1FuJfdALHueTYlnIWxNiu9bH9krdud9gJ+3VbbOyXA78pYWa32vIB5vnh/V94Xi7rmxNK1i2Lb&#10;o9vjrffejg8+/CD2flS2rgNOc35ubn1k8P3Tp7F/3wFB6AHPvcXbC4wCrQmqwCzgysifBFniWYGf&#10;8769+1wG16QpHuFyRsrv9me6/lMB4ANlvi/5gF/K8OrRFSjv/eij6Fy5JiaMnxwnnCD4Pek0e3OH&#10;1DXEEIEvnl9vadQ+2lsctTH8uW20hz43No8QGAuAG1uizqs9F/hlwSuDbwW/A6o9f1nwqo/+zvr0&#10;H6Tf68Ge8+sFr1rZ53f0v7d0jP2wpWXkFL0DtaN21I7aUTtqR+34KY4TTzzxsBkzjn398ImT/rW5&#10;jS/YTR6Op6jvF0HUsOb2OOG00+JXN9wQd993fyxavDS6utbGhg0bvc3R1u0P+ty5Zm0sWLw4brjx&#10;5jj9jLNizGGHWT/DnuvqhsZNt94Sb7/3gTtBwKRX+WTLo2rIHJAJ1LLPrj2xglkWnSrDk1nd+WuB&#10;axnWDMwSboiuoDchFvgt2yN9UeUri1kB0AbgKq8BWvnsKa7mHCcEUz7pUv8Xsu1PB/ZH56pVcfS0&#10;o6Nd8Dtm8jjB7/Fx5TVXxh0PsNWR4G6zOqY713i7o0effiger4CT+aUvCJqAX4bqAsBeiOoPAtxq&#10;zi/DmwsAv+yhz96T953nLWwlxPZDW9TJnXDSsXoug2No24i48ObrY8FWdfZ3b4+HASiB2hqVPfp4&#10;5k4OiIH1zXHcxZfEnPWrlXe7AOrhWCjQaD9yiuBnYAwbOTbGzjoxBjW1lOddNzxO//X1AgBW6t0c&#10;ty66M9oOG+u4voMaYtioCd4Whs7cuGmz4urZ98acjV2x4YkHPdx5+OHjlba/97QcM3VW/Or++2L5&#10;rk2x+SmBkYAI0Nvz6u4KEAtcMmS5zAGu5h5XkvOa8dLmsGZ7agFlvLqCx5wLDPwy5NlDkiXAJsOM&#10;8fgy3NkLXyk9HtmnVD5DmW0Dnl6Bre8Vj4f16dfwkj/d7b1lODJp7fV9VeAr4C3Dl1kBuloFGsDF&#10;g6u8T79eeX67RYCsvE+8vMdbE3lP3ueZ75teYcGubGCUwG49Qzy/7Am8W+cnXn5UZT0uEGbIcxnu&#10;/ChDmdWWjwl0vacvQ56fw/ML5LLI1SMC0TLkGeh9mOHPT7Oq8mYB25q4fs5N0TKWZ/p9Xt8+0beh&#10;PWZdcXXctHxRLNu2KtY/tkmQKYjSu/cgMCXAxauI9xe9zCP23F9BrgH4mR2xTdeblOfBpxnqLBDm&#10;7OviCX4ID7DyMTR3kyByTucDcegMAXlf5rd+z+rT/eti0qlnCzLvjwfWLoxVzHcV1Paes7rRw3+x&#10;dbPD8Ioafrevip/f/ps4ZEhd0fUPuov0axgRp159fdy2YoFXtV7LfF97VBkmDNQXsAf4GTJs4BY4&#10;8mGg86FVccavL4g+Q/iI2D/aJh0V5994Q1y/5IG4YcXsGDX1CJXRJ/rp7+aIU86IS+++La5ffn9c&#10;cM+10bexweUP1W/sKT+/PG5eKtjcuNTbI7H10RrBbdfD66NLcGovr4C1bMG0WX/Pm72iMzbiSbed&#10;eh459Jn5z8A6Q6Bz6PbW6pp221x5gQFhPhYwZWPdji5/wFu2fpHhd+naBbGQ4c6rH/CCV/NW3B87&#10;Hn0w3vnju7F3/z6B5QEDKb+93Z5aIBQA1jVh/MZnXKZzGkGu80o+FSQf1D0QDbwipAFu8fzu21sg&#10;G8DFewzMeogzw6d1jReaodTlvniAvdUSsP1xgeWcE/yJ0j6o/1mHj58Yxx8/K0488fQY1tBWhinr&#10;GQGzDG9uYlEq7/N7qECVfX5HetEr4Lc+5/za+9vkPIMGDbOUlZ57PL/AL7+1/CYOqhsWjfqtbW7r&#10;YNhztI4Yc3B4x5ipegdqR+2oHbWjdtSO2vFTHCeccMLhM4+b9fsJkyb9PRe86j9Ynba+39cRRvp4&#10;Ncujps+IS6+8Mm65446Yv2hxrOrq8vZGgO/WHTtj67bt3ud38dKlcavSnHr6GV7wavDQod3we8vt&#10;t8Zb77wfe/fttVf1679+0z0HF9jMBazYd/crAbBXX2axKkEqIMv8sO69gQWlBuTqDMzmmbz29Cb4&#10;EgdU65rtjlj1mYW16HThnfAQaYY3q6wE6G7oldBZ+/jg/vhQHb7FixfEEVOnRJvgd9wRh8VxZwh+&#10;f3NF3DH3dnUQ58VKPGXbu7zi8649OwQpD8cTBuDHvOfrP8z9TfB9l8WucrVnQa+uPf+3uvbKzkr3&#10;27eejsUbl0QT+5/iCTtiavxmwQOx6qHN8RBzSwVWTwmoHn3l8TjtmivswRswpDGmn3NB3L56WXQ+&#10;vjXuXr8shk2arE76wKhrG60O/6/il/MFHscfp04aw5/7xaSfnSUIWC6962ONgOLUqy6K/nWAQ3kn&#10;8M6NO+7E+MWce2PBts7Y/OT2YE/aJ156LOZ0zYtDjwGsARiGajbFjHPOjfvXLFPHnQWTdhagFIzi&#10;UX2WbYnw9PJRwIt2PWeQ9RBttZHvfQZuixf2me5zEeblAqvM9QWAGZ4MkLLYFfN9c6EqhOHe3V5m&#10;6aHcp6XL4CpQtW4J14DwE/bcM+QZqMYDDEhXC1wB2IZgAW7l5QVi8dbiod2ja7Y2elx6vLqzAPkx&#10;PSOE/Xrx/BLvVZyrlZyZ28twZkM6+l4Bqslf5vvuFvzaLp2BX8/vFUg/qneMub3M/QV+H3m2ALHD&#10;8AILjrbt2RRdj6yOC2+4QrCFl7I8o3/4e+8zIIZPOCIuvOsWvytL9Xw7H1rn/WwZXstWPIAh82HZ&#10;y7ZLkMZKxpsEZMzd3ax3bNMTW2O9wljpmQWvNu7G08vKyAJw2bEV6BVEe2i0Pb9r40aAfJyA3EPw&#10;/9kb3ScGto6KU375q7hpxcK4Z83iWLRldSzbviaWbdV5a2csZ39cySoB8YoHu7y1EXNnFwre7xfI&#10;zbr4LP3GVcP7/0E30jcGjZscF99+V9zdudj7565h/rBAmmHDzPHdJaDf9cx22Y8XeIvqxvZGGz2E&#10;fOHG+YLa6dbDEOUjfnZGXHX/3XHrsjlxwb3XRp/mRpdTN7wtTrnssvjNnLvjjpX3x4k/v0B/J/rd&#10;7QswHxmX33mTF8tasWVldAlCWUgLAN/sbZAK5ALcnocsYUErD3e2jT3DyPECM/wZ8MVGzl6kiwWu&#10;9LvkLY4UzpkPButUVz4krNuxJtaoPbu2roplGxbFoq65At+5ht77V9xnAF6k+x2PbdPv+Jve6gig&#10;LdsVMYS5QHAK01gSeMu90lQjfXK4s8MkgC6wyu8tv7+AKvN17RW2t7gS6TP47i9bGQHE+3yNl7cs&#10;wEUeQPjDjz5yvL2/gLbKY17x/r0fxqYtm2P02HExVb9Vxx57oocvl0Wphsbg+kYPc+4YeViMGD3B&#10;8MsCWHh9LQx/bizzfuuB37pG/Z9r8KJXg/V7iwfYXmABsOGX/aTZ7kgAPGhYQwxrGm74besYHa1t&#10;Iz8ePrzjaL0ftaN21I7aUTtqR+34KY5TZs4cNWvWrBfHj5/4P1pa26OhYXj0H4C35Z87hEX6CIqH&#10;NbXE1Jmz4qLLL49rr78xZt93f3StVedQ8Ltl29bu1Z671nbF/IUL4sYbb4zTzzgnxh06MRqammOA&#10;OoSNTY1x732z4+33PlTnY298DsyqAwSEFs9rBcAMb668sQx5piNEXIHar3zNYlVlG6IybJm4AszF&#10;U4serr+R5IrP6PWiVsB0NSz6rwB45WXGC/zVN2WBLe6RMk+sdNa89YYAePWqlTFl6hHROrYtRk0c&#10;431+L//1ZXHz7BvjvqWzY3HXguhU5xFPCh4iVsXF28rCRc8Kluz5BXy9FZFEUJtDm19jfq8XvMLz&#10;+7LCX4xX3nmhWsn5OcHdE/GLe2+Kgep4HdJvSEw59ey4d80KdYi3G4B2C3yfFZztEAhNPPs0e4eH&#10;NI+Mk35xVdyxZnlct2JeNAqYDzlEnbDmjjj+ql/FDatXxlzBwnm3Xx0Dhg3zM68/dEpcfM89MX8L&#10;w10fjEUC7hFHsEVM/+g7QJ17PdubVi6L5Q9tiW1PC/QEc8x9Tcjc8fSDcfENV8fQttxDtk8MHn1o&#10;XHHX7QKpTfZGskgToMjQ4jL/tszxBXRZdbrALPN3E5ILIHuYM+nxFL9RvMWsSM2iXgZRoBQ7gGCB&#10;L/LU6wWAgVYAuVxLdOba9+TDOyz9DEn2vr6IQNhnQLTyKnseL15aSfEGKx/pgN0KZIFWb0n00mP2&#10;drO6M97iXOXZnmPDr/KrzN3Sy0rQjwlyAd3HBePAMm3LkO0iPUOruz2+eu7e2gjo1XPH21uGO1fe&#10;XwEoC1Wx0vP2pzbHsm1LYua5p0S/wcz35dlUANynXwxoGRWjzjovRp51bvTrGBOHDG6IPnVNkuHR&#10;Z2hT9OVanf0+AgXkkKGSIU0SwV2dwod1xEhWY7737li4ZX2s3Lkp1jwqyPWKzztjs85bnyorP+9i&#10;8aunWfRqs0CzKy64/vIY2sLogwRybOobA5paY8RJp8SIU8+Kfm2jCxz3xZM2VGcWlGLotsRnAcYh&#10;AC46+JiH6F4gMubEn8XUCy+N/g3MKe79GyfQ7lsXk085I25cNCcWbmaO8xqDfpm3vK3ykm4UYJYF&#10;pZhPy6JR7JnL3/mdy++OpvHMwe8b9YKaU39+Zdwk8L133fw46/or4xC2ktPvaMfEiXHlHTfGvV0L&#10;Bdlz4/CTZjlP/4H1MeXkU+P6RffFgk3LY9WO1S7fe/MKXD1XV8IcY7y4QLgX3XqSIdglHhAuQ5oZ&#10;6szqzlt9vVW247Fnm6MHpWs7QK8zqz/natgsFLb+IdXZ3l8WvFoVKzYujmXrFniO7zxB78I182L+&#10;KrXPynnxyJ6H4v0P3rPn9ROBKV5bFqxi9WcEOCXMQ5Mr7y/i31N+R4FYflerocsJxAx3Rqf1Kh9r&#10;Q+wzAONJ/sQAm/ool3TkKcOpy7ZI9uw6b8mDjtTneccK3/vRh7Fh3foYPWZszJx1TPzs1NMEsy1e&#10;nIrtiPDkNg1nWPLYaB9xeLQLflv07jUqDPBt9KJXjJpqMfzW6e8D6B2g9wwBeAdU837Z2xf4Zb4v&#10;ugfV1Ud9Y3M0Ab8jxv7vbe1jP21qGz1d72LtqB21o3bUjtpRO36KgwWvjj322JcnTpr0r+0dI/TP&#10;u0n/rH94zm/fAf2jTh3QqTOPjUuuvDKuue6GmD9/QXStUWdp0yaDL8KX9K516wS/C+OW226L0848&#10;M0aPHRvDm9ticF1D1NXXxy133hpvvf+BO0hApqFXnZ7ch5fVlgFZD4WWALoFihneXBa4QtyRUjh7&#10;8ZKvQK0gFtD9OodDC5gNsl9KbwXDpGMOr4CbYc4AL/OOuScesZcY8JV+yqJTBgDjod6376NYsXx5&#10;HDX1SK/2POaIw2Lmqcd62PNN99wYsxfe5Xm/K9Yv9SI7zMWj4/mIYATPL6sIs5LxS4I276UraMP7&#10;CwB7aHMlQO/rgt/X3n0pXnvnRQ95BoB3vrArTrrywugHbAhGzvzlb2LeZuY67ggWUsJT+MgLD8X5&#10;N/+6AEu/QTFq6sy4/L6749IH7ozhAGz3c9ZZHbI+6qD1UYeN6/SK9R9aH8defFnc07kiNjyxLWav&#10;nRfNEyYoTu/CyAlxyR13xqKtAuPd272iNEN3d7/C/Nf0cgrIXngkVqgTPeWU42UHugfG+ONPintX&#10;LRVMbPMCSMBvel/T42oQZtiz2ug5AS4e2jK0uQyFLkOfy/Bn2tJzhiVAsb2zCZRAqoC2bHFUAS5h&#10;OudQ5T0C9t1Kg3C9R/F7Mt4QrfTKC9xaJ2H21Bb4LQtVCUhVXw/lFqjbg/vSo66bPbSKM7Di8X0B&#10;WMVbq7PCH3+JBbDwFKvNdGZYNHZwtjdXgPu49DymMh+TvQyXxquLtxcoLotnPa5nUOb4cu3FrnSN&#10;x5ftj56QPCzgRB4SsG15fEPcu3x2TD5xZvQbOiz6CnBbJh0Vk8+9JDpmnhJ96wHQ7/OOVkDKe2Ph&#10;OgGztwg8B9THqBknxNX33R9zN3TGSo8g2BSbKph8UCCOp9KLR+F9FHQt37w0zvzFRVEnKOird7L5&#10;sEkx4czzo/24n0XfxnbpBWq/z6Z/DvsPRH83HSecEh2zThAEt+jvqCFGHnlMXHjLTXHv2hWxQODL&#10;cON1As+NjwsSBYyALhAM7CJ4Vr1asmST4JetkNYKHJdvV/6NS2LO+iU6L/Nq0Su3rzbILt26LOZt&#10;ULjAdhGe6u1dsXJnVyzV38dy/U4s2rIqlmxdobSdnkO8keHJAKzairIM20+X8oFehp0zvLzYhLd3&#10;i4c54+El7UPP7KjuJcCwYVf5ntym9ma+7zqPAtiktl//KHN/yxxphj+zx+/qLbJ/40Lv88sKz3iA&#10;561iwav7Y3HXvNjx+I54+/23Y+/ej+LAwQosgVLWS9Dv5GeffV6AVRDMIlPpyc3fbeIJ92+rp7yU&#10;0TUAK6DqecDVNR5erq3ns7JoFZCL1zeHRiOGX5VRhjuXOcTYxG93t326/pg8B/bFI48+GhMmTo5p&#10;06bGSaecFfX6H9e3/wCvyFyn/4nDm0cJeg8z+LLS83DBL0OeAeBhXu25rYAvQ55ztWfm/VbiYc+D&#10;i+e378BBXvAKYVXpYU3N0dw2QvA75n9vaxv7p6amMcfo/awdtaN21I7aUTtqx09xHHfccWOnTZv5&#10;2wmTJv9rm/4Bs+8g//B/sCPZt280CGCPnnFcXHnVr+Ke2ffHkuUrvNXRps0bi+dX4Ivnt3NNV8xf&#10;sDCuu+HGMuxZ+YapI8E//KF1Q+OGm66Pt959z1/k2WM3AdPe2696PLt0ioBQ5Au8wJYSnnF4fi3S&#10;gy4PjQZ0K4DF0/vtt38V8JbtjzLsu7/9Lf767bfd0EyYh2AzzFqQTbrUYdjGM63yP1fHbt/eD2L5&#10;sqUxdeqUGH1Yu/f5PeH0k+Ln1/w8br335rhv0T2xZM0CdR5XeMsQhh7SQX1MMLJHYAL84sUE8LzX&#10;79sV+FYe4LLA1Qvx2nsv+lyGOj8XbE/02zeejc5da2PccTMEF0NiaMfouOKuO+L+LWtj1SObvZDU&#10;bUvnxRGnnBZ9BtbpuTGUcnJcfNvNcdnsu6L96KllKHK/ATGwsTHq2tuiYWR7NI3s8HZETSNHRD97&#10;fvUeKN2o6SfG1XPmx6Jta+PyO6+LIdUqvCOmHRfXLJ0fKx7eEDsF9cDdRgH+1ffdFpNOPj5Ov/yi&#10;mLtuuQBiY6wWFBx72Xnq/GFPXRx12plxz+ol0aW8LNDk/W0rr27CrwEY6OVa8FmGKQO3Zagyewfn&#10;wlT2CFfnshqzYJe5uRJAPCEYmGV+LXC7WzoMu9LH+QlDLotiPaN4gS/p8QoLevdINxCcq0TbyytJ&#10;77Dn6yKCU8rE61vm5ep5V55hwgzCpPttfhgogmf3CWxTOwC8T7y0x0BsYWg0Hl7JY4LtR7nnDOAK&#10;gvHsGnIFu0Ue8wcFFs4CsPPMMGrk0Wd3xcPMzxUcbRPAMX/0gc658Zu5d8ToE0+yV7fA6/+/QEm6&#10;hGDO6bHlGlAdLMAcETMvuDju7loWqx5a52G7CXOPyB5GCCQEM/x2vSCMvX5vWnBHTDrz1OiHd7lb&#10;7/fZgBD3H8X3FtnWZ3A0jz8yzvrNtXH94rlx36aVsUQA2inoxNtawJOFoYoAu3hUsbO35AJYHmaM&#10;d1igyaJgGwBK1YVh4Fv2bLMwfHqrzpt3s1AWHlyguQwV57yFslhMC2+trg2+1bxiz+0FXilHabx6&#10;M2kVZw8vYYojT947nfLj7c2hz93iOcJluDRbJK3H6ytZp98rFrzq2r4qVgl+l29YFEvXLdDvmX4D&#10;OufFglUPeNjz/BUPxNZdmw2/+wW+QC5DmLtXcBZgWnTv4cqAp0CUucGALPeMovFvayX8xgPBuYjV&#10;AeBX6fitB2bRxzVeXIY2M6/X2xpJvOfvQcEvcP1JSXNQ1wx1ZtGrg0oDDKPDo3c+Phiff/qn2PPk&#10;03HYYZNjxsxpcdJpZ0ddU4tXyOdD8JD6xmjU/67W9tExYtTh0T6CvX7HRCPzfe3xbRMgl22Ohtax&#10;4FVTGe48tCEGsM0RQ56HsIsC8DvE+/wy5LmfdA+uGxYNw1uitWMUq0jj+f2kqX30NL2ftaN21I7a&#10;UTtqR+34KY5jjz123LQZM18+fMLE/9HaxtylJv2THvKDnl/CGQZ2jOD3N9ffELPnzIkFi5fEys7O&#10;2Cj4ZZVnz/vdpk7epk2xcsWKmH3v3XHZ5ZfFoYdNkP7mGDx0WNTX18Wtt98Uf/zgj5Vn94sy31aw&#10;iwc4va10cjgDpZ6HK6ilg0Q4IMo1MAq4MneXYcwJth7OLD2El7nDuYfv1wpLDzF7CJd5v44jjYSt&#10;kNCLJzjB11Cua4d/8Vl89NEfY97cB+KooybGKMHvoVMOj2N/dnxced2VcesDt8T9S2bHkrULY/Xm&#10;5bHhobXugLIf6uPPPhS7BSes/ouX88U/PBMvvvmsh+oyl/XlNwv0vvq2gJc9gN9hqyPgV9ArIf7F&#10;N56Mu5fPjeHsg8pQYkk/PbcBQySD69SxGlg9wz7RX523WReeH9cvEdwsuj/GHX+cgHlo9Ffn7KSL&#10;Lok7O5fH4l0bY83u7bHxqV2SHbFZneqbl90XAztGWnf9yMPivBtviFs6F8eUc88UwNYrfGjMPO/y&#10;uHdtV3Q9JpB5RkD13EMxe9WcaJ5wqABX0NNngFeuHcwwQj13zyWXvjFTZ8SNi+bFip0bBAt4qstq&#10;z4Av83ufZ17vm2WLIw9xroDYHl7uuda5e3Esx5c9jPEAlwWpyscFVlp+mnjF5VBloJZhxazOXIYc&#10;C4CB3VeIB4SfNggDo7vxCCtNpvMcYsHpbgC1AlV7uT2UWVBNWsEtc54Rhj/jAfY1YKw03vZIwPzo&#10;iwJVganBV3oef5HtjopdT/i6lJnDox8Dfg28AllB7s5ndtrLm15gr+4M6HIW5PIxIlePZu4xAEw4&#10;C2Q9InlY0MmiSAXqtnru7mU3XR1DOzr07gCavb24CL8DCbcpeZ/DjJG8x8s/1EOojz3/orhxwdxY&#10;sGl1rNy51kN4WSCLhZnYBxgPJWKPpoCNxao2PLLeH47uXnFvTD55ZvTRu1TsoEzOve1IyfKJB4TT&#10;9t55BB/DWuOIU0+Pq++/J2avWRaLt66M1bvW2MsLgGKfYVZ/twh25bZOTF9g2POWPQLSJwWZeGKp&#10;CwDPIliqk7eTAoyr4cgFVvEUA8Flvi4AWubpbnVaoJc44HUjsAu8Oq7Abs4xNvAakoFhwLfskWzo&#10;pRxLGZaN19cLXikOcM+FrVjV2UOoFYfkqs94fb3dkc5d29UmW5fHik1LYmHXvJi3co7kgZgn+GXu&#10;7wL9re98/MF4lwWv9u01ZPb2vgKmnn+7b383dKbXld/wbpAVGNtbq/RAqucAS4BXwnOV5t7DmNHt&#10;fIJbVnJmcSxgGQ8wc3wpkzQMlf7gww9LeuXlnrS2RXq+EPy+9PKLMeWoo+OYaUfGSaeeGUMZDq/f&#10;rz79B3oOL1sZNbeOFPgeZvhtaR/rfX/t/a32+QV+ES925SHP9V7UjFX4AV8Wz2JKEcJev2yjNKR+&#10;mMC6VSAtuBYAt7aO/nNj68hj9XdWO2pH7agdtaN21I6f4viZ4Hf69JmvHHb4hP/R1tLuBa9YkIp9&#10;JBX9vdIiSD7z7Avimhtvitnz5sUSAa49v1vUgd6mzt727bHFWx1tjNWrV8eNN98SJ//s1Jgy5eho&#10;Gt7qfX4bGofFfXPuiw/2HYi9B/YbZOnUfMyXeMGwvasV5Bp0de17xTE/95tqEauvBLd/+UuZw/vt&#10;X7817JKG7YsYPp0QzT2C3iIFsi3VkGg8vd2eYp2/BYgN0UVHCiuX0sHa99EHsXzFsjji6COjbVRb&#10;jJs4Lo477fi4/JrLBb83x3x1EFdtXBLrdnR6rt0udYjxurFQ0dOCnzKEtwzbZYViz/2111fw+07x&#10;APv+XWCYecAvOg4A3vP67rhl/p0xfsZR0Xro6GgY2WHPbeOojmg5dGyMkU2zLjg7fvPAHTF/a1es&#10;fnRbdD6yJa6449o4dNqUOPyYI+Pnt16vDv/6WPf49tiJXYKypwSIz8gOYHOHwOhs1WX00ZNj4qxj&#10;4orbr41bV8yL4y87L8ZIx8STZsX1c2dH50N67gyzFbThAWVBqB17tsc5v7osWg4bHYOa1BlsaIym&#10;UaNj2ukne1/S+du6Yu0T22KXoM2LUQlSgV7P45V47u/v1TbAb3p+Ffb0qwVoc7GrvAeEe+YFlziD&#10;cCXopp1ZjMr7/eI5RhTmbYgkZesiVnxm8asSx7BoD3cGmF8WMOMx/i1nAa7gFAAGVPEmd8OwymCP&#10;Xw9vFuxSZpn/y/zc4gFmP97ck9deYaVn7i5n5u8apGlPCXoAZgDW4CqANdSSDiD2maHTj5dh0ILi&#10;LKdAMKC7Kx4RsPn8DyIArlZp3vU0WxEBdJuj8+E1MXfj4rhVsHP9otlxw5L74zrOSx+I6xbep7D7&#10;4/olc+Jana9ZeG/csOg+xc2JaxbfJ5kd1y9VvM63LJsb961dHEseXBurH94Uax7ZKKgDenfaHkAQ&#10;mPP2SJUXkzMfiQjzSsSSjY9vMJStEgjPXb8k7lo5X7rnxS3L58Vtur5j1YK4q3NR3NO5OO7W+a6u&#10;InevXRb3rF2qM7I47lm3RPYsibkbVsXSB9fFsh3rY9mDXV5BmSHLeFXxtgK+xcsqKAQoKwBleDF7&#10;GKeXlyHbAO9OhbGqNde+f6pAPYBK/hIO1KOn1NPA6rw7LOj3XrxVG7CoFkCNJ5nytqqd7IXmGpj2&#10;/SYDMGFALXrRUeAYzzpDyre6/agLsM3w5lwoi3t72Xcl9JZ2RgBkVsZeJfhduXlpLF23MBaumes5&#10;v/y24QVe2Dkvtj68pXh+9Tt+QFJWWj7wD55fe3z9+16GIiPM8cX76gWyFFeGJH/qONLxQfSz/B9Q&#10;fejk99dp9gte0SnYLQBcdCKUncOcEcK8zZGg2oD8MfkE3YZryvk0Xn711Zg+/diYOeOYOOm0s7xl&#10;UZ8+/aJfv0ExtL7RqzkzxLm5heHOrPJcpLG5zPttUPwwVnu257chBjHMuZrn662PFOZhz57zOzAO&#10;keABHjJ0mNfQaG4fEW0dY6KtffS3bW0jf6b/s30ltaN21I7aUTtqR+34sY8Cv9NfHT9+wr+2tLbF&#10;wGHDop/3+f0B+O3TN+rUMZg289j4xW+uiTvuuy8WLFnq+b2bN28R9G6PrRX8rt+wIVYIjO+46644&#10;4dTTY+xh42PY8JYYyFCvhvq455674p339saHH37oTgrzbgFRbzGka7yudHay08OcXsOpYBQgJQ0d&#10;I+KKN7ZnXi7x9uAKjL1QFgAtAXYNwgLcb/76TfxF+T4TzLJ1EbAMRBNHOQng6MWLbK/vn3X9lwLK&#10;B/bviyXLlsWko4+I1jFtMXri2Jgl+L1CwHj7vNu82BVz5rY+uiEe3L0lHlJHlyGwQA9eX7yWL/3+&#10;2TKMGdAFelnwqprzC+x2r/RcLXjFmUWv2PLHW/ooL4s4pZcSALUIwvAS7hGkPaVwhuYCc88q7bMq&#10;k5WP7c0EsHQuHuiyN663FOKstCys9Zyudws8HxNM4aFkqDDeyLInrWCN+iiePXWBVYYFe2jw688K&#10;Jp+ORwWJu557TDD9cGx/+qGyxZF0sVIyoMncZA9nBnINtMAtnlrZ/LuygjPXbDkEJD9POsJ1nR7g&#10;51jh2YthKY2A0/BsTzCQW4ZBPynbnxKEJjjjGcZuwzLluY3wLAu4KzjGy8sQZ6AXr6wB15ArKFW7&#10;Pa5rhiXndTf8Sko70caALDDKXr2VMBxawPoEbaprVpF+XNBagJZFrko6ABY7yU+6snI0+YkX3DLE&#10;mQ8PgmKHK7114uFVOwO+5OGMsOfuI5JuIJak15W56DsEbVsMdQzl1d8yw20FVxsFWesBI8naR9br&#10;vDE27xFU4Z19HNkY6wRVyAbASvk2C9TwojIEeJ333QXMdhr+PBcVT2kFvcXrC4TjMS2AyaJc9gJX&#10;4MnICcObhwiXocKUy8rT63VeK4jrenitAHu9rnWvv7s1D631atTIGrYK4lrh659gWyABowBxw26A&#10;XCAo2GUfYkASaKXMrU8yF3a9IRMYN5wKOgtwbq5sKwDvObnAqvIDud3DpLlXOnu5aVeH90Aq9eJj&#10;AJDcPaz56TJ8OoeF42FmQS0DqwTo3vmM4qoVp8mLXdiJDrZiKl5r2m2r8rFAV6lXbv9EHoY9A8O5&#10;0jNDzbuHPu9aE2t2dtrzy2rPDHtmvu+Czjne53c+e/0Kfrc8vDn+8G612nMv2LUHWGdA9hP9xhKe&#10;XmG2syMNnt6D+/Z7wSp+a73gldKx+KFhmPSKYwh0+W2XfKI4CfALzAK7CdV4dbm3bjzC1erObI3E&#10;vGD2GAZ+yc//j4MfsxXS/vjtyy/HjOmz4pijjogTTzndi1f17zcwBgtYmcdb39AcDcPZ7miEQHVU&#10;kdaRZdVnFrwS+JatjoZ7ledBQ9jjlyHPAuCBQwXBgHCdF9HC6+thz/0HK21Z8KqlpSPapbO1deT/&#10;Qddn639tDX5rR+2oHbWjdtSOn+KYefLJhx4zffprYw899F8bm1tiiODXC1790Lw5QXFdfXOc8LOf&#10;xdXXXR+3z54diwSA69arc2v4VWdZwrzf9Pzedc89cfIZZ8Shgt+GplZ3CoYOHRw33nJDvPVH9vn9&#10;xEOavxBg2iMr8cJUAKjOCbn20CagKq63R5ZrL5iltFznEGfSG46rNN9W83uJ9xZH5FMZxBmIqzyk&#10;T/D1fQXCCdlfCpYP7P3IWzlNnjol2ljwauK4suDVtZfHnfNuV8dwfqx9sDO24fV9EvB9xCCDBxK4&#10;ZNEqhjC/9GaBTrY7AnaZ7wsMs68vw53Z9ghPsIV4vMKVeFGsd5EX4mWlfU7gCqy+IN0vSgeQTBks&#10;pMWK0swbBm5ZQTn3zQVwX1Za4LcsLlVBsMQrS6NP4cCtF5kSfDLU2IAs2z1MWcIiVCnWzxnYfp2h&#10;y3h1lY68ikMHnt0c0kw40u25/ScBcCnTQ54FzGwRRfkMg8b7izwr8AV+Ob8g3Vx7315BaEJ18fKS&#10;rpw9/FigajDWNXDtfXztmWfF6qf8ccDzgQFdAacXpgL6Ad0KhvH+Ar+POa58JHBaCc88F7x6Uvfo&#10;3sNHBJ1ZydlzcQ21xWObgMzq0AZkzkpjKEYMyY9aB2dDrqTke9zXnufLkGpB8SMG3QK/vtd1grTB&#10;V3DVA8Tsucvqy2zlw6rQzAsuc4MZluuFlnRdhtwiZVgw13g6gef0gHqPWYb/Wg8eziLEoR+PMzBu&#10;ABTscY0AvQ8+zXZCSi8ANNgZEJVXsMdQYIPgUwJQ2VOGEAPEbL8kgKukwCyAK1AWwLI68iZgT2mB&#10;3k2Gv4TAAtMe4uwyqU8B720CYKCS6wKiGw2cBYTLUGXut9tuQWd1pv7Us7RdtSo0QE+bqcyy527x&#10;NJfh0WWuLhBNeq7Rnef0PtNW3eESRpTwISHL8qrTj61TfFmRmiHXZW5vGWZNW3DvIdA6A71MywB4&#10;8fay4vO6h9ZY1uj3iwWvlq5fGIvWCHzZ33f57Ji7Yrau74+Fq+fGpp0b4s233/QwY0CV38nysbH8&#10;bhdv7sde8CrhtvyO9uzFzm+qYdZDmct2RgnLwCxQC9zaSywd1iO9Xl1a+QDlHB6d8FvmFguude/5&#10;vlzvZxj2XuenbOYdHzy4L55/4cU4+ugZMXPm0XHm2edHs2B0EOAqqRf8MrQZAG5qHmHg5dw4vNrm&#10;CPgVLA+rFrwanAtc2fML8A71QldFBL8DBtv7CwQDv+x939zSHu0dI6OtfcR/ah816lz9r63Bb+2o&#10;HbWjdtSO2vFTHNOmTTv8mBkzfnfYhIl/b2lrj6ENjdH//8ewZzoFR0+bGb+45rq4rxr2vEbwC/Sy&#10;v+/2B9UB27rF8Lty1SrD79nnnhtjxx3uTsQghno1DBP83hivvfGGFzRh0Skg0x0nQyYeVsGtzhmW&#10;HSWvtqwz+/ECycXDW4Y4J6giDI+mU9WdVtfeNqmXoNOdsWqbpE91j45/+Zd/MQgTxn16gkn/2Wcs&#10;3nJAHam9sXzF8ph41ORoHt0SIyeMiVmnHh9XXnNZ3DHn1ljcBfyujs3qTO7YvcXDPJ8U3OCZZKEm&#10;w6igE/BEDLJvFc8vw5wTcPEAF3mpOld7/To/aV903peZD4zXuPc9upXOoI0IVhNau8G4GkpN2oRQ&#10;FuDqBl9JwnCKQVSS4ZxJl2ktgl+nFQB72DEA6zRlr16XpfDUVYC4hCX05hBo73OL11ZwyseDArQV&#10;xApW7QF2+uLlRRhWbviVsBCW8wliDaOCZeCXePICvQZhyVO6LmWXPYJz26PixS2e8u7thgSgKWWf&#10;3xSAGMAtXnHsKcOdHwu2uTL8VqDrvXyVjvnABt1uyBWgKs77+Tq8x1vsfHiMCQd4lRawLdsdFWBm&#10;CymHZZyB91F7WZnr+yjAbUAu8Fw8wEUMUoIqvJ0OU3rylC2J2CNY8Kc4D1UG/ARZhBNPOiAaEOOa&#10;vAZmpc14INcwiwdTegBJw24lxD/8bAE6wgvY4TFGx3bFyQ7pA3y32eNZALbAJLCoewGr5+Tq3tBu&#10;qBX0Arqkdd6tsaWCW+KoB2DJEGjquEPlkrfAaeUVlhhQde86A54SPOX2mFd13YROpXV7AeqyqUBz&#10;8W57Pq7KLG1dIBoPMG1EXPdwZ+nBZoY6A7AbHy9gmwBOGwLEZeVnwTlpLQWOqYfrzQcCh+N5Zv9l&#10;vMgCZJXh4eV49vH67loTa3d1WZjz2yn4XbFxUfH4CnwXrp4jEJ4Xiw3D82Ljro3x+7ffiA8//KhA&#10;rsDTHl4gFi+vf3+BWzy5n3T/lv+zGFgBYOVjuyJgFTjlHj0JzgieZP8f+PSz+JhFrFjsSmmIYwsk&#10;D2+u9Fm3wvEEWxRfPNQFfj/508F4660344wzzolZM6fH2eedFy0CURakAlCHDBlmuGVoc0vr6Ght&#10;H+N9f5sY8jycbY6Y8yvwZY9fVnv2/r4AMF7fAsD2AFee3z4DBkWffoJfnYcwCqqxWfDbFu0jRkf7&#10;yHH/ZcToQy/S/9ka/NaO2lE7akftqB0/xXHccceNnz5r+huHTpjw9+H6Bzy0oSH6/keeX0mdAPmk&#10;U06Na2+6Oe6dNyeWrFwRnWvXxsZN6nBuVgdtqzqQ27d7xWeGPd96+51x5lmC30PHx/Dmds+Jqh9W&#10;H7++9tfx4su/9Zd6DzlmSLPOCCt+0pHp3Tmi02TA/XMBXWA04dbyRdn2yOkqPYjnAwuuvSAW9yqn&#10;eI+LHq/srHC8FYAt+bnP+b+Ugzit7gmj87V/74excuXKMud3dFuMnDgmZvxspuH39vtvsed33YOd&#10;sf3xTfGIOrVADPDL3FW268HTC8AmPOJ5NYwCtoJRIPeN939r4H0F4MXrK9i1KM2r7xTINbgiBlkA&#10;+rniFdY14d1p8DALSCk3y04wxqNrT7ChV3EKQ2yb4uzNrcDU9wonruTXtXT7rDiDrtL+MyBThocc&#10;S7rTCUjTq/tCdQ/wEkeYhz8LXA2/rzxRhjQLTtGDdxd5Hg+yIXh3gVZd72FxKQEg3lbAswx1Zjh2&#10;5e1FBKekN/haP4BdJL21PLM9Lzxm7zDzc/GsAp/M42WOsNMLioFkD+F2WAmnbC92pbOhFV2CXvTY&#10;Y1sBqbeGIkz2epEsnYkDaBNky2rRBYAB4rJ4VSXcVwIwo6OkKdCL5xfQJW0Od3a4AJWFmwqs9og9&#10;sMy5FdDhxQV+02tJ+ocq4Rp9wBt7BgNiBU4L3CHkA8w27t5gGPTQYAmwWCC7x7vsIdDkA5AJByYF&#10;dABg8Q4X2MxwwnIxKsoC6ikP2CvQy/DgApUFIgHB4j0lrxeTks7tAkaGaBcvcFlwKsF1qyARLzFg&#10;W6Qa4ux6Pej7MuwZnXwAAN6xY6fjsj726lIe6QyrtFXZNql4qPEM79CZ1aAF3tRL+clj73qVD6jO&#10;ecDUgXphL+X4AwM2yE4+AiDFM6+yBb3Fu63nwBBnhjoLfgHknN/LYlfrHipzf9c/XDy/7PfbuVnw&#10;u2FxLFvPsOc5MW/1/TFnxb0xTzK/a26s3b42Xv3dq/H+H//o4cUAJYJHNqeafPH5l/GnA8Bnz3xc&#10;ftMLyH5i0AWWGabMNBjOxPHREsjNdBblJ62HOwO53EuAWtLxAZN0gC7hhGVZ6P3oIyC9wLHPf/o4&#10;3vj97+OkE0+NWdOmxFnnnO/Fp/qx60GfATFg0FAPa25i2PPwjmhpGxWtkuHNrPbcVuBXcDzU8Dvc&#10;Wx0NYbXnwczzHVa8wAyB1hnPL0Oe+/Qd6F0VBg0eqrzDBdXtgt8x0d4x7r+0to4GfvtJakftqB21&#10;o3bUjtrxYx+zZs2acOT0Y/5w6Pjxfx/eJvgd1uAv3od4ZdTvgd8+/fzP/tiTToyrr70h7ntgXixZ&#10;uizWrF0Xm73S8/bYuk3nbVti/Yb1sWz5srjznnvinPMuiMlHTPGQscFDhnmro19d8+t46ZXXPFTt&#10;088/s5c3vbcJnt7y6Gu8rmXlZ8C0DIsu6QBZ0hpMBbS5InSCMWlyJWf28SWcLY9YHOsf4tCnsrgG&#10;lElDPJ0v8nGf3t/ixfjEC14tXLAgjjhyUnSMbYuxRxwaxwp+L/vVxWXY85r50bV1ZWx5dEP3YldP&#10;4uEDugRc7O/bDZvd3l8Atkju92uxJ/iFeP29l7z1EVLCSnj3cGkAWFKGTpftkYjv1tVLb3qFPewZ&#10;iDXIVvmrM8Cc4cxNtnAtMfxW9pewCog5S16Q2JMLAHMW5CK/VXiB6bKwFqD7PEOiq2HR3V5ghePh&#10;ZRiyPblqs+LpfcLCXGB7bRWHV/hJhRly2f6IvAxfFoQ6P9fkBX4B18rzytZDhl6FA5cIYQU2C3A6&#10;rIJW4NdzawWkXrBKAvzuYd7v8+RNvWWYMwBa0j7WDdB4Ww2ohluGJyue+dNVWPH8ljgAk2t0eOgz&#10;efQe2VtrmAWSC/gCsx7iXAEpZ3QUAE4PbBlS+7DuyxDnArCG4uoMlAGm6aEFqtIb7HDlAeiKtxMw&#10;wxNaDVM22JWhuUChIbiCYfbJLR7jEoYuxND4FPrKffGm4nEuw4Vz6K5BWjqLFE8n+9MCtQhhBYCB&#10;1OIxzbm53KMXgCyQWMGvdOE5BpbxAhtoBZ72Iht6yxDoXGAKADcc797oBai2AJ+G0BKO15o0lAM0&#10;UwZeY2yjHMogL57lopP2K15i8lM32sjDkisbGa69/rF1VRryC2xtk8quABd7cxErC2VLco5wAd71&#10;At7qXIk9vgZhVoBeGxsFvet3dcW6nat17owNO7uic8vyAr5r5sb8TlZ6vt9zfueuFAB3zon1D66L&#10;1994Pd55932B5V4Dp4c4f1wg17/Z+i1mgSnCAFfC+G3ltxwoTSBOCE7YBXwTbhNk+f01zH5Shjp7&#10;WDQLWun/CGmAXoY2A7k559e6lIe0TvdxWTCLvYn37f0wfv/6a3HKyafFjBlHxvnnXxQdAtH+/Qd5&#10;USp2JwBuveiV/vcZfltHRrPgFxhuVDjzdlkLg9Wey76+zPkt835Z5ZmhzzkEmrm+wK8XvBpSF8Ma&#10;mqLJqz3j+R37v7S3j/y5/tf2l9SO2lE7akftqB2148c+Zs6cOXHajJlvHTZx4t+Ht7bGEMFv/yFD&#10;vS+sor9XhtY3xIzjT4yrrrkuZs+phj2vU8dpozpfAuDNW9R5k6zfuCGWrlgWt91xR5x11rlxGAte&#10;NahzoA5BQ11d3H7rzfH7t96Nj/burxa3Kt5Ve20Fouy3++dqr13m+H4jUOU6wTbn7XJN54r7r7/+&#10;xvN4SZfzd935+rPSMH/YHa4yVJqyyGednHXPCs9lXvDXBYgpWwL4so0Swly2T+mIHdwXnZ2r44hj&#10;pkTb6NYYM+nQmHnKrLj8N5fGLfffFPNXz1HHcUVsfnh97NqzLR575qEyrFawxJBctucBFg2MlbcW&#10;8eJXnAWpBk/dM/+X1Z8Z7vyaAfgfhXxOw/ZIytftFZbgNTZQC1BfAWwVzxZKeGsNqFX5CcL2HJMm&#10;y09RWtvm63JvGOae/BUQ2+urcw5tTgA25KrOgPBzAl2HMyTacWXub/fCV9WQ5RzWXIY5l2HQZYVs&#10;oPdJA+XulwuwPiGotCcWGH4Nb2zRYS+u211CvIQ9loHm3He3eHrRVeDVYNsNwJXnVnCaQhieXC82&#10;JcDMYct82CAeYC06nijxpDc4A7cFcIHS4hEuMG1vrYCUM7odpvuEXodJDLR4bQWm3V5cycPAbyW7&#10;8Mzak1vuC7AKXqs8rKZcvK+CZNJV8Ms9QJawa6+mQKt4FncorAAqIIrY46rwnYLdMnR5u4f3E84Q&#10;XA9pluClRB9i7y35lA4pWwSlAJ8M3y1wi+C1LAs24TXeXsBU9znkl3N6dwHpMswXKYtAEW9QFmxu&#10;fapAYXc6g2SZA8zCXgZV2QGQOkzx9g5LDM+yC9uwn2HVDGcmnz3NFcwWyC1iENYZEAdIgV/stCe8&#10;Aujtz1AWQ5I3xgYBKYtOUUfrUlrb/BT3OnuIdgFx9OHJLbBbwgFgw6zhuYAx83+Zt0ybbbWovkqH&#10;txfPrrc3eris8Myw57U7OmPt9lWxZvvKWLNjdXRuE/yumx9L182LhV1zYv6q+7zY1bzl98UDy+6L&#10;rk2r47U3XosPBZsFfovH13NuD1SrLxuCBboK9zBmANfwCtTizWUObwW7CgdiCyD3jOzp7cEFZtEL&#10;LKMvz4ZkxSUUE27xXOIydNpg/OFHTlPy7ovf/+71OOOMc+PoqVPizHPOjra2jhgwYFAMHDDYKzLX&#10;NTQbgBnqzH6/ra3F82v4rYY9s9hV2e6omvcr0MVrDAAzVYhrD6Xuh0e5eH8HD8arzJzftmgHftvH&#10;/te2EaOv1v/ZAZLaUTtqR+2oHbWjdvzYx4wZJ046etr0dw6fMOnfhre1x5AG4HdI2Y/1n6DX0rdv&#10;DG9ti2NPODF+de31ce8Dc2LJ8uXRuaYzNm1Rp2qrOmUC4E2bNsfqzs5YvGxp3HXv7DjzrLNj7LhD&#10;1Vlo85d09vm94/bb46233499ew/EnwWVQK8Xn/pL2ZsXOKWzwyInn372qcMNxKQTwHoVZ3WOmMdr&#10;kK3OpAOee3uLOZOO/X7R/ddvyjZG6TnmzOrPeI7/+q3iAW3p+lr3QDV58QA7r+RL6Ty4T/C7qjOO&#10;nHpUtIwS/E4YG8eefmxc+suL4ubZN8UCwS9z5tjmaOeT2wxK9hRKgC8WfGKoczcAVxAJqHqro17C&#10;XF5DMB5ew2wVx2JXOiMMcbaXV/Ky7j2nF+g17PaCWiC1khcRytfZ5Sv9S4jjy97DDD/GU/uSQNd2&#10;VsD72zcLHOPBTU8uuphfay9tNdS4DG1O+GV4s4BX8IuXFihGP+nLglQ5f7cHcBm+DJgaagHhSjfD&#10;pIFh4jK+QCbbJ6mdgd/XlV/QC5SSFxh+FpAGnAFb6U4vrkG3uk6dXlTq+eJ17b13rj2xFcQ6v6CZ&#10;4dCP6d7DlwW03R5awSfPvuR5VLBZQNXzdHWdHlcPS65gFSG/y608vI9X5Rcp8QCuPbQC0jIkGTgt&#10;5+5hxPao4sUFcAuse6ix4skDyG3dA9Q9WOnokR14bSudwFgZ0isorry7OxDDINBY5tRSLjYx9Jey&#10;7akVhBVgrubeGsyAW3RstyeUfIZKAE168BCTF7grXk2gFW8nHt0CxniEgcbMU+bHCuwk9toqfqvK&#10;wDtr2HS+HDIsG5SHcwFTvNYsaIXntcwLRpgnW2SD0wL25Kc88lE26SkLqOX84DNbK2hFr9I6TnWQ&#10;fdiFGIQlLLy1XhCbq04D066TgJU2Z4g0ejczz1ftyJBl5usajJV2s+JYhMsLWiFqqxRsdDrgW3GA&#10;MLJF5eE1x+Prxa4krO6MsK/ymgdXd8sqe34XxmLB7wLB7wPL7or7ltwRc5bPjgcEwV1bOuOV11+J&#10;P/7xfYNmLiaVw4/T64p4mooEgC2LYjGkucwRZqskrxit9MQDyIh1KB4w3qt4vLwH9u2P/TrvFWwD&#10;sABzWc25eHqxAx0JuMXjm7r5nyKAllDe/v174403fhenn3F2HKPf8rPPP4+Fp6L/gIHRt+8AgWx9&#10;NHlhq1YBbwfbEUULKz3rGgGA2Qd4aH1zDKnL1Z4Z8lzvPdft+QWCfa6LPv0Ge+gzEDxY8Y2NzYLp&#10;Dg97busY/X9vbmv7hf7X1jy/taN21I7aUTtqx09xTDv++MlTZ8x499BJk/+tqb0jBtcz55cv0z+8&#10;2nNDc2scPWNmXHH1L2P2nLmxdPmKWL12XazdsD7Wb1QHa6M6aoLgtevXxaKli+P6m29Wx+KsGD9+&#10;crS2jY7BdY2G3zvvuj3e+fCj2H/wY0OrPawMW648tHSSgGELsFvBLSs605H6UmfEYJr5Bb322ura&#10;88XoYOnMtT3EVdrMY4+z4jK/V3+uysEbzDXl0VEjneGaMHXaWPBqxapVMWnqEdE6ui1GjR8ds06f&#10;FZddc1ncMueWWNg1L7q2CX4f2xCPCBieELwwf3TP84/GMwIxhvm++IbkD9Xw5wp8Acr08nphKwMs&#10;YAvsliHMhlA8sY4r8Os4gW/vexbEwiPrMPSju8qTKz3jpTWEYovDBLES3wt0y4JV3Gc6yhY0/74s&#10;kOX5upIE3IRhVodmlWe2CgJmCfdZYdSdBaXYYujpV5mn+7SAtADt86896+tnJeRF0MMcWw9fBlwF&#10;sWVhKubaJvQ+1jOfVwL0PiEIZpgxAG04FtjyAYJ4g66BFy9uAVZgN68RYBXIBVITCA2mhtJHukHV&#10;w4YdXhacQgBcpwc4pQMwBgqLx7VAKyAJqALEwDU6Hn4GfRVsA8iC3yyHubD2+Lo85t0CmAUqC+xt&#10;sb5HXQ5DjQvUApiAZvH0Ss/TKvtJgeiTZVEl4JD8BWqBszIcd7vyAYU7pbOAL4BaFqfCi2uYtVeU&#10;ocgFSAtcFq+l56CqjkBYzm3F42og0z3zTtNuoJNtluzxrKASYEsPqGFV+gHGtLcAb0oBPIYJA4h4&#10;RQv8CTA97Lea51p5hQFXe30FnPYm6754ecvQZIAXm2wz9iqeocfFS5tn/d6pHF8DrZwl2IxubAB6&#10;iy6gtuRZL1vWPirgZKVlXbM9lM+kVT7SArzrH18nMFaa3etdBvpY0dr2CqwBcoYud69mjQ7BLWc+&#10;EuBJtlTQuw7PLrD7SA/wct6wC4+voHfH6gK/Oht+t68S3C6PpesXxAKGPAt25yy7Jx5YcmfMXXGv&#10;5P5Ys7Ur3nn/HS9SxR6/BTh75toacqvfYkb3fMo2R3h6q3g8vjm0GW8w4UAq9wbf6pq0XAO5wO+n&#10;0mFPb5Uu8zG82lNTdO6B34NejZq5yAyLJi0jeFym4PvtN/8Qp51yeswU/F540cUxatQ4L07Vf8Bg&#10;QWyd4ZZtjiwCXrY5QnLRK1aCZsErz/cd2mT4HTBI8MuCV5IBAxn+XB/9dH1IBb99+jLsuT4am5o9&#10;57etndWeBb+1Yc+1o3bUjtpRO2rHT3fMPGnmxGmzZr3jBa/a26OuoSn6D2K15++f89unb99oHTUq&#10;ps08Ln7xq1/H7LlzBbjLomsNC16pY7lNneXtD1oYBr1i5fK4+ZZb4tTTTo9xh44PFg1hD8RhDHu+&#10;/dZ46933Y686JXRaEjhLJ6mAp724f/lKUFw8vp8zN5iOlDovn37yp/hcHZevBbxewErxnL9UHoD1&#10;r7r20Oevvqr0/LkavlyJ0uP9/du338Z3DHX+mrm/xatsEHb5DHuuwBibVLaH4H18MPZ+8H4sXrYk&#10;Jk2ZFK0dzTHm8NEx8+SZcckvL44bZ98Yc1Y9ECs2LYuNu9bFzt3b49Gnd8ZuwcxTAqynBV/PCcZe&#10;EjTiLbUIOAFPpMy3FaQCrAgQrLOHGxNOPPdIlQ7vsPNXcEq444Fdne0RJizjeqUBegFYYDa3Hsph&#10;0Xhy7aVVeHqBAVm8uLmKsufzklfXpE2vLLpy+LH16Po5QPeVJ+NpwyyLWeHxJc0eQe2eskgUw5EB&#10;XLVRAnCZc/tY8cgiLxfvrO+B3Qpkd6t9Gcrsoci69uJU6OVaaZxWeYFb4BfAtZdVsGnvqj2zZZgw&#10;XlZDqOG0XOfw4hKXnthK8OQCyopH8H4iBWiV3tBcYBYoBCjRhxQQLlDMsGXSP/LsIw7jvsAs3s7i&#10;MQVUC3xKnilnwyHxAlvmruI1TBi1kA8dgjp7VpUG8ARI8ciir9wDwCVus6CuQGCZL9sNnQoHlL0y&#10;sdJtfUJhErbwKUOKBWh4KMm7Z6vzAMAGN6BREAfkYS9guv5RhvwWWCtzVfFeChYfB+7wbsoOhXPt&#10;vLoGiNFnyJQAnKzeTN7c+oitfAyGQCLXyk+ebih8RLCouLL6MYCNd1WAii0uh+HFwOn6WCdgZVgy&#10;9y5XYQbtXoCZtnC9HsBlHi1DiwWy64DOKj/QbA+vxPEMd6ae0kv7bKzys88wdrts8ntBqrIw1WaF&#10;l3IA2xzCXHQRvvahLi9eVVZv7uwe2sxwZy9qxV6+At11xO/sjHUC3y4B74qNS2KlZNWmpbFk7QIv&#10;cjV3+b3xgMD3/qV3x+zFd8bdC26Pe+bfGas2rIg3330rPtq3Lz786MPYv78sagV8GkgFqfy+GzoF&#10;twZifkcrmGVUD+l6Q2wK94QXj3IBYIYvE8Y1/wdyjjD3rDZ9QOUDuTnfF7guw6uVR+UTnp5hwviA&#10;uveDj+KcMy6IqUdNibMvvijaRo6Jvn2Ld5b/V2xnxPZGTcNHRHPLSMHqKIv3+JUwH3hoXXp+Gfbc&#10;6AWu+nnoMys9l4WvgOG+/fn/yorP6K6Tjhbp6vCw57a20f+3lpb2K/W/tga/taN21I7aUTtqx09x&#10;TJ9+4mFTp0///aHM+W1rj8H1w/zF+4fgl2HPTa2tMf3Y4+LX114Xc+bPi6UrVsT6DersbVTnccuW&#10;2LJlq7c9WrduXSxbuiRuvvW2OPGUU2PykUdFkzoObHVUP0zwe/dt8f4fP1IH5BN7XBmqnPN3EeD0&#10;b3/7l/jrt9/Fn78sHlnCgV86ToAo93Sk2MboK3QAqQyd1jX5mb/7t7/9rQxdBq7R8SXzg79yOPLd&#10;d9JPHukAhgFmhjZzBpIdp7yGXgE3nSmg+3N1oDYJ+KfNPCbaR7TEmENHxXEnzYrLfnVZ3HTPDZ4P&#10;t3rTiti8a0Ps2vOg51k+KohhuC2eR+APEGS+K+BoL6rAFa+svcACUmAW4EwgZtjzy289X9JKEoAB&#10;XvICtB6yzNBkiYc0S8pwYwGpQPN5lWnP7O+Kh7akKcOXDbDY88Yz3jM4gZY5tGUebRl27Dm7hl8B&#10;7ivF+8pWPwZZrgWXeG7x4CbEAsD2vKr+3XNvlTavSZfeVubN2juLJ7bbQ4s3tuyF65WPBZK+f0H3&#10;kgKoCnu+bA1EXA5LfkTwiTymNI9W1wZYCUCKLu536vkw9BXI89Bkw2yBUwQQ9bBf9rN9ele3nkxD&#10;fNnvlgWbypBiwA9g9J6wXAssPSxZ78Pm3XgU8XQCsnh1H1I6hv4yxLfMcTWUkl+Qae+mQW1Dmbsp&#10;SDIUApYS5pAaTAWcmwWiyNYnAFGE6wKkwBXpgDQgDmg2SAuiATLDJvNEgV/DmEAP0DJkFbgif8J4&#10;enE3AlcCMHsigcLHBLUJY5UY3oA0p5UojWERuNQ9+hPwAFBAlL1nKX+t8q1VOJLACFCSD1C1uAyF&#10;GfCUroJC7HFehVPGul3FBsCR8DWCQyARiHQdpYsyiV8jiFxbQWTXztXdNqDLZdgu5XtkjZ8Rntwu&#10;3XeRT2KdAs2uB1fFuh2C0IdLmegmfxfzbNEPrCLSR1tuVDqAdK0BtdOLUK2rIBWAXaN8qzYvq+AW&#10;j630KB6vbZm7q7NglkWschhz19YV3rt3pcB25aYl3o5tzbZVDgd2keXrF8aSdQti0dp5XuRq7srZ&#10;MXvJnXHvkjvi7oW3xl2SuxfeFvcsuie2PvJgvPP+u/HHP37gYcSey3vgoGE3QdfwK0gFNgu4fuoP&#10;lGWOb4/XNoU0pO99T5qyjdHHHiJdpGf1aKev8u1l/vGHH8W+j8pQaIY9sxI1w6S9H7FtEEiT908f&#10;x4d//GNcetFVcfRRR8VZF1zA8GN7Zpmby/BlFnlkT99G5vhKhgO+eH2rfX7xDNc1tAiABb9DiufX&#10;WxxZCvSy0jMg3BfPr/R6G6Wh0t3YHMOHt3sF6dbWUf+L/kdeof+1NfitHbWjdtSO2lE7forjhBNO&#10;OPyYGbP+cOiEAr9DBL/9B/HP+Qfm/B7SJxqGt8asE06OX15zbdx1332xaNnS6OzqMvhu3f6g5/sC&#10;hWvXro3lK5fHHXfeGReef2FMmXJUtHaM9IrSrPZ8/S03xBvvvOUODdDLEGQg9auvCqimJzevC4gW&#10;gPVX/8/L1kTpAQCKGTb9F0RpSA/EWudfmNdbFrGy10F5ORMH5HIuZRevMOUx9xcwZqEt7zeszlrO&#10;WTOAf/5p7Nq5M0464dgYNbI1Ro5tjyNnTYmzLzkrrr3113HfwrtixXp1Lrd1xqZd62KXYAbwYois&#10;PZhAsOAOWAQo8YqymBPbAAGl3DM/Fe8w4PpiBZsAM0Ca59x+CO8r4Fo8twWquxeSkp7U/+xvn4yn&#10;XxJwUjbe1+79cns8qdj1pNLgJQVMi8eUubBlSLHzCXTZUqjMky1SvKmPxR7BqOumtIQVr6lEMGkP&#10;Kx5QXQOqjzNMuPKuFiAt58eeLZ5YvKbsX8tqygm4TqNwhu+ywJLhU+eHBHAPCTiJYyEmVtlmaDDx&#10;9qAqrizQxPDdHU6HHZSxQ0ALoJZ5smXxpbJvavFcIg8+qTRAqYT8xaOKZ7UI4LptN8NsBZS7txk6&#10;DaA6b9HZoriNjwisHhYgPir4fEww+6gEyCNcMAhM4p3dqLgNpFE8c8c3S7YJMrcDm6QHHAFDCfnX&#10;CZbWCOrW7OiKDQ+tL7rJpzybdE16gA8YW8uQVwnb2wBfXYImeztlg6FQAAY0FoAsoFhWBS5p1j+k&#10;NCqLYbNFT5kvil6uuwRqFuntUrjjgbSdQJ5gUXkpu1Pw1anyOXcJ1rqIl/j64a7oFFCuFhCuFjh2&#10;MixXeorHUnCn8M4HV0bntpWqA4szrYrVul61dXl0smiT9KRknk7pAWABUQOj7CMt+dGNrW6PKoy0&#10;nYivAWTqVuxZK9ssah/anTq4/G0Cye3FJqY+oKuTPXOVZ7XiENIQZrspq6pHJ+EC0e58ukbW7FB5&#10;Sgv8sgJz52bJlipO9QZsAWsgtnPTsuhSPOGrBcdOJ1mtfHGUpKEAAP/0SURBVICv4XezQLcSgzCe&#10;3o06b1gSy9YtjMVdcy1zBL54fO9bdGfcPfeWuO2Bm+IOndnOrWvDqnj77TdjL9NX9u7zKs8MJ+a3&#10;Fe8qcMl1N2gKUrm2p1bCh0TANOfk2hv7CYCMl7isFO0FBqt0uXIzUuYK98Axi1odPMA8YQGwzgyN&#10;xgPM+SD7ACsd4AsQA8iUxdZLB/exANaHceG5V8aREyfH2eecG6NGHypYHey9eOuGNQpy24IFrlra&#10;xnjHAoY/N7YKfFvw/LZ6wSvv9VtfzfkdPCwGCXr7V6s8d6/0PGBImfPrBa+YT1wniJbuVnQLfkeM&#10;/r+2jhp1qf7X1rY6qh21o3bUjtpRO36Kg31+j5lx7JuHT5r8b63tHVGvf/Rlq6Mfgt9Dorm1PU7+&#10;2Wnx699cFw/MmR8rVwnuNjLkWaCwdZvBlz1+u9Z0xYKFC+OGm2+JU089MyZNPEL/4EcasAfXDY5r&#10;bvxNvPHWW17tmUWtPH8XOFVnhw7SV98ITFmEyhBcoDRBmGHMuXozabsXo/q2bGFEHha3KjBb9JTV&#10;o8vQ6r8oL7CbuoBmQ7DSJAD/VXm8xZHSffnlnz2PjEW2vNCWyvxEHagD+z+KRx7aFRddcH5MmDgu&#10;phwzKX527ilxxXVXxC333RALVt4fq9SZXLN5VazfudYAs0MQtWPPdsMa80lZoKkMm8UL+XC1OFNZ&#10;yTiH83JtT6kgFo+x57QCoQJnL96kMDyiDksBcF8u+TijB9Bk3vFuCTrQW7ynwKUkr59NkX0+C2Cf&#10;KV7Tx4HSFIEoq1gju/G4sjgUYUDqM6RR3Z4WqApSDf6WhwWlAlCBJp5RgHHXUzsFlALOJ8v5kScF&#10;qrpGvOcsYPrkg/aaApxl3maBUoBym+CS8AfVruQnPWnxdCI7BKI7ntyu9t8k+AQkdRYMblPe7YpD&#10;tj0hUH18syARwdO5WUJ+gavSe0VcQyCgSTxDcqVH8euBQcWvF6gSv05giACIvtaz3yDY3aBroHT9&#10;rhK2VsL1BuIFaBt0vXaHYEqy7sFyv36HwGo7njvAUcCIALgPdipcItAt3kG8fgIzgxtb1VDOet0L&#10;1PAASt8a6SUOSHTeSi/Xq7aujNUSALYLT6AFeJOQB7ADrIAyylZZ6Fm2YbHAaangStAHlEkHulYK&#10;sLgHrFYLxFZX8FVgjrQCQOIlK5RmhSBs+aYlsVy6OK8UwBoiDWoS0uq8XJC2gnjCDG3LPEx39Wbp&#10;VzkrBX6rOCsesFuxcXEsX7/IdpLXZwBP16R12PoSVnSoTOvBrnJevWWVwghfIb0rZB82SlT20g1L&#10;Y/G6RbFk3eJYKj1L10uvbF2lelKGxfvkSqqyV0nnqo0SlU/brVBcJ2VvWul0K6QXG0i7dMMi27Bq&#10;E7ap3SifMtADrOp6lWxYbT1qP8mydeW8coPaRnHLsG3twiKydTm2rJXNXQti6ZoFPi/pXBDL1iyK&#10;xZ3zY9HqebFgxQMxd+l98cCSe+P+RffEnfffGrfNviXmLLovtu3YGG+8+Vp88OEH3QtNdYPup/pt&#10;FJQy/5eVlxHDbgW9iKFW4jm+kvwdN/xKz8cCXfbwBXgTogFW7g3NCHlVlsH344P2BOMVdh6JF8xS&#10;HHptj+6BZ4Y9E84HTYcf3Cf4/WOcd84lMWH8YXHehRfEuMMmeLgz8MpqzwxvRhjq3Nw2usCvPb94&#10;hNsr+GWl50YBrcB3aEMM1NlDngHgavgz3l+GOx/Sd6Cl/6ChUd/U7I/C7SNGC35H/V+aWjtq8Fs7&#10;akftqB21o3b8VMc0e35nvH74xMn/Y+TosV50Y8CQuh/2/PbpE3WNTTF11qy4+te/ifvnzI3lK9Rh&#10;XrcuNm7c4PP6TRti05bNsW79+li1alXceffdcc45F8TUo6cLfkfEoLp6dQ4GxVW//kW8+vrr6kB9&#10;aC+u5/L26gDxtZ9rvK0sMsWKzHh9SQe0cu2FqBQP7DI8mTCuGb4MwJKW4cx4fLlnGDSQDOza2yvY&#10;Te8weYvH99v4WuDLwln2JH9VvM5ZptOxBZO3YfqzbPxEHaoP45nnnoo5c+6P6677Zdxw6zVx2723&#10;xAMLZ8fSVQti7cZVsWn7uti8c31sfmhDPPj41njkqV3x2NMCxGcetRgyfS7Aued5Aa7kiecetzz5&#10;gmD1eZ1ffMLDfJ+UPKVrwnYLTknLGV2ckSeeEeQ+V/TsUf490rPnOdIqXPmB1Uefeki2CGqfLnZw&#10;Jq/1Ku3jsvExAazh96mHbePuZwXSSkc48U/oeg9lqizCn1R5z7y0R2GkUx0ladNu2cDZOiXk3f20&#10;bJI8/tSjseuJnfHwnl2xW7Y//pTyP6n8Cn94j9LrTFruH9sjuySPKvzxp0jzSDykvDt37xJs047K&#10;+4za6fk90iW7npSNlPNs1a6q32Oqy2OkVTh1eur53Wofxeua+jzh8h6P5154Mp6WHtrnMbXBIyrj&#10;4cd36qx2k33YalG+J5R+z7O7ff+0ynn6hdIOT6reT7/wVDwjyfTcP/X8k7brqWd2x5Oy82nZ8NRz&#10;u+NR65YN2KZ6PK10z5L/xafiSemnPrslTyvtk9TJeZ90PPWlrZ56TvfK8/TzT8VzLz7j8Kee2xMv&#10;vvy87p+O5196Nl565QWdn9P7q7SKe/7FZxX3bLygsBdIpzSke5pyFY+u53/7fLz82suKf8H3z77w&#10;TLzy6svx2uuvxiuvvRKv/e7VeFn3L/72RckLKk+i88uvvhSv/f7V+P2br8dvFU+5L1rXi7JD4jQv&#10;ulziXqjisId6YOtvpePV11+ON976XfzuD6+rTJX7u5fj9Tdeidd//0r87o3XXAY6Xvjtc/H6HxT2&#10;B4Up/HXHvaL8v7W8rDJ/+9pL8Ye3fm+bX3ntt8ovnaoD9pH+VYVTztvvvBlv/OF38QfJO7p+6+3f&#10;x5tvvyEI5PyHeEth7Hf7svS98rtXHP7W22/GO+++E2+//Va8+ZbSKu/vleaNN39neUv53nxT8oau&#10;Ff87hSHoevf9d3x++903473339Pv5PvxRwm6/vDmG7Lnbel7M36PTslbb72lsHfjgz/+Mf74wfsq&#10;9+1474P34n1dv/veu17R+PXfv67yf690fHT8ID766AOX++Zbf1AbqA5vvRkfKP2HCmf15g8k7733&#10;juv7rvS9q2uGDwOQhl6As4LMhFr/juva4R9X83V1bwjVb3rCLPefsfhVBbFcO31uj6T8hlzSGaj5&#10;nwD0fmJo9dxfS/HyehVo8ikd5QDC6LKXV/koF7uxv3iQBet4qT/7ND764IM4+6yL4vDDD42zzj0v&#10;Djt8sr24DFnGawvcDm8dGa3tYyxlsasR0eBhz21RP2x4DB3WFIMlA+saY6CA2R7fCnwthl+2ERT4&#10;4vntN9CrQZNveGt7dIwcIxn9f25t7bhE/2tr8Fs7akftqB21o3b8FMcxxx03/ugZM3932MRJ/9rc&#10;0RGDG5qir/9B/wf7/DY0xlHTZ8RlP/953H7XnbF4ebXg1YaNsWXTpti8eZPBd6XAd9nSpYLfe+Ks&#10;c86LsWMPV0ehOQYNUUdg8MD45TW/VAfwTXWgPu72BBSQ/bO9tnhb6RCx4BXgmRCK5xYYBnIBUOaO&#10;IXh17RlWGry1AK1Bl3QSvMdfKJ/Lkl7m/hJfhj1/Vc33LWIPsMIoD0EXdmCP4dcwjBe6zC32cGrA&#10;3YtwfWoQLzBPx47he0A698Ujwty4vXs/UoeseL0//QzvhTpuDPmTHFD4F19+7sVgPvnTQXfQ6AjS&#10;YcttP76QTsrxsD918PzhwJ0+6VFHjzykKZ1MOp9lqCF1+LO912U44b4D2PKhymIIIZ3Y7JiyuAwd&#10;1dK5xdONR+YThRXv+V9sy0F3gEsYXnHrkF7KQtfnki/QrTQfKy3hf1bbf6r2oS3cqVUbfKx6ooc9&#10;lL+gLurgHlQ7/ckd2jLsEd051J3n6GeON17XX+tZ2DukPHR03XGWuDOtzi62Z5jl89JZJw+eIsJ4&#10;Zgj2U2/a0u2NPYrHPuZ7E4ZO2p7w0tmmHIZelo6742QvbbdPaRnenxDAu0IabCI9wzIZMnpA7WNY&#10;UF7E5eqcwEAZdNQ/EuAwr3H/XqV3/SpvFzZL758OKq1swX4DivKigzjeX95Hl4tev1OylXqqLNte&#10;2cZ7xDVlU9+DErx8H8oGAAKv3t4KhGxv1Ra8B+zRXf7WSttR/wPShz1OKyChrXlvqGepc7GBvyHs&#10;YT4mNuTKvn6vJOjjfcCGHApLWW5Tpc824W+MfGyJxpn2KeV8IsgD8P5Yng15nI82LH9jlL9/397u&#10;Z0I59irqupRxwO2ZZXNNeHnvywc84nogTfqkI/O4LPRI0ibDmZ4rf1O09z7ZTxh5gDaePXFpj21R&#10;HHYxx9VDj1UO5dOmftd4nwWPPDvSuh2qPNjrd7kCzrQv26D8pvG+F0FvtjPvnnXob8LtpXR+hwBV&#10;Xe9V2xGHrvwb5Dmio7ft3Hs6SbahxO+D/s5oI94/dPa0bakTYUAtQ5z52+Gd/0R19zZG2OK0RbIt&#10;sIP2+8y/yaW8Dz/8QGD/Zpx99kVxxIRJccmll8WEiVMErHXRr//gGFrX5Hm+udhV+4hxFnYuYLhy&#10;WfCqJYY2NscQ9rGvazD84ullqLPP1XX/AUOir3QCwIbfQUOjTuA83FsdSXfHyP/S2tp6kf7P1uC3&#10;dtSO2lE7akft+CmOWaecMmH69OlvHDph/L82tbd5n99+nvP7AwteSYa1tMYxx58Ul1/1y7jz3ntj&#10;6cqVXtxqvYB3k8AX+N0sCOZ+xYqVcdc998T5518YEydNiYbhLYLfIepYDIgrrrwyXnzpJXegPKdW&#10;nRM6wwmxdE6YZ1s66z1w3A25gs48A8YMXwYwGT5NGAANtKKbjg953SmXvuxsZf6vvmaI87cFfA2z&#10;Zb4xYEwahlh71eiqbEMx6SToK0OnAeQSRtx3Amt0eksllUX4t99967nE6MPbnYtz5Txi9BAOnOCx&#10;xpYC6LKl0k8cAFiAWnXjrDpiq73YfCz4stj49V9Un6/KhwDsYOGwtJG8LlP2Yy/pc2ExbPqCDw86&#10;0xaE9zwDCc+ruucDAHlSX3kGZdEyrrGTdOinXNLSiTUES7+fU1U2ttCpJa/twQ50dpdVreht/cVT&#10;T5rs5HLNRwrr0jUfUGhb21q9A9Yp+7kuNuqschF0//WvjA74tjzjStxm1p3e//wAw8eYL93xp4zU&#10;n3m4p1zKKeX2tC3hpMm0nHlWfobMT5fttEX5UFPmuefz4h49XGf7IIQnsLh9sLl6fsXuMoKivAvo&#10;1Huk9NiOPuK9cJwk/2awy3FVXRDCE/J4vrSz3xHZCggBPOgEYABkt78EndlOXAMp5Mn2pV2yfraJ&#10;a8qt8nJN2nxXSj3L8yvtg170Fzv8wUOAlG1BG5GuNxBxDdhhR7ZBAhbXPDN7HyvJvzvH+/ekPCf0&#10;EM7Z7aIw6kcewg2BgKLCDGeIyy7QRjrHcY/tFRxiAx8S0EGdWbkYcCQvH4W4BuqLbWX7Hp4Nzylt&#10;zo8ubDXUXY6eDR/XSn4AGBhm/YXyW0e5tAsfKWg7PiD0tFFpJ3SV+mJ3aUf/bSscQEawKZ8fcQZf&#10;QWj3RzWJz9keOlNv7DL8Eq68+5WHvNyXOqj+shebyZcAz4rP+6r5vm5Lpc86pu4DfNTiWmF89AOG&#10;r/n1jTHp8PFxzvnnxfgJR9hLC7TiAR7W0BLNbXh+GR0l8NWZub8Nze36n9YWdcCvwJetjljpmaHP&#10;nucrYZ6vwReYZs5vtZBWX1Z7HlwXQ+obo6mljSHP0TZi5H9uaGu7QP9na/BbO2pH7agdtaN2/BTH&#10;9BOnHzaDYc8TJv5rSzv7FTbqHzbw+wP7/PbtGw2C32nHnRBXX3Nd3HnP7FiydFmsW79B0LulgC/C&#10;sOd162PpsuVx+513xxlnnhtjDz9cHYaWqB9aH/V1Q+PmW26Kt955O/aqk2KgUucOoVNlKBRU5Vxf&#10;h0kMCcCdOoMFGHqA0zBQdV6B5gIyBUAThIkjDXo9vFlh6AccvzWElfuy0FU1Z1i6yc/K0N9++12B&#10;h6pM24BUOohjiyXKJTxt6u29Bpyonz3LkqKjeJfRwT150On6VG3iciqwI43LUx50Zj2sS2f0kifb&#10;NO2gTcmXgl10dl0O7ZvlSk9pM8F/FV7sVLjCKI86EuZ8Oif8cE8c+p2XfNJJ25APmKDjTZlZB390&#10;0Jm8yHd8JKj0p+DlLttWFY8iNrE9lcvRddYVPQkLqQ+7DCu6znbi2m0JHFI/nZ0W3b3KTR2kYR9p&#10;9PeOS73UwR9QmF9epcn4/EBB+2N/CS+wgmAr9SEf9hkUqjiL3meXX737PIfUTz7aOetPGOn8Tul9&#10;zueAHt4l66jyozOBMm0lnjM2cM6/NeevygEOyZttb/sAIr1L+bfMe06e3rpcnnRY0COAScAnTdbB&#10;cCMwAVa7n5fCSZdpemwRMFXAlXG9y8xnn23QnUbhf/6iev7+m1J7qT7UiTKdrgI+7EjwN7TKbsKx&#10;AdtIix2cy71s+7yyT3nSNtslsc0CRYNdZXtKgdAeSAbc7PVUnG2gDrLL+irbXA7pE/akIxeQIo72&#10;SfjLYcaEo5PRF5nO9imMa54VQpwhVPndjr2eYV7z0YL64HU2VFflYXc5M7qix+vttAqnbbDNdQR4&#10;q3J4J/K9cH7FJRBnPVwWZ+vrCePZkKbs61t58olTmdjFdZZHW/9Jdv1JMPzzn/8mxh92WJx93rlx&#10;6PjJno97SP+B9uSyhy+w29I21otetQqAveJzS0cMawJ+2ed3eAwVKA9hwSu2NmJvX6/yLPCtPL99&#10;BhSvbw57ZlvBoQ1N0o3nd0x0jBj3n9vaRtbgt3bUjtpRO2pH7fipjpknn3zo1OnTXzt8/IR/bWvv&#10;iAb9Ix7IP/0f3OqoXzS2tsX0E4Df6+Oe2Q/EoiXLYs2atYZdvL2bt2w1CHetXRtLliyJe2ffF+ec&#10;d15MPGJKtLWPijp1JgYPGRQ33nxdvPPeu3HwY7Y6SqigE4qXoXTCSierdHTpoNLZomOanS86qgig&#10;lp1WwrOThk6DLHHq3BpKlSalQB1SOv903h0nkCF/Cvn+hp4KTkiPGOh8X8AOIT16EloBH9J6yyXZ&#10;UbyGpY6kwRP8zTcFFnPbpRz6C+Sk1ze9xCzC5ToB9bIr6wRUccYGlwEsVnXLcGC2eEbVRtJPGycQ&#10;o4c0pKcc8lAOHwUAXmzJOmb9s5Oc7cCQdYOY6oYH0fsz60xa8lEOcGhgk9A+nDOP0wnYDG1Kj36G&#10;DhNvu3T2B4q/yIYKyvIDguMpH73KR17S5McPt0H1cYO0TkO5grUClCU87XUaxydQludt8FSabj1V&#10;mtIWpU0Q6gqsG1p41kqX+nvqXd4DYCZt4DmTJyXz8nzdzmoX0vS2kXaxpO3VOW3PMNKgr7wP5UML&#10;ZdIuvdN356kECElbSEMY73jeGw4RpbE9KotwwoAY2rr7g4TypWfSeav82Nb7uRVhJESBReehDD0v&#10;0iFZJl7ybEvsNHwJbrhOezgTD/gVz24pizj+/miTvM+0/huhbPQoziMGqvCMT6Di7HZT/rTDaSS2&#10;n3vZTh68ngxjZtgz4eRHSOt2qqCbfNhKXNqQ9QYcU3/qAOiAvQy3511h9pJShuLQCYz+8zQA0gPt&#10;mZbt5/JdzOeE/fw9EoaQzzqVvsB3aQcEjzEgylDnbB/Xw3l67g2g0pH6ir3p3e3xAhevbvkogMc2&#10;PxIYsAW9FoVj/0GG/QPC2CH59E+l/Wkz8qGDtOj+7FP0740rrvhVjD/88Ljo4otjwuSjvWAV2xEN&#10;HFJvuG0c3h7NAt62jrH2/Da3CX5Z8bmp1cOePfRZADx4SENZ7Vli7++AoUUEwtwzlLqPALivwHqg&#10;4HcIq0kDvyPHRXvHuP/U3j72PP2v7SupHbWjdtSO2lE7asePfZx44omHTZs283eHjp/49+a2jhim&#10;f96D9A+ZLY0U/T3SR52A1pg6Y2Zcfd11cdd9D8TipUuiq7Mz1q5d59WegV/2/DX8LlsWt99xR5x9&#10;znkxcvShUddA56Auhg4dHNffdJ1Xe/7wo/3qVJVOZwJFdp7dUVaHhY6Z4UngRBwd4uyocs6OU4aV&#10;zr1ApwIjXysMIHRnUWnxvJXOfdXpVccVsMG7953K+Y6VnpXHHdpKB/ndSa86x5zpdBc7y33CKPDm&#10;Yc7cG2pkl87EpZTyKfMrp6Vstmn6mnMVl/Ld377r3peYIdXfCeq4Ji+2UQ51Rwwztqt0lMlvcJMA&#10;06xkneXjPc18ABZhbocqDr2GPcLynG2meyCFNN/99dv427eCZWBeuu0BVBuT3u2PPttVwZHOBl7K&#10;1TXx2XalzdGNXUBTGZIMyDqvyradSuu6CzSpX8bxPjiN7l2+4oreAib57L6oILKnzCqtzuQnHTai&#10;78sKUF1n1R+7Sv3LEGGnQYd08hyz7dGD+D1RPPDDmdEHlMe1Pz4IwLhHZ+or+co75vyV3VkP15E8&#10;xCtfbzgiP2cgj/gCuaW9Ur5SHfyhRjqpJ1CATt4/21rpIaxHZ/H6Zp7eZRVo6/lbBJbyORKWwExe&#10;8jDs1nWo2j/bmr9PwgnLNnG8whwuPcz1zuH3qY846ooe2gH9AI4hqJdd6OP58Tdrr7HSoyfrArB/&#10;LEDjTJ2Kt1SwJpgs5fU8I+pGWfbuK85tbd1qE+nn+RnAekmZUkC98KjTZtU7KT2GY0NZsbXUFxsK&#10;MNpu5fGQXd2TD0CmvPS2c5315L68G2UYswHS8Ek5ZYg0eoBIyiY9bUZ5CYm0g/Po3vVSGn6zabv0&#10;uidMpp3FtsqLjy7srZ43NjBU2mnQJyGvwVTluFzZVmC3eHIL2BZ4Ji3zzBEgN+3MNPnBgPzUi3nq&#10;njPNPPn9xSMMnDsf6y5I3y9+eWNMHD8+Lrnskph4xNQYIOhlq6MBg8u83MbmETG8ZZQBuLVjTLS0&#10;j/aKz8Pw+taz4BWeX4Y9C3497JnFssp2R3h9veKzINirPR8yIPr0GSDdQ6y7SfDbJp3tHWP/jxX8&#10;1jy/taN21I7aUTtqx09xnHDCCYdPmznz9+MnT/57a/sIwa/+eeufPcObFf29wnZIM44/MX7+y2vi&#10;XsHv0qXLYnVnlxe52uhtjjbF+g0bYnVXVyxcsihuvu22OOPMc2LEqHHqLLTG4Pph3uf32ut/E6+/&#10;8fs4oI5HGQ7aAxWl41YgyZ30qtMOUHLOoaPuWKkTxTUdUncW1Qmls8icWc4WIEcdeiAjO4RI8ZCW&#10;eacezis4A7ASMvEIEY/QCUfQ8bVAD1uxizDANgGLtMUeQEgdYYWVrZbw+gIyJdxDuqXDYbovXkjA&#10;owyhJl93vV1mkfSm0plNe1yGzniRbY/0UAYwyVBt6sG19VRtyDWS9nImPHV6CG91jy538tWOgBHw&#10;zL07+zpTxndZjvIybNnPSXFZjyzDQ2R1TjvsXQboJTwjOskJVbQH9eQ501EmvNhS6vutngNnYNUf&#10;JQAi8lRtSVjek8/l+7mX50N9COstQKjfM9lsqKYNFM7zIQ91KUBa2t8iu0u7F9ChU+0yFeZ3zbBT&#10;2hAhXb6DwBXlktYQ8nHxBnJv4K3s59plGJiAyr+o/uV5Aw/kKeloh6LTda3eE+pDPO2BFLuqvxWl&#10;RdCR7WZdCsMmwv0u6u+DcPJmWuwnLOvkMirocRmVZNmZP8PyvszV7bGl244qD2H8zXCNbsTwpbb2&#10;fWWn01Zt5fcIOyT5e0AadBHvM+Vhg+JIT339rimMNOQxUFFG6nLe8hxK+hKHlI8tZXh/SV/ZgC2u&#10;Z1W+3hnKpczMm22d9SWvQVy/kWWhJhaLK3pzGG8C5j8Mk7cwFBu9/6gfXSy8xzXDjLkHttOTahus&#10;t7K3uqcNsq0d3ksnwu8w8QCon7P+trhH737BJn/X6ClD3avnJvuoYymzfGggP/N17dHVdbFX5VRQ&#10;jB7sBmbTi0s8QPuxF7QqXmLm9QK6nmMsHYZe8gmEgWD0As4fs6jexwfiml/fEJOB30svjkmTj/J+&#10;9/0GDorBDHtuaDagtuL1FaS2dowunl/BL55fD3euE/xKgF+gF0+vF7z6J+lX7fN7SN8BBuM6ATN7&#10;57MNYHP7yP/cVFZ77i+pHbWjdtSO2lE7asePfbDP7/QZs/4wQfDb0tER9Y1NMQDP7w8Ne1Z4XVNz&#10;TJo6Iy669Mq48+57Db9r1q4tC15t2hwbN2+ODRs3xgbdL1+xPG69/fY46+xz4/AJE6NJ8DuEzkR9&#10;Xdx8643x5ltvuUNCZ88QA2io81g8tr28i3Q26VBxj2eFNIQpH3mdX3nwhgKU5MkVn8lrnVXnnbDe&#10;QIY4jjmbgjbAF4jzsEvKQJfODpNu7ATucm7nV9+oPMAdAPq6x64sk/y2s6pHlp367aXVOTubpEev&#10;h+sKbhLAKCPzItiBANW0k9ukqm+CeOrB24s3En3U02kUR36u8x7wc5kS8pHWQpzugVS8dHjzEiSK&#10;zdRLNurZuO60mdIBROWZFSijbtxT97QP73LabGhArzrDrlOVJr3E1qUz1/luYCvpuPdcS58Bpupc&#10;pSMNaQFbPNOc3WZVOOd8VpwN/thb3aeu9GRayE/7VZCKXSxSRjskHJAvy6eu36qNyZPvXWm3Yjd1&#10;BfC45iMO53wvfE17V8I9dUz70OGPPNLNc7RXt4rrTiPBJsMhz4o4oFW68ln6vVS427KyK0HQ7Z6w&#10;W+V1uTxnnV1f7K1g0HYrPfZyb7gSrGR90h5ABAAibda51KO8G9wTj+eba/LwjnCd5QJB5MV+woEq&#10;4rr1qaz8bSCsO055DXD2MBbbeMdpE0Od9GIfZ+6pA2W7DSpBDzbYxkq3dSqMa5epM7pzsTWuE1jT&#10;fs7E+bkofdaTM3qzHcnjcnhGtG+lg7x+v78ui6Z1g3FKloXXtUqP/gRM9NHe/M1jg+sgMTzuE5B6&#10;oaoCuIQzPBrvKuBa9NJeFQxXcehOj2zCbA5Jx26ek98plZ31QHqDLTZy7TB0SRyWtijO5dk+hkCX&#10;96l8ACh59+0r+siLHmwj3cH9e/1h4RdX/ybGjRsXl1x2cUydNjMGDR0W/foPikF1w6oVmUd4yDPS&#10;4u2ORnm/34bG1qgfxpDn5hgiCB48tCkGDS4AzLzfbhAeVOb/stoz3t8+OhNXL/htGt4mnSOjqb3j&#10;f21sHvFL/a8dIKkdtaN21I7aUTtqx499zJp1yoSjZhz75qETJwl+R3jxjQFDBL99f2DYc58+MXhY&#10;Q0w4ampceOnlcc+998Xylauis2tNrNuwwR5fwBcv8No1a2KF4PfOe+713oljDztcnQQ6BnUxZOiQ&#10;uP7Ga+MPgt8PP9znDjQdf3cm1QGiU+ZrddDpEBkc1BEusFBgBTijo8Y9QML2OR72hyeh6oABzAVW&#10;8UyWYcLkJZ8hrtJH2YBvytfAA+HqQBLnDiGdSulKIMyw4iX+W9GhMgo8F2At5akDL7sAroSctAmP&#10;KSsLF9At9cF76/nFSkMbkJ6PAf4gIPmmF6g5ve4NdUrfE15gC88g5bDqM/cAbIJe6nbHXOceoFK7&#10;c5b0hswU4hm6jBBPmMv1PfADXJUOf3qx3XZuHz03le/2l7ijXtnte137+VBWpYMwgMb6lJ52yDh3&#10;uvEeyUZ0+OOH0qDLUArsSPB+Jfxk2eTP66w/dea9QQDJMjKgAAHpeTfzowV5UhICGYpLPHambgNX&#10;9R6TDgBBPystZ1noxn5s5ro3zCSwWdADDDgOWCjPq7R/SZPPLJ9vXqdgJ+1uG5Xez5m5qJaSlvK9&#10;QBf6FEZ5QAXz0A1UesakwXZDptKkzdiX75LBxe9EgSy8d5zJ4zgJOhKOyNOtBxsk+W7Qdmlbludn&#10;prAC6+XZUQ8DJmkrPaQv9VSd+HCTeqpz2pI2EJ5h3CdgAlnpmadtil0qF6iqBBsSsnKYMDo4U0/0&#10;WCciO9MG8iEGbdKpjfIjQm8hTe/7BMeM829fL3uKd1VpsYshwoBhr3in6dZT2SXxsGieS1UP7j+v&#10;bHWb6Z68wHA5l3m7jqvO6GGYPDqoF/aVujIyQnFKV8qQftmdzwuIBqxJT3zWmXw5v5cwygXI+SDB&#10;NlrWVdmSwvMCdBHq4bQVWLtctpL7/NO45tpbY9zYcXHhxRfG5MlTBayDC/wOYaRSYzQKUJtaRwt6&#10;Ad8x3vqosandUt+A91fwWzc8Bg5t1P/QBsNubnFkEJb0HzDUc3696JWEOHQ3tbRH64jR0Tpy7P+j&#10;bdSYW/S/dpCkdtSO2lE7akftqB0/9jHjxBMnTZs56+1DJ0z+e3PbCP0T1z/vwf+R57dP1Dc1x9Rj&#10;T4jLfvHLuPX2O2P+/AWC305D70bAd9266OxcHV1rOmPZ8iVKc0ecdubZMWnKkeootMXgIfWC38Fx&#10;483Xx9vvv69OS1n5F8gwbFSdeAAuwcgApTOdKTotdOSy85kdLa7J606cdfVAC0BiqFKHn3uA1PdV&#10;R9iwJcE7ChjksGfDgeKBEmAhxR1yxWFT8awWwENyPm12/hymePQbPHRtoKtsw1Zg2lAq0CE9Oimz&#10;AFwBLc5IgpaBR/YTRzrstk7FlboUXS6XchSeMOp0FSCT71+q+ro8pQWS8XQnKFioC+1D/Sqd6RXm&#10;Gp2AKXXNOrJYFnq5xm7084zQB6gWr3axgXYAWLrtreqc93yIIB/58VpSF+tQu9lDWAEy9mfbUb+0&#10;n+fBu8J1t0eTtqNOtqMCVuXJtiMtsNodpnRleGwPpKWN+SGA+9RtexXmxaoq/dhlG5Q+7UL8LCo7&#10;ONt2tUnCL2kNgCo73yPqmvmzPODPdmGzdFEObYXeHGVAWnRwznr4LAAxAOmeeNKi03ZLB2mADmA5&#10;AdjPSXbkO5Ft0LtuBZDL35nrWNUPuyibv2netZ6//WIjcSm2T2egn49NvKPoBJh4HrQrdcTjzUcI&#10;0hp4KnDiN4MzdpGO0QpZVuouQJRzRwuoobt8aCgrDxsGK128czyPnKdKOJJ1pp08t1vlOExS8iqd&#10;BNuxh3cs4bB7mLLBt4RTLnmzPly7/bFZcaTHxpKnACXxvD9Oq7AsmzjO5CtAWNlbpaMe3vuZs9Kk&#10;XX73ZGu+M4ZoheNBdloDKeWU9soPkBbatdLXXZbi84MIAPvJx594LjRpchsk2ih1kB+P9X68tgJa&#10;7AJic2hzycee2ge8dzNDp4nP9kPSBs7YwPXBA3tly8dx8y13xKGHHhYXXHBhHDFluv5HNXhfXuAX&#10;7ywLWrHKc3v7ofb6skJzg/6f1afnV+AL/A6q5vyy4FXv4c54ffsNHFLm/DLsWTJA93X1DdHY3BYt&#10;HSMZUv3fWtpH3a3/tYMltaN21I7aUTtqR+34sY8TTjjh8KnTp//hsImT/q25A/htioFD/oPVniXs&#10;1XvMrOPj8p//Im6/666Yt2hxLF++LNatXRubAeD1rPrMMOi1sXzl8rhF8HvGmWeoQ3FkNDV3xFB1&#10;Kurr6tXZuCHefO+d2KcOGJ0ud34r2PI2MOrwlI4tHdAidLRLB4wOFB0t5sAVTypiEJJ0D0lW5xqg&#10;Jj2dczrb5KccOr3Amzvj7gyXsISQHNrMffEmFjimg45dX33F/FCVq/KA1a+/+sYd5b9Kp+FVaQ2b&#10;lQ4Ph1UZCN5P4JIFoIgzuKjDWOBAYaTFTt1jL4KNAA1pS4ecPEWwD4D0cFelodNLXtdF5TNElfRZ&#10;P4crfYJYpvNiVaqT20bxhqZMqzM6CQc+uDcEeREbAAt9BbKwA73koz7FlgJ+xJMOG/0sFEe9E7Z4&#10;zrSvO+y8FwrPdJRJfrc3eiqbuvVU9eMdYD4wdmC/2/Xrno8OmY48nnvt656OfZ7dSfc7WN1z3SuO&#10;chHSOJ3iKMP10zVx2IlQlm3EHpWf7x1tx32JK+G2EbDiXZMeQ4I67AjeQN6VrBdS3vHiqSUv5VIn&#10;4tLmtNs2V1BkAFbd0v7y8am8h+gibdpW6tnTJmkTz8vp0eu8JT3hhHGd8JLt1t1euk5PpcFNQnra&#10;IO3lTH4gBh2uS2UXdUw4yjqSH5gEfBjW2rvMtNF6qzYDEolLGzljR6lvCQdk87epu97Ka12K87Op&#10;8nHG1oSubp3SlfVJyXmyhOeHO9L2FvI5byVcO2+lN+vGNe3J71ymsyictICu8zp9gWCE9qIdqQs6&#10;DI0H1XYC4JzL3D28uCqPs68r/WkD7wcw/PnnPPd8D7C16GXhKc/lZa7tAT1PPNHSbRsdVuDe2y9R&#10;P8o9iCdc9gt4eaaALfUhzd59e62TcAQ9rGS976O9FqA4ITnn+nJmri/24rX++OB+2fhx3HrHHTFu&#10;3Ni46KIL4+ipM2LQ0Pqy2rOgtaGpJYa3ss/vmGhlq6O20d76qKGpPYYJfpkTzIJXQwTJbHU0WFKG&#10;OwO+ZZXn/gJdvL7oZLXnhN8hht/W4OPz8PaR/334iBELDhk5cqj+19aO2lE7akftqB2148c+jjnu&#10;uPFHH3PMW4dNnPhvwzva7dUdOKRO/5z7fS/4HnJIf3+lPu6kkw2/N99+e8xduCBWCHLXr1sXmzZu&#10;iE0bNsRGXa9btyaWrVoW1914Q5xxxulx1NHTYuTow6O+vlEAPCRuvPmGeOf999WBKcP8vMKxOkx0&#10;qOiE07n1EMaqo0jnjM5U6YTSSaTz94k73nSW8bgCMu5wV2kLQKjDq/y9IYGOL4BSIFXwI53e0kfQ&#10;5M6gykYnAoBkRxtdLk8gZbhQOPcGMsGWYZpr9OLR1D06Sfftt2URKQOl0rgMnSmj2FqAgznE5LFd&#10;KaTzglzUr3iRimccqCodenuPgT10K12W6/pXkvBpj63SoIMyCWO4NXmwx/UCVrN83TOEnDN2EuY8&#10;Ss+WOb3LyPYrbVMADptzax3yE8419trL/i1e9uKBIz9DxJ0OmysbSG87FI5nCSEsvYV8XGC4OB8W&#10;EnJKWgGR4oDOsqUWcFraJd8tgwVlS5fzSaxb+Z1OcY73BwrskD2Vjd3vpvJm3fyxhDpKaE/sJw3x&#10;6LTonrCMM0BU8AQw2NOG7spG0pRyip7i7S7vAoKNhmLZRpoCI6qX/4bKhyN/AJBtpAcu+MBEGrdR&#10;pZ+24Fm7bYBdCZ5g4nhnnFbllmHF5cNHLjaXtmYdiSuwVaDLddQ1kJLQlHXn7DKr/Ojid8G/B7pO&#10;O3kubh+ldzqdgd3UYVE78HdBXkOa8mV7kg49nJH0tKKTe7e/4lM34uG2wGIFtKTP/AhpeKe4Ll5L&#10;4K2nbVMftrv+5K/KLO1UoLfbqyxxWZJsN9Jn3m4dCvdzV/nd5ehZEO5660w69AKF3j5NzzDjMw2S&#10;MO3ylS5tAhQTfBmO7I8QEt6fBPzSLsUTbDBVnvQIky4XKKRN/nSwpx1Jn8+atqAu1q84bEBHtiOS&#10;ZaWN6O8WA3qxifnJe4Ff5inrnvoBy178SvDNUGjbpvf34IF99v7+5oabYsyY0XH+BefGlCOnxcDB&#10;rMw8IPoNGOQPtmx1BPAWAB4VLYJhPuYCv97qqKHF8DtIaQcMrld+PL91yi/oBYIHFQ9wX+b7Cn77&#10;6cwUoHrBL2thNLePiNYRo/57y4hRCw/p6KjT/9vaUTtqR+2oHbWjdvzYBwteHXXMMW8ePnHi31vb&#10;RkSdwHTQfwS/ffpEY0tzHD1zelx46aVx+113xoJFi2LFqpWC3bX2+iIsdsX9nHnz4tfXXBtnnnV2&#10;TJg0JZrVeWCOU11dnT2/77z3XuzbXzozX6ozQ+fMc0arjhwdHDrlXNNZ4Z7rBCKEDiUgUObqVlBH&#10;R7NX57UbZNUhJj35snPLdUJpdjRdps7uTCodoAc45PBHd2QlpOMaHVkGWxIZsBTGsFzCKBMdBj0J&#10;YAzs4w113dRp+0SdM3uxAcqviqfQ9gNs0gFoJqzTEcYOe6Olm7R0MCkrwdllYpfuuabulAXU8qHA&#10;q2pLB/NY7RWXfW4HncmfdWKBphSGMFMH4rJt3P5VmdjrIcW92sUgqDKxz95fhdkepeGavIZo0qKL&#10;9MqLZ580tDHeTmy1bRJ0c+/nrDzIV3+WXoCT+17hrrPOts15Sng37NEGOpcwnml5ttSd8rKO2Ja2&#10;u16VkMbzqnVGP/r+Qafyux7oUdnAKM+N+hJOx7/EVeXwAUfXaTdn3nt0lvKKXaQv71+pR5bh9von&#10;O/jYk/foM7Tq2vnJS1nKm/Utw5QLYPo5Uw/ZzD02kKe7robjMrwfe12fjAeeKaeqj99VxSW8JMDk&#10;3zVpMywBCDEEKh6dGWa7ekE39mNfTx3L++N4nbGBj1+Apb2KlOFyesrCfgQdBi+lNSTpnN5m9KQN&#10;WRbeY9IgvLcF7ouNtrWyg3msBj8BGHqxC7vLRwLSl7aijbMtSvv2CEP+ywJr5ZmTBii1zTpTH85p&#10;Yxl+jHe52OIw0jF0+EAZGowt+aHgH/JW1/8chuQz8n7BVRsh2JHiuqqczyoPN+kRAJRye0NwAVs9&#10;B11nvQzCygdYH8QbrTNhCOnzuju/pNhYFlcroNuTdt/effb8ct/dvp9/6oUKb77tbsPvRRedF0cd&#10;PT0GCVb79hsYQxj2PKw5moZ3GHjbvNjVyBjOSs+NbV7walhDs+CXOb/6/yn4BXzt+WXOr/f4Zd5v&#10;Offpy1ZH/S0ANjssNDa1GH6Hjxj535vbRy8/pK2tXv9va0ftqB21o3bUjtrxYx8nnHDC4cccM+P1&#10;8RMm/WtrW1ntub/n/P7Qgld9o7F1RBw1bUZcctkVxfO7YGGsXLXai1ytX78hNm3cGJs3bzb8Ll60&#10;MG655ZY4+5xz46ip02JkxzgvelVXXx/XXndN/OGtdzznt3Qq6bjSGaHzWDpZdHzo8NJppYNrTykd&#10;9Koz+SXwp44ioIK4Y67OY4qBQnr/rE6lvbsV3Lmz+SWdXXUiFZ86SE8HnTPex5xnin3kI13CGjbQ&#10;YeScdqVttldn0rOaL/kBP/LZzkof16mPNAg6PH9PuotXTXVFn2xiX1rqRV7P39Q17UJHzml17bmX&#10;5KF9lB4P5f/cJtSzgBRpDZ2yAbDM4cvptfQCW5Vt3R8WuFZavKx8eMi24FkR7/LxaqmTnro8H/if&#10;hlVnvUmPbiDS8rfvHJ6daMcrP+2ZizxRN3t0q/wIQ7e5RxK0/Pxc3+IRI8x5FJbv0Deyi3vSYodB&#10;XJIdcN7JHDbP2bp1RhfXtL077dS/Ks/7GfNsBCzEuWzySFwObW0pAF3gvdiEkB472d4qh+iSr3Tu&#10;CyDwThlKec7co5+8lFelIY4RApSBnvT2Y7v/tpQ+bUq9wBVD8i3AtupNGvTzLAEv7CjwoHrpnuft&#10;eldivZVuygHQDJ4CIefl71wQTjp7/VSu7UIquEM34npU4rap2qAMoS0rB5OPcqkXQr78DfnkE7bP&#10;Ku8neUlPOPbkO+vyFI6HlKG2/Aahw3l6CeUbbPVc/fvwRXmv0rYeKX+TZRhwefaEYxP5scHXVTz5&#10;XQbhss2243X1+6d42khnhLism+cOV3q5B/iAO+6tTzZk+f5dreCYsHwOvCP+QKL70l5FiKc8PL0G&#10;SLc3Q7kLxGb7YS/bD2W5B/eXtN5eSEK8yxaIM7eXNOgmnr162bao1KW0SdpHGJBMnTI868ffFfek&#10;oSxDsPQf2KcyJaRBKMNDnZUmoTuHQ/OhgA9rvN/33PNAjB4zKs6/4JyYOvVYz/kdMGBwDBbI1tc3&#10;e4gzw52B39Z29vtlpWfgtz3qWOm5rhryPKSxwK+geYABWKL7vgOGRB/pY+gznl8gmKHQzPltam6L&#10;1o5R0TZi9P9L8DvnkENqw55rR+2oHbWjdtSOn+QAftnn9/CJk/61rPbMP27m/P4A/Pbt5/lPRwpk&#10;L7rk8rj5tjtiHp7f1QV+2eN3y5bNsUnnrjVrYv78+XHzrbfGBRddFJOPnBrt6jTU1zXGkCF1ccON&#10;18Vb77wXB9SZAhbd6c2OedVRpEMIhAAB2fl157aKpwNFPMBIB8ZgSXrFZz4DhOINcjr7XnGEcU3n&#10;j7l3dPwybeogvQFPQnh2rLOD21s3Z682rLzYlzaRxkOIBYHZkSY+y6HOaSvh1JF6cQ9YkZ6yvhOg&#10;eS9dpS1gXrxDSMIperClp33UiZSu0rEu9trzKbjIdsQOe5QZLqt7hDT2gFY6SZNtAHABbNwnMNtu&#10;lednBAhxrbPDFUZbAsm5ErY78UpDfOpn2Dh20G6eSy0hn3VV7we6DO0G9Mo2XRtCKLuqUz6jvM9t&#10;fwjrHe72kHDPmTCn4RlV6XP4N9CY70O2Ffaljt768pqzn5+kd5zLl+SzdXtUZdKOGe78en4M67X9&#10;OnPvMAmdf6CCOGzsLrdK210victBt/JlmcWmnr8l8qWefP6GeL075DOUVGWn1xVbeT7OR7lVGGm4&#10;9t+a9Ph5VXa4/iqDe56960a4hHCuXTd7qIttbiOFZxximK/stR3EV2V3X1dpu2HO4UVPlkVaQ73s&#10;IE0KOrO+mc5ppK+Ul3bzXpa/HeKJS48j15SfYAg0Ammul54ddlkMlZ+Ud0v6SAOIF6jDc1v+1rHF&#10;EFnlQ2d3m5FO8diQdcl2I13aDWRm/Qi3XdLplZsl3fWVDs4Jkq4DtiuMNJRvqK10l/Nn/niQHlbS&#10;AcwH9/f23BZYtSgtUJp1sXdY19leKQmuTlvZ4Q8VVfqiq4AxWzMxb9miPMSRr7sc5eWZffm52kjp&#10;v9T/gLvvmR1jx4yOCy48V//f2OqozkOT2bcXqB3W1GaPL/Db3lG8v41NAHC7F72qY69fpRsi+GWx&#10;q4EMfe7e65cz837rom+1z28f5vwOGBpD6xtjeHN7tAl+20eM+d/a2kber/+1QyS1o3bUjtpRO2pH&#10;7fixj1mzZk2YesyMPxx6+IS/N7e2xzCv9vwfLHglKG5oaYmjpgl+L70ibrnjrnhg3vxYunyF9/nF&#10;44vnd/26tdHVtTqWLF4cd9x2e1xwwUUxfuIUdRzUWRiujsKwhrj2+uvid2/8wZ2kz79QZ4uOljqz&#10;9uipM0dnmo5xDtejI0Y4HXI6jh6uqw6nO9cS0iNfVh4X8mQnjnBgirOHDEpX6necgMbx0u0h1IIw&#10;Q0PVmc2yiWduMJ40OsJ41+jw//Xrkudv//IvVWeeDrE611VeOqAJdegwNCncECmodZ2UnrPrQtmO&#10;L2CNrsxHvbO+hhPyKF12gLNcOraUTafe7VeFl/myBVDcNtRLQv5czdk2qw1Tf+pGPCSdvNTJbaG2&#10;q9oRIS3Sna+yoyyAI1E4tqQ+8tAugDT68plk2dlWvUGzDP0tgJzlIpRFHamzbVUewtN+QLaAfmlf&#10;oBi9tA/t4TZTOmygjYuXtAApdfCHEnf4CwCkPQAHHXIP1Va4dVXvXr6HqR848PtL5xu9lW7m6pZ3&#10;sBoOLSFdGTpc0mB3CS/vE9Dvd4L6KRxb+BiR5WaZ2Q75Pjkd93qPuecdJI5wt5/OtBPi8qSPcK5d&#10;V7UBYcz1Jcx/s5x71YtyicNO9AGyeCnJhxBvHcprO6v2yjgE6Mlrv0fSDXTn+8XzzDyZz/OUdS6g&#10;pzag/XVt0bV16gyQ03a0A3YSnm1GOyd0Ga78bPM9Lu903vN8DFSffuJ697Yln63T6Z55p5RBftIQ&#10;zpmPG+VcvSuVVzPLQADbzJPCPW1a8lRzYrHX9gC0gkSF85vn56Y4D4HGIy0ARPIDmdtG94AqOtwe&#10;2KBwe/AltKfD0aUysizswFZ7gAWYwGbGcw0MHxD8EkdepDuu0pHi/BX0J7RyplzazYtlVXHkRTKN&#10;dVZl4VHGw8u8X+LTnu5h4fo7LPX4WO/Rl/HAnIWC3zFx3nnnCH5nxeA6AazAlaHMeHZZ2bmldZTn&#10;/La0jfJ838bhrPhcPL9M58FbjLDac1nwKuG3CFsd9a3m/Bp+Bw7xSKim4awkPSLaR47+3zo6xsw+&#10;5JAxNfitHbWjdtSO2lE7fopjxgy2Ojru7QmTjvh7a2tHDBsm+B0k+O37Q/DbNxra2mLytGPizAsv&#10;iJtuvy3mL17kYc9dXWtiIwtebS7bHXV1dsaChfPjN9deF6ecelocKWBuGTkyBtfTQaiP6wW/b73z&#10;XhxUZ4bOGJ1Kizq07jyrc+KOva4T+HJYKx0/p628LXhCATjvQ1p1rrxKrjprdJgSnLKjS0c/O/Z0&#10;2kiDHobmZjru3TkWjDh/1dl0B1Sd8G+UNgEBeAZAsPMb2W/IVRnuoCqMjhZ2uQ6CRQ/F/pKObenM&#10;AiAML+XanXrqpesEEcOlyjNguHw8VaXj3nsOLPqoDx092oA8tBllZx50GP507boDubpGSEM87eO5&#10;vTpTX7eNykp4AhwSwA035EWXbSgdczrOPBOus8Pc+xkAPfaqKj9tSDjQSju47sqb5aZkmPXzjFVe&#10;eqHRTZzP6uy7HaWPNKmHsz9ukB49tCXxSsvWOeQhjDyUkcPPU6gHQjxtSn39UYL80ol+x1Xx2MH7&#10;k2Wn3hTaNnUDPG5/pct2Jg1AQj7KKPDLO1Pem3wfiffQaAm6KJPn889peG+xmXu3k9ugtDVpOTuc&#10;fEpHHbzdjIS4TOc2qgAtn22+O6mnvB/lwwDglPUkvrvsKj1iGxVvoWzsJQ6bsRforZ4r94ANsEUY&#10;ZRGODYAk738uiAawcZ96/byVjvqVdi/QXepUpVUc9eKac7YXz8XtWrUj6dCRafK5ZP5smzwjtu1z&#10;/hZLPUibkvekY34w0JbzYrlmzir1RofTAH+kEfCxdRD2Z3sWG4r9RWexqdihduB5un0KlKMTQSdD&#10;o9MenmmxuweqKcege6CssIzX2Gc8x1WaUk6pO3VxuCTb23qrMPJ2e5AVn5BKnbs9tzofOLC/W2cK&#10;7YPHl7YBeJGEZUDZ+at2PHjgoD3QnLNtmPv82WefxP0PzI2RI0fF+eefF1OPOU5A2xgDBg3x4lVl&#10;n992AerYaOsYZwge3jxC0NoejY1tnvNbp/+dQ+uavNIzQ58HDGLBqwTgMvwZz6/n/PYZEH36DRRc&#10;D4mhQ4cJoFtjeHtHNHeM/H+3dIxcXFvwqnbUjtpRO2pH7fiJjuOPP37y9FnHvjth8pR/wys7rHF4&#10;mfN7yPcPe+7br1+0jx4dxxx7bFxw2eVx8513xpJlS2KNwHfDBvb53eBhz5u3bIq169bEvAUL4vob&#10;boxzz78gDj1iUjS2t3po9dC6urhB8PvmW+/Gh3v3e1sNdx4lwBidN8NJ1ZGzt5Dr7jA6o+oIV51r&#10;BA8dOuiUAqZ0rlloJec+ZseScEAl4RfdvTvjXCfU0tF1h96dNTyCZV7q39hnVHCCjYCNtwjK+aay&#10;46u/FI8XOikXaKHjTNr0vNnLqrCsJ3GE26YqLL1chqcK9ElDvvTYAY/ulFeSw3S5pp6cU1/Wj/bx&#10;ispVO1LHXJkavaTPa9os7TboVd5SFs2iLWwjtqJH0rucIoSVzi75Uj/PudSn1Am96QEjHKFcvLNZ&#10;39RZoFJnnjedaXXm0wvvIdFVexk8JTlvlTwetqzrbB+us8ziYS7Pm/cIm8gHQOWcUSTjycc19Urb&#10;0Ef9872ks54g4c42HXt1+LknPWmzQw9QEt5bsCvbtMfm8kxtM+1AGqXFTnQBEoZFhWMn5QMYBo0s&#10;q7LJMEKa6ppwzvkM3W6SLAfhnvefuPQqoheoAzozvesgfX7HsFHvge3rTttrOK7DgFPylOHS6CFt&#10;D1CRrprLrHIpy3WkHEm3bl0zdJj2BLAQdPMxLNsi68c58wKRfkb63UA8n5b2kGQZbods2yof8fl3&#10;nDZwTRqXp/vuBbQEZAl81qc0/HbxzKhnCrB2YN8+S65OjKQtfl4SrglPO9CdkEk4ZebvZtprO6o4&#10;JNuDPBkHQB4AEgW2f9HfEPkMxronDWVl3dKm1J06GNXjVZcrYLenmbyAOPf+WyjPnryfHNQ97QP4&#10;GnbLPGJ7dgHYati0PwhIDMUMbZZ+p7HNBZYzHeVRroeVV1CfdhqI9++TDQe9dsWYMWMFv+fH0VOP&#10;8/ZEwO/AwXUeztw4vE3gOyZaO0Z7n18Wb7T3l+2OvNVRz7zfQYMbBLYMewZ+CwD319l7/fYfFH37&#10;9o8+AmA8v0OHNXjBKxacbGkb9f9pbR+1oq224FXtqB21o3bUjtrx0xwnnnjipOmzZr0zUfDbPmJk&#10;1A9rjH4DB3tur6K/F347xo6NmSedHOdcfElcf+vNMW/hwlixgtWe2d5oXeX93RBr1q6JBYLfW269&#10;Lc4754KYdexJMXHikdHY2BLD9A//pltuiD+89XbsV4eHjhcdXSCywEbxUnAmzh03XRuyqk4nnf0E&#10;OzpnDOHs7nADdQr3EL9KB/pJn+nciZUQBsR9K2FVZcJzkSpgFwjORZgY1oxHFDudH9tUTvGwFgBO&#10;uCsgViCAsnt7lSkzYZP7BFvCnbbKh6AvQdTxqmvuX+v5rnhKKU9CPTlnGdleqQvxVjgCAyDD9leS&#10;nfe027CJXsI4oxcdOruNJR4KqY4k1+guHyBob4muAXGeTeYvaXrKyTN18kcI7K6eQXZSSU9dEoYo&#10;i/C0GyEtYiBGv9JYd1UW+tyuBvfyjmR4SgINbco5dVI/6tydrpf+Hvvw9FcebcVRJ/KkPaVNKVtt&#10;J52GPIVlOyIGtape+ZwTCmyvxM9ccS6ffOgiD/okpczy9wNs9P6bSQ9q1otyCM+yOVM/3nnaKu0u&#10;8cUG3jt/FNIz8ogDpUdXqVOCIEPZy6Jt5Mlwx1FHQV7WkWfBqI+MB1RylAT18xZGylPy9QyZTknQ&#10;st28G0rvtlf52b6p2/X/rNSllFN+X6xDgGVIqryBObSWNrTd2EEdpRO9bjvDd7HD7YsonHRZJrrS&#10;BnSVuaqlDOrJ3wrXBkPF2StdPZPMY5CtvNcFPgs4p020nz3ExCk8pSe9rnXmmvRpPx+L0JMfYwym&#10;2KwzaQHFzJ8fpfIdTQEeXRfyqe3KWTp1bUCVXY53OUWfn23VTm5DvR+0t+1V+oMC2XzvMy/lkubD&#10;Dz8sC2hJl+1SG6Z3OG1i2DNlGYC5Vj7yeBi0YBzPr9uwt36177wFi2L06NFx3rnnxPRpJ8XgIcOi&#10;/4DBAtShXvHZKzK3jKj2+R3ja1Z8bvJevy3d8Msc4YGDGPZcPL8Mde7Xf2j0916/ErY+Yuiz4Bf9&#10;w/Q/18OeBb9tHaP/R+vI0VuHDx/eqP+3taN21I7aUTtqR+34sY8Zgt+pgt/xk4/4t7YOwW9DU5nz&#10;+4P7/PaN+sbmmDbruLj4yivj2ptvjjkC3JWrVhh6WfRq06aN9vwCwkuXLYsbb7k1zjn7/Jh+7InR&#10;PmZs1Nc1qIMwOH7xyyvjlVd+a+9Cgh2dd3de3QmvPJkKwxtH55Y5o9mBo5NIB8YgoPvSAS+dR88F&#10;rLxM9g7qOr0k2flz515Cp5Xyct4p1+78V+kMTRUQZJzBUNepj2tgz54lyiSvPU8FnEjfOz/ispWf&#10;tKSjXo6j3tVczGyDr/5SYNx105mwMoe2qoN0ANDU215WwFP36MRG65BuzgBM8d6Wobos0kV46YwC&#10;orJRwrBz6pAwmJ1je1IVhv5sfzyr2MVzQudf//qt24N2L1DL8+D+H9veeqp2oXw6o37eCiNdti9p&#10;0cU19Ujv7T+L3x8J6RDqlV4rdNG22Od20BmPstNSDvkAJNlBG2IP+ZB8puhOXa47YWoH7qlDPrPe&#10;6bhG3G6KM8TrurSX6oroujw/hVtKm9GGCOCMLtrHZSkPZdurWYVlnYEJbCc/7cvzS49rQoWvlQZJ&#10;GxPUAQ2eddaNvFyT1m0ke7p16B0psFr0lKHJBfy5pj0NF9W7ZJF9OTeYduC5kRd9Ob+aPNSVMrGJ&#10;9qFdXWf9jRnKHF/Ski7fAbeBdFAfzrQHYSkGOOng2u1OnZXfsFt5BvODDWnyjLjOEv/dYhdxXFNP&#10;hQNw/vijMARdyD9/AADeKOsfhyXrfdEZMNu/9yMB277uZ5tC2oRn7slj+9RutAmAWLyk1bBfhTHE&#10;l7MBl/yV+JnJLsLtPcXL+klZoKq7LInbSb8VPC/bTl7bWRahyo8EBuHqN4L7XHyq6ClQ+rFsYWsk&#10;BNBlZA75mKObacnfrQOd5Jde4q2Tecykk070ki69va6Lzvv2llWmDcASwPeDDz6o2qYsfIU+y4H9&#10;qttnsXzpipg4fkJcdNHFMX0W8FvvPX779h/kebxNTW0e6gz4trWP1Xl0DB9ePL8NeH4rr++QoU32&#10;/OYiV8Xzy7BnwJc5v4P1f3RAHNKnv+F3qP4ferVn4Ld91L+1tI9+tr5+RJv+39aO2lE7akftqB21&#10;48c+jjvuuCOOmjHz/QlH4PkdbfgtWx19/5xf9j1sae3wtkXnqpNww6232fPb2dUZGzYw5HlLbNy0&#10;IdZvWB9r1qyJxQsXxY033RwXXHCx904cOWpsDGts9FZH11z3m3j9rTdjnzopdOByuCodUgMYHVl3&#10;KkuHiA4XHbHs9LlTpnRejbmCy4wnLcCKN5eOG3EJoNkxpUxgrHSuiieAzudXXxVPo+FIedCHlLAy&#10;N5Vr66tszY4x6UpdSnkuQzozPO376mvAk3m+wAnzTXvKonPN2foVn51n7u2hFqwWwCx58EIXT7Bs&#10;UnraxHBL+whASFe81cV2QDVtQwz2yuPyFN/d/r2gsbfQdsz5tQ6ATTo8LBnvp/KQxkMyVX7p1AsA&#10;JPm80M0Zr083+FXnbMdc4Mn2yaaMR2j7BCGEeaWcc9huDpvP98X5lD87766H9BPPs+8Ok2Q5lEm7&#10;8X6k18vvTaUvodnvjoR42uNv337n+qU+d9J7tSFlZp1SuHdclQ69Pgto3L7UWemoA2kTYNFFfuK5&#10;p37W5XqVv4/UbRsVTjqAK8O63/te5ZLOi4npXUe3wypBH1CdwJ9l5BkbGVnAe0c8+vEsuoyq7r3L&#10;sU7eA8rRPfCCYBv1I5yz66d8eZ1lAy/c97YBffmhi7+DzINw7TRVeoQyeuvmzLMGJPftA6CKxzTt&#10;zWvOfk/V7uRPu/76tf4ev2LURM+HutTvvJUOniPS/Y5UYS6HcNpB0Jd5DHu6p324Rnq3F5BHe3DP&#10;MGMAr7derv3MaVsL5aO7PI+0I9Mg6LKd0kGb+LkqD1DuBcx0TohkmHLZi7cAOLamDoSVpPf3gtze&#10;ZTCXl5WZD3588B+2JUIAW+tTWn5L/GEEnZQL8Eqv20N2kg/vbnqZyUtbEE562oi5wT2e4s8F4qxK&#10;vT/ufWB+dHSMjNNPPy2OmXZ8DB46zPNyGaoM/DY0tgh22z3keXibJPf6bWIBx+HF68t8X4k9vwLf&#10;stpzLwAeUCedZc4vAvwOEfw2NDVHc1sHqz1Hx4hxbw8fPnys/t/WjtpRO2pH7agdtePHPk488cQj&#10;p8869sOJk6b8O3N+67u3OmIT/v8ZflnteXhbWxw9c1ZceOmlccsdd8b8hYtjdefq2LixzPndIPBl&#10;/u+atV0xb/48D3s+44yzvdpzx8jRAl/Bb92wuE7w+7s334yP1CGiI+LOPp1SvD9fFu9WwhFiIKs6&#10;++4MuvPS08nn3BsG6PThSTLY4QHDe6oOaXa2kdIplR51ptIGwhiSDMhxTVmpP6E3zwX6yoJNLJhE&#10;OuK++67AZnqTnVZCmId2Kw1psYGVogFXwjI828JpVC7e66y/z6S1d7hAOuEAEvmpIx1yFpvCqwsw&#10;A9oJ27QpOv5aeZeRbLcEPMLQZ6+ZxN5K9H6u9tB9tknaSufYHWJ3UKvOstKnJ7N7G6MsS2LPdVUW&#10;XmSeV+bHBtIRRxuS13DPva4p38PNFUZaxPbwbCm3ais8eMSRHrFdVXrSkJ7yaI9Ml/VCnIZzZWum&#10;YaipbeC+ao8U9NHx5pr3j047AFHe5QKFCTScy/OQrZSZ+hVOGSVdZaviiaNMw7DCyEMY7eY8Ep4h&#10;Z+zIZ2HQYK6s4jIvetJ+g3PVdln3fFZc0z6URTrbJ70JLy6z8g4j6CYfeUjLXGmG8wJN5b7Ymfal&#10;jf57Vf4Mc710NoA5/h/rVWCoBwCJS9sR2q8AZH7YKvk5u/6qi/PrWdF+lE/7+Bm4Tcrz7F029fNZ&#10;4eXvrIQDkZzLHHS1y58OGmAJN+wBsdyjK8+k1dn1ofxuXWovXWdbooMh0SmkYzQFafzcyV/pSCAG&#10;2NlX2W3UDbnFy0t7lLr1AH/Jr7x4oiuoLe2rsv8JcqmLPbBcK9zlAZc6o6/kow68+wLSyvtKPsLx&#10;enPGpiybPK67BD29JcvF44seQ7aE62x3x+s+6wr8Go4lBmIBsCFaUsKwp6T5WNANyC9YtDRGjBgR&#10;p599Wsw44aRobGyOQYPrYvDgev/P8qJUgl1Wem5rZ97vyGj0nN+2GKa09Q3DY2h9k1eHHsTQZ+DX&#10;+/yW4c79qhWf2ecX6Sthn98h+l/YOLxV+jqkdyTbAX7R3Nx8pP7f1o7aUTtqR+2oHbXjxz5OOOGE&#10;o2Yce9xHEyce8e9e7bmBIVv/wVZHfftHY2t7HDF9Rpx/6SVx+113CX4XxYpVq2L9Bub6bvZ2R4Aw&#10;w56XLVsRt995d5x59rkx5vCJ+gfPEDF1EoYOi1/+8qp49Xe/i4/27rN3LYfHAlN0Cj1MVp00PLsG&#10;OHXG6VB1dwqBAwlDGBHCyJ+d6IQg0tOxd4dPnVh35nvBg9MpDZ3IsggT6YtH0fCmdOTJcgHMBE7C&#10;OHNfwLYAXophFt2yCaE+6SElHL0Gw2+kT7ozT+9yDM/Kk3b3Ljdty2HZvcM4e2Er6aEM5iQT5nqo&#10;bqQtw8jpaBfPO3GGaF1jK53SnEuakh8IKKN3XV0nhVmwXzpoD7zOf9PzK2kovwCYPdASe60VbsAi&#10;Xvq9QFJlS9rJGZs8tByblAad2E4dKJcPCbSX20DxeNQRrhMS0EG80+h98ruhvOhISMB2wBqdPIfS&#10;tqVdSW9QrMogPUKb4HF0R17lJBgRl+3iPJwl1Be95Mv2511MGMh01i09SEJuwpHjLAWaEEMZtlRg&#10;YJCjDP6ulDafc9rDRxLC8l0t7Y19X/Wyl7+VYq897dKDbiQBJiXDec7AGpACjBRbS7lZPn/TPGND&#10;S2Ur5ZA2IQqP4WefljoTzt+39XMtPb3LdVgVjyRUpncTmyiXeqYu0nwCnMnWBMjPPunxJtsu5y02&#10;G9qUhrxeAb7SgU7ay89MYXnvtpJ93PPb4mv0VUJa9Bd7Sz2yPoS7foCa27EM7XW9iO8l3eXpnB8p&#10;vMgWuiQJ8AjPBBikje1NFiwnnDoNdaRcCStB79+Pt7Ts20v55Oe5AKQGTeyTWJ8EHZzx2JJ3/4Ey&#10;BLnURSBNe1dpEcL9oaKCVtdd9lpUF+4py3OxGTq9/0Ac2Lffi2kxvJn2AHLt0UUndarsSpuxxeCr&#10;sov9FVR7MbGDMW/e4hjRMSrOPu+sOP6kU73zwaBBQw2/9YJatjRCWOiKvX7xADcMJ6xV4NscdQx9&#10;VrrBwO/QhrK6M4tmCXjxHuec3779h+j/6ED9jx3o+b+DlL6huV1QPSLaO0YLfsd819jYNkP/b2tH&#10;7agdtaN21I7a8WMfxx9//NHTZh63b8IRU/69tWNE1A9r0D9oNuH/gTm/7PPb3BpHTJ0Wl1/1i7h7&#10;9n2xcPHiWNW1OtatX2f43bptm89dDHtW3E233BZnnnN+jJ8wSf/gO7wnIl/FL7rwwnjxpZfiw48+&#10;dAfInUs6bhKvrkvnkI4qnUk6ZYg6QZkGobNnWKRDDrQqbXZAMw2d9W//+k18+9239phmOIJOvvoD&#10;InhJASfCKbu3lw69CaUlDvApoGIYE3x4TqpsMCBUnjx0kbeE5RDtAs7o4IwHN++tV+lLeQUonU5n&#10;8nm+rtPIdsqsbOmd38Cu/CVdTztkHbxYkdL0FvTQQaSuRV+BP+ut8mZb+FwJ1/5I4DzlWRCGfd98&#10;UxZGSruIK17c7wSk3+m+eKoN+ACwrnm2X3zBh4xesFjBJve97cA2AzU2ko64Xh38YlMpgw8AvT2e&#10;BgVDVgVBKcrHMyWN80rQVcJ62pRzCukII1125NNWvx+VPt5R0hd9pKsgWW2VHivypBe1XJcz+agH&#10;9xlm6XWfdehdJveUx0cd7OSZ5pDyXKAr02f+/ABAmbQv71LxAJZ0SLY5+XuXk9DVbZ/EgIdUINM7&#10;H3lKe/TY0LuuCS1ADXr8wQDh2VS2kYf3qrw75cMKf2e0LUCV9ffHDWysyia9y9Yz828L6atrvwdA&#10;cPU8Sec66xnSPtiFWL/ieWb57pCWsLx2PYCug2y5c8C28D5nnTMdbUXdU6hL5vdHv+redqrc3ra5&#10;jXXtPDwr6qFw7vG+Anik5xl026574M86lCd1ce6dhnpRJuDpocl6Hjm82R8eq3z8HnBNHrZFAjDR&#10;wZkVutGRwE3bFs9sWZGZsBR0uG6S9F5TFuXaYyuoZR6zhzNXEEsa6oqk/YRlPUjLcGoWu9q/l2HQ&#10;BcSJA56xr2tlZ4weNSYuuPDcOPb4kwS8jQZXL3hV1yTAbYumllHRzB6/rSN0nfv8tsVQge/gBsEy&#10;8Mtqz170qmxthHCd+/56zq/hd0D0Y9izyhnW1BLDW/Eqj2C/3/80bPioU/T/tnbUjtpRO2pH7agd&#10;P/YxY8aMo46cMWPv+COO+Df24B3a2Bj9BrEgxw95fvt6aPQRU46Oiy65LG67/a5Ysmx5dK5eHRs2&#10;b4r1GzdaNmxi2PPaWLxkcdxw0y1x+plnxZECZuYLA9hDhtbFpZdcEs8//7Ln1eFBAwKy42+p7uns&#10;2ivmTm8Z+tq7c5idHntsAQl1ZD5V54sOzTffsFpztTiSABJPIx3r4skqUFr0fuXOJx00OnuUyZDi&#10;BEU8j9jENbBqoFJc2pLghz102KyDtArDdgDPHlAJw3bt8VJcAgK22RbpMTCoHlm/rCNl/e1f/hbf&#10;VJ5M7EhPs8FAebMetklwk/qBv79KvO+u0lIXwiiXLZyATeqMXegDHpi/Ckhgp21TfErW5xugtaof&#10;z4ZOOp1tOtO0scuWPj46MASZcrCbudNZT2yhfthFGPWlQ8s564MNfJzINsV28hWILF61rFd66xMY&#10;iEu9jlecdfJOVTZk/QjnjL1ZNvbzYcPvWKUrn02Wjcc5vfOU6Q68hDT2vOmMXreF9Lo8pXUatdU/&#10;PGsJnXKuXVb1PuP9w34k09o+ylZdykrW5Z3OeiJpi8uozsQbaiROW9nNfbYD6RDyAigJM0BLenIB&#10;FCCD9K67dGVZXCO0T7d+xdluwqv0fm4KS/Ahzm2k97fAJm1UPo4Rn+koo9t+nhnvl3RyjU5gMHX7&#10;4xl/l5yrPIBb2s497WF7shzaGz0KJ6/rbZAr4MYWRLRL/mZke2eZlsqOogOo6wEuyqAsP38JdhHm&#10;9sEmCfYZsLHdHw+qNtQ96VwXheXfNenRf1Bwl1CYbZZxiNtPebnOcMJSMsw6qjypiyHVhNvr63wF&#10;PLMMvK60DUOMSZ8wTt1TB+J3qvJkA9bWKWHBKu/Ha8gukNu9ZZLOZc6xdOkdtBdZeYBq0gHleIBL&#10;O5d50NYj6DX4fsS2UT2wbVuo38cHY+mS5TFq1Cj9rzo1jp4xK4YMqfOKzAxRZgXnuoaWaGoeEcNb&#10;RkZz+2jP+eW+vrHVXl/m/Q5mMcdq2POAwcM85Jnhzn3T+yv47Teg8vxK+vQf5AWvhg9vjda2jmjr&#10;GBEtHaP+T62tY87Q/9s+ktpRO2pH7agdtaN2/JiH4HfS1Okz3h0/efK/tYwYEXWNTdFvMJ7fH4Bf&#10;SX19Qxw1bUZcdOnlccedd8eixYtj5arVXuCqe9jzJvb5XRdLBL8seHXueRfE0cfM8NftocrP0OqL&#10;Bb8vvPRi7N23151GQ506cdmpdccO+AUU6FgqLuPpNBJWOtPVkGeDXOnIkgd4Zbg0wGEoQJTO+iSG&#10;KEGbwU0dbeDxb98VbyXDKbs9nwAb8cpL+ambTjq25ErU7jSrQ1X2zu2x195r6fCw7krQkQDMNefe&#10;QhrylaGmpKnSqVzbqnjXT0DosmWHbVMc9fUcX7Un9Qfy0GXdXMtO0pMPiCw29XidSv16PjBw5h79&#10;DBM21NobC/ADywV8af/0vFJGPqf03BoE0Cc9nsMrnenZpy0znvtSnspR2aTxqtFqZ2xxm5KO9Lwn&#10;VWeaTjcdbcpM2+mYc8+z9xDw7nqV58u9PyDoHSjt85Vsqex2OQWEKAuho0yZthlx3Sjvq2KbrrMO&#10;CGEFwlWerimDemQax2dZVV4/98o20vM8rK/XM8q0+XfiNjBgAEUAZKUPYFI8aYGw8vyKzcSXPKX9&#10;SGf9QHTvcqq2p/xcmI3RADyDLJ88vFvod1nUQ2mwG73oJ123zdU9ZfDO5seFLJeFlcq7nx8K0mMO&#10;TFX2Kn22T+qmLOyijtajfNx3bzNFGonfEz+T8reHnakTAVwzzPAnOAN4/ezJ73YDvgSFEu5zCLTB&#10;FDsrm3LOLG2e7ZHvOmfKIg8QaBHUAXY973XxnqaXEwAE8FwP8lKOxHkrsCOOvKTnHvDm78PD/CV8&#10;TPAcYuUxcFbwiI4EQ/YWdl7p5pz2uT1Ud54RuoijLOLQxbXtto6ejybYiHjEwxcMY1b7yS7aBdtY&#10;iKrMya3awfHlQ2LameFuB9nLKs65jzAADOgSD/zTjqTDy4tetlDio0Omzb+ZT5TnS/3NrNP/r4mH&#10;jY9zzz8njjvp5MrzOyQGDBgqmK2LIfq/1Ti8PVrax0Rr+9hobh0djU14fju64bcsfMWiVw0xUOJh&#10;z8jgekm5Zq5vWVOjfwW/wwS/udXRSAD4vzY3t52v/7U1+K0dtaN21I7aUTt+7GPa8cdPFvy+N37S&#10;Ef/W0lHm/A4c9MOrPeMRZtXLo46eFhdffKnhd8HChbFq1SrP82XI89atW2PjhjLnd/ny5XHzzTfH&#10;GWefE5OPPDraO0apg9AkAB4WV/3yqnjljd+5A0MHBxDDi9W7kwr8dneIe3VmsyPpeJ2zM08azqSx&#10;N4zOs8ISptAJrBJG2uyMcs79TclfOtzq/KpzhG7ugVU8ou4w677AknRXadPT6HvpxrMENFAv0n2r&#10;s+cu48F0Wb0690qPvmJnqb/tJF7luQ4qG1AD1hPaAWDSADsGEMqSkJ9Oq+FF19ZHGQAKICNxe0ns&#10;GVceOrPeeqhqF87YTpnUu3RSizeMRbDwutDJpRziSE8bYQ+LHNHJ5dr5qbOugQ7bRd0oU3m4z84y&#10;16QzYKk+xOc9OnIBq2yjHq8t9hYxXAJTvd6dbAPq07v+1qGz6yCd6AKKgfrMSxhx1lvVFXsMbdhO&#10;B1rtgv3coy/FkC2baVfnsa1FJx8yeG5uD4BEtjA01x8QdE1deZbOQ/nWV6AGYfhsOReQznpw7m6f&#10;Ko/jqrSpg+fIteuueMrwe1zlTx18CGLIN0OfsS1t6U6nM7q/VP2Zu81zL3No8QoW7ybpKAebKRfo&#10;sT0Ok30SINEfslQWXmyDtOKtW9e0G+ncDrx/VXqnqQQw5e8GuOO52GOuM3agp4CrQEx1+cuX1d+/&#10;wpxGwvNAt4GOe5VrO7AVHSqDv4G0rduTLB3dgi3KCywnGBbd/L2V35QMpz1oM9oUvV6JG30Sp6ve&#10;K7eN0nsuK2ES14l0nCX8TaZdaQvhmQ8wTDglf9FTyrAOPoKorGxLQzjlKYy0WZahkrm3esbcWx/5&#10;1KZ5T5nkYVgzv4PkoXw8vf4YQH1UdyAaMPXWR3h/q48M3Z5cnbnet2+vz+hEmEdsjy7Dn/kYIFuI&#10;Z8ukTEfYRx99qHjlFVgDyaWssgo29fH7j+2yY/3atTFl4uQ4/4LzYvqJJ8TgOharGqL/h0NjoOCV&#10;fXyZ5wv8NreNjpa2MdE0fISAmIUimffbUm131CBYHlYBb330U/7i9S3zfvum57fPQHuV+Rgs2I12&#10;FrsaMUYy7n9tHzn2PP2/rcFv7agdtaN21I7a8WMfJ5988pRZs2Z9MOmII/4dzy9Dmgd7n9/vh98+&#10;guKmltaYcvTRcelll8eddwG/i2L16pWxYeP6Mud367bYtGmz4Hd9LFu6NG686ZY4+ZTTlGdqdAC/&#10;9eyFWB9XX31VvPrmW2WrI3VCgAR3tiuhc2Kv61+/iS+BGnUeAQG8eHjn3ClU57Z3h703/NHBocPc&#10;M6S6pGEopYFC4k65OmHZoc/OPbDptOqEO63uE6i+AXgFMo6v0qGba4vz0YFnAaYe6CENdaKDzT2Q&#10;XHQX/egB8L5RfW2XO2cFPJCEtqwj8JsAnGVwb2+34qmDvd0S9BcIV1m67wYWleF4CW3mTqyhveTx&#10;/NwKfF0n5UcHcPIVNsk+Os0MhcwOMPkYEo3Xls5z+ShQ2ra7zao600Hno4Rtcv30DKXfbVXZx7uR&#10;HXrgvXdbYjN19/NwOT3ASxok25Kz53zrXPSXTn6moY5ZT9oA2+05BtgUTv3oVNOZz/ZnIbF839CR&#10;bYy9vTvYjq90J5hQF6+ATLvQlpVQVkIE1+UdUXtXMEw5eBzZBxZQcN2UznVAv64Jw16uyZsQlDbl&#10;mfRZvqcE8Gyr8ojLvxGDngSw5N75JdTLH6RcZvEs+5nqnrM9o/ydSgxmCs/26E5HXrWDRydUz9fv&#10;g2yyt5prCe9Ctiti+2ivSp91Vvq4zvrxbpQySnumvmwjdJHefy+8l9Lplc0Vhn29P5QhtkGwRHxv&#10;cRtJFyM/DNnAIHVXG/AxiPCv+C2STnuJSaM8fi5KR37br3bK8G7Rvf/e9KwARMonnPeR9zTrYoDU&#10;b2LW0/VWOXntuiqt7QLOyaswPJ+E57Pyu69zlp1C/lxEi2vqSD0YYmxRHocD0vrbAe6Jd1ilvxuq&#10;Vb6HPuOtrd7jlFIXxQlW/3Sw7AMM1KbHF/Dlvc06IV7VeV8ZIp1pEpb9IUJnptigB/2Zjw8lX//5&#10;81jbuTbGjBgZF154bpxyxhkC25YYMqTe61Ow52/9sBbBL17fcdHaMbbM/W0eGY2NfDRuE8SWBa8A&#10;YDy/g5RnkOC3Z8sjAHiI9w0GfBGu2VKJOb9MCWrT/8e2jnH/dXjbmAv1/7YGv7WjdtSO2lE7aseP&#10;fQh8J8yYceyb4ydN/ntLO//EGer1w8Oegd+WlvaYOm1GnHf++XHbHXfG4qXLYnVXl7c32rJlq2Xj&#10;5k2xbsP6WLFiRdx8y21xxplnx1HHTPO8JoaTDVXH4JdXXRWvv/VOfLB3rzohpaOegOfOJvcSwrlH&#10;uHYns+qsZQcNSKaTRefTnVZ19uhElw4rnW7FScifAkh4uG7V2afThc4CV6Wj26OjQNtfv/kqvsNT&#10;qnDKKzaVjiXiDm9lQ4JE6iAtZ9tZ2YhgR5nHi67KRmyu9APDOZ8UKKAzD3hxTVmlPSi3dBxJhw7r&#10;R1ev8siDPQlh5CNtAmTxxuIBLosGOW1lt+1Sxxw4KHUDxAokIH/5M3orgKjyuP7UCyjqtqmnvRDS&#10;AP3Uyc9EOoDIHEaKrgRN0rvDSp2reiFZb8rqvqceVZ3IB1glqCFuD2zTtaFW75LbRfdAGjoK/JZ2&#10;8kcS6cTjW7y0VXsrretQgTD50QX4Ifke49UlHTZRroeJWzfwxftYhpCjJxc2s7efdlG+bFPyFH3l&#10;XfN92q1r6sDfBJ19wijTNuid8kcIpcl86ABkuGbFcfaoRZfrVrVzuS7DaklnWyhP10jaAdCkTsr5&#10;Su+D2055v5SkjUCsz9hW1SnLoZ0BE/Rw7Y9iVXn5EcSeSqXhPodfA1nYm78HLsPhpW04+/kqPe1P&#10;HRDH6blkeX7OVX7/llR2ZpzLpB66xg7ahHu/R1UZfu7UgfRVXtrP8K8zcd4y7LPqPVV+zlnvf2gP&#10;dMoO4A29lEt5fLBCL4Do9lAa5wE6dV+GOZcPD36O3BtICzBbH7YqDD1+frpHeOfzmvL4qJG2EEaZ&#10;+feSbQKU4oVlNEips9LqmnCEfHhi89rgKwj1cGRBqmG7lw2ArLcg0jU2FhiXHZX9trEKyzphV8Ix&#10;o4kOyJ7c0og0CB/pyt7NxWvNu881qz2v7RL8jhwTF5x3Tpx+xjmC2hYvSMUwZby5QwS2TS2syDxW&#10;gMpqzwLfprLolef9DgN+9b+tjo+7wG+DPcYDB1VbHhmAmfM7OPow31fw26f/wBgIWHuf3xHRNmIM&#10;8Pv/bGoZe4X+39bgt3bUjtpRO2pH7fixj+OOO2789Bmz/jB+4hF/b20bWYY9Dxwi0P0P5vwOaxTI&#10;zogLLrk0brr5Ju/lu3o1+/xuiC1bt8VmPL+b8fyy1dEywe+tcfbZ58RUwe+IUWOjrrFZHYlhcdVV&#10;P/c+vwcOFu8tHX6DQdX5o+NDZ8feIkEhHUh3mNVpZYgfcXS0soNKHvIWUCgdXsLpmHqRJeYrCiSz&#10;00t6znlNOnR/RVoBB/dILgIF2BhY6MiiVyDleamCufQQe84tZUiyQ5ydYOszVBd73Ym1rQX2KCfL&#10;dF6lwTbr1X1CB+1BeNaPa+dRvBfoct4CJpTNGR1ZV/Jku6CP6+xkO5wh2qp/tkG3ftKqA58d+tSb&#10;neLS/sBvsbWUBeyWuvpZ6Uw67KM9Sx16ngF6CeMayQ425WYHNm0nT9qNboOU0nn4p8su9bTHVOCb&#10;7YcA2NwD3R6KLvD0EFb0A25VfW1PZQs6PXy7ivP7gC70KsyQYEBWvCTttPdUdezdZk5f1QX7MhxP&#10;O3opy2WQV2fief+znZ2v0oPYJt0Tns/Hfx/oURztlO2KXsLQSTzgjRgkJKmTduVdy48HxdtZ9Lsc&#10;7KrO7KHNNWW4fJ3990G8xDp1j/Ce097Um1EL9oBXtmEzkjZmePEglmeB3V8rL2mcVvoJSzhMOzgT&#10;jvg5SV+xh7Yt9eddQWf54FbaucCj3jvpNnzRDhUg0+YMUyZPvptu60qyTbhO+HQb2RaeSykPu9FL&#10;Oj5a+VrCVkYAHLqL7eTpAf4Uf2SrYJB0meZPBsnilfY7Zx2qv23mHSrpS1llAS88wH86ULys2IH+&#10;brjVvXXrOutDHGd0Z33JxxDmshr0gQK3hko8uj0rTAOaQDJx2ADkAsDUGQjGK1vaorQn75+fp64T&#10;wrN88uS166Jr65GOfYJf9NmGavg97eV0EsDZ7YA+3X/xBcOe18cYweeZZ54ePzvjzGhoHO4Pwfw/&#10;ZFGqJkEu2xx1CH6R1tZRgt92S4Pgd1hDs/436n8bc36HDLMYfivP78CBQ31mqLPBVzJAIMyc3wbg&#10;t7UjWttHCa7H/be2EaOv0v/avpLaUTtqR+2oHbWjdvyYB/CL53fCJOCXrY4aY+Agvkz/wFZHh/RR&#10;mqaYOPnIuOjiS+L2O+7wglddXV2G3bVr18b69etjEwterV0XSxYtjptuujUuvvjimDlzVgDYdBCG&#10;Dq2Pq664Il57/ffx4UcfqePycXcnkU4qIEzHyqL74mVUh9fXBXzo9KQnJMGYeOABcHNHV3EJCfYm&#10;VvGEpf4yx7OE0dHnGl0JZQid5QRUAIvOFGmKbgnp1HlGP+IOqcR1Upw9KLLXcbp3fkAC3ZVNxYZi&#10;I2WxmJUXrMLzp/sCUFVHXPqoH503d26lh3ZDZ9qGHnfWrfcrpyfc3lCDiTrzSgM0ZSfZbVBJemLR&#10;093RpRzF2V6BSwKO9UiyvUq9Sse42KowoEN5SVc6tup8Cmiwl+tsi/R6k8bpdI04Tjqybm5bCWdf&#10;K79BTu1DOzic9lBHl442UO96Vumxy+2mumR7Ek6Z2AqcFU941T6Kowzs5d1z21dhJU9ph2IHgFHC&#10;Mg9h3NP+PF9DefWhxc9H6dyGrkN5rnjVsN3DXFUm4b1tcXqdXZ8q3MK10mb7+V6SthV7etox02Cf&#10;y6ANdU1+yifMdlTiD1KVnp4yyKsw2WkgqcCkd1uhw2VUeQnjXeKMbX6PqnrlRyfH6XmUNqs+Gig/&#10;936XabvqvUg7e5dLWa4nNureIwr4vZCtWV/i8HrzscF5EMqp4qxXwrBjD7V2mgJpeHD5O6AepMk2&#10;Ik1eu03UHpyRLDe9scCY4RIwkwCiQBxtWD5KVG0o4T1I7zL3tAH1o+2ZZ/2nymNKO3S3hdJnvdIe&#10;C95T61LZpFEcMJhDkbuvHVcgmOsUpgDQ7uhkuDX7+RYoJV2xuay1UN4lpztYhjrzXLCH9OgtHwHK&#10;vYE07VX9Pcd4/z/u00v56bndq/8htBd18AJXgK/SFuAtYS63gmHr8ErTtPVBPY/PYtOGTTF6xOg4&#10;66zT45TTztT/qeH20A4YMCSGsNpz/fBo1v+vtrZRktHRxorPzSOige2OGttiWHp/qwWvWCF60GAA&#10;WAL8dnuAh0bffoP0v7S/zgM8t7hheHMMb+nw/sGtrWP/W1PTyOv0/7YGv7WjdtSO2lE7asePfTDs&#10;+agZM948fOKkv7dWw54HDx6if/o/7PkdJkCePvO4uOzyK+O2O+6KOXMXxcrlK2PDhg2xUcJqz1sk&#10;6wXDS5cujVtuvT1OO/30OPqYqXHY4RNizJhDo621PX79iyvijbfeioPq2HQP90XUiaNzWjrBpaNJ&#10;B5QOHh1dOr3ZQQYOc44rHUp3VCXuKOre8xjpNFdwkUOquSe+dM7odON5Lp1pOsB0vL/77tv45is8&#10;0QVG0UUHH89PDtOlY0eHkWF4eDiwAdvQnR5ayip79paOPXBDBxrvqvcWVlkul3o5jez7mjxfGRbx&#10;WCPAKvaWhbAqaNE9YT0ddRYOK+CadcQG2rHUuwxVJo/zqa3cLqSTZLsCuZyxKRch873szGfABwp/&#10;IECv7gv8FE8cNrpzW+knb7kvIEPZCSjEl31+v3EHm48ISOZPO70YlM6URZmEA49/++5v5dn0sh/B&#10;zp5yC7TQtuVchkQbWBLAlQZbgG+eqdsUndLhtq70YLP1oVs2kJd8lMeZON5Dt2naUdmF7dwDvqQ1&#10;iCDoUduxEFDakXNoeXZs2YUOnvGn6rgDLlk26fN5+r4Kc/nk4SwpbVyeHfXOOtAO5e+n2E4e0pMP&#10;QWc+gwQS2wesCC6IwzbqZe961V60AeK21LPztdL6g4TOaXt6frn3328VV/6uesq2p773HGuVgR2U&#10;Z3sJs+3l/UJPlomgq7Qb7cpCU6RVPO8hIAdM9QIv111QiDfW8UqHTdk21Jlr65WQJvXgcSxDc8tH&#10;i6wHHms82Oy7y3oFCZOfsjAUeStd1odd5K0Amb8rl019sKXSi608C9eTPNSBcomj/jwj/q4+l81q&#10;Gz6o5PBtfpP4vc3yDMSVTtcnvaaSfB6ksc3YW+n+7JMCqLRdprc+8qHLuslbwm1rlQbhAxN/EwAz&#10;83b3C2YBc4YpG1x1zrSE+RmpDrxL1IOPB6wWzXBn5vwCvsXrm2Bd7My2YjVoAJm6kO+zTw/Ejm07&#10;4tDRh8Z5Z58RPxP8Dqtviv4DBtpjC8zWNwyPxuFt0drG0GRWex5hb3BjY3s0NAh+Pex5uNLi+c2t&#10;jnrP+WXPX4GvPb8D9L+0n64HKj3w2xLD29ujtRr23NI+pga/taN21I7aUTtqx09xzJw5c+IxM2a8&#10;dZjgt619pP6J65/3kLo4pC9bMXwf/PaJppa2OEbwe8mlV8Ttgt8li5fFmjVrY8PGjdWCV1sNwMAw&#10;qz3fcfttcd6558SUI4+KcYeP9/AuhpGdedYZ8cSTT8aHH+1zZwjooPNqOKATrevsfBuI6exUHUA6&#10;LXQeCSOdO3ISA6TOhDtOnTuEa/IV0CwezQRYx1O+OqXkpZNNPJ2xBFRDqgCLcEDUAAZI44WWXjpy&#10;1MG2K87lSRfDOgFEOqDuuEqIA7jouKWnkLzY4X2A1cHPNvAQ6T9X9VC61JFnQ3LlPeTsxb2IV1ry&#10;uB7W0wNnxCPE+6ww2sTtIhBJKOydl3S0EfbSLm7vbht7ykxvIkO/+aDg+kmAeKenbZS298ra5dmo&#10;bgJT2p7ySYOe3hCcQ7ndFspP3P+Xvf+M1qw67n1hOu/evXvn1IlM09DEpnOgAZEEiKAcQBISSsgK&#10;ICSRRIamG5Cs42PLsiVh2b7nHNuyLdsSohM5NPHcr++n98v9cN87xjvGvWOce66DfOr+f/+a9ewH&#10;W+h86Y9rjVFjrTVnzaqaNeezd/1XzTVXv36Dnwbg8HkF4ZYvHig3MoIXvTrTFh/7PvkMwDQ+PICp&#10;cbVOEeWMSb9vSgfgHL3wUUdfXP+sgm8F5+Uj+jHHn3oBE/4+tK6rDF0GCSLuafuK5pv9omvGAxur&#10;DXzY5dUC+Fnl1bZfTl3T57qGDBAoVx96PtK9gZTOANgEDwkkch7w8Ie6eoiUc8Pj0Wyy3GYnxD11&#10;9KMebBlYtf4jCyBYQMpZQ/nCwIzfPWeVcy75pYN7k35vBj7Yrjp04RO/O49/VcY4+lo6sQPZnkPY&#10;iJ5mg21U3w041c59pW/obNceV2ynbeOpPjKfvepAMspu5KcfdS8d7DbMEmQ+x2PQqfqSYTtUBy/3&#10;pYNxMchuvJnFbaBYlOA03zlnnthfapcrC+b6mP7M8Slfuk+ap374or7hW4AretwG2YBTMtQHD7kP&#10;Ka9lhgWakWuQ3GTiywKj3vHZcuBJsF66PR4ab3jIzgJ+kefv//ZlpLEF/9OWTG5ucpW7RteSZ7K6&#10;tfQZ0Pyrp34VBwWQD/LdX/FgC21feP4Z/b96NFatWBMXXLArtrPseXQi5i9aYmL5Mrs5j0/MxtT0&#10;GhPv/I6O5zu/y0cmDH7JDi8V+IXI+mbml42v2hLoJQLAi3i4rP+v8xbGggUJfpcDfqdm+MavwO+q&#10;/2t0YtUN+n/bgd/u6I7u6I7u6I6jfQB+zzr33J8Dfr0Z1XI26hj0xlaq/nfEcujlo+Nx6unr46pr&#10;ronPfP4Lces3bot7773XgHfPo3sMegHCLIG+8/bb4/Of/1xceOGFcfbZ58TqVccJYPNNxOG48or3&#10;xo//9E/9fhbBGIFMLX81EAbckMUkeFSQ3eMhAFNQV4FSAUiCW4MS3XsHYwXx8MPH2cGog9QW8Ooe&#10;8MM1WbYMAjPALADs90FbFtVgRzb5m7AiQF3KIVhLu+EpHZz9nvFrb6gPfC7oTQfC8JV+roto6yXR&#10;shUQBxBNUJgg2Z9E6SMDtKaf7CDAyGX24ZxsL08WP/IL2FZGnPL0A8EuQfFcEIzPkANPZq6PWF6B&#10;Jq6zPfxz4A65+AyfZBa4fFz2So/aHOl7TxQ5ZH/oL2Xwsgsr/TGP7kt+kcdUttR9+j3Hwf0V1TXk&#10;zLzmkR8UsLxc1wT3yEjZLEnOhyLUMwdoh4zyXT3sKMInc2PeQKwD/Ln5iZ1cGzw0+yDKkIG/uC9f&#10;cK55Um3JZBH8c40e2yui3gBDhI9KNg8baozhZ36XPSb5onSVnAJR9p3alyx4bL8pQRRgxzqRCald&#10;/T7xJ31l7P1bbER7wBe+4tNP3lCt+beAHbZiB/eAOJaqos9yVV82Fy96+b1Qb9uxWXUQPkQ+nzTy&#10;OOkangRuzXb5xbqRhe52nbLTllrNYFstO+e1dYqPOYsM7PS95hH2le/qd2a/NUKuiX42G6qfXFNX&#10;/atlwM74qs7v6QowJi8gUte0AUgK4LEzMoCOsvIL14BAZ5xZ7iu/OtPcbDD4lxw+TVT98vxXH6j3&#10;g6BWXu8oY29uTJUgMudh9s+/AxHv8NbOy6k/s7FVb2pAGZmVGU6/5FxzG/G5TvLr/t/y0Wd89bwf&#10;NiVvLStHP3bYVtUd4qxy/t5a/7OH48GH98bKlWti1+6dsWXX+QK7496cim/98ukidnIeHZ+Nyak1&#10;zv76U0cse/Y7v1MGx7npFQ+QWfJM1nfQ3/at7K/BLzs+C/Sy2/O8hUti6bLhGJuYCjacZLfnyek1&#10;/8fk5MyH9f+2A7/d0R3d0R3d0R1H+zhny5ZTzjp7w9+dfOq6X0/PrvSy5yUDgzH/3d75FShePDQS&#10;J647La4U+P30Z2+KWwC/992X3/nduzcef/xxZ38Bwd/61rfj+us/FZdeenls2Lg5ZmfXxPLlY7Fs&#10;2bK49qpL4z/9xc/iV0/vV5CVgJNAxkFQOxM8GlwoeHTwJSIAzaC5BcGNh2C3t4HRG4CHlEnbWoLs&#10;awVwyPLmRAJABKcscaat61VH0Ec5mUIH0C3j5oDYAVcCNstsZIAofdiHDPjyvTO+d4ueDMCLaO/A&#10;jcBOvMiqZcXYbRAGMJK9fDLJWWrxVHBPOQE8gStty0/4ozaHsS9tbwavli1ZEHxuRz+xG9kiZHDP&#10;UlhnStVX7lO++EV+GNGAI7ZSV/L6ZdT4VF8yeJY/Wj3kPgLyxce42T7KBZDKT8jEfoAHWeUE3A10&#10;SSY6Uqd4ZR/lgIeer/wQQf5FrnzMGQCWGy/lmDNOBMIE7M4GNb/RFjuZL87YS17ZzRn51tXXd3iw&#10;q+aax4FgXVRZUAAJZ/OrXfnK8gXW6H+Nn/soApzs3/+0bYQP3dQDBtDjLKnOyGSM7BPk99nBGbCA&#10;fuqwueylvEAFoC8fsORvrtrWuFFmP+uMHtoXAZAS2OT856FDgVAvoy/7RPlwKedj9qEf4KoM4CXK&#10;Bx1pL79D9POAyzrVjv7w+6AdfQCgut8qz7HJBzFe9ovdTVf9/njFwfNN7WhTGVSu4YFoY382fR7T&#10;Vgd/zbsC1ciFKKs+00fLF8FfPqPOS5D79NLWYBFQhx6VYz/yrEdkHbQxiEtAC5/ntMh/g8RDNtV1&#10;fbK4r3ECOJt0bfvUlusCm/02o7uWVyODsUDeoUMHPT/3H8gNp3gPl98SdQBPZHHt5f1qg/3IsC2S&#10;zeoH5rb7q2tsp90hAVeILDMy+3+jtAfY+iGBrtFLG7/PK55Dh8gYkw2mTcsKqw756HkG2bL5zrvv&#10;iRn9D9y6fVvsuOAir1AaGFjmnZuXCaCyodXoxEyMTa4Q8F3lzK93e2bTK9755Tu/Q+MxsIylz6Pe&#10;8GrJkiEvdWbJM+/7Fvg9BvB7zCKB3wEvqfZy6kk2uxKwnl39/xufOvZD+n/bgd/u6I7u6I7u6I6j&#10;fWzatHPtmeec9w8nrV3366mZ3O35t33qCBoYGo4TT1kXF7zn4vjMZ9nw6o64467vxIMPPBD7/L7v&#10;Hr/7e+9998a377wjPv7pT8dFF10cm7fsiJWrT3Dmd4mCissvvTh++mf/KZ5+6qk4okCI4LA/uOJM&#10;Ge8qEiATwBKQEfBQRxAIQCNodAAJv3gq6OW7mrz/SmBmoNjIwKeBzCL0cK53iNFVGQ50ZmCeASQA&#10;C73IQD7BcAHvApUZbGZWGpuwjWv0I892imhvEKU6AJ3r1J77zCq+E5j2ZMOjcs4AuLfIKjfwTRl6&#10;qo3tF3CoOs7Itl9aPTLRSZaYbLs/ryO7kGPfiJ+21c9q53HQNW0TwOL/vIef91ipRwZnlzXf2BaV&#10;vwkYlXyywfa3CNuw0+10Tdtqb3+qfb5nnXNlzoYGmmjDuT0gQVb/snDXi9/90fxCj3XTJ8vG7gR3&#10;vm4yPG7idVYeO9qDAeaU36dEbvMD/oOHLDBBefkqM6Npe/WRMzZRXlkyZ7IUpJPF5cEKumnDGd4C&#10;DPaB9WZ7rtGN3FrSDQ9AyL8RHg6oj7SvZa20Azj1QKbsRw58tC3iHjAMsKA9faP8yBHJlC2V3bY8&#10;gJHGiDlAWW041i/Pdku/53zrH+2clUVO6x/nAjuMmd83r36pzOOjvwPMAftH5HGQDD6z5GXnPLCi&#10;rtkA8HlJdlJWY8o85DNfvR2dZYuBIn1xfxrQVP97DzGaDf7bJcrv+WIH/oMHvyef/W/bZLvk+OFV&#10;+QTZ0vGcxp/lz7ZP5bUjM9dFvLPMOXWnnSz1pgz5nMsmzgapOqPXfiUrCvADHApQwl+/2ZpX/l3B&#10;rzrKmJMAUO8Kje0qRz/jx/zH317GrHlkQCvKeTyXHYbQCcHLfMFG+GlHpt/Z26bPm1LpPnexTn7a&#10;8m143u2tb/r6vWC1Pyjb9j/9K7XNTbrgTVuYj7KNFRmy2Wfp9fhpjr722ivxxBPfj+NXHxe7d+2M&#10;7TvPj+GRcb+Tu2DRYgHgIe/+DOCdnj3Wy54np8n88s4vm11NxNDwZAJf7/bcMr8Cu2R+DX4bLVgk&#10;8Cu5x8wXLVji7wHTHlA9ObsqZlas/t+nxmffr/+13aeOuqM7uqM7uqM7jvaxcfv2U885d+MvTl57&#10;6q+nvOHVmDO/77bsGVA8uHw0Tlu3Pq686n1x4003xa23kfm930udyfY+tu/ReOyxffHQQw/GXXfe&#10;GV/44pfi8vdeEWeceXZMT6/yZyEGli2PSy+7KP7TX/1MAU5+msOkwNFBIwGXghbKCEwdzCkgItgi&#10;QHMASQaSIBNSYF1Ah4CGMgAFAMYgxUEowZwCbOt5Od/jddYpAWgG1bn5DwDXgaV0YhMyKkAlIHQQ&#10;rTPkcgJ8bFc7AyHV50ZFmckEUKKnH+wkQMkz3w6G98jr4hGRATWwb/3LPiR4r4AT0M8ZP3DOgLvJ&#10;BpwZwGRface5ZJGFpu+9/mITMpssy1dZAXLaztmcQTLnXp9E1cY65G+obDRfq0t+jalkU+ZMoHjK&#10;TgJf+9l2ZBnjx4MHLzltvMyN1yTH8uBVGeQ6rlVG25TT5DffcQ14wUeMAX00wCHob+25Nskegzrx&#10;WDe+FLmfTTZ6sg65GVRTjk9LDjKx1eMM2BdPEbwlD9mUpY0J/nwPn8rgoYx3G53VI8so35Qerkse&#10;xHxEH8COcsadcUQG/PgYuzy2qndWVWfGhuWuc5nDBtJE9pH6WqCOdpwZO/xlwOhx5DeTfq6x7LVz&#10;XfbPv1N+m8gAqCCn9QddtKOOMeC66pzFle45/rQBuTUnmN/4IMeRd2AlS9f++6J6+x0daoN85iP3&#10;BruiAqgGcwCxBs6sE6Kd6mkLX40T/QPAQVy7D9hIG2Trmj5xD48BLu3tm+yf5boMH+bfGviprzqX&#10;qyyXQ7csrs4s68VGA8umD6LMwNKAUuWWh2+Rl2Ni0Nj6aXlNNnVlm32k30W/fM9ZbNQ1/fFSbMCw&#10;rg16GwimvnZgfvF5+Uln6nr+lbyyE+BbfqTO9pW8VlbZ4FpiTVvOBwWODdjFV+Vkl3mo9KzmAuVP&#10;/0pg+fD+ePyxJ2LNquMFfLfF1p0X+Lu+AF/AKUuTl+me3Z0NfKdWxdjErMDvrN/55X9afuZoND91&#10;5O/8Lo9FAwDfQWd7i+YtGkjge8zCmAf4leyh0YkYnZyNyZlVMTWz4n8bnlpxmf7fduC3O7qjO7qj&#10;O7rjaB+bN28+ge/8stsz4Hd4eDQWLtE/52PmvRP09tGQeE4+dV1ccMmlcf2nb4jbvv2tuP+BB+Oh&#10;hx/JnZ73PqrzI7Fnz8P+/u/nBH6veN+1cfoZZ8XsLOB3wpnfXdu3xw9+9KQ3ISG4IwgleCKYJahz&#10;plX3lXWEKCdwIsAqXoNekQN9BboGFwp2vaxOMhz4E9DCq/bFRybQy4wFBPNdT7LLyBFwAJzZhgJd&#10;LUhuVKCWQB6QgBzaAcaQZV1qC/ghIwWvQYfsMiCUTW6HbQ14GMSpDAKUFljhvgBe8XDGBmcyG0/5&#10;xwGxyulX3VOPLGetZR+89I0ylzeZuZT5JWd3q488JABM09d/B6Zb+7KpyP0UmOGa9siCByKz7uwx&#10;4Bz/iYdsWwEoiCXJXsIsHTwIcDZebXtj3mxwH3SNXQVObQ88Va9r+odu+uFrlfX8rvssS/kQNtHO&#10;gEZUIIFMKTKZgwDDHH+BZ+Zky0TDY8ClPnNfdnJGLm0MgEQem2arQYEIWeVn9011/Ta5f7LXtiJL&#10;/LSlnP4BZJBZ/Oi2Xa1tlfXzIM92tj5xjW7quLYfdI8uiHLus1+iZm/ZBIDjjFz3ubXlwZNlQ8gG&#10;iFIOtb6bz3JTpvVDkll+M58zgXkNWa5k5u8y5fLbZfwMYCH9PfAqEJW5rc41H8rP1qlyxuCVl/FH&#10;/o7pD/zIK50en3YPH7YDBPn80ZGXc/4aRAoAog+58HJdcwp6hu/jCqQZaIroC/Ox5wf6I6BZmVLb&#10;QZnGq3iYA/Bwz7WBpAFiLhvmGvv8/q6pyRIhK99/T78BWKs879Mu20yb6geZfYFI71yturKLPqGP&#10;5c1pA2D6ufwcUZPDzsy2SbzcM0boSEDbMsPWka+P4Ff3i4c+yNN92YRs62hlCXZz+XT9LqGSlzur&#10;J4gGMD/37MHYt++JOOm4k+Oi3efHrt0XxfDopFdBLRQNDC6PoaEx7+48Oc1njlZ786vhUbK+U/n5&#10;vqEGfttuz4sFfhcsGYwFAr9Fft+XlVULl8Qx7PgsELxw6bIYHBmP4YmZGOedX4Hf8ak1l+p/bQd+&#10;u6M7uqM7uqM7jvZR3/k95eS1v56e4gn2WCxasvRdlz3zLvDE5GyceMrpcf5FF8cnP/3J+PotX4+7&#10;7v6Owe/evXtz46s9bHh1f9xy6y3xqRs/LfB7dZx2+hneUITs8uKBpbFz+9b40ZNPegmbA7degAIo&#10;yGsDu1cUoBNkElQpYCneDJ4VkIrXwTggWAErATfgNZd3ZjBLmbOpAqAGsGT8xENgDmBw8I8+gkDJ&#10;Qg82EEgXwQuAfevNt7zsknsC5x7Ydvu0ExtZGoptgND+9v6Ekdol6EowRHBdIM/Bu2zGDttn/Qko&#10;ywcZ6DcgqPYsGwVQQtUXgj4CffTAl7wJtgBn9qn1pBzaocvAu9nrevk0l3fL7gbki7d/CTS7BDtQ&#10;BzRIJnb6wYL6VbLggyfPonZvUC6+koV9+Bnfcp/vCCYIQm7JwY7qG4CfspJve3rzIQEqdeVb/OB2&#10;KsNH1S4fmqScAoAuFzEGPMygjvaQZYrfS5NlN/zMW7+3TpvyJXxNNvIo49vVLlOd+6Uzdd4N13NI&#10;oED17G7Nu9nUVf/dd9Xl/BEYbm2RT7kDfMmADDBEBhGAg8MCRAARldW4WGZfn7hHDvfYyvib/HtU&#10;H1VX/rGv2tngRYRO91mEHuRxXXX0Iz/xk5llyko/sugfPvcDqQYEi7JPgE/sSFvMq7MfavCbZpwA&#10;8/SBuaG5gA6DOpWZ2t8H9NUcRW8+fDliW5gbyKs+lz/dP+ksWdan/mEf2WM2uEMu4Ayi7x4X+sq4&#10;9rUF+BUfQJkx9HhKh4Ez2XDKVWZ+na3L4DcBrPsGae6QqcXP2Jpgt4E+wPHzjIP0ep6oT1yLsBu9&#10;9BUdBpYGjznf+LtcfUcmZ/eLPsgWj4f667Yq511adrH23x/roT+MefYTENsD5ZJVGVzAuq9bpha7&#10;KaMNtgCMC+hSZoCLL1ufDh86bOCLDOtD9jMA78NeJu0MsfU0gC16683X409+/GScevK62LVre1xy&#10;6WX+Jv28xUv0/3BA4HY0li0bibHxab/vy6eOJqZWetnz6Ni03/dlp+dllfnlfd+BIWd+F5DxFQhe&#10;vHTIgHjhkmUxj3d+yf6KyCwvG52IkcmZGJteERMCv2Njs5fr/20HfrujO7qjO7qjO472sXnz5hM2&#10;bNjws5NOXvvP3u15eFTAdJmA7ru98zs/loln7enr45L3XhmfvPEz8fVvfCPuue/+eOihh2NP2/Rq&#10;3769fgf49jvuEPj9TFz0notj/ZlnxdT0SgcSS5cOxu5d58cf/fgncYjgh8CrBXSQA+MW+ECUEdw4&#10;4HMglgEZgZaDbp2rHJ4M2tlhNeU6KBZ4eMMA8Q0HRQSuBkZq7wyqeKyn8SIvA9QMRAFir6stbTJb&#10;nCARqneFuXb56xk8F/ijzLok24BB5KBRZHm2Q2cC9yYDwOZAHL0Kptk5+s23BG5lL/a7X7qmLaCk&#10;Ak8DfwJ51dOeLDN9ISsNsC39tIMfn3nDpWqvc8nKwD+BN4A0M9IKjl+UvxmDFljjJ9q5jzob1Ku9&#10;fWjfkQnlm7oNHOgaXnh4aAEQRqf7LDvLLnh5gABw8Tirfcqrd6wTWBu4qDzHNMEqwTG2UY59BNjI&#10;pB+80+xxar7moQQybAM+k37alL5+QgYEr/lamZe+w0MZ/RLxoMW2K/hH18saY+TzMMP1yKBfCtqR&#10;YZullzoDDAXm9gE6sV9Uc4dr+MueAhSUYUf9XuiH55cIUIcdlkkWVL4vX9se2ekluZJN25xX9dtK&#10;H/K7RBfXlHPPuXTSxvOAvqOfcmxWP6G6t92tLUS/mDvIcH9UB6Cq/sFDO3zxbx/qGJwCklVGxt1A&#10;SDzIAFjSBpD1rEARgJuyd9imM3I8h0TVT/u9kf8WGDDq7wPzt/pCW5XhO8YRPn9TGRCpOmTUAwmI&#10;es7uE6T72oDJJN/aJ9Sp/5wzczxnMwQPwM9Zbf1GbGuNS/tdug9NVpa330MjzxHV87upuZAPE1I+&#10;BB+2Iivfyz1sPbRz9h1gzrnJN8nW8jcgFKK937dV25q3/XX0G8ALOOXcayO+8lW1AdzmHMzfTA/M&#10;it+7Xesev2DDIfGyEddhMuA6W67a8FCPvnH99puvxZM/+ZNYC/jducP/r8YEaueTmRV4HVo+FoOD&#10;wzE+PuXML8A3lz3zqaOpGB6ejGVs5MinjgSAWfLMBlcLF+cGV37v15tdDcZ83vk1+F0U8wr8jozF&#10;8MR0jEvu9Mya/21iYuX79P+2A7/d0R3d0R3d0R1H+2iZ37847uRT/mnS7/wK/C5ht+d3+87vMbF8&#10;dCzWrT8zzr/gwrjhU5+KW755W9x9z73x0IMPxcMCwI/uZenz3nj44Ufitm9+Kz4lnve859I4bf0Z&#10;ccLaU2JyZmUsHxqOC88/P37805/GIYJRBSIVoFeA0x/YE/gAHKknQCNQdYAqHgKYAjGWobqkBI6A&#10;UsANoMcBs/ghABDf1X3L39ZNMOTgWSCIeweIBIUErFyLAGfomgu6k9ff/cU+UYEo+Jwhlsz6XjA2&#10;GPi5ffLCV4QNlTlFbsoGaKtO57LF/RPIq/Zld5Hli5cA3O822w4yd+lj26oz8uFFJ+AY+x0MS0fp&#10;ckDcgIV9T1uAutoVaKsAGlnOdMtefJCysp+MMcEp2Snk8243/PZtC0TRX590Kv3UoZcysmm1jNr9&#10;xvY2RtTTP/rKdfWjAnhsIMNMHW25dx3tJYdr5pODd10DutELwDagkr/L1+ihDrnw4oPKQCILngJx&#10;7kPZIX/Ztr6yHnDgWmfPd/Q3qvs852/BWTk27RF/9pl5Q1YygRM2FKEnbcqHEoxd+j/BIw9W7A/J&#10;wTbK7G+dmUuW0fSjF8BR/Sz/elx1xqe0K6BCO9uueoAImT2ykoAngCR8ZR+85RPGNJfUplw/WNAZ&#10;PuQDNDljL+f8HBFzgfkowAuvZHne0V5y0HvowAGfebDAMl/LB1Tq3n9f+E1KHv1BJvOqAGLZyj06&#10;8ZfbSx/+yN8efkyf2QeWk21N7Zr+UQ5A8++g+b18ZV2tHhuYl+Vj5lC/HPpBX7GrV6575FRW1X5t&#10;Dy/gyf6lLHTQhjoeDLBhF38L8HnNR4hr/iY/L5mAS/5Go8c+lw+ZxwUsua6samV6DZyfySw/Pne5&#10;iDlVmVl2c4bH/ZDc0lnzov//gm0T0Q/bbuKzRvm+MmAY4hNhTz/9tMlLprFRvMjLpdiHdf18/PhH&#10;T8Zpp66PHTu2xgUXXiigOx185ggC+LKrM+/88r7v+MQKb1DF+74jft9XwNff+R2PgcERZ3h51zeX&#10;Ouv/6cIBXwOA59c7v9CCJbFoYDCWC/zynd8pllRPrfk/JiZWXKv/tR347Y7u6I7u6I7uONoH4Pfs&#10;DRv+6sS1a/95emZFsMPl4t+y7JmNsPhHffKpp8WFArTXA35vuy3uufe+eOiRR/y5o7379goA740H&#10;H3oo7rzrrvjUZz4bu3bsio2bNsUJJ50SExPTsXTZULzngvPjz//zf4mDCkgIRhwAK8jhmjMgysG0&#10;A8MEMxUU5tLlvuwJmQ+VU0cWhEC2wBNyCU7dTvcE/QUsAb9kEA1KpS8D6wwiAYQpL8E1oAv+Iw0k&#10;I4eAl88QsWMx8tCFTZyRC/A26BI/77VyRjbgls8rGdy2vgCsAWcJ0BRcC0C+9qbqAZK6RyZ6kUs7&#10;Z+5kI2CvdBkkiwrIYB/BuIN96cAW+lLZzze9tDjBYgXNCT7xWQNoIjI2BM/4kXIogXzLvKoN98hO&#10;OwGNuSy6+sl9AQQvPxcfGV8DKYg+A/RVl8uHU4fHjnFTP/xpIgCGfZV9QTZkQKwy/FyZMNqWz9I/&#10;aW/ZST8q42UbVMb8Y2kl4+g5Ix584v4IfNO+5hWyuZ9r14JrAna19fwULwCecS+Q4QBf14ANwJN1&#10;IbPGvZaAV1nT0U8eI50ZM+5rXNBtvdKHTfV7ggeQjKzyKTy1I7cfkKiu6ktGzte0gZ2xGWsDsAam&#10;kFPyDAybT+DLd96TqHPmVHwFXGlDlhz59pfAkn/P9k2Cq9774JSpb+VbAzed+f3ZJvEim3EscJkP&#10;RpIPMIu9yIHXD6psF+ANn+UyZsr9Dqv0O8Mp/pobPossQ7weO/HU3wj3UfUGtNILsaM0nyFCTr3O&#10;Adk+tYOQVz6vMcNWP2xQW+oNPHWmLbyUeb6RJWV3Y969bf3rX6Jcc9LjKcoHBOnfotrQyjZSj25k&#10;qi7L5uaufdX00MZLrAU4Lat0qqz3kEG20h47+aY7m1DxSSXLkoysZzl8Lsd/lgckkoXN3LtMsior&#10;jA77AnDdZJTf6p6HQPyGaxMs3i8G/B6W7p5vxIccZL+m8fqjP/7jWHfq6d7t+aL3XCKgO+Pv/JK5&#10;5VWdkdGpGJ9cFZMzawx8exteCfwu553fZSOxVKAXqp2eWfIM2AUAGwgPAH71/xXg6+/8Lo5Fg8ti&#10;iJ2kJ6a81HpmdtX/OTmz+rP6f9t96qg7uqM7uqM7uuNoH1u3bj15w4ZNPzvp1FP/eWp6VsCWzK/+&#10;Ob/bsmfA7+h4nHTaabHrkovjY5+6Ib5+2zfiO9+5R8B3Tzz22OOmPXv2xgMPPBi33/7t+NxNN8W1&#10;11wT523cHCecuFYBw1QsVRBw4e7z46d/zqeOnlbQMhf8QQ6sFKA4MFGQDwgis0M2oIJHgqHDhw56&#10;906I9yR7n7BQPUSQVYEpwMc7+yogcz3lgE3AITLR29oBIgi4sQkimKc9y6a9pFnBtgNhyTBgbkE0&#10;wa2BoHgLpKLbmzeJxwG6ziyFzmCZ/gA+EixWNo5Mq99lFoh88y2B9Ja9dgDeR7THDoJ4wMTccmtA&#10;4esC7LkcmzrIAJ9rtQFUYGPal224hrDfQFG89J8++h4gorI6l3+4dn/sx3zXuGxMfnySfnN2TWNq&#10;vwHgWvt+f/ksfaUDv6UP07dkKyvDhi1kZ+GB4D/yqnS9wrgCfBJc4Cd0uK/Y7wcqOZ9oA3BGn+ef&#10;yrgu/b3vy+ra8w8eUYEjeGruYANzF8q27xwz6i2/XTtgF1muiDaV7SZQp03ZUTw8jLAvRfjBvE0O&#10;79C+pHb1G4IA0bYFGQAS24Kf5APpQk8+TIFHdtE3+ig99mmzGV7a0q7mBuVlo8/IlgxkJvB6zr9d&#10;76KsOuzBzvydaUx4cCHf11ymDFk1D2wj+mUPZ/sM+wx+sqzsRL7HBvnw6O+B52OTCw9zH90Gt+Kz&#10;H7Fb5Qbq9EPXBbTxF2ePkWRiP6DJ44+udi5f20bJT55a5SCfYqOoZyOke7dXu1pK7DKNRfHQRwBj&#10;2WC7kY0dujZAVRvbhxzKAZ/uX/qA5ceHBADxifuqPuJzlsGnzOwrNpMNLfnot2zswB5de5z8IENE&#10;X0XUAW69yZTa8nfbvoBf5LFQefYh+2E7KWN+SB4+Z75QRsbWOzWLAL/sn2AwrPIE8ulrCBsLLFuu&#10;7lnefPBgtuW9YssCVKNP+uudYNstmS+/9ILA749i/elnxq5d22L37gtibGzS4JfdmRcvXeblzSxz&#10;ZskznzwC/JIJZhMsNrxiyfNg34ZXZHn9vi8Z35b1rZ2fF3jDq4U6s+yZzO+o5E3FhP4HT8yu+m+S&#10;/1X9v10g6o7u6I7u6I7u6I6jeZxzzpZTzjnvvL85+dR1/zzNTswCtgMDLHte8JvB7zHz/JT6hLXr&#10;YueFF8YNN34qbvv2t4PML8uc9+3bF48/8d3Yu+8x399993fis5/9XFx66WVxxlnnxMyqY2NE/+SX&#10;DpH53R1/9qd/Hr/81dPedTOzYwISAn0OAhWYEGxlQJNBZJUTcHHvpakK4mkLOCJgdgBOQCsiy0GA&#10;RJBTQTX1UGZJX3f2zAAKsAUAkhyDXAXrLGVFJmWviKh3xrMB0Qq4veTQOvJ9VOu3jlx2jfzirXaQ&#10;bWzBuAN09cUZztfznUF0E4yjs9pWPxL0NVuQ02S6XrYmyMMnCfagep8W4h55yMJOwBDgHXBqva3e&#10;49B8ThatlldWfwp8UeYHEQowq3/43fIFxMnqVhvu813fOZ+gD7CDLeVz6pGHHK7RA2+Bwyrz0mS1&#10;8fvBzZf2W3vIQJn7Bo/qyJrCQ3v0IsPy4AMw99nlcdE9ZcxP62620zd4mKM1Xz1ndY3dKSPH1TIl&#10;q/wKGcCrDP7+9vBC6KUf1JcvPS9EpRt5pjbOCTyT3+BH5+pTkUGD9CDDGWSVYYd9gg1q4zLJtx3U&#10;NXuhspPlq+gAIHKfDz0kQ+2RUdk5ZFi+5k4C1gS+6OB3Ur95yrC3xgOZ6PN8lK34n3rKq1+9bKvq&#10;Syb6ywb7gWvsg0+EnQWUEmgWSM0VENWONjknKMtrsqzUly/NI/v90AC54q2xqX5jF2d0GgA2+aUD&#10;cvaVepXBX/PEOijTmQc09NdgT/w1x/zgRm3oM2AToOmMsKhAvsFtW9FAX6r/yIAKSNLHmjfYZZuo&#10;q2vxMu58Pxn/w+txxy76oHq3h9Sm2pUO5GInfF4GrbJaoux+tt82/GRveR+6wC2U8vPBCoB2//6n&#10;/W3fAyJ2zAbskmE2AEePxhZeHpaSBTYYFiEfW9gE64Xnnomf/PRP9D/q7NixY0tc9J73CIxO+51c&#10;QCpfJ1g+PB6jArzj0ysFUlf5eoR3fkcnctnz0GhmfweHveEVVO/9LhboNekeADzP4HeBzgtjYHCZ&#10;/u9OeNnz5Kxkr1j5z9Jxr/7fduC3O7qjO7qjO7rjaB9btmw55axzN/7tiWtP/ZepmRX6Bz9i8Dvv&#10;XcHvMbFs+XCccMra2HnBhfHxGz7p7/zed999sefRvV7y/JiIDa/2PPJw3HXnHfH5mwR+L7s8Tjvz&#10;7Jhdc3wMj00qSFge5+/cET/44Q/iVwpaAC0Ee4AErivw4uyAVlSBWQa5DRQpCKqlnJmVUpAJsFFA&#10;yDl5CSBbUN8n08E4shW4cZ9LfTMDCDB2sE/w2deGOmeGCLhbO+sSETgbhKiecwLKJlPB+xtvZZYV&#10;G6AC6xXkAgIsX+Vcs+wXcnAuQq6D3HbOtgnyMwgnIM9AHPnVX/RD+Q3UzC5xj15ksJQXsJ22Cmzp&#10;jK70XYIKeDlnIJ8Bue1Qex4eUN7j0X3Jg49xARD4WoTtZGCpJ6glmKW8F2TL16XTS6l1pp5yQD4A&#10;2VT+VV3aKX3SRbBLOf4vXvTRz/I3dbTLYLvNL/nF+pvfGAP7SGSABX+rs17aab4hE3vLxt7SVN17&#10;xYLmhXklo/pVOksvVP6pzbKQXT5gXiMbggfZ2IDf3QabdM18KJttD3aUDsAKvK28xs+rDWire2Tm&#10;3Hul9yCB9tWOPnB2Fk9jV3KqbW/uqg02ll20Q7833BKV/yzXtgGWGkASIZffXM0JMn/+m4Buzqqv&#10;OVqyKOOMfHyALf47gZ2ANcbQ9TxcYqWAdEh26UWH9ev+FcnyvJQu96P6orPngeYY9wbFEEBPQJ9l&#10;vr2xEVU22XokzysjxGcZbl9+rfscI67Rn0Av+43t5TPq7TMRbWjPjt9uJ13U1UMs+Eu/fdcIW+hP&#10;z+eUI7d4pZc6ADTt/FAFW5p8ePIhQ/qBB2PIwxdkj+1H7FUfkYMNzCn3y8v925iLF+DrbK7qciwA&#10;viyjznbVnvuDBw+15dN80zc3x6ql0Yw1vLlEOneS9vxRO3Sw/Hk/7/7yfWH1FXDOygTe+f2zP/vz&#10;OFP/o7bt2BTvec9lAr8zMU8AlVVQS5YI/I5M+vNGZH19Fo3xzu/oVAwJGAN8B8n6An79nd8Eut70&#10;Su3JAHO9YNFgHLNg7r3fJYNDMTQyESMC2xN86mh21b+Ozaz8nv7XLhR1R3d0R3d0R3d0x9E8du7c&#10;ufbcTVt+fvK60/5lanZlDI+MxsDSZfqn/Fsyv8tH49jjTort5++OD33s4/G1r98a9917XzyyZ48J&#10;AMy3fh9++MG4U+D3pptuissuvyLO2bAhjjvxlAS/Q8OxbevW+P73vxf/8Iu/c1BHIJvB3RwIycCw&#10;gdQGuio44hpiSWUu3yXgV/BGOxFtCHQBOs6OIkP8GRgnAEEn9bz76p15rU9BHCCQ4JngFFktwDZh&#10;j+7JSBVw8FJeySTLS8CZZQmeTegre3XPUk+WKJcNZRNBednsTJ6owNWc/gSeLmv2Ihe+CnYdWDbC&#10;Hyx3futtMtDISnsIZgHxLEdleTQ+ZCkk77dWfx3Amxqoom+6Ryagt2xwEO9Afq4/nO3PZjf1lPNg&#10;wZlC2UZblhRzrsCccy1vxPeAGeyjLXXowAaT+oBNfk9Y42V7pasAXI65gJLGh2XgZQtt3L9mH3Yy&#10;/iWDMvet1aETm+0DjTt9gQ85/cvKofIRc9jj0nyBz5DB/KGOQL/0OBspqv7TjnIAHgQf5bQDFFPH&#10;tdtILnWUlb09ACqqeQ14cH9VZ1tElJsHfsolxzb01Zd8CH/3ZNNWVGNdy935XdCu2hY443eK37jG&#10;J8xtvw8twifw0ScAVvFVH+ApfyITMMP8MLBtNpce7OTMnGfu0J572uID+0Fl/o3JVgMmzbfKmhYv&#10;7RgX7iEDfO7FU3b5dQsRNkGUezxFNW4GgtjZdKfdCTghyvgGMfY7I2p78v1ZiOvKTCcY7+dLEFfz&#10;hvEpX6Iv+wPIlx50FakOP3vJscYTP2ArsgCYzhA3PsrK7+Vnynu289ugDBvg19ltNIb5t0Pjzu9d&#10;ZZ5nL2vuqm1ufsarK23zLHwqWcy9qieT6ww2IFZljFVlbf03BDAufezwnFln1R84MAeAxQvgdcZX&#10;QPnAwQPpf9Vj77M6k/l99aXn46///u9iw6btsWPn9rj4kstjQuB2/oJFwfd4ydryOSOWOfeWPY9P&#10;x6iAL9+t5zu9g8OZ/TX47XvvF8DrZc8CvYsaEJ63YImzymSAFy8dVPsxr4iamFoR0zPHxsT0yv+g&#10;/7eLRN3RHd3RHd3RHd1xNA8yv+du2vTzE09Z68zv8PBoLFky6I2tVP0baJ6/d3jyKeti1+4L4qPX&#10;Xx+33vaNuP/+++LBBx+MRx/dE/se22cA/PBDD8a3v3VbfPYzN8aVV70v1p95dqxcfbyfmA8J/J6/&#10;a0f88I9/6I1IHGgSJBE0KVgjiOwFmwR9CoocHInHO3oeyuV7tYy3AlB4KfOmQSKyfgWavHRaoNaB&#10;aQvYK+ivwM8yXk6Qw/vFBIgOfgU4yCo6uyxe62gyCAzJzOVS6AQxZJ0BWwAhAn3O9OetN99oy6AV&#10;lKtPlGGjAbp4AKb4gTYACWdvjpClSoBiYAzgMthvWZ0WGNMOnhd4AKD+wlv9x05ndZu+Amj0J/2G&#10;3ZktRX5l0/m8EmXlH4+TZJSvkMG9bcbnzSb7ocnnbLtkpwP0du926u877wvA4UPGJ2Vjt/0v2f0P&#10;HdCXIAawoXGUXnRUsG1ZjKPHv4Ei9cs20r5dJxjIOeQ5J7Ic1WFTPihIG9GHD+1bXcNT84prMs9k&#10;uLAbnspy86AhASDggfEh60rfE4hxbeDQ9OJ/xsI+pS8i2le/eYDicVM7dGO7ARPzAfAovnzQIZ9K&#10;R/UN2Tk/1V73tMEG249t2I8+1ZUvaFPAxr60v9JO6vGreXV2NlDtq67sc1aQOhHy4akscD3QQi5y&#10;IPQAzpBTq0EMBgVeADnpqzb3Jb/mUtoinbrG57ZF/gAoAaDSNs0PXfMdWmctzSd71dZ64NM188rL&#10;idUGm8tuP0QQcV/82Jpjl3yUcy578jeWc86bysk+eMynfrE5lgGprjObmjLwl/XpHj7AG4RO/AVY&#10;9Rg0n9EOnbYT36PHMskGNyDKPfXqMzZhJzpyXLOurp01N9/c2GZ51ptUXmWeg7Yt9bFJHWdsAsQi&#10;z2MqOfyO8RlLyQHztGN8LRMZInQikyXOzkI3Hc7Ui9ebYkkuPgEw+5vA1Ou+l/mVnMoOA4Qz0yyb&#10;ZcMzAsUvPv9M/Nl//s9xzoZN+r+2PS674oqYmlndwO8CgVY2vZo0IJ6cXhGTZH/HZzLzOzJlYFzv&#10;+y5dCg3HYoHf/NRRZn292zOZX8nyp4684dWSWAT4HR2L0cnpmBSwnl2xJlasPuEH+n+7RNQd3dEd&#10;3dEd3dEdR/PYsGHDSX7nV+A3d3seiwG+8zvv3T91xJLl9evPissve29cL/B7y6235LLnRwC+j8W+&#10;xx/vLXu+447b40aB3/decWVs2LQ5Tjh5XYxPzsbSZcOxcfPG+IM/+H0HNe8MlCsLkUEf720Cwgj4&#10;K8BzUKlgjKCeQN6ZOYIy1RGcEYAaRLegKwPQDM5rCS7yoAKHgIQ3pWsOTCXQcbAqsizphI865HGd&#10;gXcSsuBzMOm+JC960+bsIzbDW/zYTJCGXbRBdvZDdqv+DYC8yJ87IshXfekrnxThE4BoZjEzI119&#10;NbAFtKmtN41SXfnSQEtghLLyd2VlsaHGJLPcyFZZK6/MN9dF1d/e2AoAWDY+FgFuDdJaPUSf8ANZ&#10;G4JiwB6ZVsbBABHfSwa22o8i10mebWrgkD4iy4AI2Q0kQuXjeh+Ya/qB7+D1eKu87EaW+WhPW52x&#10;4/U35oApgML2qy3ykOG5o3rs5Z6+0Nf0PTsnz/m/HhaYDz0i+4xrndFhYKUzwT9nZFk3ZdguXnQi&#10;L4Fh9iffV02QiEx+F5bNPb+Tau86zVNdFxi1rD4dEPUGyCaAC6Alr3v8TZd9ov76gYXmWC0Dti4A&#10;nkFe/jYgeN3nfkJOX1+x23ZyrXrqDJZEXNsOASwALboq888cpR55gDQDQPEyB9lwCR7eY7Us9Q3w&#10;Rt8AVAZ64gVoAtLczrJyPpV9+XmfBGzoL33lD/+danpZWl1yGKPUmz703z3NhWyT8gvAAerwG3IB&#10;jzwI6LfnyKttTtNW5R47ZKMXneLLcUyf+++TfGCwyDu2AoboSSCaYBSf1m/PPhDRtmTxm4W/954x&#10;cwcdzD3xFZkPO+gT9+Ir23xtEvhFFnYcOuhrZGEjfsq/7bJXNvSyuJYhOzRu3Fc5ujjDz0NTlkoz&#10;ps9pnHg9gb0mDhzYHy88eyD+4md/ERs2booduwC/7+N7uwK/AqgCqYDWYQFcHtwCfCdEo2PT/vzR&#10;sJc9C/wu1//OZbnsmaxv/47P9cmjIjK/AGCyvwuWDMbSYYHfCYHf6ZUxveLY/zG9as3v63/tYlF3&#10;dEd3dEd3dEd3HM1j+/btJ5177sa/PeXUdf8y3Vv2PPRbv/PL7pQnnXJa7Nx9UVz/yU/GN267Le68&#10;44649zt3G/Du27s3Ht2zJx588IG446474rOf+3xc9t4r4/Qzz44Vq47zLpoj0nPRhbvjJ08+qSAm&#10;A6QK/DIAzsCfa96BJHiBeuUOZBVQKdgxGBERMCLDwZLkwO/lpA6AMwilXQXY1BMgcl1UwJtrAnZA&#10;1lsCP4AKAj+T2qdOMnaZeSwQ5ewIdjX97CadnxTKnYz9zV2d+2VxRq8zlPKFA1SCPbU3UJJ82gOs&#10;qHMgiO2yAVuh1N2W0yoodN9kn3cnlj2AKnZzrr5DyMWW3PWVvqZNNRbp7+SlHEAN8AZIogc+l0tm&#10;r/+Nl2vqi7DRvOLr96XBofT27BIffQSM1/jUOZeAa3zafZGD8iYDQqa/y6s6wEBliatfNc/QZxkG&#10;KVDTWWfV0efqj32oM+WWISq5zBPqkOk+ipir8ALAfK9r5ihyvLS83SPbvsce7tsDB+txsJ/2oLOy&#10;ftzTzjyANJUZ3Kg8bWp9RIeI3woy6Us9GABIMIcLHOGDysR5/FXua491nnN+JUhDFwCK6/KH56t0&#10;2IcAWwg7dE8ZZ6iW7Fqnxoi2JmSjT9f2gag3b+kL/m3jYD+iC/CsNsjFh/w2C/S5TtfoAsR53uo+&#10;fTJnE+eyo/QnEIMAZmlXLiPmd5G+6slp5ej13waVl1/5XcMLoAbgmVf17qOu089Zl8t4537jlLH0&#10;F4InVw/knKMvyGYc7Af0N9n4tXyNLI9b6w88gHDvlm092RfbxN8glQEY6zeC/H5Qi6zkzbHHN86w&#10;UtfqsbOy6eUjynMOpQ2MDfflb+ZEzuOac+kHZNbYWV9r43JRAd0Cu/6NtGXjzFv+HlNHxhfiYQab&#10;aHnONh1HXn0p/vJnfxnnCfzuPH97vPfqa2PFyuNi4cLFooFYqv+Jw8OT3tnZ7/qK+MYv7wFDvLM7&#10;uHw8lvCN3wGWPM9teLVYwLkIEM0SaL77C/hlN+lFkr1M7XkozLLnyekV/2Nievb39L+2A7/d0R3d&#10;0R3d0R1H+2DZ84YNG39+EsueZzPzu2Rg0Eu9VP0baWh8OE5Zf0bsuuCi+MjHPx5fb5lfdnfeK+D7&#10;GNlfnR8S+P3WN78Rn/nsZ+LyK66Ik9et97tSywV+lw2PxK7dO+JHf/ITv3dFEOKAqAXpBCQVqFXQ&#10;SznXveAXwKFrApyXHeQQlGZw7MBcZRW8ETACnPwuo4KiDBIzIKMeOX43UmUsG872aUsGkxkgV8Dt&#10;YBybmm3cJ6BoASh6pJ9+UM+3dAF9gBy+e1vvBtPG2Vad6Tu8Bk1kLAXq6v03QHTp6bXrA2bYS5BH&#10;nT/LI7schKsd9bbT2WbA9pzvOAOsuXaf8XujGhPOmekUaJf9DvwlEype5PdsEX/1uX/zJuSjzyDa&#10;duQ4+oGBfEWAy7uJHm/xmuyPBNT2n4hvLXOGz2WyC7DLUnLb2PpivSIHuCJsd9vXXreN/Rkk+oCe&#10;9KPmi+wj+42dvpedyEVe+abKIPutzSvquK4xMNgRGRjKBoBvgjTNScrU3svMde25bT0AJkBzPihg&#10;XlXGrYAJ+j3ezSbmZ/Hah81v2J9AIMcFHa6nXfvdlK+o91nEBkqex803EP0qYIJOtxXIKXuYY/1g&#10;BVtrfsCHf/LdTPUBuS5vvzWoXVMHL3z2q8ptA5nWHqjObGgBX2T54ZbObCrF3w/7XffWK5s4V99p&#10;Z8DU+ACuz/v92hd6c83jKvJZ/LZFuvGN+ys5PZ+IB/vZ1ItxY2y4h3J5dz4IAWTX34nqZ/49a/Or&#10;yaIc4h7bof5y7AZ0eoz6+Fj2y73HS/yAStr570EjP7BiHjB2asenkJ5/Nj9VhExkPcOmVDq7/+hU&#10;P6xD9fVwDt5aikyf8oFb8nnui6c+o2R7ZQvEZ4jq73DPbgHT5yTLS9HRKaIul6vLHkArtkkO5fjK&#10;Nomv5FNuAHyYrHHOM8rQSXts5z1gADBjj7yD+/dL5qH40z//s9iwYUNceNHOeN+1H4iZFcd6w6tF&#10;i5f4VR92dB4dnY6pqVUx1d75ZbOrkdH2nd+hsVi6jIfHvPM7LOCb4HeRd3jO7/uSAYbmLeBzggtj&#10;/vwl3kyLTyXlZ5RmY3Jm5f+Ympl9WP9ruw2vuqM7uqM7uqM7jvZx7rnnnnzuhg0/X7vutF9Pzc4a&#10;/C4e4CP87w5+Fw8OxZoTT4nzL7wwPnbD9XHz178ad959dzz40IPxyCMPe7Mrlj0/8sgjccdddzvz&#10;e/kVV8XpZ50T0ytWK2iYimUjI7H7gl3x5E+fbE/hM/DNYDoDYAdLCk64JzNKsElAVYGeeQlkCeic&#10;kcy2JaOCXGdoHFyyTFUBH0ErwAMQ2Jb5OjCnjWRxD4CsoLd0UF5EGcGjQZjqKiNTgMiyVFaZJwJU&#10;dFLuOvEiAwLgYi+yrFtlZAqR73403WTsAEmA1QqsDWrkOwfiko9vHKgCnuyvtOfNtoy5yPqxT1Rl&#10;1a+ykWsvb5T9+NdjYr8TtGcwjA58ik3Yz32ND+cam7RvDsiWDsq5d+bUgFj1kpdyZZeActoGeMj2&#10;BVoBiATQ2Ed/HEi/kPOieL1E3Nfpa/yCPsCtg3T1g3GGClDRvspoCz9n+012IYf5WA8tIMaFcsbZ&#10;D1rUxuP1xuvxhtq5fyrHTlYCOPuvdgbDqvOGR+hDNvbSP/qhe4CWybpku64NzqWTtvgqbaoHEg2k&#10;Nf/TJ/dP8nK+ZMYXPbkDeGbjOJcfbEfLhAKeClTg89p4zmBHfOUrjzvtKef3hP7GW9m5yhRT1vtt&#10;6JozOgxCm51F1JGpdBvrU7nkFaijD+hyfxq/f2s6YxPy05ac7+iHF3+WjyDbonvOBmbFVyTf+zfn&#10;LHDODfyIXOTYR+7jHHCDSo7bls19dTXmlLvPADZdp4/z92zf695/U3S2nZYhfdTLJoBdyYUfGR5/&#10;8eMzdLz1Bruev5Fj22yGCogyRvU+bPUDn9sWEW3qN2K5LUvr8aVvvhfRhyYXe7k38JVsfOA+IBcb&#10;kauzbWkPLfJbwMjJezLfgFSAK/YdPnQ4DpGJVjv/jmVXzTGWPh8+yGZZZKrTNnRSxmZY/n2gT+d6&#10;6Pa8QP/f/Pxv4sLdF8UFu7fHVVdfF1Mza2LBgkV+75cNr0ZGJrzB1cTETIyP5WZXSZNeEj3Ed357&#10;G16x27MAcF+2N9/3HYz5iwdi3kJ2el6UG14NLItlw2PeXXps0t8R/texqVUP6n9tB367ozu6ozu6&#10;ozuO9rFhQy57PvnUdb+eFPgdGh6JJf8T8LtU/+BPWXdmnH/BhfHRGz4RX7vt1rjvwQfikT2PGPCy&#10;6dUeXbMB1u133hWf/8IX4+prr4szzz4nVq8+ISb0D35oeDR27tgWP/rxHyugOezArYKtCvwI3AiQ&#10;CLh9XWUEdJQTeHKtwId2bqNyArQM0lpQrCCX78Aa3ImHMoLyBFVHeqAhdWT7yogRIOd7dACVzJLW&#10;slFsq7bYQuYWoOdl2rK56ooARAa07lO2JQMMaMQudBRoQpdtlUx4sbXAJffY6vdZZStLrw2mGmhM&#10;2fhpDphYtmQYkLXPEEHlAzJV9NN9b22KACzWKSrfsJSaMgg/AQQL0BHMAqA8nuIvmfTHdhHAN3mA&#10;U4Jy96XZVAG+r8VTIMhjhg97Nue52mFHUa8M3QTh0p8gIzO52PP8CwrIn+NbqSwjTpDEe4HUY5/7&#10;Ihnug/iRU3a73waC+ISz5gi2UC5++oStlBHIAzYSAGXb4gVU8Z455Lmjtu676lyPjDamHgvXp88p&#10;50wZcwPCXusRv22kXu04F6/HQnU5J+VDgbqyu8aswLftQbf6XlnSGksAOfMGfQAilpryriht/p0+&#10;5LRr5EDlp+xT42esqQeQAIDEj59d13iwp3zHb67kuV07G0ihl9+leP27RhbtGQMAXOkX70uAQ/7O&#10;iNc+UBn+8e8J3djNu6LYJUDlDHGz24SP4GGDLs+H9L3tVjnjgp8Zs3pw5D7rmvnOXHE/JZM6ZNEP&#10;U9+DCQh5tkm8VVa8Hq/Wvnw8B5Tz4QL1fpgindhZ/jKAtr4824eiApv1Hn7ZRz+ffy77zN8E5Hhn&#10;av2G4Ksx4Ow+SzfkrHyrgy/b5bJqyku+gS9tJfuV9vukz4BZMtTMtfykUV67vF1T7kyvyiDKDgn4&#10;mk82sjs0PCmLHacPxl/9zV/F7gsujq07N8WV77sqZmZW547M8xb73V3A76T+d83MsOEVm10l+B0Z&#10;AfyOx/LlAr+88+tv/A7FwMDyBnyT/Jkjg1/+v7KR1kKD4MUDgwa/oxNTZH3ZaOtfJ6ZW3af/td13&#10;frujO7qjO7qjO472Afg9e8OGvztl3Wm/nlmxKpbrnzCfXpg3/912exb4XTYUx51wcuzevTuu/+T1&#10;cfNXvyKQe4czvw89/JCXPgN+H3jg/vj27bzz+7m4+prr4twNG+PY406MUTK/y0dj67Yt8YMf/Mc4&#10;sP9pBTkZCFWQRvBToMcBE3WALl2TWSuQlRldANFcVhZABV8PIOsewGTg2UBbL4OqstdeawBV1yyb&#10;fUPl1JEtfVvExkSABLeX3HyPN9/BxQ5kE9wCgAisDUBUji0FWB2syw6Aaq9OwIEsjJdAU9ZkZbAO&#10;gEuAAi/lGeym/Q6qdU+QyvJEwBu6io/2XJfu3jLM1rZsNGgji6m6yg6jw/4Tn21pxDiQ6TKAFtGe&#10;83/9r//VnyLq76uD/db/sqPfH/SVewDtqy/ThqwdgfWLLicLbKDcdFuuiOuy3WW6hqq8+Mnq0AfX&#10;697ZKhFlveBec8q2tOwrNtBH2lQAznhicz1YgJDhTJqui4/22F0BflEuc5VtABzsxafiZy6wwRLz&#10;nSX7ZIVZ/uz5KAKU9YNYbEq9tE1bDAZ0X+PE8nHKSnf2Mx8qubzxzfFLNrzcAwip030BJOrJugEe&#10;/PsTFRCDD/uwq8aVPiZYSR/aRp2xGUo92JzyyxZAH20Bgn6v1PrU16YHWcVbAA159VoBNha/55XI&#10;fztU7uXJrT3llmU5CZTLL/a36iHGyPNHsqmnLvueWUweHlFmP1OveYOvykf2i+7RmdfqK/3Q2fei&#10;6g++Yl5iCzYhM+comdLDKk/w1j8GXMNbfbQvRG6rc//fzyynH83nIvrHnCTrSpsaewjdAERnf9Xe&#10;v5nnVSbwi43Uw+cxtf78RJE38mrjCk/2K+0h23uITwxZpuyW/S+pLb8HdPO7Z+MpQGnKTODtLDJ6&#10;RNVXZMJvwN3O1GGvP2fEZ450zTziM1SAcuy2z3Tv63ZfmWLa8mmnf/j7n8elF18eW7duiived61A&#10;7preVw8WLFnqZc8A3vGJmZjwTs/TJgDwcoHfoaHRWNZ2fHbmd4Clz7nTc37vty159m7PAr/HLIxj&#10;Fi6KhQK/Q3zqSP8XR6cke3rlr8enV+6V3i7z2x3d0R3d0R3dcbQPf+ro3I2/WHfa+n+dnlmpf+Kj&#10;sWRw2W8Hv4PL44S162LnBRfExz7+kbj1tlvj3vvvF/h9KB4W6H3U3/h9OO5/4IG4/a4743Nf/GJc&#10;eukVsWnT1jhl7fqY0D94APD2nTvj93//9xR8EEC1oJDgrAVhEGUJhKC8BnAViCIwok0FnAWYnMkD&#10;+LZAEz6CTe4hrk3SQXsABYFeBYaViaTMATFyVFf2AV4ApwbdjSp4Rq8zoyICTIJ0dGFH8UBko8le&#10;Wp+IJbBlm4GvrgnYK4hEL3UOaHvy8t1agDgg30BEMvEP9c6YEHybN8Ej8tBTgM22y6/2rQBw7sSc&#10;vna/1SZBPfdZBiVIzX6nzckLQMHfBYoK/FZ9BeclJ32R4JMx93vZzcY53ekLfARIrGWw9N9jTxvk&#10;Kpg1AGjysQEZOTf6+tMIvlqKCTgpH5c+eLiHDwLMud+aL9hY4MPtsEHXHp/WB9oXoEWewVjjzSWv&#10;0qUxgvwAhL7QBt3SW2ONLAJ1AwB00FcRdkI8nLEfsF3tOXts0NuI/jPWHl/x1Hyem9Pyj87I9meA&#10;mm7kA/CwCbsBEW6PHtWRkcUH2Ajx24PHDzN0X351fxoPbTkb5LQy9PsBgevy98m1ZTX5KW9u/HgY&#10;Y/BziHdWExQaQAFsNK70hTZeLSJ58HLmoZN/e5Q3uYDaXAFR48NvuM9OL5PNceO9VIAcfaIs56Z+&#10;T7KHLLLnE3XixSbbJqoVEzlHaDv3N8ikOvoKOOMTPFD5iHMuCc6xh49zAWv09M8Xy2ll9p/6A9mv&#10;9KsBfDKfPXDdZDFH7Qfx4jPAoflV35PXrnNeqs99dlHOvf2t65Lphy1ul/bBl/fZl2pPX+odX2dt&#10;We4sAO4xwS6d60EIPAf4lu/+p9PXKmeZNLtGU3eQ3Zx1jf3+XJLKeMe5NvBinpAx/tlf/ywuv+TK&#10;2L1rR1x9zQdidsWxsWAhOzIvFGhd6ge24+PTMTW9wu/mjk/OxIjAMO/88q1ff+7InzoajgF2ehYB&#10;eueWPmfmd97i3OzKuz3zqaO27LkHfmdW/loA+BH9r+2+89sd3dEd3dEd3XG0j02bNq09d+PGX5x6&#10;2mm/nl1J5lfgd2Dgt4LfJUuXxcknnxoXv+fiuOHTn4pbvvmNuO+B++NRPm8k4MvyZ8Avy56/efu3&#10;4tM3fSauuvqa2LR1h3eJHp+cjqGR4diyfVP88Ec/jGcJkBQA9YJ4BZIEQARNvaBQwZqDXdX1gsdW&#10;T5BGWwd1gEYBIgdtCnaQQ+BLfYGA4kUnwa9Bh9ogl+DMYLTxA8q8QZPuC6RxNujSGTlzNqR9li3C&#10;Rgd1nCW3spmcyQDPgc4ER24jPtvRAEMBB8hAUu1Kvvnluzckh0y1bYSXOslxPdSuHehTRyDa9Fqu&#10;zm+9nZlbsqvwIAvystFXUpeDzlbnXaSR22RDBnj0QwG9Ab/00J4y62r6aYctzrzLn1XmJdANcHv8&#10;VYZO7imv5eS+l52cIR5A4Ff6giy3bX2szD/60Ql/2Us5fLZTbXNck6hnCTTlrBLAp71gXtf2hewj&#10;eGb8qx36rLvJsL6WoXTgj21cU0c78b4uOz1X/DtQuYCmgXLzG7Kqb+VzAAFy0weyXW0YewAYZfBB&#10;2Gt/AEhlq32PneKFevIlG+DBQ4TX8EufrprH2E0Z8pDr36VkcG8QInKfsUU2INfjLh4ogU/6gXvs&#10;LbBv3chDL7p0Rkbp4tq/EbUtoMU1BI/7qOtazowMZPZ4dI2NBo/4QffwIMdLYQWGKHOfkCObsIG/&#10;OwXKvXeA7stOHm4ht+z1eKisfEXf3D/VJdCUPdjVKB+Q5TzgXD6va2wof3P2+KGvdKrMfcaP+BqS&#10;vgSZaTuyyre0AbRjB8CSDaYA5DykyCxqZl4ZD+sFMOo+AXeCbsrrfXEAqOeE7VG/JcNgsgHpmhu+&#10;lj2eiyLbLNu4hx+/IafawsMmWX4dAV7+nlhHjhdZec5kbp295WxAm8uYaWMADLgV3+FnWNacy6Fz&#10;CbeAL3rEh5/Tvy8IPP8qrrnq2ti+bVNceMkVMTaxwhteHXPMgli4aCCW885v2+2Z7C/v6I5606u5&#10;Zc+Z9V0eS5YMmXhXuLK+/RngeQ38QouWDMbg0EiM6f8i39qfnl3Nrs9P6H/tYlF3dEd3dEd3dEd3&#10;HM0jv/N7zt+cvJbv/M7qHzyfahiIY+bN+3egt4jv/K499Yy44MJL4kMf+3h87ZZb4r7778uNrtjp&#10;ed++2Ct66KGH41vfvj1uvPEzcdmll8fmTZvV7jQ/Oefd4m3bt8ZP/+xP4+Ah3rtU0EVA1Qv8GnDw&#10;NRnWtqxU9wVqiwCIfAOXYNugS0ENwR7taQtx7eCVe9URxDmQI2CU3AzUMtBzYK7yagdYzd2Ej7jc&#10;m0ix9LQvC2oSaPAyzya7wDCbI3GNPO5ffz31GWTrnrbcE7wmbwIHZ3D9MCDBW200RL2D0xYQur9N&#10;xpzNAk4ChVCVEbBynW0SOCVgaiBfBGDMPqYNZR/yesBf9zyk8CecXn/D186cy7YcD9nxIhnPfEfa&#10;Y9fkWKflSmYr8zjKnsymQ2kvffT4c686B9y6L7ve0Vf8Vv0sXfJXzycigAEAyrIlp/dutnmTp/zD&#10;2eOtMcYO7pFbfq97zpDl6542yEePM4Eqs91qR1awdnsuAog4K6h5Z3DDWNJnnSs7VmRfSA881BWw&#10;IfgnyEcH4Ble+gAgNpByeQJhg40G0NxP1Vffq6zGHl3orJULEPpsi+SVLVwbsDTwAsi0ra1N2ivZ&#10;AC/xcQ1vb/5S18hyaSudPBjwvfoE6HzmcO7US6bOPpedZYP7TzuV2cYmu8BUyUYOwCvnx5z9XPPb&#10;L7vS/gTl1T4fXrSl2eKrflFfY0ZffPZ81hhrHmR/sk/9/bZNkOrxN2fXqb19D+jTNb8HzgA8+oM8&#10;zy/mmq6xP/3U5otk+CEK8071tM3MM5nw52w/WVK+oUs591yT3aVtzR9kli0mdCGv1cFLm2rnvgmw&#10;YmNlk7E5+5x2pWzsRY5k8CBDRHnvoYZ0cCbrjWzaIwu9tVTZ+pq8qk/9aUcvW6w5UyAZfh7Q0N4y&#10;1BayX597Jv7iv/xFvOeCi0W74kqB4MkpwC8Pgef5834AXHZ7Hhco5ju/E3zuiHd+RWR+2fCKXaGX&#10;8pmjAd75zc8cLWxLnxcK5AJ+5wtI1zu/gF/KySqPjE0aAE/q/+Pk5Iof6H/tgKg7uqM7uqM7uqM7&#10;jubBsueNGzf+fO3aU/9lSuB3aHg4Fi3lnaR33/Bq4cIlsXrN8bHz/Avj49ffYPB793fuzp2e9+1N&#10;4lNHDz0Ut33zm/HJT30qrrnm2jh3w3mxnm/9HntCLB8dj127tsef/y8/9eYjBHgsZwb0+r0wsg4t&#10;6HYAJuKaeu8ATAaU4FgE34svKJjROQMawAkBbQtIRcjoZX1a0FPBIRkG3rGzHt3Pgc0MkgtMwQsR&#10;KPe/Y2wC6AjUGjw2cgArPWTSnD0UkEKWQanaIAO56HX2UT4AeDhj1HRiD/UOONHd+AneOGMrMrmm&#10;/2Uzuspe6nMpc8qE1wG0wWwu301Zc3bDh420q4ywA+A+ggf+sqvAPktH/Q6gZCKDOtthnqQcE+xt&#10;y3PVjj6++CIPQRKUMkZVh88BbZB1yCZnzxkr3Rtgi7f6QnBtG5t/0Fl1WU8Ga84eQK5JvFXONQC+&#10;5hTfaAbQegdnz1UASsqq+UQZ8gElPeCra8jgG58jX3zU8743fXiNOvmSPjA2lfF3nySbgJ6dbS0b&#10;vSWvdKg8AZZIdbVZkGWovn4HUM0lqMbRfaGs1dGO/mPjmxpPdKQfZEsDHf6tCGDD6wc1Gg8DHNlq&#10;UCbivuZqtbetatNPjFfZhq30q+xG3rPPkLVLQIX+GjfkG2jpN4wclzUbbZ/uIa79m5K9PJyCh0yl&#10;wSq2UqY2gHP7QPeU2z7LwZ658eTvU1KCKI+PiLbOvIrH4E46aszKDvtZZfCijz4VGdw9m3+jbBM8&#10;Opuabf6diACLc38Hco6jp18efuBMWx4mAOgTfOY49+Tqd+Wxgley7SvJo95ypKfGyjaJ4K8xc39a&#10;JtttxA8AfUFt4SuiHp+whNnLmMVLPwqcItvEdfMp1AOvOmMP9ZytR+CVXZwPNOKe94cPHjjYW+ZM&#10;PeQxss3ZZ64B2K+8+FwcPHQgPvjhj8YFF14Ql175vhidnOn9z+NzR2R2R8cEfgG+06v8rV8+T0Q2&#10;OD93JPA7NBKDg8OxdOly0xIAsMAvGeCkZbFI9yx3Pmb+YgFhMr+5pHp4fNI6p2fWxOTMmv9FegdF&#10;3dEd3dEd3dEd3XE0j+3bN5567sZzf3HK2lN/Dfhl2fOCJTyZfvdlz4uXDMaKVcfHth27BH6vN8C9&#10;//77vdz5UYHeJ574rrO/Dz/8UNx++7fjC1/4Ylz1vmtiw3kb44S1pylwWKFAYTR2bN0UP/rRH8U/&#10;/OIXDlIIjCp4JbghiKrgkyDF79gJ5Oa7sQp0AQg6P69AjiAI3iOvto2L1IZAhzaALAKnvM/AuRcs&#10;ihKoEfA3YCg5gBQAFu8B8m6uN7NSOcGlbWqEHHQBOgx2ZJszlZKLDEBSAjPAJOBGPOKrjGy/DMh1&#10;Ajw90CdglDa2QBU7Ke8rg6/IfQIQIqOvvPRQV0uWqy322cbGx3JM5CDD71e3d4ABqmVz1UO0dTvJ&#10;wybqLI9xUrt8OJHBtu1r45NEgJ9j4gcIIi/vBnQyBwhSpdfBNcBOegD86dPXXEYwn/IzmGU5KkAD&#10;22osylbb2WyxD7hudpcP3FZnLyEWf31j2ctIaS/59p3KyMBxBvAY8Na1yGCj8VEGoPNnj9SG5cUA&#10;Gfi5R59Bv2TzIIaAHL+lvxowVZu6JqDnd4E9BhyS9aza1Dui8Nlm+cc+0X2NT/LzgCjnG3Uubzz8&#10;lniQYt1NP79Jl+sMX/+8MmgRv69VXzweL/kMGdYtyndteTiSDzco75cJL3U9XU2/+aQn38PNsYMP&#10;qk243EbnBHg5xvif3z3LfAE/AGXkUlcPO9CNPNuscurLNvuRPqi8bAM49n7vKss5oLbw6sw9+tNe&#10;8aoN9y5rcpkPNRc8R3RfQN8kvhpvj7PIuppO+Km3H2SPV3Iw32xf+pR+4xf0Irv+vtXfQeYafQJE&#10;+p1pldEuN4w6JNvlS8kt39IOoIyOtGPu7wp+YU5WVpxvBvfGRfLTb7JX964X4MUW/3Z1pr7nox5P&#10;tmeZsj9RpHtA7YH9B2xPjTdy7SONCW34VnDPj6rnd8S5QHw+aGn6VO7/EerrU0/9Ij70oQ/HxRft&#10;jsuvujZGJ+bA70KBVN7pBfxm1neFQfDIWMv+juS3fpcNseEVwLdlfgV0yfaayABDiwYb+F0Q8xYs&#10;8rLnIf0/5BOA7IfhHZ+nVv2nY44ZH5bu7uiO7uiO7uiO7jiax7Zt29Zt3LTpl6ecxnd+WY48/D//&#10;zu/AsjjhxFNi1+4L46PXfzxuueXrcc8934k9e/bE3n2PxT6B30f2PBoPPPBA3HHXnfHlr341Ln3v&#10;FXHOuRvitDPPiemZ1QoWyPzujJ/+6U/j6YMsO2ubx4gc+BHMEOApoKuA0SBIZQRs1AGaKC9QRqDo&#10;5YACTwAdB1ciAlfqiyrIAyRRB5gmkKvgtIj7CjAtR4EtgV6C2GxDEIVeZyIV1Ccoa0Gxriu4xuYi&#10;7qlPwJP3zmiL/8033/IZos6ZXQJk89DnDNoMig1IBfjF6zqyTGR11CfsRTcZcoM+BfD0BTKwE6gv&#10;QAi4hbfsc6Aqeyq4dV8hbFbfDJqwGz77Jdsgw35sdvhe5PbW2feNYvmyZBvsys7yRX8by8bHOrML&#10;N+XZ11z2WHoph5L/RQNX7ssXENe05bqCZnxBRvftt95yfzzO8tWRVyRLYAF5jHv5s+yhf9Qz5rRz&#10;NkpzmOwgWf7KWtbcoNygnHGWXZD7Kj4AEGDGgbiD8wzmmYNcl68LfBfZ9yrn7P45qNe12pVvzKcz&#10;9573IsrcD5XTrpbT55xP39RvweALXl0DinJVRfqj2gMo4K15y7X1Nx7Ifmx63EZy4DM4bqCsX6aX&#10;pOvaGWXmC/eNx0AM+apnjPEv8t1H16U9tGHMuKad7dY1/etlZMsPKre9ACV4aAMhs4EmrhknxoO2&#10;8PjzR/ILdbTPcUqq/ufcbA+Imh7GrSf72WfsX+tDpsogruFDj31su9NvZbd9Qr3rGtjjbwC6mz38&#10;JpnTVQb1y7LfRPCWDVx77DWn0I09LI0GFHv5tHhob38321JOzl/a0qdev1TGGV+ZJI8xyD6k3mdZ&#10;ogxwbXI58/vEFvevrWagfwBtNrXyxmySXXOifFX3zgJLF+RPIulMHZ9ugg/ZfDbp8KH98aunfxHX&#10;X399XHrJRXHFe6+J0dEEv7z3u0SgdXAZG17NsiRZQHWmEeCXDa/ynd9lvPfL544G23d+2fRqSVEu&#10;f/amV7zvK7nz5i8ST4JfgO/07MrgqwtTUyv+QbqXi7qjO7qjO7qjO7rjaB47d+5ce87Gjf8A+J1e&#10;uSKWDY/E4qVL9c954b8DvUWLFi+N4048KbZu3xUf+/gN8bWvfT3uvOvueFjg95FHH429jz0ejwsA&#10;A4bvvPs78WXVX3Xt++OsszfEqevOiNkVx8Xw2ETs3LnD4PeX+w/GwYOHFAgpaALUGRgRBM8FoRWs&#10;FgAhcKSc6wxw5wJNspWVYX3p5VcdaBdwdaAlOcinLcE8AZplqn3WzYEyy2rvs8JTy51tx6uACPHq&#10;Gt5+EFfLkRMwZnZ0LhDO9m+8OfcJHQAAvASOFcRhC/X52aU3LR+5DqLxhfrA92HJknJfbdAPObBs&#10;dpctLhMPMsggU16gxQBX9+jBRgJD+6bxAoIsR4RM69QYIYux6y0nFXFGVwFlfIifaAs/ZF4AYT1M&#10;UB0ya1ztK9r4WucilZWs/r7S1n3pA9LlF67hx7fw9tsBVRmg1PJopzlH2+wT95lRpZ8E0NwbJEAA&#10;YcZf+jkzXv6eMrLFDx9zCaD9Gu8nSwf9MhDWmLLsGWCFTAf4auM+qF2PVG//4HPd4wPGHrsBOJyz&#10;PucQxDX6fVab6o/7pDLkuG+6ZwUEGTl+I+jqn4dcl5+4h7Cv+meCFzlq3z+e9m0bN8sQ0e+SRVvL&#10;0b3tlm/dpvmHBwnUl35swm7q0+6c48jxvfQXXz8VH4TvLFNlZTNjatCJ37ADoPTMYV8zJrYL34h6&#10;c1w63V7ECgGAuvWJ37IBeG3uwFdEOx6O0CfsgMgeVx8h+lf9wC+2T4TcmhvOQnNGZ3sYCGWd9Iqf&#10;e/R7zrp96k1bcmyrDXbkmDC/NE91j36XiQ+q94TxVYFU2mIvdsFLJhW/uZ+qwzba2R5sRU77tJH7&#10;p/J6f9gyKVMdOnp6aEs7nZ99Tjb4dZXsF2Vc5/u72b7e+yXbzzVyyCDvf/rpBNnwqQ31fFbqoMD9&#10;xz/6ybj0Pbvj6ms/ICC6Sv/v5gmkznc2l08ZDS8fN/idnl4dk1NkaFd4B2je+eWdYC97Fh/gd5GA&#10;b25yldlfv/fbaN6CJd5Fmnd/WUnFiqvxlvmdEgCeml31d8ccMzWk/7fd0R3d0R3d0R3dcTSPLVvO&#10;P23Dps1PnbLutH+dXLEilo+O6Z/2b9/wiu8Ar1pzXOzcvTs+/dmb4qu3fiPuue9eL3nmfd/HvOnV&#10;4/HII48Y/H7hK1+Ja657f5x2xllxwknrYmJyJob0z37rhg3x5z95Mg4ezsClgi0CpgqkHfQQ8BDY&#10;6NoBG/UKqAhgOXMP6ABwkGEzIBVoJMAj4K6AtwJLACRgigAJyvoEvPBYlwIlgsSSDz86KqjHRoK9&#10;BCAJblNXBtTIzGCwgePGA7gHCCRggjJoR2/ZabkCNW+8wXeIWYqbgBkCWMHjwFZ2Yr+DaUAmwFj6&#10;sDn9mEE0ZBsMniVHdrwm0FwBcIGS8kX5jLK6Rhc66Wv1v+qLx3a08vJBXmffbJvu0V9Lt2lLP99+&#10;622DRQNvjV1+yijls1TWvtc1AAOZ+I32kMGmeNj0jHvGq+yq/tsOSDbQTwJk+CjjHh74U/bLvaXI&#10;BNtkqvCll782myEvaRcffa4yZyq5xjZkSla9vwroZakrhGx8CgBClzPV4gUA0R82WMNX8HjOi5xJ&#10;lkyuKc+gn7oEPPTDxFi537lzM5lo+mW/yA7qeV+VfnIPL3Pe9ug6VxQIsAi4UU59zXvkcF9+oO/c&#10;065AInUea9WxBBX/WS5tAY/t2qAWXvyqe0Al77sWeOn1qck1wKGO61bGAyuPqwgZABpAFm2xq5ao&#10;Vz+wGb6qp1+2v7Wv5cTIqL7ho/J5P1Hm32r7u2W5KqPdEc3PN16rjH+OWZFB3HOMfc4pxg9gxt+c&#10;6jP2Qm6jsiLK7B8ezLTxYbPAsgcqf5TtvT7RDtkA0Safe+ZVPWBA9qHDvCeb7+NWBt7jANGuybEs&#10;Xde9v7mr67LDdeJnzHu2SVb+LjTvAN60hafpKLsAsd6ZWfPHS54tJ32Dn8r2ud9xA90i6rybtece&#10;80E62jLr/E2lrchBxqEDfEbpQDz1y3+Ij37wo3HxBRfE+66+LlauOUEANVdALR0cMrhls6vJ6VVe&#10;+jw+PmPg6/d9hydiiGXPy8ZiYCmZ35FYMrB8brOrRvMXL435i9hTg8yvaP5i/b8djGWAX/1fZLfn&#10;qZlVMTmz6ufHjHfLnrujO7qjO7qjO476sXnnztPP27z56bUCvzNe9jyauz2/2zu/AsWLli6L6VWr&#10;Y+OWbfHJT98Y377jjriPd36d9WWn573+1i+fOrrrO9+J3/naLXH1Ne+P9WecHSedfHpM6587ejZt&#10;2hi//4M/iKf2H4z9+9moJDMBFeRADpoIWpytaEE44JFgTQQPwU4BQ879wTDBVradCwghrguw0AYg&#10;UxlW6up9Swdlkk+AmNk1Bbqt3OAD3WRvsYvAGpvEm/oTZBvYALhVjz0AOHgNclRXwJny/KwOwWoD&#10;otimMuzifWLLE8gz0FcdPJwBS2Q88Y3f2ZV+5HOfwDh1Wm8DkwWyDHYKNEsedVx791UFyvSF5b30&#10;3f0SD+T3MUXwVtv0XcsKNqIMvTU22IM+7ss+bKgsuOkI4ErtRdjJQwSPo/Q4ABdRZt7SJdnIZZ5g&#10;D3OH8lz6jdycL9jX3w/I9qnffjhRNojgq7kIH3ILnBlYNP0eW8lNPSLkixdwzPhxxnbk0e/aKRs+&#10;7KFPZVstN68lopQXyDBwcD/wQb5Lmb+PfMCBHuRXefmqeJBVvy/K++s8NuYBjGQZ9fSXa1MDMmRE&#10;naVDBvNEVH6s9zmR57HR76CAO/cuF5/nJ37TPW050w75/f6oMoP8qmtjgH6uDapoLx7Ka6yqb1DJ&#10;t1yoyeVBW2XOkYF8gHw9aMBfAFXOPDQga0h/bLeI6+Kjf7YBYGoAnXaVLWk//tO4MqYAOfmrQP9z&#10;zz8Xz5ABbT5Pm7IvvT7JNh6o8DAF+faFCMCI7ejr7783ShPho/KHbeEae2xTAlD+7jlDq3v/1rAJ&#10;+eKhf9gCcKUtZQBIZ2bFTxn9YGMyA1Taqa+A3Bo7dLxjHNq52ldf6WM9TMH+AuHIANgeOrDf/cV3&#10;8NhvuvcyZ9VDvCt8YP/TPhfY5Zolzyyxpl/YeEjgmvl88OCB+OQNN8YlF15o8Ds1s1L/88j8LozB&#10;weV+rxfAu2LFcbFq1QlewTQ+ORvD7X3f3m7Pg8Nt2TMbXi3ve+d30FlevhncA78LlsSCJUtjcGg4&#10;xiamcqdn6Z2cXPm3xxwz0S177o7u6I7u6I7uONrHRTsvOn3rlq371512+r9Ok/ll2fMAy55/y27P&#10;+ke+5oQTY8f5F8bHPnF93PqNb8bd37nHuzs//vjj8b3vfc+fPHro4YfjLpY9f+WrcfW118VZ57Ls&#10;eX2smF0dy5aPxBlnro99jz8q8Lu/LUurgLcvOG1UARjBIIEqAXoG6S2QI1gX6KFtbf5SYAB+AIGD&#10;QpGzqYAEBYimBhgckAsAvfFmgkOAVC33ZaMpgjb4CNrr/ct+8Eqw6OBO/ATBZC6RYZtpqzO2woOc&#10;ymgSqKbdCVohAybkqs46ZLNBXAOI6C/fGLzazgx6uecMX55TBoC5NhtCB/bAw73Lmq5euwYIHOS3&#10;e/TiI95NzuwsfUnQYODHtezAh7yjizzaQ4yPx0hjlWOZNlLHPbLYXAzfIOO111JeAdqyud9eqMau&#10;yssvXsYusnwF4cwXHhzQBn0E7aWXc6+fktXLTgM0GZtmt+2gvQJu5pl5RQa2jIXO9iuyuEaergEr&#10;CY4a6GvlnjMq51xjnyAxgSN2UVb9LXCdmdkCDLRjfBI4IAvgwPuXPV9A9FVnAv7a+InXBTw2auO2&#10;ujZoUd9o0++fHgjSPTrpb8rI36vbywbX6br0WX7Ta15d4wd+m3zKi7kNT9mJnLou0JTXKa9Whdh3&#10;IvtDZ/xhIISe5hvqbRc2ifChgVSTb1n4Sm2gesBCm7K1+tPTDbjXuScDXrX1UmCBY+oYi/q9Ywuy&#10;8ZfHiHbIEdEO/ZSVDYBPL981gMy/iXN+029Ucm0T/Wl9Muna+sSLPO7Rjc1zfLTD3vy+sYGu6r00&#10;uIHnsg399RvJflCWvrXc5iNk+EGNzrSruZn2N36VZx+fNdjk/WH0pfz0of9W8ztp1zwc8hxTez9k&#10;EZXP0lf4NVfp4C9shLjmfeCDAsgQS58PPP10Lne2PoC9/MHfUOxnFcRLL4jvQHzkw5+I83ftiisE&#10;flesOi7m8/rPvAUCrUtjSP+zxsamveyZzyBx5nNHAOIEwAl+B/nWr8DvYn/nN3d6BvgWCPay57bb&#10;M8QGk4PDozHcPnU0NbsqJlas/mv9r+2WPXdHd3RHd3RHdxztY+vWrSf7U0frTvuXyZmZWOYNrwZ6&#10;y71+E7FBx0lrT41dF1wYN3z6xvjq12+J2++4Mx5+5JHg+74Quz0b/N55Z3z5y78TV1x5dZxz7nlx&#10;ytrTYnp6pQOFM884Mx5/bG8c8DK7luEiUCLIURBDcFcBJJRBfwZ9CUwz6OOegMnBYLsvyvIkLykl&#10;qHozN6eCt8BLAc0MEvnsUr7DS5BE0AbQIehkySrntwRceX8T0FEZrQJzyCsqGyqg7Nkpop6z5VMu&#10;4kwAzrvFgNUCkLbV9rU+i8+BsPjeeous8GuST0CqoBe+RgY3TSfLgt9++23JnQPdANkskwyCT4Gr&#10;BJ/oy2v6RIb4CP5QOXazQRSf6bF9rdx9b20Bi0deSzDm7x7r3MvUyk+9PsMLD0Gtgmt4kM94Z/aR&#10;gL+Np/hSR+pBZmXZy891DcFDP3Ns8TM6GsCRfdjZm1uAShEyKtC2fwCqthlQnz6tecJ4cp3z5KXe&#10;cmaPo+oKDL8pvzPvuIb84MRnEfbr7PkjqmwXslkGbR80kM3qBHSV3daD/W3M6W8tkbdcUfYZkAAw&#10;aYC9tbeP29nXksf8Qq7Bin83zNU5IAewRD5jyD19YQzIzuEz6mmX45R9LrCKTLdxvwBIOeYsTeXd&#10;2OqP/SSeGkfurV/tAZi1oZXnUGUUdV2gkHv8mEt529wSkR2EsLcy2AZmjTxmTTfXbld12Cbi0z28&#10;q2p/QSqzPhFtKHPWU3oAaHk99y5qr+/i7T1MUBuDfJ1rHsCH3gKP1Jm32VEEH3X9fen9DVVZtfOD&#10;G/H3gLXqDTyL37zyL8ARIHzocDz91FNetj5Xn+PPMmJTs81AtE9OZYvpuzOxOnNve8TDDtL1LrTH&#10;XAQQdUYZOfisJ5N2rD5pfUW+ytNnjFHqTLueMbB+VsCa33k9iECWvw8tudzDW3bRNt8D/lX85//y&#10;X+LCCy+LzVu2xJXXvD9WHntiLFio/4XzFsUS/c9bPjwmsDuj/1+r/L4voHeMzxwJEPPOb2+3Zza8&#10;alnf/M5vZnshwO+CvmXP7Pa8cGBpDCwfjpHxyZiYnk3wO7v6L/W/tgO/3dEd3dEd3dEdR/vYcv75&#10;p5y3efPfn7LutF/PzK6MoeH8x+0P8P8G4AstWjIQM6tWx5bt2+Ojn/hE3HrbbXHv/Q/Ggw8+ZMpd&#10;n/fFI4/siXvuuSe+/DtfiWuuvjq2bN0ep5y6zu82sXnIGetPj317H1GwdchBDMEVgRBnsmIAM4J6&#10;gh4CQl+r3mBEgfVcAAjQUqCt+ipDRgWezoy2IJFgp3gggmovA27AAqBEdhDw2/vEjYATZ+pqCbKB&#10;iIgMIfZgqwGS9BAEc+YeHQRbDs5aMMdyVUCeg2cRbWs3WAMYspPNZuwziMAO7nV+Q/fYQgAPEMxv&#10;xconrf8EePD7nmWRune/pcvlTaa/4Usf+uXr2u+yyoa3BIrZFZpyAzadacu5/GeQgk7JrnrGwsvI&#10;Bcp5t7h4a3xLF7wG0AA6eBQUvwLY1Xi+I5huRL9qDBMAZYDfb4/1i3jXFb9SR1DvTCYgUff2qYg6&#10;bDHAVb/xDz4rn0Pur+SWDV7GKh73Q+2xHR7asjTWD0hYziwe+gEg5po5ah6d4S9QeETzgHoexpS9&#10;zhqrrLLWXHtzMp0BwxXwAwIK5Ng/qsP3OYf5TFfKxBfYgr1kysqH9idtdU9/rFs63J/W5+cFUjL7&#10;mkQ57WlHf5IHMKK5+MoRtcdO/AsQbzaLh+WmvEda88WgR+1rjOmjdTd6B2hGvq9le+tv2QeveRr4&#10;eVHzgrZpo0hn39MOXar3u/xNbs+HfdemJpsMJLbyu7PNjdcPBPrsZMzyne38O4V9Hm90q763hJ32&#10;2CYqn5dPq09Fnms8jICHOaw+2s5W7zmiPrL8vABryszPF839zck2nkvMA/EwDqWvdNtf8KstmVnO&#10;vifDyoOKptfAFOCIXP6e6Z6HEixHdv/EQ4aYBy6pM32HnrRHMlQPj+3FDtoVqb3nhuQeZodplte3&#10;/sCHDINZ+ZPs9eGDvBOcDxLYjZoduPnbD9U7w4chtXE95V7+fMi6yIIzd/7hH/4+Lr/06tixY0tc&#10;9/4PxszsGgHf+bFAQHVgYFmMjk450zur8umpVb0dn0dGp/3O7zKB38GhsVgyKOC7tL7v+87NrmrH&#10;53kLBrzkmcwv4HdQ/3fZBHJ8apZv/MbMzHF/qv+1i0Xd0R3d0R3d0R3dcTSPTTt3rt24efM/nHr6&#10;6b+eXbk6lo/on/fSZX4irerfSLy3dPLaU2PrhRfEhz/xsfjq178e9953nze82rPnUWd9n3j8CYPf&#10;O++8K774pS/FBz74oThv0+Y49bT13tFy2bLlccaZZ8Rj33s89isoOezAMANOAqZc2lYBloJfgjUF&#10;URWsGeQoMK1gi2DJy6UJbAmoxF+yCPQqK0R7ymgLSPByYgFIMqiWoXovxxRwAPQ6KLRsdLbAVtcG&#10;3KqHl7IKcjO7psCN4FB9oL3BIIAIEAIgaGT9ot61dRJwZ33ZbkKvZJUu1+m6ZBnMqZw+V9u0M9vT&#10;1r4TFc8cJbDHJ/19JkhEJuUF+srm5M82bic+2qEPon3aqXaWnw8rsMFZYbUh0wof5dhKdjb7p7Ps&#10;oh28ANe0JT+nYx76BBhTO+6zLG1ANnyAMNdJjm3S3EBfzaGyp+5LbvmFe/TXnPKDBAJ3BcvU8eAD&#10;fl+jU/7wd2x1DYj3Ls7qoze0EtVSdvjrnmvGJwGj9Oo+bWe8c/wYn+oT8gq41bwHzOBrg1PZiK1l&#10;P+2pw274uUcWPG4v8u+Cfkkm19jBmXHol5M+SJvqPse4zS+173/QU3Z4bpSdtOdeVD63rp7M/A1W&#10;5s/zpfGXDuq4tm7KW58tC7+hA9nIpE7X7mvjsS4e5jDPdE0dttge8dB/zw8R8n2tM9cAXn73pcMP&#10;KpDHWbpqE6uenZaRupAB0Sf6ZnnNv2nDXF/LnvobluA/25WP7WdRfbKtH2D7b0+TUW24L/Drfkme&#10;7YSaLGzjbxDtKjtatsDHAwx0cF2/HdoBfr3sW/zPHE4wTj/wBT5xe/FR77PIDzMA9QBoygG5+puf&#10;DzHIEOffIEA97+h64yqV2w/mF8CVHtut32TZ4/d7sRG7xIOM3El67oFA2sOS6bKFd39/FR//4PVx&#10;8fm7vEHjzIoEv3zqaHBw2Btbkfmdmlrpz/Wx9Jl7APDy4ckEv8tGY8myYQNgg19Rgd/c9XmZM8Dz&#10;yCgDfgWsc9kzmV+Ba975ZUn19Ko/0f/aRaLu6I7u6I7u6I7uOJrH2bu3HH/uli1/uXbdaf88s2Jl&#10;DI8K/A4M6p/yu2R+eRKuf94zK1fGjt274/obPhVf/dotcc8998Zednt+bF88/sTj8cR3v2vwe/fd&#10;d8dXvvq1uPrqa2Prtm1x1jnnxsyqY2NoeCzOOvus+P73v5dZITYgcTaAACUDJD/NV6BCpoAgmuW6&#10;DtwVuBC8ZbCcwS3XBg0OJhVwGcQpaKtAj2BHsuCHD/4MsBTstYDbwaGABsFsBckV/EMEqhWYUv76&#10;awDaI67jniC8giuIQBOA86borTdEb76ZmU4yq870pm0EuMhEX/XJ76XpGj76jHzubQeASn3wpkkt&#10;C2074SfzB4iWDAefKqsA2+11jTzqM2hsyxEFnIrHGdLWhrZkwmnj+ibTQXnTkfa2QNgBrfoi/9PG&#10;ugxqda825U9/W1h1FaCXXO5N3L+qNupPtYHs55flL9XTzjrbuJqHPjby+7EAYF/LDuSLjwcb0Cuq&#10;o++lGzsLeNJv2qAPcv91RgZUdR5vEfe0TXAkO+RDsnUE8Dx4cZnHO8cQ0NQj3WNXya5+0Nby1N73&#10;8IhyvLA7eWt8yx/lTz8Marz8jtDhfrWNy+CljDO/O/h6mWyVl03M65KBbKjqEnC3MvH188KDLMBW&#10;zTO3sW9SRu8sog/UVz8hfo9s9MZYlR8sX1R6IC/lVR9KVoL9BvxUzhjZP7rPvy0JospftKmxK6DJ&#10;GUoAnfMNMAdo8vuxTY79qHqDXJ25px/03f6TbHRCjKn9BY915tj1g1v7wtnSBNfwUY7c6q/tb0Q9&#10;trHRFPPRS8Fbn3Isc15UX6GUlQRf2WnZ6h++g8d/i/m7fDjP/puqeeVxkJyeXSL7WvpN8vmzLQML&#10;WGZ8bC924c82B2iH/f4NcN9sKhn+H6DrF7DhGYHZQwlqIdvW9HuuSAbX/C9h+XN95gg76nd6YP9+&#10;E6uNsI32ELoB3Td9+qa4+MLdcd0HPhjHHn+iwOvSWLRoIBbrfx7LnkcFdicmBHonVwqgrvZ3fskI&#10;e7fnoTF/5qg2vMp3fufe9WWn5wLB8+YL+LbdnhcMLPUnBgHXY5I/ObP611MzK7+n/7cLRd3RHd3R&#10;Hd3RHd1xNI8tW7Ycv3Hztr889fT1/zK7ojK/bMjx7u/8Llg8EDOr18S2nbvj0zfeGN/89u1xz733&#10;+tNGjz3+mMAvlJ86uuuuu+MLN385LnnvVbFz+/mx/oyzYmJmpYKF8di2aVP8+I9+GAcVrJAtILv7&#10;ogACmb76HAeBkJcYClgA+JyRFV8GdRkI94K5dk0977pCDkAFahKAAZ4kS0AFAFAb30DwFYiswNRB&#10;YZ3Rqfa5bDVBXQXr1BeRzfBmRZJTABKeAlyWjY3idUZUwNLvm4rX1K4t17LJ1iSoTRDQdLqf0tns&#10;LzsMFqq9dLle5SwTBoxxTR0ye4AKUNaubYP0vCzgia9Y/g3ABrS//oYAu/rG+4L4uvT0SO2R73Gg&#10;nyqjf2yO5U8RSRaAlHLGGD6DBrdNGbR3YNxkAZQoRxd9A/Sm3rYZlMBDLYHHN4wL5eyYS1v3R2Sw&#10;2nRnAJ7AkiCfwJgyyPNOhF3IgwroG9xKDjJKF3Loq+1VG3jJ6uIz60QGOrGVeczDEvn7dfk4H4LA&#10;k6AOXvdTfJRxjX2QQZX8nn7FtvJVkm1iHHUNH8DA80L3c3Kz78mb/q7sONc5HjnfekATn7Txhgpw&#10;U869+95kYgf31NlvkkH/kJVLjWU/Z+xXGcutC5SQxTts8JaApOQiAxuRj1wAVPkB++oaEGlQL/uw&#10;yzKwQzxF8MHP7w9A7kyredJHCXJbG+YjspAj4lx+cN/Ewz12A+7M0+TzPqvfabXvcxztnybbY9R4&#10;IcrtZ+ahyus95mpTdlc2t/zhsdVcQQ9+BJB7XJotlqE6++75fA2EuvRvykVX2QEvvz3PCbXBnvKl&#10;r9UnLxG2HTnvLIv22NgIObSvVTH2m//+MH5pF/YeEEBlh+UExukz+kNbPwgVT/Un9c/1iyw7tvDg&#10;lO/z0nfmjl9vaHbQXz8UUVv4WCLNPZtgPSPwa9nwkbEW/fIX/xDXf+JTcfHFF8YHPvyRWHPcCV4B&#10;tYjdmAeXx/LlozE6Pu0dnienV8bE1AoD3xERG14NseGVaCkbXi1ll2cyvQDeAr2NFgkIk/XlnV/A&#10;r/6fDi4X+GXDK8D11Oyvx6dmntD/2g78dkd3dEd3dEd3HO1j8+ZdJ2zevO0vTj39jH+eWbnK3/ld&#10;PEjm993B76KlS2P1ccfF1h0742Of+ETc9s1vxb333e8lz3sfzaXPj+zZE/fe/0Dcceed8aUvfzmu&#10;JPO7Y3esPXV9jI+v8OYgW889L370gx/GUwfzfbECiARVFUgRoPqdM2cjMiAkUCVwMSlYq+xFj1RO&#10;0OX3KCWvAvEEX0f6gvK8LqIO3tKPfK7NL+ADWEEewSFLfg2GVFe2lM20oRywDtgDuHqJqwI77Aew&#10;+dz0wk/AZ6Akcp0IG8n8AnS4rr44mJU+gjtnNnR24OzAT7Zgg+or8EU+oNX9pL3u5/yb4Ma6ZR/t&#10;rUNEHe3LN24voj77nw8ikF9EPTs9A/7I7tZSbmfu8G+zvd9XHi/Adj0EEJ+z22qLj+EpXnQbBNs2&#10;7MwML2VzDzikp/k47co+QXnfwKLunUGW7LrHRo+x7Cg78U31HYLXpHrG2eCuXZPdd8ZZ9X7PFrCI&#10;bFPOi5w/+QCF+wTKLZuP33jIIf6e/8Wf30B+o/UDneLRmXtsYhUC891zGh7rTxvrvh660F9kAwog&#10;+0T39T6rr0WsPvDYqD08yCmgxD1zxeNoQJPyGBM/lEKGeOxjXaMTOxlP+uQxKN8gX2DGfKKyq+7x&#10;k/XpGnvoB2dkur3kGIwJ4AFgqZ8rJ6PH0tlDBo/8Tgx2dKYfvCNMn9Mn6ZcC0LRlibMz180vZRP3&#10;PFAy0KO/9gNy0gbu4bffVV928UAqV23wDW+NP2MjGT1wBwn4cXZ2UmDN/Wn9R5b9Ix5WxNRqGeQy&#10;PjWPy8fFS39oj57KxBowqi26qk3tvcC1faV6P7hAfzuX720rckXpgyyv3wlj4uyv9Dh7CzjVGZBL&#10;Wy/RbnaVvdxXe65tZwOttbQam7CdzO4hjSt9rP8R2Ga94jGf+P1esOig+CGuAcPYAP/zknXk5Zwn&#10;n7r+pnjPrl1x3Qc+EKuPPd67PS9YtCSWDY3EzCwbXa2ICQHfyenVAqkrDVaHR6b9/wzwy2ZXZH69&#10;2dUA7/0OeaVULn/O932dBWa353mLDH4ByIOSn7s9z8T49Oyvh8enHtf/2g78dkd3dEd3dEd3HO1j&#10;8+bNJ2zcsuWv1p2+/l8Av0Mjo7Hof/KpIzLDK489Lrbt2BGf+OQN8fXbvuFPGrHM+bHHH48nnvhu&#10;PLp3Xzzw4INxp8DvzTd/Oa5WMLFp9wVxxpnnxvT0rDPMmzecF3/0h38YBw4/G88p0MuMQYIVZ2UI&#10;tAAQCswIhgw0CIQdpCV4InCq4AkiADSoUIAJ6KyNsKqtZQFOdE3QTsCEHHQBoAAh8GFLbQbFtfUj&#10;V0QAjx7IQaH0+73Z16XTIDcDudSdNgFoWD5M2x54U8CIXIM4tXGZyO+Sqo0DUuQrIH35FXzTMnKU&#10;94BeA3nyl0GXqILTshvCHuzIYLwFsCL3C5nNZsuGpxEBogP5kqX+w+MHAQJqAN232BhLwTxgnvGq&#10;7Gm/7pLHPT4gkH7ued4nbJk0lXN+x7X4qwwZaZ/6q/saBwj7rQO+5ssi+lgBPbwAyFoyXTzOXume&#10;8XpJfmU+UI5Mt29zsWxxRkv1ABKuAaY8DGDussQ5QY382ni9bBwb6avaMQ7moZ/IFbl/CtpLJ2fq&#10;kcc19uAXsr6ubzy2r401tnFvMCI/2E6VWTbysMUPLCRP/qffyEm5Obc833VtOSLkcl9yGK8aH9tF&#10;mfQZZInsF36zonqY0WsrPv9mm73uk+r6M674oOYcvAlsAE4CTTWO/o3m94RZMZIyAYhzY146qu+l&#10;yw94VA/wqg2azEMbEYCy+mU7GHuVc10gH322VTwJdjUWnJGDXt1Tjw3Y7uXC7qN8p3K+z5sPw5LH&#10;7WnbCFvTntRHP/GDbRB/2jLnI+xGFu1qfpS9tpk+SU7Znv0go5ttX36xfgOyBZto32R7rvKg5aXM&#10;4AJC6VM9MEg92JYZ+5oH1FU9faGPuYS5vdaicsh6xM+7xM9SJx7GyL7FFyLAu/XCD8iV3fYreiSX&#10;e4Bu+QKdtrVAssa56gG9fNIoHxoC7p8zIGYjLDbG+uiHbogLd+2Ia9///jj2uBO93Jk9LgbY7Vng&#10;ls8bTc0ca/ALEB4fn/Vuz8tHAL/jfu83d3vO7/z2v/O7cFHu+Dx/If9f+8HvgMD1sDO/43zqaGb2&#10;f0jPD/S/tnvntzu6ozu6ozu642gfm3ftOuHsTZt+tva00w1+l42OxuKl+uc8/913e164ZCBWrjk2&#10;tuzYGZ+44ZMCv7fFHd+5J+65/wFnfPnGL+//PiTwe9cdd8att34zrrrmw7Fx0+ZYf+aZsWLlGmeY&#10;N2/YED/54x/FoefyfTUCRAI0giYHezoTkAO4+JQK9QTS3gCp1XPvAFtBUoERls45C8C9AA/1DvIU&#10;HBsswaOyqisZBkcCB9x7CWULQrmHAAzeOEvXBF4EZmQJkYd8gscjRxS4tQDUYKNlER2YNhszAM6M&#10;H58M8mZYCuYBjwnQ3pnh7QWpsj+DbskWgK5MNsGeA07rT5BE+55ekXdHbpmqInTV54oqy5qfFUow&#10;UIErviif2RfSjZ8coKqehxEvq6wAeQXxBn6WKTtkOzKQRZ19Q2aYBxRcNz/SHhDKLtHo6xFASvWc&#10;0YOMAiB1TT+xmXkB+K73psv28kWBDtuuthU0l+3037aIj+Cfa3xOQA2fs94qm+ufxkLnN3nYgT3i&#10;QT7tDSh5MCJezs70oV9j5flb9tBG8xt+bMRexoNxKhsd/Lf+FfX6JLnwQ8ggi1UrDQpkcI0d6GNZ&#10;OMuMAQXul+oBj7RBNzo5M0dtR9/Y9uvv7yNynIWkL+KD4Af0IR+b+N3wO8YW6ug3cwNZ/GZ7v1t8&#10;rjoDnFaH7MpUes6T0ay+qQ0EL+1y+S7jIqAp+2tM0p4co/x7k2Pvc6v33xH1ib4ZNOr3V39beJgF&#10;X9nAqxXPP4vdLQusNu5LsyvBJ+C0PZgQVWaY9umH7Cft8TntzPdK9ol5zz024Gtsr+wtevwQTfKt&#10;u/2tsPxG8KOHcvyXADbtc389J8nqt36hn7Yat7lyZOUYeEzQIeK6ygC1ZKsBlyxx53efmd7sG7bT&#10;hkwsG1Ah03OGdgKlLEV+4YW2EkFEHUT2uD5V5HnQbK8xSJ5n7BPm2OGDucSZByOZ/QX85jUAl4ce&#10;+KTmM+X79++PH/3kyXjvlVfH+TsEfq+9LlatOi4WLFwsIDsUy5blhlfjE7MCvatiWgCYzC/3lA8L&#10;/A63935Z9lyZX77vO2/RQCyAyPgK/HJmw6v81NESf/N3ydDyWD4xFRMzgOuV/zo5s+IP9b+2A7/d&#10;0R3d0R3d0R1H+9i4c+OJGzZt+mu+88vni5YL/JLZ9cf9fwPwhRYsWhRTK2Zj285dBr9f+drX4z4B&#10;34cf2eMdn/fteyy/8/vQQ3HHHXfEF2++OT7wwY/EdvGvXnNcDI+Nx7KRkTjnjDPjD//j7ykQZznc&#10;Mw5GCNL8PqOCkwoGAR+UE/A42G73DvwUIAKWDFbUnuCqAhuXKShHRr3PCxHMZ3A3xwdRTjDkTbCQ&#10;Ix7AzVtvvxVvCiTWp3tee1PATPzesVfX6MBm7MgAOAldBUAAbYDMI68luPF7peIFNLAhFuCvMpIO&#10;3NWW+/7g1XJVB5igLOVTngDE982H1SeuDZpVTj1l+KKWcHMPSHj9zTcEYOshQZ8dqnNGV2Xc2z+t&#10;T/BAAAD3HwCvM4AW2bQt8s7H+Edn+Kz/DfmbPqke39KGa4+J/M5DgcyqJmB2AI0O2dPro2TSLwM0&#10;lTlwFx/+BlxnljODafcNu3XtwFuBOcE5vsx+Vb91rX6UzwBP2GY5yBC95j7J55KX/RNQfE3jiH9F&#10;fNuXTc7I+DM2r/EAQKDnVckAANeSZGTS3jaIuHZ/dc38pr/VL+wyqa6ya9joPunadqgt5wI/BhD0&#10;k3sAN6Rr+knfvASbhxs+S5fkM1/Qgxx4uGaOUVdtyxfMSX4nBULQZdJ18TpL2O4LsHiMpRNAZ1lN&#10;Xs3jfEc42+I7eK1PfOahj7qH93W/GpBAJsFR9rfGknZQZh9TvwGt+gTBg7/wo30pPu/SrXGn/MXm&#10;a88l2kgXsqpf5Qf7vPW9nwz2pQObAFqQ7cAmyaMcn9mvus9xkQ7sUlnKYHwZZ+nFJuxpdqPfduie&#10;8XSfKBNRVnxePiwCxJYfSkfZUEuRWbpuf4qnCL/CQxvXCbTiB8rJnAJ40csYQGRdE3y25dWSC9lP&#10;TWbZz7hiNw80+HQRIBb/VBv8Ah/AFRvcvtkD8PXSZtVBZJGff/ZwypZc2lcfsh1LynM5NPfYeXD/&#10;gfgP3/+9uOg9l8Tu88+PD+r/1QknnhoLBVr5zu/SwSF/yzff913h9339rd+JFTE6JgDMd36Ha+kz&#10;/0OHDXz9ju+/2fUZ6mV+Fyx2ZnmpwPVyPnU0PWMAPD5l8LtY1B3d0R3d0R3d0R1H89i1a9eaLVu2&#10;/Kd1p6//5xV86oh3ftnw6reB38WLY3rlyti2Y6e/8/u1W26J+3jn99G98ahAL9/4Bfw+LPB71113&#10;xVe+8tX4yEc/FjsvuDDWnHiKggg2BhmJs844Ix7ftyd++fQv4+XnnxOQaQCwBUScHRwr8KklewSe&#10;ACeDIJX3gKeCfoMr8RPMENQU8K3AuJavOpDSGSLIJMitjBh18FNegRpAqpY0OyOldg4sRRWsUg6o&#10;8e7Osg9ZPfBA8Kt7AJ0/hdNAHoCNDCpZG0BTBrfoTLn0qWw1uNOZ7K1tUnsAGvXYVn10ufpNptz2&#10;92ycA/kGV60P7quuDdBkF3UuEyByPfKlm34kOE8fQoDeugbEYg9tWNLs7LHK8R3yKEc2gLRXLpuw&#10;FdnYaDuxT/rgZwzLRvevyaxNk0qHeQEHklO6LM92wZv9qIwx9fWAAR4H9s/mck58Bg+EDB5eQNUO&#10;+cyXArBe2iw51BtICwAARJCbO3VLBzLbmAHU8KdBarO3dNEGHZ7/yJMc7KGceq5tH/Y3PmR6rskX&#10;2ME4oos6+w/StYGG+y3fi4frXI4L0GvjKz5n0AQ8KC//WB82iHrAHTnYTp0I+2y7aM7OBDTVlnO/&#10;HZmBTUpb6Su/myTa8PvvB6r2d5ujHh/OlpV2AJhtD+1kA8DM/WFOMubYL0KWdTJm8Etfb+6LXmd+&#10;GgDWXEp/0y/aWr77IWIe6ppP8gC+0FdZWXS4z/hDRLvyT9bXOXnMJx7sKF/ab7LToFJjhvwEoshO&#10;WbaFfogYH67Lz8i0PWqHHAAudZav9tzXp4Bcr7Pfp/VyYEBk9r1+++6/iHNPtuy3TvoiGc8eyu/w&#10;Ul5UAD39qbP4edDo+drawkcdY8BcqD7QR/vV9uS4AmDLb5x9zbndI4v/Bf39Qh72Isc+pI34Of/R&#10;D/8orrryqti5Y1dcedXVMT27Sv/v+NTR/FgysCyWj0z6fd/pmTUxu/J41a+OiUnA77T+p03FcAO/&#10;A0tZ9jySmV+D3bbplUAuZSx/nm/wu9AgmB2lly4X+J2YiNHp6RifmRX4nf4L/a8dEHVHd3RHd3RH&#10;d3TH0Tw27969etOWrX+6/oyz/nF21eoYHh2PxYPLYv7Cd//O76KBgSBLvHXbrvjYx6+Prwv8stsz&#10;Wd+5zO9j3u2Zd36/+KWb49oPfiB2CCyfsnZdjIxO+B2n008/LR7d80g89cunvOyZd2x7GVoCVFEF&#10;cd7c5+UECwRHFeBzJgh7RcEqfHyuIgMigt0EdQ5qAVkGXAlUKohDHvUm1dGWoAjQAhh84823DMYI&#10;cJHvIMtL+hpoFiETAOssoOiIeMnQ8l3aAkiV4UIGoK3AD8FzbSRTmY4E9JKHXAjbAFw6O3BETwON&#10;8AH+i5cgnrN3zkaXZNPv4kcGAJRzZWjtT/NmYFrBfS1J9rLmJjf1vZKbNDWbOFNGW/qR4PedvsV/&#10;BJjpv5bJgVd60U2f0YedtHcAKyLgpq5sLj3UFTApXgMpjTu+JgPmoN3yE/DRtnRCKT91M57MJ9+j&#10;wz7UOHJWG/xIsA6AcBAvu8jkkuUlM1ljD9mPfXr88AAArWv0OLDnWrzWKeIaPuYgD1A4w1NBPPpq&#10;XJBTfcU2ypHvunbP2Xa7TRtT+KS7/ED/DQ6fFxUQkGzkWCZ8umfZqTNxbexsD7Il1/2kTO1pQxbZ&#10;+rFPhC4/MJIcwBptahk9fbQ9yFJffK22zijK96yKwAfIKJuRg/8TsCWoAWzlJ8vSbmT796VrPzQT&#10;wOPsVQn6LRSA93JsyUIfspBDH50NZ0zhE8HPQ4vyPf3AX5534vf4NZnc258i6vE5fyd4gIKtRbQp&#10;eR5jyeTslSLyET6u8YB83fTV98/tC/kYHS8ChCXX9jJnxZtgkp2OBWK97DcBcMkxmBThV+Q7Eyo5&#10;BXbLtzwg8EMI2onyb1naDc2B3+SxXJYwq8xgVGT54oM8xzw2qpPsBN4qRye8KvPY4JtWVj7A/gPt&#10;nV3qMrN82DZgey69bt/+bW0ZK/QeOpjv/mIThP/hqbn/q1/9Mj55/Sfjgh3nx5VXvi9WrjrW3/id&#10;N3+BP3cEsHXGd2aVd3uGxsZmBH751NF4771fL3sW9W9yxVJnb3zFmW/8tk8dsfEV4Jfdnpfrf+/o&#10;5BQbXsXoxPRf6X/tMlF3dEd3dEd3dEd3HM1jw4ZdKzZs2vLjdaet/39mV66J4bGJWDygf9AL3h38&#10;AoynZ1bGzvN3x4c/+tH4yte+Gvfff3888uijsXfvvtj32BN+7/fhhx+K22+/PT7/hS/60xHnn39B&#10;nL7+zJhS0DCkf/br16+L737/iThwSIGPApfXePeUrC5BsYMjgi2CodzNtDKPBieNCFS9HPGVDPaf&#10;U6BOQENwBWA24AN8KODOnWgloxF1mYVL0IFcB+CcqWOjItoSMCuYJohlgyfI35p9UQDBMhJIOliX&#10;XHRDAGiDLnQpWKRPKTtBYepDRgIvbCuQThnXvNfLsmv8UoEwAS/vvVXQZh3itR8AbNJDGTocIPf8&#10;kboddMue115ry48FtuCHl3Nm1hNoc++McPMD9NrrcwC6dhzuyVYb69I1bc2Pj3mXWveWKV6WM1c7&#10;yhzYirCrypBhwNN8Wtf0L+XTPvVB+MYPArBdAMLBuMpqPpQc5APo0+ZX3X/6TB2bcBm4aJ7ZfpEB&#10;FdfYJXmAIfun2YJcxtYZYfEZ7LoPCW4gLytWG3jeki42EUqeOftti+ohZHrc1Dbr27iqjX2gM1R9&#10;yzHNcuRQlv4Qn+Zq+jy/Nc2DC3iY97SDr/TzG0nAmADXbVVnnyNT+tBJvfvf9PVskyzqDHzE1wMy&#10;zogD+rLOMkTo9hzlTB9ae++kjE7kuw/ZR35LdQ2Zt/4+iAxiVWZ/i1gmCziyfeoL/UFm+cp+whbs&#10;le4CS7aReYAdKscGQDubl9Ff295AYto71y9v+CYZ/C3yw5jWh5Kf/WiZ59bGDyhkr8cSW5ttOXfS&#10;7gSVArGSa99aVnu4ora1pN1+7PNPLWVOm9Pn1DGu5XvLFh924ysI2zgD/OlHAnQeOOZ8QR6+om35&#10;HRCLv7nPMXpZcg/7PeDMOKO/Vizke+LoNfC2bfk3AF0GytKVfcnfGb9pHpQgm+vKnNv/al8+S1sy&#10;Q841/YL8/vCBfH8YPlbIGJRL/6ED++PTN3w6zt++M97//g/EscedJPDLCqiFsXTpcr/TOz4xE1Mz&#10;q/U/bBWfJPL9+PiMs8LL2nd++cYvnzrK7/wuiwVsdCXyEmjA76JBgV8A8KKYtzA/dbR0meQL/I5N&#10;Tgtcr4iJmZmf6X/tsKg7uqM7uqM7uqM7juaxadOm2U1btvyYzO+KVWtiaJhlz8vimPm/5Tu/CxbG&#10;qtUnxPkXXh4f/tgnBH6/Fvfd90A88sijzvzuFfBl+TOfP7rrrjvjllu/ER/8yEdiq4KK08842xuF&#10;LB8ejTPWnRa/+8R3BX5zmd1LL2Vg5MCxZTcIHAnuADsOkFuwRiBEdoc6Ah6ABUFpBX4FyhwQOfjO&#10;IMntABgCX16CSwAlXV7WKIIfHn/Lt2VGrZ9grRH1gHL40Zl6W6D+DhsStGAv5AAc0CMewBZghCCQ&#10;YA8gV8uOAaW8MwqgdlvpMpBS+woeK+BLnXMZYZZPk92ivPQ6g6l7+0h17qPK4Tdolp0EogSU5m/t&#10;yq8GyAJM5lUZ9lMOuIePPgCkbF+zs3RSjv8AXMgp/9DmDQFiAAVl+QAhlztXRpfrDIjznnr6Wv61&#10;HNlQ7/2m7zIbTV3ZWnYXpS/SR9zDzzhji/3c2kL9fuABhOVLpuWqPQSPr8UHoOD9ZjL/BdScOadO&#10;PBn06151zkYWGGt6kIstxeOz6rAN3YAAlgEzn6vOQEDkua76fCCU7Sk3r/UKQOm3xW/NAEXX9neb&#10;U7TxAwPJxw8Gi5IHEAUgeImsf5sAHsBEAjmPE78ty8q5Uz7x7661KZ+l7fJFm3P8DvrnHJTzPO9p&#10;kzoBLIDNlj1VvX8/tDUgEi/9L9nqS4JiQJtAEG10bwCnNvW+MiDPAIz3SaWjxi516XemsswUZj+R&#10;YaLe51zSz/j8prlDGb9V625U5fYZAA9qcnhAwdj2QFufTvxA9tJgs8nCdpZb0xdk1DzzPJDNPByo&#10;9sjzvFI9ry1QRjt0WV/TVcCSa1akuC/MPbVBp8dUerGD+YT+8q+XO+vaG1g91zK64oNq7pCdpR36&#10;Sjc6qaes+sm1ZUk+S5UPqw1jARncNrmUHzrwtIF2teGMb+DJd4Ez041sb4bFg1LxcP0i/wNeeCa+&#10;9LmbY+e27fH+694fJ510aizwCqj5sWTJ0hhlwyv975oA/M6y4RUAeFWMjs/6feDlotrtee5TR+3z&#10;Ri0LnJlgdnteHMfwgHnRIt/zGtDI+KTkzcTktDfV+vtjjhnvwG93dEd3dEd3dMfRPjbs2rVi06at&#10;Pzlt/fp/XLF6VQzXO7+/ZbfnRUsGYmbFqti8bUdc98GPxde/fovf7X3o4Ydjz549Xu78yJ5H4mFd&#10;3333PfHl3/lqXP+pTwv87oiTTl4bY+PT+c7vWWfG7//H34tDCj4O7H/aIAyA4exTC7ggB/Y6O1BS&#10;IEXgSCDtAFP3BKkOIs1blGCAIBLyt0dVZnmiAgaQAQkEL2fAi2xhM6u33uIbrEdch06u+6mCWOR5&#10;OaUCTu5p7ywkfWIjpNcATkfSbpXBA4jyElfkq21llgmiaeuNadQHB5vqO7Y7uyOq3YytQ0DOwEi2&#10;wOv+oaMAqPSz2Rb9qr4bfEh/2VN+dj/VBpvQQzkyesuWJR89lFHn4FiU9wT+qRP+ksMZndan62pb&#10;7SBkFpGNIbMNj8tUXxvwcI/sXFqt+2Z7ZfO5h8dlInjdxvXpl5LrDLfGxPJU9lzzMXaWTbZPZ64N&#10;eilDDjJE1NUS2/yur/Sp3hlgjQs8tUyVvvv9YJWVr53Z0j1+REfprKXkXjVAuWQCtmjj9k13r007&#10;2+fSYd/KZ4Bm5NCvGrtepl+y7ReVAxYMEHUNUe65gW+4x8Ymo+YB9+gtf5kHH6oOPbmiIjPk3GOX&#10;+ywe9MFvQKVz7/ek+34bLLfsZN4D5NSe3zz9q36jk3LuM+ub9rzCnDQfD2LSFvOiAzk6w0vdEbWl&#10;jfXq2rLbtWVpDBiPaocM+0LEmT4BrgCNtEub58bX162syO0aeUM0+cjjoz44q6nfAcQDiX6/lD5k&#10;eCxEnp+9Bx/50ALbeJDod9p1j13wWx82Npsg2pWtBqnPZPv6zdDG9SLXi6hHnh8W0K69k4wfXnoh&#10;AXTZnat4ALK5TJkHKvC6nwBiAdTDBw60Zdq5fNlgFXniBSzzWaL+flu++uXsNvb8m7+ZdYaQRXvA&#10;LjZAtEfvi88/K9+9LPD7lbhg+654//s/GMcdd6Lf92Xpc254NR7jfOpo9jiD3/HpVQbDo+MzAq4z&#10;+t85FYO88zs0EgOD+ZkjU3vPN9/9Zdkznzsa8JJnPnVE3aB3k0b+jDPKk5Ozh4aGhib1/7Y7uqM7&#10;uqM7uqM7juZx7vbtKzdv3vrkGWee/Y+r1hzrzagGeOf3t33qSP/EZ1atic07d8V1H/pIfPHmL8d3&#10;7rknHnro4XhYABjwu+fRR31+4IEH4uu33Bof+fgn4oILL4oz1p8VK1YdF0PD47H+tNPie088HgcV&#10;jLA7J0E+gaizbwpucuObDH4raONbkLkkNcFbLsc94iC5gmCCI3hzV2I+1aEgSG2QAY95FRw66JMe&#10;yDodNLbMieRjCwE5wDKBQAu0FaRmxk72EjSrHlnO+ing9zvABtBpE3K5doAtelX8PXBDua6deVSd&#10;5begDbBGvTObkuvlvNRjt+wle+ndo+lL6wf8gGH4eGCAbmyvjA02GySqrjK3GSBnQJlLL2U3vm/1&#10;/VRZWXi4dlAvKv34weBcMt1X6Uams8HYjW5R+bX6TNte9lH1yISP/lDmM/e6rgcMlNPefYZHBE+1&#10;p79FlNmn0mOAIeBbmegCR9mvOTAHeRMp6cB/Cbrko6bXDysasWM34MPzl75IV83n3llU/UdG9gWQ&#10;RgCfY27be+0TyFKG3uqL+yvi2gBc12U75H6a5uYEupDrOo2bZdqW5lu3mwNU9ovK6lz63abpsCyV&#10;WwfzQmeoVycy8Of3qP5xP6frnX21bYAg+HRNv4vPdfDrXDpsj0APS6ntOxF+5WFSb0WFeNLPjEH6&#10;rHyObPYHeF6gCdAGD+Pr354IO5wFL13NDvuR+gJa8FPXqOx8BzVfQwXEkFVtuO7NW19Lh8YOPnw3&#10;58O5edIvBx1+EMBvV2f6BjHOlaG3b5FFuzYegMoifsuWLX9Sb3BKRlT3yAc4em7IRv6+MY7Iorx+&#10;t/YbOkQH9z/tbC0AFj/6747k8HcXWAfAAAD/9ElEQVTGgFY2sfoA6u9H9a3O5pctkH3L3zH1BZud&#10;bdYY+G+37KLcgBpSff+mViWHvSXIFMObG6y1h3oiPlP3uc/9Tmw6Z0NcccUVceKJp8TClvkdEIBl&#10;Q6vJyZUxPb06JiZyyTMbYI3qejnAd3giBgC/fOdX4NdLnwG++n/JO7+10zPA9xiBXn/qSLRQYBjw&#10;yzvD4+PTLfM7++zg4OAK/b/tju7oju7oju7ojqN5AH7P27j5T04946x/mgX8jrJb5W/P/LIByPjk&#10;VGzYuDk+9OGPxpd/5yt+t/dhgd29j+2LfY8/7qXPAOH77r0vbr31trj+hk/H9h3nx7HHnRhj3h1z&#10;PM4848x4XLyHCFIUiFaAyHJE3p+tYNBgROTsHkFSO2fmJ0FKBdUEMs6U9MCe6gRUAI7esbktrzWg&#10;VbBIvYGn7jkDXtFnICNid2aADkCRthVYotc8yJatBFEEYizdduZautlF2cuZ1RZ+7CFQK/3ZFmCY&#10;/YGot03Y9+qR7IuCS94TxUbzNTkvvdL80YjrAr4pr2WDJMeZb/ia7whyqw0ZJ2yhHfWc+8EP2TsI&#10;AEsf+sm6WhvsRt9rRwDyAoWAy5btRn/tDm1e+cV2NBm1hN0PCkSW66D6nUAZWR5TUW9+8BBC5Z4f&#10;klcPDZCRcvBrzY3nBOzzgQOyCkTaLsmxHo9zjp2DZNX7XVzpJ8MFIGaOMuYmyUYWoMsbgTUbOddn&#10;rOhTggvmpvqlduglKC/9BmlqQz9z3FIOvO5X85fBiQJ4+kMZ5Ay37C//muRzy5UctxU/Y45M/F3Z&#10;uvI3crEHHq75ZitgwuBAfDU38+FI+hefvPVG9tl9AlAwZrZ9DrzWklbep7ZtrT267BN4mu1cM++R&#10;ZwCKfnia/WVfvy89liJkUMeZ+/RdAskCQrSnHbZyDU8+9Mq5Vzp4L5vfhjPiLzZgZ+AkWc8kGOQa&#10;YJrvxCbw8z0yJNf9bz7Ia3SnPcjyN3A1zwG4XnkgHuqeJYMqOfxdBMQhF98gA7nIL99yzr7N9Qly&#10;n9s8qXa2xddpn/2gtvwOmBPwesxVRl2OwVymt2T17yZPveVw3+pzDLMNPvQ4NDnPPpPl9h0PXHQu&#10;EI793DvDq7N9qHbMdwNlzrKP7/Ue2L9f5/32HbyHnjkYh/p2meZs0Kxrzw/1kftDAs0HD7Sl2uiT&#10;r/m7/dd/8zfx4Q99JLZv3irwe2Vvw6sCvyOjAqZTK2NK4Hfa7/yuiDHdjxj8Tgv8jsdSg99Rb3o1&#10;wNJnL3VunzxqxMZX/u4vn1FasETnJTE4NBwjfOpokneKpWPFqjcHxsaO1f/b7uiO7uiO7uiO7jia&#10;x5YtW2Y2bNn+41PPOuufptesjuVjCX5/W+Z3/sKF/ge9ZeuO+MhHPhaA3+985x6DX5Y773vi8Xj8&#10;u9/V9Z645557/E7wBwWSL7nksjh9/Vn6Bz8bQyNjcfKJJ8Sehx+Kpw8+43e2CHRqiV1/EEc5QTcB&#10;DMBgDkiQiXhRgEOgVQCDoKsyAQAXAG8GZ/l+MJtHAWKRZxDcNq8hKOKM3AzuMztkAEpdq0eegaSC&#10;Vd7rzOWJAN0M4gBEr74q+9W+dntFl7MqaoOtFfij5x196rtHJu/Dslwa0Fk8tQEXoAKZZCoSKIko&#10;f/U1BX0ZiNJfA35Am/rNd4r97q6AKfJsF8BC/uHefdGZe+xIuxM42WZ8oz5Tx7XHSHooo13ZX+UA&#10;L5Zw8/mqkuWxaNe1bJtry1N/DFotT7L8cCHfN6aP8FVQDdBLf0oPvlD7ksPYQ8hmjmA/gNQPOPCJ&#10;bHQ/sYE5JJk8MKgHDWUTvqEPtOMBCLLLTwX0kGWQpzrORZnphSfB1Nt8Qxn7FfADNg0W7KcEVAT9&#10;ZKQodx/EW37kjB5sKv+5TPba5/ITYPzVpov7GqMCLgY7yKv+yr88WKjxh+CvfmM//NiGjwwkdF28&#10;jF1d98rE0//ACZ/aFtmF/gJSZQu+8VJe+Ryf0EdsmANFjQ9SOb6vPjk7KWDOBkXPHKxdhXPO1TJx&#10;ztjlttijM/JM7ifzHJn5oMq8lp3zxn5SXdkE8CoQWn1h4yWDYAFUxt2/Oemy7arjmjFBF20oN/g7&#10;nJnJ/DuiNmWb6m0LvPjGtjQ/iIfy9HOW0Q8vc8bu5jeDa7fVOMgf1EPYhj7GPeddZm2R570N9Dvl&#10;t+QxFxgsH9TY2h+MgXQVqM35l38LzCNy/yS3bPQGhM4+80CA39RLBqAQfYKHtm6nMvyCPMvStbO3&#10;kK55SHqQbLLGnPvDLJ9u/KwIOnT4oPuW45UZYOsSDzq49rvurS1ZaXjh47WbH/zhD+K9V1wR27dt&#10;j2uuvS6OP/5k/R8E/C50FndkZDLGxv0+bkzPHqv/gcfGpIDwiMrY8GpoeCKWCQCz6ZV3fBZg/rfA&#10;l3d/WfZ8jD91xHu/S5wZHhgc8j4YYxNTkjkjHdOvj4yMHK//t93RHd3RHd3RHd1xNI9Nu3fPnrdt&#10;x5Przj77n1asOVb/yCdiyVL+Qesf828AvhBPqidnV8bWbTviQx/6SHzpS1+OO++8S+D34Xjs8QS+&#10;fOv3wYcejDu/c2fc/NWvxHUf/FBceOFFceq69f6Y/+Dw8jj5pBPjUQHmg4cJIHnnSsEmATlBnoIz&#10;ghQHVQrYHMQq+JoDYCIFa68BaAXwADwEQQXGHJy+zDdMM2iuYIxrAlWArYNgSGUEztQ5oLP8XKpa&#10;GUcImS++QPCbAaiXPSt4pTyz1dKlMgJF2pskFx3Yl6CV6wQqmU1umWbJ571cwBU2A9QNXBWUGkTQ&#10;X8nCH+jDfuprCSJ9T/tF8sFL7ewsJvXY3sBl+RC9Rdnv9LFBos4J1hVgy56U0/zUfFX9oE8O+GUD&#10;xPWzBf4VjJefWS6OnZDBLwBM5cgpHq4J0PEv7d2vPr+RXcV++lNZYgJegznZRTuPh/qTGacab7VT&#10;GfZxzj4CKtO+GmP6XfYgB2DCvKzlzFzje+zgDMiijocVudGS+LGL9tgu/ejz3FR5zpW0A1sZa88b&#10;bDX/HPgEDAEayHQRwANoCmB6/qHH7ZDJfMql2NifenI86QttSnb6LP0LIKlxq2vqAUq0sx917yy8&#10;7tHh36iuqU9+/JnzkffLkz/t9MMIfIBvmFOt3EtTReh5RWXY9Y42ukc3oA2dzM3qFzrxA2cDp7a0&#10;13YI6BlE2lf0rwFP/o60s/1Av3RGZz8vbeFBrv/2iPz6hfrg9pBs5oy+mkueO81m+ks7gBZnZKML&#10;efgYUIquueXblKffyZwakLW/fbav2eS+tHsAqj9BJd7yW8mvcTEgFjDnTFYZnmw/J9N6RC5rctCP&#10;LM5k/8mQPsN7uAaLAo7PADpzpQ6/Y/joH+NTc432CaRTP+UeU3jaXCod1tcIewDMvI/LuFRfLK/J&#10;5LdgQOs2KYM669V9gWP3DZmSZxAuHsaEB62Ue8yxQ9e8Z/yzv/7L+PjHPx6bN22Ny6+8Mo49DvCb&#10;Xz0giwv4ZYnz5DSfOlrlJc9kfsn6An6XA36HxkTvzPwuXDS35DlpaczX/9D5LH1esFjXS8W/3Jtm&#10;5W7SAOwVRwZGZ4+T7u7oju7oju7oju44mgfgd+O2bX+y/qxz/mnlaoHfsUm/rzRv4W/J/M5f4E8d&#10;bdi0Ld57xfvi5pu/JPB7tz9t9OjeR/2Zo8ceezwefXRvPPjAA/E7X/lqXHX1tZn5Pe2sGFMAQeZ3&#10;7cknOfN7UIEc74cZpDizlu9YEuARkGVAlWCpgmKWRb8BSBQoS8BCcEXAr7PaJIiWDAVDgFWCrgrO&#10;uK7MGWUETQ4+dY8sB7XWI0Ah+Rl8Z0aHgMlgxQF9AisHfiLAVIEP9BAMc00dbWsjpMpUoiuzjugl&#10;kwyYTT22CbkAP/XJ100eNuAXA13dZ/sGWrFV10W0y75lfyBALTbgA9qUjdV/+sA4WC++VJ1lq859&#10;xc+Nt2zimgwrYAXfFBDq+VTn/j5AyKxNp6jHN25veVkGOMVm2tJn6mpOAGCQXRl899Vt064cVwBF&#10;gm1sr/4Y0NInnRnvsg1/cl32uL8AFsrV1iBEchlbMq6va/zgccYR/2KvrxMYITN9lueSjSzklE6P&#10;Qx8oMhi0/eKBt7VFBjYwt83HPFRZD7iQFUWuxzr7yEOBAp/lX3gMPgQQkMd1zqlmN3aKMnPG+5bM&#10;mbSd9tiS9jUAqX5Xue3UNfrKruRv1/A3/dwDPgzUWl3+fpPH2TsBFh4AeNxF2MyuvgAg86NPhB9f&#10;5/cqG90nySwdc38f0tceT/SJGDNnRds9Z9pwRmfKr3FMH/i982aP7UK/9SZ4pO/owA5nt8VTfubv&#10;GrbRx/K1bRUffkOXfVqyRZYnXu79d7HJ8kMR2Vnj16Oyv9XhP2dDpQeqcSr5+QBgDmRSZvtt1xxQ&#10;LCp9JeMZzRFsKSDLGXD+DCt6/HAq+29AKvv9XV/0eE4wn6UfmY3X+nSuceXvgB+KIUey7VcRYJbl&#10;z8xTQC3zxSuCxJv60JVU2WDb1mxFHvbuf/pX8cM//EG878orYuvGzXHlFVfGKaecFkuXDscx8xY5&#10;a7t8ZCrGJ1eKVnj5M8Q9/8/Y7GpI4JXs7+CyUS+T9o7P7PIsKuDLbs8se563eED/Y5fEMQsBvwP+&#10;nwv4nZic1f9WviW84tWxsRXdsufu6I7u6I7u6I6jfWy/+OKVW7dv/9PTzzzrn9nwiveOWIK1gH/M&#10;x8z7d8AXmr+Ad35n4rQzzoz3XXNNfO3rt8R9990nsPuoM75sdlUbX93/wIPx9Vu/ER/66EcFlN8b&#10;p59+dszOromR0Yk4cc1xcf8998TTB/LTK4A4AAUBpgOdlxTA6EygVQGeg1ICoHYGKLOEmUwUgRKg&#10;zYGprlma/IaAkbOp4oESDBCIN1AhIuA8YrCXQSc8fMPX7+/CqzIHvK+2rBpBocqwDbCagH0OxNa7&#10;g/DRFn3FQzkgt2xIAAdIIQss21Rv0EmQrXIHvAr80FWZYpZ4Q/gJPxhs6h7gW8FoBrG8Jyg/eLl3&#10;LgHnzGeeCvw5+Lat0qn6KocAldhh36MH26TLSzIVtJLJJcC0r2VXBejwcabP+SCBPs5lmDnTT3zB&#10;WNE/AtGUVXIZ//K77EG++s94U0ZfitBferGVflDmvqsffDoGQOQsvfTBh68B+djiucTcIlstoi3l&#10;jFf6i02U3pAs9QEgrrGgHrlvv/WmfWawYJApYgwkj3LmM6CCMnxkn8sfjJl93ez2vcab/tge2qic&#10;jDLvoVOfY/1SHFF7Mpz2A2Xopk/Iln3IQCbyyi/2E6T2yKmxoLx+VwUosJWzy9u5wAhLRW2frusT&#10;OMhhHMv/VZ9jkHMh52PKg6iH6Jf9Jh7LUR88P9SW+Yte+A2CxIcNAJh69xbwDT/68UEBOMtmHrX2&#10;yCmdtkFAMwEny3FbOTwGY+nT5M3+uA1kOaIm03Xwyz742SEZkFX8PfniKcBF3ygrEOdssH8n9TDt&#10;ZcnhfeDM7pcPOZcP+3XXmELYBo/9pTa2SXrqIYfP/WBcdeV/5JQfqEcfDwPgs53o0dlAmjFQW3Tx&#10;cISMcF5nHyHA7+FDqjNYT32Qx0Jnf7ZIYLceMvF7oN420e+m71nePde8w/beQxDVVZ/KR+iGr/cg&#10;o/HZDumC4E9/aBw01swRHrweePrp+OMf/mFce/XVsWXTlrjyyqv8nd/5rIBasMif/1s6NKL/j2xI&#10;tTomyP7O6CwAnBteTccyPnXEe7/s9sxmV4uH3vGJo1r6zLu+7PQ8v33uaN6iJTGwbLkfPE8a/Jpe&#10;HhhbuUb/b7ujO7qjO7qjO7rjaB4XA363bv2z0884859Xrl4TowKl7Pa88Lcse2bDK5Zmbdy8Na79&#10;wAfiK1+7xZ80ekBA99F9fOP3sdj3xBOxZ9/eeODhB+O2b34rPn7DDbF52/Y4ee2pMbNydUxOzcYp&#10;J58St956S/z87/4+Dh48FC8rWK8AjGCG7JVBra4d/BGg9QVnvWCNgEaBD8FXgcYEow1sqT1gwe9G&#10;GngAlBN4FdCDz9cAUNUj0wGZ2vBenuXoOncIPpKZs5alsK2NAGxHZLffL5asN3WuJbcEpra7UdpB&#10;kCpbDMwB1+kDQGDakFkfgjQ+pfN625AL++FJgJ+6yPT2+izCHs7co6f0GpSpr34Xti1TheDrkewA&#10;bPLerr+HLD3ePbr5xGOje8um363OviNgZox0DSjHZ8jJ5crZpoB8+R+ZzlC6TveqR4YDXJ3pHyAU&#10;P1CfmeW59m/xTrN04Hd8SJvqUz6USLD6xhtvtjHLeQWfAYX50+8ed+xQG88j8QFSncmnrYh73gVm&#10;wyd8WsE2fazlz9SxEzRn+Mv/Bi7S+YbKGU/LlE6DCfXXcsTvccEWnQnwPaa65xoqOfAzd2gDmACw&#10;eNzFQx0gi4xwyaWvbPoDkMUXJpUZiDYdlqszPmGseGCDTOsU0Yb5j+8KBPX7vOynTc0L2lqPyovP&#10;gF3XPTtE/1YGYBzbySDWwwLkAGL8m0c2bZt87OBhkbPWAqK0swyArfjh4W8BfqrxLD+akMc99ZoP&#10;xYedCUzzu7pkamlH/zkzV7xhHnwAb4FX+191gDLIcpse/Fz19kuz8cUXEriiCzBOP3s8yNaY0N/q&#10;v68bEMR2jwN9UFuANb8PZFHe38a+ZX5bl0CiZFDvrGnjtV+bjfSzMrPUe4w012ueUe+/w+gQ4f+S&#10;wcMyACdzERvdD9uo31/jtwzpcfZW5X6QQdaW+/ZQiv5gZ30G6RDvfmssuHa/1K78W75IWTln/XdT&#10;MuClnN8qdexO/fu/9/24+sorY/N5G+OKK94bx5+wNhYIoM4TQF3admMeGZ1yxhfQCwBm6fPE5IoY&#10;HpuJQdUPDo/5nd9BvvVrAJxZ3wUsfS7yhlcCvzxgluz5iwcMfodHWVYNuF4RExMzLy5dOr5a/2+7&#10;ozu6ozu6ozu642ge27dvX7lp69Y/PePsc/5x9bHHxdi4wO/SZTGfD/D/BuALsRP0+OR0rD/jTG8Q&#10;8pWvfT3uuff+eOThR+Kxx5+IJ574bjwuIgt83/0PxLdvvz1u/OxNsX3n7jj7nPNixYpjY3RsIlat&#10;Whlf/OIX4mc/+2t/6/dFwIcCkwq4+BwGwNAZOgVwACkAB1k4AnIHdwpcALyAMQIqB66tPcFoBpMZ&#10;DFbA5cBI5QAilkk6syfQ9KbBk0BaBWYGQimnsoQVsBVwdma0BYu9gEoAqBd4qQx9BMQOzNw2gVHJ&#10;dVZRZwAcBIDKrFfKg+hfySOwxk/0x4GqeF94IbMlBLNZnj7ADuTRHlsLfGbgKnDSeAsMUk9/uKZ/&#10;9LnOlNEXzulHAmDswk/Z3vokG//ktXSoLWfuDS4ZZ10z3palABT7GFPa2lbVExBXQI/8nh26JmB3&#10;UC/etBU7U6dlt/6XfNpltnzORmfZ++ypoNl+bEF9zQVn80WeS+J5Df30U/V+qILd4qMsx/R1jTFZ&#10;WwDuEcth7HkwQpsj0sl16WQuQMiAl2vOOf4JONznV4+4jA1+8I+zkCLLUVvsA3BY5sv8RnLOAEog&#10;zwl+Ezrb16VDPAAIsmRce+fgxoPe1J0PJHKek0GbA1yedwIW+JmxRz689qvrc85RXro9H5stzGds&#10;xl/owUf2GX1qILJ8/7rqM6OeoAZZ8NY9PoS/QG3NFx5i1Q7OlVWlHF5sdTvZY10i1ze5+JSsIz5y&#10;fxowtd3YKB77xb7Ja9uDbLV1pppxES9+mrMxfWCgjC+aHQaETUb5AD77RG2wJ8e/+RlZ1CFfZ6j8&#10;AvBHJu39jq7+XjC+9ju6pCflpT7GNse42e+y9K1tURnXtHn66afjQNs5ueyBB36DXemZk5vykO2+&#10;wau+0I5l7P3zqXjdJ50pt96+9rRDx9x5zm4IOR43AeSa/3wrmPeY+ftacgDXz6nsyR/9cXzgmmti&#10;66bNcdVV74sTTjjV3+DlfdwRAdMRv5O7whtdTbTlzxNTq2JMZUMjU7EM8Lt8LIZECX6Hc9lzb8kz&#10;4De/98suz/MWCliLFi5ZavBL1phvBk8KUE9Nr3ph6fj4Kv2/7Y7u6I7u6I7u6I6jeezatWvFlp3b&#10;fnTm2Wf/P6uPPT6Gx8ad+c1lz78Z/C5YtEj//KfjtPVnxBVXXR2f+8KX4o677jT43bvvsdi7d59o&#10;r5dB8+3fO+64w+D3wgsvjlNPXR+TChr4Rz85NR033vjJ+C//+S+822YCzcy8VgBURCDn7JOD7Axm&#10;M9DOoBp+zgRLFSRxXUF7lTvoJPgkqNJ18UKUU+Z2IoLABIUZqFagCyhATv9SY2zJTZByQ6YKvpxZ&#10;IaA/kjs1A3KxKTPCuWES/UYHMt56601vfOUsN3Wyw2DAgKIF1bZVtqgN8l4Rce+l1dKPnPIJZJ0C&#10;hoBa2tpv8LR+GqxL1iuvqQygrLJawmvAKSp/cXa9wCG2UEZ2vh4AeMkhpGvA6L9delu6LQcAQfCP&#10;P7kHyDaQSZteW/SKaIc97pvavFOe7EcGZfIV8tK2JltUy3kNupEL+MTvRzS3GCPJmZOR88b+wRZs&#10;atcAL+oAakUGa9go8phKhu+R32TRDiIbTFmCH/VDviKAhyhDD21Nbiv5alcAMe1Mn5hH/Iw9dgCw&#10;kVfArHznIF9EJg2Q5XK185g2GcVXdegu/2Mb4C1lJ9mXOuP7/gck1aYAI2d4MyPeAJkp56j7pnP9&#10;1suu8gn3gD+Wp9Y9/kNPAasaD4+Zyk3YIzmeK+Khb4AxAGct9U2/5u+pVpmUbmcc0ad7xpdPEpG5&#10;tR/cBp+1ea2+4AP7WSDOGVBd15hxbR/KDvsMu0QGxugSP5s89R5QoJO/hWrfA3aq83wpG5qsfvtZ&#10;keIsqPgN+JrOInT173oMIct2YLvuy18lm7Gjrn7XlinCLrKuBw7sdzvsph4f8xAFPaWXutKPbfBU&#10;XY1FzbPyVZHl0GfaC7SSzUev/as25WPzVFvkM2fE6w271F+yxeimjTPxKndGWf06JAD/wx/8flx9&#10;1ZWxdcumeO8Vl8fqY1n2DEhd4g2seK8X0Ds9e5yXPAug5nu/fueXZc+TsXT5hD91xLd+lwwI/A4s&#10;95JnvvMLeSm0rwWA50u2QDD1ziyPTsToJOBXoHpm9n8dGB3tNrzqju7oju7oju442se5F1+88rxt&#10;255cf/Y5/8huz4DfpUPLY6HB77u987soJleuirVnnB3nX3hJfOFLN8c9998X995/fzwMAH5MAHif&#10;APCeR+OBBx6IW79xW3zoQx+Kiy+5JM4+l8zvmlg+Mhazs2R+vxR/8/O/VzDD7qFkhDITRQDj4EuB&#10;inc/bstvCWorMCOgMjAFCKhdBa4ZJGWQA+gkwK2A0kGW+DgTrNbSWe7RnWW5jLgCesh8KgNMIRt9&#10;BhytvWUgVzp6GTARMgHFZHS5x7ay2++Pqo3LRAVAuMbGsqv6RHD7qvrzGsttyVBjs/tCv0XIJSBH&#10;Tq+8tRX5WgEhbXiflz6wUQ2+th/RTRAJv8620zZmuW3WWGCjqenhoQR+APj7vVqXv+Rs+ltvv+X7&#10;At5F6e8GMAVWfS3/knnHr9lvxmyuTWXiucZW6xEf9sLnJentngAdPnwOn9vDB/ABdPmMjPQ392yi&#10;xpjQt34QVaAVMqAVD2CZ7K/BMdR4uXZbbMPeppdl96xawE/4H2DPPOMTVPQ3fZZjDjGWc3P4iB+U&#10;eK5JNnWU13wx4EVP0+UMoWyhDW0tW3UG5O3a7cVDG4CLAaHqKK+5W76zDvHh1yLmlvsHNR8iCz5A&#10;qOdHAyXU8Z6p32PVtQEjWUj6p3rr1dl+RK/s4h67AHIAmuxXI8vM/uZYYgfjkr+HAk1c2163l20i&#10;rgFtyLYv4FcZ5ZV5LR2Ms8G67c0+MP58u5m2yCgQWTbiP4h79492EPWSSR3l8GIzY0Cfaywg+OHp&#10;vVtbbUU1FtjNGUpAnwA8fTnn9+K1zGaH23AtKp0m1/N3Fx6Ao/om/ZYl8tyXrSzVf9PvwPMQR3/T&#10;JNM+RF7zIT6ZA94a6/bQpfzGuLIrszPG1bbPDv9ukCsZ8B8+fFDnfN8Xfr7zCyj2ChnZyt8p6jwW&#10;1imqBwDP5PeBscEPBpq9Bsi2TWUvPBc/fvLHcS2Z381b48qr3usNrwYGh70r86Ilg97FeXxq1kud&#10;81NHa2JscoXJ4JfdngV+B5eNCczmjs9kfln6nN/7TWLp87yFfOeXXZ9ZAj232zMbXk3Nro7xmTX/&#10;n6Gh8dP1/7Y7uqM7uqM7uqM7juax9aKLVm3Ztu1Pzjpnwz+uOvb4GAL8Llv+Wze84p3f0fGJOOvs&#10;c+Oqq6+OL3/1K3HXd+7xEmc+dfT93/1+fPe7341H9+xR2b3xjdu+ER/+0Efi0ssuiQ0bN8bMitUx&#10;NDLuHaO/ePOX4md/+7cGv72NjXR2RpAgSAEXwRuBjQN43edy0wwWCbwJ8AE+Bg2N38GhCMAAEXAT&#10;YPpbuQA/6gnmWpYQWQm++YyQ5CnA7QEABVaWq3PKS9BrMCOdBjuNDAqQ3WyFz+BQfAR+2FAEn4Ne&#10;9Eu3wZ771OwRUW9QJ9CZ/U2AUO25pt9s4GS9DYzUmbLkExgSGLUstaE/yIOw0dld9xM7FJSLn3eC&#10;4aXceqTD95KXS6Ple+sFcAI0yWi/aWDubLd4DezUnv4h0+BZtqf+tM/BuIJRZNtGHnQ0H9NP2pBl&#10;7z0osB8SZNhPPT9n1p37uWAaUFcgO+cMMplDjFXuNMu7pLlh1Ouae/WOLsCOgJ9ltrQ14IXoh2yh&#10;DsAML7uOA4q4zvkJcMol0ZQbiOqae4M7/Ew/IMnBZsi2icd9UHDOmd9BBexc1zxyncrIwhm8oldt&#10;OdN/+NCVYDOBUM2vBGOA2Ll5WG1rPAw+kC//YH/O9/bbEQ9+5TrHAzCs8ZQu5mP/7wrCHoAMci1b&#10;93Vd/bLc1ic/nJAttE27E1BaFzxNLvMA2dU3ZBkANZn4gLMBjoASWdkE1Jof4jFgbn2GXlAdgNXA&#10;XefKimbfmEs5TzyG6BABFN1e9ZzLtuqb7bPN2WeXNV8AEN3/xm/Ay7LcVp/yUzb+wVa3c3/m5HOu&#10;Bz4AUPoHX/r9eWdK3+EP1RUv9/59q188RMv2OTbla8v3fY4RdtKOa/riBw6q5zfK7x29mYHOfiAH&#10;3sz6ym7z84ACwJ6rSLL8eWdonT233Hxf2suVWwYXXtujevdJNvH355lnckMs2nOmvmxwX0Xo4OFH&#10;1vMAJP2KLT/5k5/o/9SHY9vW7XHp5ZfEmjUnernywrYbM+/zjoxPt82u1ninZzLB/nrBaH7nd3Bo&#10;PDO//s4vuz0PpQzLGYz5CwV2RV7+bPA74GXQg84sZ+Z3anZVTKxY9f8dHp7YqP+33dEd3dEd3dEd&#10;3XE0j12XXbZi244dT55z7nn/ePwJJ8fY1HQsGxqORYt+S+Z3/nz9w5+O0886J675wAfiSzd/OW6/&#10;88544KGHYt9jj8d3v/e78fjjAr+PPhr33nd/3PKNb8RNN30+Lr/0yli3/px8R2p4PGZXroivfvWr&#10;8dd//fM4eOCQgy9nV1uQQtAHAOkFqARaKgcwAI7YtZhg3MBHRFAKjzMXOhPUEIQhj3sIwAOvlyg3&#10;YgnyWwCuBorhr6CPcy8j1cCBg3LqAUeSx9JmeHmfDlBYPPQHPQ44kaVz2eUso9oB9t586033oerg&#10;t72AS8khg2rQ6HL6krKw/e233o633347XjmCTQ3YSTZ1Bqa6dvAtMgCUHACiQaLk06ZAmus5y258&#10;hAwDQvsoQXMG0xlMmk91jAPX6Ob7wvlOYQa81RfspY9+8ABfKyuiLbZRjuwc+zaGzaeMjzcZwwct&#10;aC2QhX7v4MyDhmY75DGTnASBCU64J2B2f9GvMpYns6y1PlXkNq2O6/KPwar4XmyBN3IL8OZu0OqH&#10;CKD8Jv11nXSZ4GkPSyhHps72kfubfS4++0/X9oPq3FYyy1/0AXvoOxl3ztSVDxkDwJN/AwIHAIka&#10;N+YvOj2ejYd77OJsGSpz/yUTW/2+rHQyNzwulgvISrKtrbzqPM6SAWGL333FLtVVRo62CXRyKS3A&#10;DntpC2+RgZQIsNlfDnkjJlHpKp/6t4uvsEv9TxCcfvB8aOR+2CZ2kk6wW/MD8kOONm7MKcaCcvcP&#10;ElguPeUv7ntAsslPW/F1ZkexxWMp8ng0XvyYD6Nkt8rg898X1flaRB+Q5XnS+lB9NiBVXzjzqagC&#10;j7QjA8sZkF1gklc5OB8UH7zUpa9zjrCj8/MCi55X8iOg0mOmNl7i3Pri/rU2tk3XnpM6Q8wBA3wR&#10;S9ltu+pzfubYI8djIn6yu9idO0rz3WGAcepNv0iP+KoOWwD69AN5PTkt61t20bbkGGBL/h//5Efx&#10;oQ98OHZs3RHve9+VccKJa2PJEoDrklg8sMwbWY0K/AJ2edcXGp9aEaNjM97tedA7PQN+R5wx9oZX&#10;bdlzvvM7l/kl25vv/S4x+F06NBLLxydifHqGzxzF+OzK/31sbGqH/t92R3d0R3d0R3d0x9E82O15&#10;27YdT551zrn/eOzxJ8bIxIT+aesfvnd7fpfM7zyB3/HJOPPcjfHea66LL3355rjjjjvjkUf2xBO/&#10;+7sGv09893ux99F9cc8998U3v/Wt+OSNn4kLdr8nzj53UwCyvavl5JRA8Wfjb37+d97t2YFjCwId&#10;UBIUcU3wpHsCl8powOOgX+Q2jZelfZwLCBY5mJQMAlICU+6dEWxL9ypopdw6JIcgkkCfesCFr9UW&#10;WyxHugtoIdNBVZHtzj5Yr+rhx27qOdOW5dC0r3LbrvOrrwK4CbSxHSCcfiBzCwFekfuaAuS33srl&#10;tNSjh6AZsn0Cg/aTgGGBXmdSxe+lz9jX2gHiy49VDoh7vX3iycG1dFZASZ/T/zlulNGPXl81BtUn&#10;yiACToJq80pOjU0FzZatNpRxzbmAes+3IpeJvwJY5KATfsg20EcRYIZA2P5SeQEXzzFRZvpeDD6L&#10;BYDlHjBRm1O9rHuu335TIJ9+YiuBu9oUUEaud3ZuhI7KEGd/JK/5nbljW8SDD5l3BZzgL5nIxyfV&#10;twRTCX6ozxUS8nEDAD2fOtOd/PY//fEYpU/JoiKDOYJO/x5oD3hUff972M62C6hxTX0uXc7xdFnT&#10;iR6DjdbOfoXEa9CrOo+9+Pzb4aFF01PvqtZvFzCCfVyXHsgATTzIru/54nd84T7qbL3I1L1tkpx6&#10;Rx8/Uua5hhzJLNsBxpRx7/IGWt/BQxtdw2e57VyyPOewp/ka37p/qvdcFfgC9DFebi8CjPPuqcEg&#10;vKKyEaINfvPcwBfSjyx44MU26qGenbZJfWac1a+6NxBXPbpNaoMMrr2EGBnUI6+BULdXmXWqvORx&#10;z0Z9LIFGb/HmGEsf4F7XAE6DTtWnHSkfPcigHTZ4fAT03Qfd0/aQ/idgB3W2m3bqE7u2ez5QpvYF&#10;vFMWfHPZXR6qHhIo5v8B4Bhgjw32B3olh+XUTz/1i/j9/8huz1fFpnPPi0svuzSOP/4UZ2QH2fBq&#10;ZCJGR6f8fi80Oj7r5c7e9VnnEYFfNr1KADwWSwR+Fw8M9Ta8+rc0f+GAwe8x89nwajCWLh+O5WMC&#10;v1MCv7Mr2fTq/z88teIy/b/tju7oju7oju7ojqN5sOx52/ZdPz1nw8Z/OvaEE2NUgHTpMr7z++7g&#10;l8wvuzWfs2FzXPf+D8UXv/jluPPOu+LBBx6Iffv2xXcFfMn8PrJnb3zn3vvittu+EZ+96abYef7u&#10;OO309f6I/3IFE+ws/dmbPhM//+VT8cunnnagUwFNAdDKcjq4NEgV6FEwxH0GTXOAiaDrBe7hV/BJ&#10;PUHom28KnAp41H0CtdRDYGVgocDSwavACZSb2QByG9gVkAHUeDkm97LD8rDLQe/cUukMFhNk1HJr&#10;7HJwpjPtIHidveZdWdkAqEUH/AapyAUgNTJghQTSnG2WHbVsl4ylgRN9V3n5iDNBZm1aVQSYrOwp&#10;vgGAo5d79JZun32dILp48C/ZUoNQfC5/4iN/boigmAcCZJ7Fhw05lqmPPrCpl2Vhn+SUTwh8/X6w&#10;ygHpyEMOY0p7eNCHTX5nmnaSjRzkUY+fCZ7tY5UBaLlGN+NvMCICPAFYAbb4MMEuIDQ3D/Oyb/Hg&#10;W8tHBjIlh3YJotUnldEG4r4flEEF9JDhFQf0X2NIljrrAauZKaQPthm75PMCDFyzpBybmCf2KRl2&#10;AAbAqc+/yDAIU18AiwYu4iVjzVgnQJOv1C98VVT+hRgvAASg8MirPPRRX/tsLB7O6KGufIwc2yIq&#10;3n6AYqDVAFH+bgEjc4CvynnA0H/vsVaZH1a0fvZWhujeYBpgKZ8A1AA1PVmN3BY5Aj/Ybds1Pthv&#10;nzbZOR7y1Stz/WbMAV4ed+757arOoNu/d+ZhglyPCbpFtqfZgWz8kX7L3yvzpnxfvsMu/zaQLR7s&#10;xjbIGz7t3x+HDx2QX59RvWSJr/yILVzzGzAYle584JFLkV3eNx5zv6EcP+tRuUGrgazmidrASx3X&#10;2IaP6r7efS6ZtHddu6eu6uHFP70ytccG+lxlEHw1bgDZst07Vuvs5c2Nqs5ysYc5prPLkKV7Z5B1&#10;5prssDfNUr37Khl/+IM/iKsEfrds3hxXve/KOPGktQKqS/093qVLeSd30lleVi5NTq+OqanVXvbM&#10;Ds2888uyZ94LZsdnsr9kffNd31z2XMC3t+R5wYDOSbxqxLJnVlRNsvR5esX/NT41+379v+2O7uiO&#10;7uiO7uiOo3ls2r17dvO2bX98xtln//fVxx0XI22354WLFsUx8/498IX41NHE1GysP/PsuOTSy+ML&#10;X7w57rnnnnjk4Ye90dW+xx6Lxx57PB59dF888NCD8c077ohrP/CheM/FF8e5G7d4h0yWPU9Pz8bv&#10;fPlL8dT+X8XhZ551QGnQBFBrgV8GfyIBEweBuvey11bugNFBbwOXCpQq6wK/v5vbC+7URm25piyB&#10;wQsGRwk2MtBNPdkeUGvAYXBIGVkqAjoyLZl99juqzhoecUCeS4szS/NyC7KxswIxbOMdVvPqGtlk&#10;gFm26zqdKcOmCsqzPDOw3DsgF71C4C45yEcfwMif9FEZwDt9AFBIUItOwGQC6AQy/aD2HeC8lVP/&#10;juW2yMTHorIRoDCnCzCUsvMaW9O3BSqKl764f+KvJdEEzbZVZB6Rl+nCp/oC1WlnA0hqwz1jAx96&#10;8CFnZABS3tY4AjzxeT4okEy1Ibv9loAlS+gTwIpfY1jv8HLNslfAL7s5F1gtAFCZXr8TrHvL15k6&#10;KPvfyiF8IkI3ttLefAAelQFkqMfPkAGbxtLjJB58QJ9KT/k5gV2uWKC85nRmMdM/yEMXOmqZML8H&#10;/GcfingX0ktkBXydQVQb6B1gRnO55onLG9CocWBMONMu37MVGGnjVL+DAjmHDyWAKX/4t6p2vtdv&#10;2xlBnSlDZslBx/MA3KbTPtCZe3jt5+Yf5Pr3qHrsOejP8xx2XfFYdrMNHfCXnupLfxlnjw9gU74C&#10;0DMG8Fpf6wMy+XtR935IhwxR+aLkc28/Np2Q54IIPvuHcrXFFu49thqn9F3ThwzxUJbzSP3TvYHi&#10;4UP2gZc1NxnUASa9rPjZubH06g0eKODr9joDtjCH6C9ziD7xoAFgybJjeDyPJId55HESsWoAnTW3&#10;3Q94+wj/Ia/GwP0Q5XL0XCo9Jy8fotAn9LAJFufqB+D2wP79ceDpp11H1he57ADNvLMMnZHDEvwn&#10;n/xRvP9918UFO8+Pq66+Ko477pQEpwsXO/u7fPm4N6Sa5FNHs2tiQgCY/2Usgx4ZI/M7kZnf5aOx&#10;ZHAkFrHkWbTQ7/3mkuf67m997mi+CCA8KPA7YvA74/+t41Mr/9vY9IqP6f9td3RHd3RHd3RHdxzN&#10;Y9u2bdPbdpz/g7POPve/rznu+Bgdn/TOk/MXvvt3fhcsXBjTK1bE2edujMsuuyI+89nPxze/fXs8&#10;/AifOtrXoz26f+CB++OOO++IG2/iU0fviTPPPCemZlbG6OhkzM6sii/d/MX45a9+Fb9SkELAVOCX&#10;gMzBqoKkIoKuunbApkCfQKmAFuUAtv4sJufKcPZ4GjDIugJRLWCXDWx6Zd4KDKl3ebY1qAHoFLgQ&#10;D4Ei/IBKKDPLvBfKpjq5fBjdyOJcbZDFO70ZoCYwoU9lE0SwaODjc7MdfuyzDzJIRWbywPtOgEnA&#10;DXCnHvts98uS73YC8ZRLLnWAfQPBPr08ROi3CZnIzroERi7TPWXOprU6yulT2QMhtx4WIM/lGsca&#10;K9oQ+BrcSjaUme4EDIwVdtMnZ7HRIerJajJogw6u8RnjAJBlgyovccZ3kplgMLPBZPcMSOmH2hjs&#10;igBOkDPe4qcMPuQWX707zH3/Awz6a93iKVuZL15+KWLc8Qe21QMayDqRr3rIfVLfAQT4wP0U+DJI&#10;bDa6ncoBPAZmAAaNf42bZchGB/9NTo0rfSnbfKYffieepaa5xLZ822svfTX+zLs8t7H32OSDn8rG&#10;0Q5+zoARQCigqdpVW/phubKL941rWawfhDR7DWIkk/tqW7I5u18NEAL4AFC1zBiwhp5cnTE3N9HB&#10;w5XXXs2xxY6yCX3OHgpckYFFPuMG+e+V+srvHf/OzdOcy7Tzvdpgm/vGWGNrH2+R54DKeNf2mUMH&#10;DdB6IJd+NaKvEHK9ozG2YaeogCu2lE/KL3V2W+tLoMuZvvK3lL8P5RP4kWnAKKJP7kOTBdU442v7&#10;TW2zXe4ajY+KD73W/xyrAfIBAMR4lC2ejyoz9bX1O8wiHjrQX649rqLndI9tyEAuYBeb2BDrkIA/&#10;5FUN/l3INo/nwfjpkz+O6666LrZv3RZXXH1lHH/CWgFfwO+SWDowFCMjkwl+pwV8p1a3Da9WBd/+&#10;XT465c/3kfVdOjSSnzpaynu/fOt3KBY1AMznjhYt0bltdsVuz37nd3A4hscmY0zAt33n95/GZ1Z8&#10;Vv9vu6M7uqM7uqM7uuNoHoDf7du3//Dsc8/778efdEpMTs142TObfBwz77fs9jwxE6edcXa894qr&#10;/Kmju+66Ox7Z82js2/d4PP7Ed+OJ7/2uP3l0/4MPxtduuSU+9rEPxyWXXhbrzzzXT7bJ/E5MTMfn&#10;P39TPHVgfxxQ0NIfrBGUEPCQEazgq4gAigDztTdf7wEigib4Hfi7HuBGtpI2CkgFdCBACJtb8T1d&#10;B7hHBHbeys2c0EOwRea0wDFZRmQl+AAgKghvgTBlZFprKSr1tqvaSpfPIoLjArF8rqjeq8R261Ud&#10;8gye1d5LoFneKgBTQSI8pRuQUe2pB2iXH0reXHZUvqFMvgBk+WGB7uGDqMcu+vF6W1qLrxJcZV1R&#10;+aneA0WPdTAuurefXqMfAvTSw3h5PDWuHjvaFB/9BYSqv2Ta3U/1AT4/aLDsHF9vdCWd2EC9+6px&#10;ZZk099iATYCtGj+3F18B1QKYlL8m/5GlTeCis8qYP2wS9DyBuGxhGTQA1hlk2vdRZnmhJkNn+7bV&#10;c28fo1vXbBgGUObec0zXtKMMf5dvPW7iqTp4sd8gWOficX/xlc68d8kGcNSh6xX5DD9jHzL638uk&#10;Xfmg5o4BiwADxHXJLb/y+0GnbaNP2NTuPfdaG+6xwfMBavKLCmS7H5rXXiqsa//OAeq6hoe5zKZp&#10;jDd1gBPLkh5Al8de5W7b2lNGW3hzc6bGq7LqX85nwJTaCBjZhiajfOLVEgZfOQ+TPwEa8mwr/W7y&#10;3S94Vc4DD4+XiN8YMtAJpTx+m9XfBihtU+qB+B0x96p/nAsYl099rd8T7eAny0m/6af5xVPnso/7&#10;uQcNCdo9jqLe+CCbNuqr54PANgDf5dggQAu4x3/4jTmZIJO/uXlNO/qJPD9gaD6C3IY+NtvoR/XR&#10;Y6g+1Xd56Us9uMEeZ3P5H+EHDq2N7cpx8dgAmFVW2d+ay9hx4MABE9lg6j3Xm23Pqp8Hnv5V/MEf&#10;/H5cfumlsWXzeXGllz2fGgMDy0xDw2P+FBHLmwG9cwB4hd//5RvA/tSR/q8tAwAvG43FAr6LBJrn&#10;C/ACgE2LhwyA57OcWnSMgDUAeInAcn7ndzbGp1lWPfNP41MzN+r/bXd0R3d0R3d0R3cczWPr1q3j&#10;m7Zu/d2zzz73/z7+xFMEaqdicEjgdwm7Pf974AvNmz8/lo+NxRlnnRNXXX1t3PTFm+O2O26Phx56&#10;KPbu3eus72OPP5G7Pd97T9xy2zfiY9dfH5dcdkWsO/McBwrLFSSws+UnP/Pp+Nnf/CyeeuopByqv&#10;vKzgWUEMQQlBVQXZDhQVDMND4FPUCxoJnlTnbCsgqS2zrXreu0SGA2uW/Im36ih3QN54LLfJe+GF&#10;tlGSguOyo9eGcwvgM/AX8BGQIvNMpgwyoGyZVnjm7BYoUpmXTItKb4Eb7quvdbYO68l+UVaBNNfm&#10;0TVLlIsHcIgfAWMGcgJhucQ6AVHanTqxm37Sjnuo+uplyQAE8eay7rk6ZOFv7qkzcJcs6iDaAOp5&#10;z/f1BvTwE+XVP9pWHyhnF2zKqHNwq0A2s94JfksmfcVO5gtyyVhzrhUE9S42fX777f/q75Oyu3dl&#10;gAEsDspFBi3cGxzJJmzROPV4fC/f6NrLMxtRjrx+4It96Ed3fRLL41Rt6IPuE0TLn8iUHI8Hfm/6&#10;bBP+oD/qq30MD7I0z5Fn8KH78lcBDdoCMAyWrDNl1RJYyuH1/OKes4BLjYl/g7quLBz8/fMCOwBq&#10;jE2BIPrG+8X0pcYT6skSuU4yexscWW5eQ9UP26exx16D+r7+4Jsib6rV5GGT/Sx7ye5RjjzbJtn8&#10;xmsZNXZA6Ko+eCkvwNI8TYfaYf+z+rtB35HlJbQCVYw3vLQHcNE/bEUXfJDHy3Yl2eYmm5Uh8FSf&#10;7R/7IR9e+NNSuka/ZdJGxD2gjl2N03bZJ9Cf45R6S65l00Z8BskN9L1jjKGmPwFnZpABvOUj/E49&#10;vnOf1M+cTzku+M4+7JPN+VmVFRDGVturfpcvaWOb0aN+9OxWfzmjH1m0PyQAyxJrZ3JlH2UuF6B1&#10;X5o8iPGnv75vtmWf8mFCjTlLo/c/9cv4k5/8cVx3zTWxY/vWuO7918TJp6zzbs+LFw34Xd7h0cn8&#10;zNH0sTHZB3xZ9jw8OiOAPBmDy8e9K7R3e/ZOz0P/hnL5swFwy/ySCV6qNnwuaWRyJsZnVkr29D+O&#10;TU5/Tv9vu6M7uqM7uqM7uuNoHoDfbTt2/Yezzzn3/15z7PECvxPO/M5ftPA3At+kefoHvzxOXLsu&#10;LnnvFfHF3/md+Ma3vxUPPvSgwO++zPw+8b3Y8+jeuPe+++LW226NTwj8bt+xK05Zd3pMTK2I4ZFx&#10;nQV+bxT4/fnferdn3gv1jsMO/jLg9LWDN4K5DAwdqKmOTCbAiwCJQAqwUcE5ASiAoZ+op33xE7TV&#10;dckF1BnMNV4He80GluW+IgDG+XWd3wEiBRrYxOi/vq0y6SITAuWGVBnYWb50vSUwlJ8OShucEVL/&#10;DIAaEfjBj30EmMggkOzZ3ggeAjmu/Y6ugmvLAExQRzCoYLECSgPC5ifbpLYGFrqvgDxtSvBNGdc9&#10;WwQeHPDCr3J48YG/74ufBSyRV4Erugz81FeysqWfrDzjDQ9kHfihtQFEc+0lrgr+C3z17NIZO9Cd&#10;m3nRH+yZG3v0lj58yz3A3PZJNmWASANadGmsatmq3+2VvYA5dm12P9WOsSMjjF8AAICfHhjGd7qG&#10;+gN39AHUsZdrCJ3Is3/xLe2QpfICFh7TpgN++g85MyhyG1EG8jzQaeAUvSp3FlF2GVBYRyvX78jA&#10;pLUDBHBd2cMCLeVny2xEnygvsFnzsuYH1wAKj53K6v1W65QdyGAczCc9yE8fwJMglDPl8ED0x/5X&#10;O7LYHi/V40fK8YNBqMbfwNUPL1gS3YBW61PO9zaPrJNxSmBZ748yzzLj2H63jdBRgBmbkP38sxoD&#10;zTfGqmw1b7OXXcLzc048kMvfP1RArORSViDOS7N5eKBybKM+z82ftl96uFb7Xr9EPdsAmhA2tnqP&#10;u86VbWfsGAvK8BHLhQ0Uxc848WDFf7+4t180dnUvvvIPZ94hfuaZQ9Kd2XCPIbY0nsp4I5N6ACwP&#10;DwzCxYvd+XCA30v6uR7a+WGKeHrjI9vwJzpqrkB+6FnXKk9eydY9xG+bcmeFWSKN/tYPZ5QPHYzD&#10;B/bHZ2+8MbZu3RjXXHt1nHTSaQl+F/Md3mGD35GxKQHfVTE1dazf+R3V/7KRiRn9P2PDq0lnfeFl&#10;GfNSlj170ytkkPXNd37rvV+A74IFA+IZ0v/cEW8COe7v/K7mW/j/IvD7ef2/7Y7u6I7u6I7u6I6j&#10;eWx6z6aJzdu3fv+cc8/7bwa/7Pa8fDgWLBkwyBXLv6d58/WPetJLmMn8fu7mm+Pbd98ZDz74gMHv&#10;vseeMAF+73/gvvjWt2+LGz/32bjwokviTLWZXbHG/+hZ/nzDDZ+Mv/vFLzLoEhFwOQhSgOYAWGUQ&#10;wbGzF9wTzBAcca+AhgCbACoDxWxHEASfg1zKCUhbZtd8ujdAaqDEYEOUy2ybPvTIHoK23Egpwev/&#10;y96fBm1WXHmeILGv777GHhDsawQEsRABCBA7CCEJJFYhEJIQWtj3LYgNkDIrKyuruya7Kru6cquq&#10;XCqVkoDYINiDWEibmf7QPTZWNtM2NtM1Vm1T3bVNT2XqzP/3P36e90UlUV8iv91rduze6378+PHj&#10;fp/n/O9x92sQ8/EvgchWf60L5jx9HSFA19FGEdc4e44KiuCHx21QuuVSBl45+1UnPHYqaVdrQwEl&#10;qKYQ172jqyLKvP8+UfSmj8/SVY47NqCeBJFZh6cPyznGCaUsstCBOrmuzzNZ1jQqPq7ZWRY9p3Q5&#10;ZACMvNqwinrgRxb5nA1Omz7VFvqkNiCDAAkeK7q23dsZogzRXuSW3QBNvGwAuPrFg+qhL46ovUfV&#10;/xmJy5cPTBNOQAu4I9KrutUO0rxOmL5TffAyVdqyaKPSqCcBGmcBcJ3pR8YiZ/K8u7SuccxxyA2G&#10;Jac3ThvIsZ2UThnnMxY99gEh+RKBPmT81xrHnHmQbccm2D+fgexH5FOPnymlY8MCKz0w0fLrOYOc&#10;1vhtV9rU0iDkuz8kn3Tk+LlEBumUQSf1OTqQB9AiQozdsIcBG5FT8U+vj2vfi7dAUA8IaYzlC6YE&#10;nG4fOqgc+QZDKpvPZY5f7q0vIKpFqKHqI54nACI2tq2UXrrYJqJeXR6XKRNwX7zQ++8qXWn+HVJd&#10;lKt+sDxsrbOfGT2HNVY5Uw/9Qv1coxc8/AbRFqZrI4/oZ0U3uU89ZAud0cuAEnn0B1PB6WuR1wRj&#10;Q8rArzFH+eSbsgn1eqq+9PY4aTaFlzZhI/RhbPIikrFpvXUPvUudra+SR8+A9LFdqUtAv17EuM30&#10;r+h99Su6u490T53olf2P/q3/Rf7mtvIZE3ybmHvkM5WZe48VlXO/qA7azfiAh3Lohc7o+uF7B+PB&#10;734v1m84P6657upYvfpUgVhmQS2I+ez2PDgmoDvpiO/Y2NIYn8job/9Q7vbcNzAmAMyOz0Mxf+FA&#10;A75T053runZ8njF7XsxiQy0Ruz2z4RVriscmV8Tw+LK/GRqafFT/t93RHd3RHd3RHd1xPI8LLr10&#10;dOPmzX/vnPPW/vsVJ54UQ6NM3eqLmZ+x2/PMWbP9R33GmefGVddcE3d94xvxyCOPxbZt2+JVAd4f&#10;/cZvxms//nHs3r07Xnrphfj+9x+M22+7PT5/5VVxzrlr+YyDHAV2zpyIO++4M/5S4PegHBIcd38C&#10;R+AFx9bOWHOM7LTKUfFUTxwXUW6qwtpMOY4AWzlp5XySb9AlwJKgD+AmoKV7opP+JI/IUUMcRfGy&#10;sQ/TYlkTXLsoe9qyHEAcN5x3dDRItOOXTiKOJsDcTq+uvU7Y9TaHW3ylN1MnaQ9AkHwc6SIDNcC4&#10;5Fce55KDPoAh74gsWVXO63mVZt0kA91wRLEf5T5EF8lELtFXg/sPBRSJ0qq+Kge4p46KThp4qS+w&#10;bUa4pAv10Wbql+yyOVOIDSxlLwBoAV23QdfWQzINtAUYC2gXkVdg17yyNeVoK3JIc1vbGQJgFqAn&#10;fXqe0wAnImQ6Sqh8orZEXMtp59qAWfUQzTdIln446blxVUaMAbkA16IC0LxgQHfbWvIqck59Oa0V&#10;GerblmZAIpm1qzR6FNCyrs5X2ymja0/bVv8ZWLzzlvvAgEEOOzp7PTJyS7YIO/gZEF/Zs2wIweOI&#10;uuts40h1Q8gofZ0vPvdnk23wJPIzKfkZac/vDQNcDKJEXBukkCZd6tmAz6BDZ+uBnuLn3qCqlbe+&#10;03gMnpr+limefAazrW6Hrg2iBXwASgA0g7amAzbFbmwelf3V2o+MVnfpaVl6VrG77UMaNtEZsp5N&#10;D6LJ1l9lSaM+T8mVLuT3QKOodKmyVa50cQQYgAdRTmmkQ2zYxJpd7EMZl5MuHt8ai7ateZGPftkm&#10;6jZQ5TdIgJ9xiX0OCByiI23L+qf6mrpJg9dAU/xpF9lQ1/v27DGIzvECoG32oX7xMS4YHz3bSgf0&#10;KLszpRt+20EEH/Vy73FDGRH3Bqe8/DDJZk2W86U/0XX3s4iIroGv+ri3q7X4evyWny+L0NX9KuJZ&#10;+uC9D+Prd98XmzZdGDfccF2sWn2KwOqCmCOgSkSXTa0G/KmjBoAnBFJHlwr8Cviy5rft9jxf4Hfu&#10;wv6YK8DMt34/tdkVNI+vKfCpI4FfAeDc8KovFus/sX9kPAbGJmJwfOKv+8cmntb/bXd0R3d0R3d0&#10;R3ccz2Pt1q1jGy7a9PfPXbv2369cDfgd0593X8ya8+u/80v6gkX9cfpZ58QVV10Vd339rnjiySdj&#10;28tMe37VxHrfnTt3Cvy+GI888bh4vh5f+MIX4tzzzo9xgd+BoVE5DpNx++13xk9ffyP2vYVjk87c&#10;9GiAHaZ2bQcKZ0zXOJHOx5HDsSknlW9eypExKMExayDLTiGy5QCWw1MA1CCLsq47oxiAoHLOpupI&#10;cr0AWsAvssSHHPgs2wBTvNTV8kh31FCOaqalfgXeSLcMlTOAAsw03ZPvI8tDf4MrObvwUD91GSgp&#10;rXY+drmWX9ONSSt5nJ0nMqh1HTix6RgbbFhWtrHAFWccZACh+ZsMdHLUFCdcZTKqm3UB6AvYUi8R&#10;LAi9qzxOdemAPp/WL8GdxwDOu/Iy7VBPpyLqpB8g7ktPbEofGKDq7M2glGdQio66NtiHVA4y0BW4&#10;hP9TfNSl+4w6AWASRJNfa4TdH/Cjg87Yh2sDZvJIdxm+GYzM5Kd+66w6U8/Uoza0Qq43sWq6Ic/A&#10;Q3J6ZcVjG2BfnQEi8EA1Rj98X7pqTCGflzhE4RjrAIQaI7abrkuWy+o+Zao+6QCP+4/2cQ8/z4eI&#10;/kqZlG3AtxEy0ubUP9Vn5jUQy+c4+zr7uMaD62vn4uEa3YsMcN7O6bxub9OznuEidHQdyredzJPt&#10;dQSY9qCPZeTzQ7lqA7IBhwnQpn6jyEOGwZbAGFNr4fEYVvoUX2uH61G68q0Hv4HSHx7qrHJc83LN&#10;z9Oh1Nd5yNK1ZSBb5DEn+7pNsitlIWSSVzr6ukWqa9YEeQV+Sy//FuoaGZQxMBYgf0uAnPQiyrof&#10;KSNy+UZuD8+6x2S233L57accfIB2kfP0vEPUz4sNIrTWW/yA3nffwaYJkJ0uQh7rgknjk1ZMsbb+&#10;rQ2kI6t+Exgj7x08IJ3ejfu/9Z3YtPnCuPHG62LNmtMEfhfGjJlzvOYX0Fvf+IVGxgR+R5YaEDvy&#10;26Y9s353nv4f2ewqaZHkiHwW+BXwLfDL5474lvBC8fcPDus/MT91NDK+5D+Nji57Rv+33dEd3dEd&#10;3dEd3XE8D3Z7vnDzxn9w3rp1/2HliWv05z6mP/o+/TkDfn8V8D0hZsyYoT/qoTh77dq44uqr42u3&#10;3RaPPfFE7Ni5y8D3tVdf83d+d+9+JV7eti0eeeyxuPnLX3Hk9/z162NsfCL65CSMjozHPXfeHX8p&#10;8Lv3QE6DNHgT4cSUw4TzZseONJyb5siQV+cCBQDGBE845On0QgX+AHMlF4eaaC9ABMfWdSgfpxLH&#10;vGRnudShR+InmooT6g2m2nVGoJsjKF1xEq2P+LnHQUvHPfMgdKtpxNMdfTvtSmPTG/Jdb3PIqa/A&#10;BzoCislPwC2+D2QnXggozaDJbZwCinZgp9mFlwXYgqnTlKm63/8Qm+hevL1dlFWeM8SLg4zmfuw2&#10;QkzV5lxgAb2qbu7dTvRv7eYMoTsRp7eYLikn1TaAnzbLYca2vASwzcWPPM7IrhcR1Ik93Hb6X+Wx&#10;O/1hWW5Xttt1oxP9onyueenhcYSOKg84xImnfvqBadIJVj8NdhkvBq9cIwfZugdYAnCTL8n3Lgvw&#10;zUiyy5qfPs51wgnIsp/c1pZW/eN+UL20y3ySDWiGPP6kt88i26QigdhjGiHfdmK8G4gIeHCvPPeV&#10;bG4+2Y064bUtRR5zTT7XBrStvZSp8Y4O9cLKz5rSDY6URjSzIqIlN6O8GU02sGx1WH+dyyaQARrp&#10;Iuvf5KBPtRE51R50qPoKFNU94A9wZr5Wt9uOjUTVJqh0cR06ww8xhpFFVNXTi5WGLjyvnHs2aTLI&#10;5+Ud9yXDzzljXu3zngeS57IidJtuC9Lgszz0ULrzBV7znDxpy1z/b51F1EMbPeW8lTXgbDpbtuqr&#10;54g6Sx78LouNGmCtMVb1Wh5tamm+bjpYDjpwFrn+NjOG63ou3a8ig3EAOv1AuvJLL9+LkEc7vY5X&#10;bZoegSefMzozJZqXEvkZqf3xoX57uL733vtjy5YN8YWbboyTTjwt5rUoLeAXkDsoADwyvjRG2JRq&#10;LDe8SvA75qVATHteuHjIuzd7t2eVhzICzGZXC0xMdZ4xU/+xs+YqncjvYslpa37HlwB+/2ZwePxZ&#10;/d92R3d0R3d0R3d0x/E8LrzwwhEB4L933vr1/37F6hNjGPDbpz/tOez2/Osjvwv7BuO0s8+Lzwv8&#10;3n3vvQa/27dvj9deezV+9OMfxW/8xo/j1Vd2+zu/jz3+eNx2++3x+auuCoHsmJhcKmdhJIaGRuOO&#10;226Pn+3ZY/CL05OgNR1XnB0cFa8NA9TJaYbKscLpKacK4FROpcGIHE2Ds+YkM6WV6JqdNpwleHGc&#10;3n/XYAvi8yrkUwdgjrWtlC/H1IBV94BAwFOCTDmpSisQVsA7eXGiAVvpxBKJ9SZEtE1UuuGAEnWp&#10;Nhn8K7/uDShwnHUNfwLsqTaQBs/Ro0es2/Q1luTjdHuqsRx7tw9SeoEZQBXtZTo4+lMW2XY4BaLL&#10;7p8Cs9Rb9TQdikjDHmyCxRre6gf0eO+93BmXe+xRvLm+GRsp3ee8Ln2sr87IxyGmfuQaRCqt+pu2&#10;sBbyAFEh8VEOyv5Lm5csoqYFYo9+fNig99gRgVGl8wID59uOP/bC1iLzKy11SHAMORKLDrqmDOUL&#10;4AKAHb2VXPTzWNS126N896/Sc+yKlE77POVc7acM1xntTcJmbm+TA1DiJQHgwuBLfed065IggbOd&#10;f3gAZn62Epj0ziI/T408xlp/c83z6HvJxo7YdPo4ZAps5TG+yEP2W29nf7gfGhmsi7fGke3FC45W&#10;rnRAJ3SucqT5mdG1SfeUye/yZkTR9bo9DeSah92180WDddIYoR9rzJZu0yPhnvLbe/7pn5SPHf18&#10;6Bqd0b360DJEgDZvKCYZRZ7iS77t02ykZ5+++FR/TJNPvfXMlXxmHPCy0KBfbfDYkQ7ZT2pvK08e&#10;trPNxFO2sAz0UJrti37o+k6C/RrDliN+5KAbEVOukWUdaY94/YKE37CqVzISDLexBrh2Wmu/ykPY&#10;HZ0Z4wV06yWGI+rUV2km1d30L+q1CZ0l06R0lyFPZ2yALo4qU0/7vYWXtr9Hnvi+fu99ceGFF8TV&#10;V10dK1ecbKDK1GR2cB4YXmIC9I468rtMtDQGRic97Xlxm/a8oKK/bcdnor5samUQ3Ai57PaMbKLB&#10;THtmKRHg19/5nVjGJ49e0//tTFF3dEd3dEd3dEd3HK/DnzravPHvnbPuvP/QA7+L+v1h/xNmzPoV&#10;wFc0Y4bXJ51+5nlxzbU3xF33fCMeevhhAd2XY9fuXfHKa6/E7ld3x+7dO2PbSy/F0089GV//+j0G&#10;v2vXrfe3hPsGh2JoeCy+dsvX4l/85Gfx1gE5RXJI7CA1ZwbH1c4bThAOivLtZH58yA6rHSbx4ySV&#10;I1UAyo6dnKGPDyc4KGeT9HLe7KwjQ9d2iKbVTbqBKqAaMKo85BItrEgYwANAZ+Ath5k6kOU64P8Q&#10;hzTT0MHrYQ8nGLQc6lCbcCLhZ2qrAZ3S7RS6rcnruiAAIenTdMcGBkgqb6dS+pYuBgWSAQil/lqT&#10;C5AqZ5p7KAFVRkSpO9uVsiCiq5zho25f6+zouexOGnKoA54q17O/zuWg2pm2M5sOcsmmbY7+O+Kc&#10;YKvAbo+aPOvmNlJPXlc/ln4A9gKdaY8sD2FDgGyBWxx+Nq9ize9R2QECqNqmIkdmxWfAJF7KQ8hk&#10;arP7RNfFC9Dy5mCqH7muW3lVLnkS+DKFOXVr9lUesgwQp/VnOfxuc9Or0rmmHG21LFG9OHEkVXpD&#10;BhGcp10jH8J2lifC9jxbfl6U7jGt8YRc0rAhejOFnHuo7A8hO/XKZ457dKx86jCf8qy79IYSAB7M&#10;Ma06eGlFP9CG6fUAkKAESwkYnd/O8AC8kD29LDJpQ9mMNK6JWtLm0tHjTNelJ2evjeas8r1x2NqA&#10;nNKBtCKAF0TfuN8amR8b0waXn7IL5SoNoG/QJtm9/hNR9n1mOFDGvAlQc1pxyoevgF/P1lV/q4s8&#10;IsJ+yah86s4xBDCXXOqjvM71rFAGPtYm87IJWalv1tm7n5aObeAlH9uRBrj1uORlBuVEyOaFg3VX&#10;PtObWcPrnbNbvbSPfMAwRBsdZfd4bd8pblFf96vlZL6/i4ztWn+ybvij99/Rb8G78e1v3R8bNqyL&#10;a6+7JlafeIqjskx79rTkodEYGmngdHKFAfCQgC/fvF+sPK/59aeOhgyW2fGZiG9udFXAl/uFMWsO&#10;U57nxszZRH4XxkKBX74jPDQyLnA9GSMTS34hcP0P9X87V9Qd3dEd3dEd3dEdx+tgt+ctl2z5zXXr&#10;1//bVSeepD/eMf3RM+0Z8PvrdnsW+O0bijPPWudv995x593x6KOPxvYdOwx+d7+yO1770Wvx6quv&#10;CPy+GI8+9mh849774oYbb/RU6dGJ5XIkxmJweDRu/tLN8ec//1ns8bRnOXc4fjglcm7SGcbBxElp&#10;jlWjcuRquq+dLBFlDBIBEC6fIIg8O02OYGYEmDNOlMvIgbfDaDmqTw6kZYgAwThXgEEAmQHKdLk6&#10;c116U47rao/1EGAmne/cEmEl0up7gQd/8geHVfpwD1gpvSHSM/oE4Gh1Ua9kUz92gL/aU+UMoFw2&#10;gQo81lFE3eaXvF56lW1ySTMPgJs2NICbsojY5jTh2qHZdR4iwpuAq3iJRDsPGbID+tghx9EVpU2p&#10;R/wiZOU06gTgdl7FXzpRHqr2l+6uq+WTznjBscYG6JOR3cN23mujNCKyBXqndm5Wn4kAXQae4ocX&#10;gpe+9zdYzSt7oYNACi8misdp9JeuzdfSKw890Zc6yTM4ka4GVgYvye8+UPnqL9pp8Ma1eVM/2pt9&#10;J9LZ9hT5u8cqz3hxvaKye9mQPoGX8Uq6dZOMGj/0m+uAX89G2Z1769yuKe80nQsUGci09Hz+Uu+S&#10;zzXpBliNjzR0os+wXa2tph73daufa8h6C8xwdhpASv3BvdsoXupKnd+RXQV4GnAkYu7PH4kvbS6d&#10;aKPI0fRWl4lxqvyqN6dIZ/0ecyLqQWfAItNp3a8qW/a27TWe6VN+W0iDb/9ePv3T1rM2wOvrRvR5&#10;9R8vEzh7LKELdUsu19a33ffO4i2dIe5738CVHVKnHH/mFaVNAe1tFgFjSkSe88XPmZcF6O/NpQyg&#10;Aa4JwqtPkEsdPMP1QoX+xVak+dNDTH3XmIGv9DDpmjJsgsVUZqLd9QxZrmxJXdUeePmdhIe6kQ3V&#10;i5IDAtEGxo2XNHZLZ2f3t/btjbvvuisuXL82rrn2qjhpzWmO2AJS2Y2ZNb/+zNHEStEqgd9lBr4D&#10;w7zMHfUXDBb1D0/b7XlxL/Lb+8yRo74Cv3MT+AKCZ8+d72nPfUR+xydjeEKk8+D4kj/R/+1CUXd0&#10;R3d0R3d0R3ccr+OCCy4YWL9546vr1q3731bWbs9seEXk99d+6miGN/Zgt+crrrgy7rjj7nj62ecM&#10;fgG8P/7xj7z2d+fOHfHiiy/E4088Hvfed39cc821ceGGjZ7ShaMwODwWX/jCTfGnP/2L2C8nhOip&#10;HW05LjhF3NcUz3SGppwiHCw7+Y2/0nH+4Adksms0QBYnC6cbZ41IrJ1qgQ6nNWewZDrKa7lyhAXu&#10;cHgdhXhPzmXVIz6vp0NH3SMHvQ9LV8pxD9Cyc68yOLlT0eMP4ujRw3HkWEZHKYcOBgUN2CZIxBHP&#10;zZCONl5HXdAN+QJxBaKJ7pGOLuiLHABoRnkP9yLTuWlWthPwWrYucGoZqgPyfbtGFrtCw1+2guAx&#10;yJXcbEPqTjo6uk3tmjP1Vrmcml3yptpVZ4NeHGHLBWhLB/qN9kyXI6Jub6ikdO7pm2qHnW45uu57&#10;6YYDX1OQASkAQ48JnbE14Jfrw4B4+kN2AwR7mrLk0SdsImQAyr3LihddVAdAhDN2caSdPqIe8ZfT&#10;zqY9EDvvQuS7v0UVpe4BGfFDqX/TgzaqXfB7XOi+ZhCUbTyWdfZaZT0HBrjiw5bYhcgXfNyTR/Qs&#10;o3IJPqtO1k57TElO2jllW77uGU+2O7rQP3quKF+RN8gACD5kKg9b0Ebayu7qHjNKpz6/MKAuXZd9&#10;bVcRPOjr9nKPPesaoDqtfebXmEhApHY1u9hGoow2pj7WS2V7edRL1LNFFOvFCzY+JFtRVwHUPPO7&#10;AujV7807qgN+2kydIuRCyECWpzgzrbrV5fqbzhXBts0ku4h22e5NDjagTsowpRhifHHvHZ0tj35Q&#10;+/md0r37TLLcP7KLAaDySo/SpZZlUJfBrM4ARQNLyaA85940bVNOmyY9y6WeHjfIpBz3IvJNSqNu&#10;6yAij7b6xYSukUGUtngMYNW2qpO+dRTXfcxO2LxE2OtztQ0dyGfTqz1v7om9e/aYl/Lo5JkVag9r&#10;ft86sM+f3svv/N4UJ596dvQPjBqsLhagHRwajzFvdgUAZtrz0hiq7/w2ALxoYNjf7K01vr2Ir2R4&#10;sysRuzsDeGfMmWtgPUfX8xf1e9r0oOSwpnicyPLEsn36vx0WdUd3dEd3dEd3dMfxOs4777zBCzdt&#10;/NHa89f921WrV+vPdzjmLlgQM+fOFcid+avBr2jewkVx0qmnxdaLL407vv71eOKpp73mF/D7ox/9&#10;yJFfosDPP/9MPP30kwK/34wrr7w6zlt7vhyIpXIUhmNA9MUvfjH+7Kd/GW/L0QRsspGUARpAV053&#10;gUbOhz7OCBWOmZ12nPpDuZ4UhwxnimsAQTnCTDut79LayZb85E9nHjKAIA2HUjw4wuUE9jbYahEQ&#10;XwsQlA6UScdajqV0BGRC6STKKZbsjBh9EJ9ID6Kk2aYs4yiyeADLAKbSCdnlHDraK+BjO1i+gJHS&#10;0BUgxlRlZFh3l50CAtRLe3CUidJSR9XniK3K4PyRRtmyIUTd1FkR3yS1GbCnvvAnowDhAqSeIiln&#10;25EY2afsjMwqy72dcpHlKi3XAae9qn4I55c1zIcFjtKRT3mfHDvqvrTdZb/SMQGJdJduyCUfIs/9&#10;I514kQJ47AFVlQfg2vakSz5AtEfYibarv46Kh82uuM7v/8pG0ukIU5tlR0AuvOZXWXT1uDJ/Em2i&#10;Xq5x4hlP9Au8ZSPyDaglp+zkviwZlFUabcIuBeJr/BsoiZ+6q/0Q9ZCPvQC4abOUx9n2VH7Jrfvp&#10;II2xZ8BV14yDRq6H8uKF37ZsOrh9OlPWLwFETmtku8DXeCDrZt0ZCzkeirLvql/bM+LyvOwQMHIb&#10;W6RR+vsZkLxe+1u5ajv3rlt2JJ0IZAEn5JBmUNZkAsLIozztgCdlohfAsD0HItKtt3gBavuJkgqM&#10;peymD7w6Q+hQelknUb0coW5HUzmjh/iR7QgtgBEdJBNQarDaQCF1+SUP7dN1EfW4LtWR7c7IbYFJ&#10;1yfdrKvyIfL9gkflSC+9nc9ZBPCHxyCTFw/wWB8+SZRTlxPIJr/JdSUgdd8qzUBWgJRr7Mwz/Lbs&#10;x2eWIPL3idAXG7CzMy9bys7U7zyVh94mMs215FCX9dA9n3w6eJAye+P222+LC9avjauvuz6Wrz7V&#10;G17NnDkvFgnQsqnV0ChrfpfqP2yFATCfPGITLL7x68ivwC9R3/kL+kUCwfP41m994miBAfDctunV&#10;jNnzTLPnJfgFPHvKMxteTSxRHcuOLlgwvEz/t93RHd3RHd3RHd1xvA7A76aLLvrR+vXr/+2JJ50Y&#10;g2OjsWAx3yX8jGnPJ8zQH/viWHXSKfH5a66LbwjYsqOzwe9rP4rdu3bFbtb+il568fl4Qnl86ujK&#10;a66JdRdeGOP6Y+/rH4rhkfG48Qs3xT/70z+Pg+80B9hO2qH4UI5zrrnN9CJHYuUM26nUNU4RzlLP&#10;mUWGwAPOP+CunGimTgNEAVveUElEnvN75eR4q37KcrazJ0epnMUCldBhgKQAD8DSAEdlcVaJgNl5&#10;17VlCTAdYuqp9QEsHjFAKz1NAAgBWPjRs+qDB93qfrqz6pcBkkkk1DYQ+LMOIuuv9nH2J58sJ2XV&#10;euCMvDZA3epKUluwjcFs7oBcoBxe2mYArXTaUmC62gRxz5kyLq97ouKATICSZanv3GbVBcFP+/nO&#10;My8r6CsAdNkBOW4X5ZVG35Bebc7xMAW0rYPuiXQBzNEB3S2vtcMbVFFefDUOuK7IJFOk2fwKsAxI&#10;NqEnthYBgAskk2fwhZPfnOxeFPhD6aN8vjHtqPFHlJcOkpXfE5ZO6KB7j+NGlc51OfBp02rPFKCp&#10;9ucnnPKFkO2ge9qCzQAztqXKOvoosjzd11iAmEIKKPC97AdIs3yAndJKV8YVxJpJpr468qd8ZCGT&#10;sUF/pcyMClb5nNabNkc3PzvoorLuX9c/BaZdFjt4eivALAEX8koG1wVonD7tvoAmZJkqT/s9jpo+&#10;BkSk9cokIct2oH54SNd11Q/x8qWeiyn9s129PpIO1GUZImS6v5GhMzsQAxyRS5v8wk72wL5MKzbo&#10;Vr7tRN/Kxr260EXy3tG5p1sRba864aUOy8lnlJktNU45YwP688C+vWkPySCSyrXtpmumCiODsenp&#10;4rRR16TZfq0uylbd8JLvSLVkeFyZEoym3Ru/+vnAvv2xd8+b7qfsA/0eyZ60nT5gTFVfwV8vHwDA&#10;8PI5r3cdic+1xgDiffv2WV71IXXt37sn3n8HoHwgbv3q7bFu7XnxhS/eHKedfl4sXjwY8+cv8tcJ&#10;BgR+mfY8KuA7Mp6bXQF8mfbMp476BYAX9w3HgoWDMXc+63351m+/gC7f+GWDK4FevhssIOxPHc2Z&#10;502vSGNzLIAz8lgW5A2vRpf89/Pnz1+p/9zu6I7u6I7u6I7uOF7HRRdd1Lfpok2vnH/hBf925Umr&#10;Pe15/qJFMWP2nM8AvyfEPDkEp55+Vnz+quvi9ttuj8effDxefnm7QG9+43fXrp0GwNu3v+xvAN92&#10;+x1x5VVXy7FYF0uXrdAf/ZCjv9df/4X4yc9+Gu/KgQJIOnoKySnD4XEUVkCBexzudOyYgpyRERwf&#10;nHqcG9ZzEWnAOcRpTIceB1DO0XsJHEoGDhEOEHJIB7hQxuCq8VGeOlKX5Csgm8CVCFUCgNyZOqdB&#10;fyCnC0eM9FpLnHWkIwzwrDoApz2nWTqgD/IBgYDljz7EwVW6605QSUQZuZbVZNYU50pzZPiQ9K/2&#10;+D7BEtduk+zQs7eI9pDuqaytvdRrEKO6HQlXmZoWCblNcpopW3W7nNMTpFHetlS9BgGSgS6lm+Xo&#10;GtBNXxs0SBbOv6eSq6ynnrvfE7z5RYbIfUBdrW63SfK4h5yPfJ3hrxkAvtcZcOsoq+qsKBuRRoNj&#10;8RpkKt1OvuQwLbqimo5itjK5KZNk6boXrQMUiIdosKdGq/2UYaxRn8eK6jL45h67qGyuOW2gCB6N&#10;sWojZHtJTtmO/AISjBVsYLDAfRuHCZYZl5kH+DAA0b0BiQABU0MNUiTTz0gDCMXDM4P8SkMH+r5k&#10;up95jpte1kEEL2faVi8akrK/IHiYUsw1IJp2orP7VGXzuUq7cU/dli+9sv7sM/OIyCOSid5uHyCp&#10;1UMbDZxkn7JtbyMrES82Dvm5E3CyDVrE17KwhcpRptWDTPIdKRWPf1t07agjL0LatQEhOoinfrNI&#10;p5+sN7opr9oLTR8bPeCqsnmf/cvvm3VDtihtlbb1RllQK4cuflHRbOO6aEeTV3LcNsvO8YltIWxT&#10;9mPMHJAc2mFdsKHsgjyi52/tYx1vttsvhVr91gfdVJfTXT7X8vKMQrzEwc45RvO3mzLoU/Jt3yYT&#10;m7tvmlzq4iUJa4WdT10tHX05w08bAcvvvMVU6f1x6y1fjfPPOze+9OUvxxnnXRAL+4neLvTLWtb8&#10;jowT7c3I76iuAb655nfc630XCiRDTH2et6BPAHiRienONfWZac+O+s6aGyfoDDBesHjAkd/B0YkY&#10;Yt3v+JIYn1jxP4yNLT9Z/7fd0R3d0R3d0R3dcbyODRs29G/atOlHa9df8O+Wr2HN75jX/H7mhlcn&#10;zIjFcgbY7fnzArT33HNPPPbIY/HSSy8L9O7ytOcf//jHsfuVXfHy9m3x7DNPx3cfeCCuvuaaWCvw&#10;Ozm51FOe+wcG4/IrPh9/9Ed/aKfl0Ee5s7EdfJxsObQ4Uzi6nA16mvNfzhBOjB0ZXRP1IN38AGac&#10;QJVLB0+A8bCcqiM4VxmJgRcgmgC5ObQAtAa2Xb6BRjt16KM81yVnjc8ApbPGlOW2IzORNpw3EZE+&#10;6ymni7IGIUpjOi9TkI+xJlQEv+U3AOr1vEzRBRQrjxcA1GkHXyAKJxQQ5Q2axENZ0gGMUIFN2kxb&#10;7PjJgTSP09W2BnizXrVZ15CBue4/FHBGz2OfHPM6zmznIZcv23FNf1Re9k3aOu1FhDVBAm23nQCU&#10;jbyWWAToRR7lIeSWs4ocA83WLiLuxQcAdptbm8jPlwBptwQU0oV+pH3ojU7oojIFbgGq3CeYfd9r&#10;f+kbIqw5zTkjktPBbfFz7zXEOmf+FMilrgK0TI2u+uhbrwcWwWMwITIA0T1UNqP9ZWfbVem9sfte&#10;AzjYSuWZmk++X7i0MhAyqkxNFbeNlIfzTxnAjD/3ZeDGeMVmrX4BWspVn1MOuTXOGI9srMX1p/XN&#10;53T6uIHct6rPUTvaTBtEpFvHdg8vZ9ZwGoBJZtVh0rXltnqww3R65+134sDevQn2qI90yeMlFfbi&#10;2mOk2cbACv3Ey9RZ+iT7JjfvepvoYtMJWaVPtdMyGgDj9yv7n/GWbU+Ql5FTg17kyK48o142oLwP&#10;VY62VjtdF/KU5jEh8Ik8ACTyaJflSj4vDxiP2YYGCFWWPvYZ3VUH/cy0e/ej6sDutgntE19GeHPd&#10;8EcfaPzoTF9hRwjQS52Ugx/yhlOtHO1Ahu+VR/nSgTahn9fuio9oa/UNctLOeZ99lOn1O29dOTtP&#10;uuoMeLVOIsbK66+/Hnvpd9Y7N1mUIfLr6C/tUD0Gv7bV2/Gh6nn77f3xhZu+FOedc1Z8+Utf0v/b&#10;ubFQIHbOnPkGtP1D4572zCeOvPGVP3e0VKB4SQwor1/glY0gKTN/Yb9I4HfBopgtwOtpz6bc8Iqo&#10;7wxHfgV+JX/Bon6D54GR8RgU+B2dXMb05//r4sWTZ+o/tzu6ozu6ozu6ozuO13Haaaf1bdi06eW1&#10;69f/m5UnnRSDI6OxoK8/ZjHt+ddseDVj5szoGxqONaeeHhdfclncdsed8fDDj8aLL74YOwV+f/M3&#10;fjN+4zd+w9/5Zbfnp558Mr797e/EjTfeHOedt06Ow2T0CzxDl176+fgnf/DH8dZBOXhyjHD6iBAW&#10;4LNDiYMoJ8VOFM4KjpGo8u1U6VxTiHFKi3oOpPirvB1PnXH+Uj4g7dNgYYokVzILKKJf8pTD24CI&#10;yABQZOdPzhZOG/yAEZcVefoxDp3alA5fAg23o7XJYAsgBagCMBnM5Wdzjh5l3TBR4QR56EK7OXuK&#10;s+pL5zLBRNnO07ebrgmi1GaVAYxha/JtR10jhzPlsj8S4KA/03WRUX0AD/fwpL1kb9pmm9M/kicw&#10;WdFm6jxyOIEg6djVAEBOP8ALJ7XKp65TUaeqq/T86OPUkzTy6JMjh4/2osLuD/oK3UXw0U+5xjeB&#10;ApFf7nlRAWg1UBYl2E1QbOClerwhFvwtPdPULwKxXEMV5S0CPFfkjn5BjwLbyK2+51y6UQfXvDBh&#10;DFUe15BtozRPIxdv2cX3tFd9ZF6Vp6/dF5QRD2deGLjP23gD3BlkUI/S/aKAMUKbxIvOPRnqp4xo&#10;U097HnSNPuRTL1FUxjK8BqboQZ8yLVrptBs+jyEAmnnVBupXHuOs6oPHQKXdoyNprNME3JCGnjwn&#10;1kF5BW5pL/oxPR8qHQ2Y/NmcdwzakQlIQqdqC3UYWAKeqJt7lYM8PZk0kYGYbAc/a0prp2jqzudW&#10;Y1zy0i6tH3V2n0Pt2nW0etDPtmlEOmOLceMXIugnHuxJ25FXYNq/MTpDVR759CMA1p8LUhplCpBy&#10;T3l08SwC2YWpyezADGEn+PP3a0p/ynK2DrIBgNjf823y6zcI2YBm1ufmVGr1G7o029rerc/QiXMB&#10;e4Ptdg1wNTjmXjxvkQ/w1T31IMu/H+0aHdxnrZ4esNa1wXLjJZ3I8943fx7XXnNNnHPOGXHtjV+I&#10;VSedFvMX9MUJs+bFPAHavqGJGBxeEmMCvJOTK2NiYgXrch0FHhjK7/zyUphv4DONee6CxS3q26iB&#10;39meBr0wZsyaHzNnz3f6PDa8GhqJwdHxGJmYjPElbKy19P8+ODh4jv5zu6M7uqM7uqM7uuN4HRuI&#10;/G7ZsuOC9Rf+mxPXnBIjY+OxqI/I72dseDVjRvQP8qmjc+OSSy6PWz3t+al4aceO2LFzl3d69qeO&#10;BH695veJx+OBBx+IW77ylTjzzHNjeEROBG/K+4fjcoHfP/mznwjwyJmSs4IjhUPliB1AEWerOTIA&#10;JZxyrg0OWh7Ok8GIHXXA26F02JWOowPhHOG8JSjKz+jATwSSs50u8SCTstZD5QFdpRNnE2UFcmoa&#10;MTIdkdQ9dRgQKI11s+gDsKqINvqjj+tRfsrUtYASALHqgsdtUdnUh4jeVH1eu6x8R4JVb+rV7CW9&#10;UwfpI36uIcpQvuqwIy1CDvnoaLBtGwGQmoMOr+opu1Yd9AGA61MbijWZqUv2We8FQauXstZR98gs&#10;OxbY59r8kgEftnA/K81Eed0jj/4x4NO15cLbZAMWjvolgeoQqAF0o6/X3dI31G+e/AYyAIM2AVgB&#10;roDIXJsr26se8h2VcxrXU/meaSAAYKCMPZUPEIY+RK82ttxO7CseCNDgFyAqbxmcWzuq3bSn6qO9&#10;ADnk4LgXmILXNqCc0rmvzdpw8ovHO2HDJ1lOU36CZOw91beuE7vqGSxb0/eVZ8DS6sGG9GOvbsuk&#10;D7AhtsFmkuv8tjRABB/1UbY+yUQdjPV8ITI1btADEAaQ4Vx106+lF/fFT5rHKjJEtiP1IRc+0nTv&#10;6CQgCADrM21NGfC9I3AFyCSdOolkOl3X2DXLZzsg6yDZpbOfMaVzrmtT0wkb5KZQOZUZHapt1tNn&#10;9M72kZ+fBUqw6hky8EyTZ6qyLZ11w25f05u0+r0hzXVRR+MhvdrEmKt20QbS0NGyKdNk8ZvnMkqj&#10;jUTBE2Ay7nTdbI1eTP0njanJbjM6NT2mtwVe66hz2QWwyhR9gDTr6y1XeW5fK1cySYcf4nq/1xHv&#10;8XRoQD66Ap7fPcjO0Xu8AeMF558b111/YyxfcbIjuDPnLIzFfSP635o02AX0QuOikdGl3qGZzbDY&#10;8Mrgd/FALOx96mhxA71Me04QPFvyZhv85m7PrPtlmjTLgIb0/wv4HZ3wt4T/L/39Y9205+7oju7o&#10;ju7ojuN5sOZ38+bNO85bd/7/uvqkNTE6OhaL/J1fgd9fBXxFM2bOikWDI7FqzemxfsNF8VWB34ce&#10;eTReeGlbTnt+7TVPfQb8vrxtWzzzzNPxwAMPxGWXfz7OPvu8WLHipBiQo9DXPxJXKO1P/uIvvHbM&#10;63UbkJju1OJA4eQxHRjnKqM2ubspzks5pOVYGrBCcprsnBF1aryACxw4T3cVMKky1FVA1/neqOqQ&#10;AMBUGg6eHfW2DpV0l1e6o8OSbVI9ABuAloGc7inPdTnllqkzeQl6Ug/AIukGE00W+ZVncIQseJBN&#10;epUD1Kkc5e1Yym4H5fBVRN1lpDu8uY5O8pV3UI43NrYDKcJmBuPKQ3Y5o7QBorx1a3llP+frTDnS&#10;ARpl02qvdTDIraj1FL9fFBwG2B/qRaKpA7nWwTzNdrar2q20BOvqK+XVmEiQ2sZCk0FZ8t6Vs/yB&#10;+BLUKl35gNvcfErjSHm1FtfRYelb4I2+oAxlDXolz868zpRh6qmj2pJVfKWHwT266tprzKUTkULy&#10;0M3tpN3qAzvxIvctdUh2tY10PxPoJ5m0D0efiCxTobkue9v2qqOej3r5QpSSKaIHBKTch+JDtvu5&#10;6UrbXcb9OPXiBX2tYxsr9dKqB2i5R+8i1z8Flqf3BbaBtyKB2VYisVOf4im9PJMA8A41vgQuCdis&#10;i84ey02ex7PK5nrWKdBa/Pm86BkwiAKEAnB5NqSX9HS9klPRRsrUM1I81U7KWi5n8WIPbFVjEH1J&#10;TxDOeFH7NQ4cgdUzyJRmtwF9qRc9Rf6tU3ovjXzKSyZpHoPqI6Kn09f3mqhLPNZPZ3THrr1p3br/&#10;FKk8Mt1HGk/8PlA3ealXPodc54yBHC+2ldKxeX63N7/JS93Iq/oheJFX9VOOuhhjtIm+cx3wSB58&#10;dS4dKMf4pZ4CuZalfM78R6Af7YQKACODFxZ8VxkAzSwB6jlyiL5+K2688cY4b91Zce2NN8TylSd7&#10;jS7Tkvnk0ZCA7vDIkhgfXxGTS1bH+ORKf/aIqdB8t55pz319w7GobzAWMO2ZNb8t4ss6X4NfR34X&#10;eq3vjNnzBX75zu8Cg2zA89DIeAwLALMp5Ojokv/TvIGB1frP7Y7u6I7u6I7u6I7jdZx56aWLN110&#10;ycsXrN/4v5548ikxND4eC/v69CdN5PfXTXsW+B0YjlPOPDeuvPb6uP3Ou+N7P3wonn3u+di5a2e8&#10;9tqrBsCvvLIrtgn8Pvroo/HtB74T119/Y6xbd0FMTC6TMzEcA0MjcenFl8Q//sM/jH1EWOS44Iym&#10;I5lOSTl5BVBYh2lHUrwGHXKamDLr6KnITiW8kkOEjHNGON7vfeqHezv3oprii7PnCCJ1I1tnO/sC&#10;Yj1e0fsfvm+waPAnmcVr8FJOrvIM7JCLLtIZQET9tU6VOuHNM/ol4aD7WnohH/ANCMGBTked9cpN&#10;N9YXi7j2lNcWJYaIdh45mtFowCHXfC+YPANL6YjTb/uqPrcNW9Ku1gaDetqkfNI4A4rTWU0wzzWU&#10;ZVp7Gj9OKte2BdTa4D5R2z54H8dZ+Q20U6acWDvGItelco4qqQz3doBbvfSZwSYydY9cdDfAaGOE&#10;3ZkLxAI+2cWZe4NztdlglD5T2QStCYQBp1APsEo/ztP5DtO36M+Yoq+UZodf9Wea+k4yHNVUXbaH&#10;eNz39AHn1g5H3mmHeHDibVfsJOJZAAQVEGI8YldslkAFueiRYCttnH1BHrKYVm4AoGet7MNzVutv&#10;nSZ5vBQieu3nT+MRss4ad466qlwBDfoGQiemvOamcxnNMxABtJhaf5JG36o88usZL0KO26oy6OPn&#10;S2nUX/2JzbArZFmQ61SZD1Re/VqACaAD0Kfd0+v0NbJkGz6B1at3GhWQ8lhu+VPlaUOCMd+jA79h&#10;ame1A139ckV1oEtPT+nDWlfu6wWOgS+gDjuJSvfSgbqqTaUTZ+Tw0oWdmqdeDOR3nAssQtNlYotK&#10;99pd9KJfJY/fHz97rvMdTzW2nuL1iwbSuZfO7Mrvl4zSBX1MpCuNsl5vLYBpkNlkJtDX8+3+SJ2Y&#10;uuzPS0lH6y3q2UrnXltUztR0z0hzyqNu9EtKfnQHIJPGZ5FcD3JbWxPovyd7VJ/sjy9+8Utx7tqz&#10;4qobro9lq06Jvn4B2UWLo29wxOAWADw2uSomAL8Tq2NkYoXTmMk0IIDM9+8XskP0Ir71y4ZXfDmh&#10;NrtabDDsqK+A7wkz9R8r4p71wQOqY2h4VKB3Qv+RgOylRxYuXLhE/7nd0R3d0R3d0R3dcbyOSwV+&#10;L9q6dfsFF278N6vXnKw/8jGv+eXbg5+12zMOwclnnBVbL7s8vnzrV+PhRx+L5156MV5+eZt3eeZ7&#10;v+z4/NJLL8WTTzwRD37vgfjil74cawV+x8aXRL+cioWL++P89Rvi7/79/zr2ykkB8PXWrcrhN3iS&#10;U2OQBqCRk2cnWY4izo+dTOXD43QR6ThE5ZQz9ZipnqQXmPvQa3ATzEA9ZxUAJB4DEYGLKYAhPVp+&#10;Oo9ycqVL1lWOX9NFji5lIANT60EaQIT8bBvgJKdKC1gJqNYGSAAgphEn2D5ksJnTpzMaB88nf/WJ&#10;wazzVCd1AHABkQUQC2RBONBQ2jLBK7qigx1RQANp6Kf8d+QA4zTiKFabrK9088Ze0sugqtmqrr2e&#10;ucmucshMm6dNkFEvJWi7gSXXTa/SvVceWTpTNuvBHmnLHCvJk5tJtW8Gq00ATsARYJAzm4Pxrd5j&#10;stuRI7ItuiuvbAePp5eKPJ0ZvUWk51Tp1BEATTn4DMZUX40jxohfNIiHDbAoS36NTxx5+sGzGgCS&#10;GktM3QQ0UtbjxvrmCxfsUm1GjsEg/SVHHVmOTpMvIpLPN3k5U4Z+oc56ThIYy4bIQl/GJHWpDnhd&#10;t8YZhI4AKPKJgrMekrb6GQCs2Tb5DCYgSn7XIznk1fRigAzENbqnjPZco7vO3Pe+1yoe92Hjt/62&#10;dRsb2JI8ycyXAQdbfflsUsbAhrLIgqSL7Siy7dUu20Z5pR9EXYx9fnfcHs6qL3WlD1Ln6e16XzLK&#10;ZtZf+iDX/WXd87mjDa5f9iHPAEz0/rvKeyd1KaA3PSpbMqrt1rHVUXYqWb8MXLn21HfxUM7tVRob&#10;Xh0w+Kb9jMnkd7/QPuQ2sizxEFGmXsjAlRcK0pMob7Y3fwvNbx1yrGMz0rIf83lxO5RW7fQLGWyJ&#10;nZSPDSxHxG9tfWsaPoA0U5e5x94Gt5LDNTL4/i/XAF82veKazxvlBljiE3ntMdfi58UI3x4+KOD7&#10;85//JK697to499yz4urrb4jVJ5/pl7TzBWAHB4jsjsfw6PIYGV8RE0tXCwSvjGF2fx5b1j53NBaL&#10;+4djUf+QwCzglzW/IoHbmvoM0IVmEfUFAM+aFzPnzhf/YpXnU0fj/n8cm2C356VvnjAwMKT/2+7o&#10;ju7oju7oju44XsemTZsWbNy85cl152/41yedeqr+zCdiYd9AzBH4ZWMrsfxnROR3cf9IrDrljNh6&#10;+WXx1dtui+9+7/vxzLPPxjaBX4Ava35f0flFpj0//aQjv5+/+ppYv2FTTE4uj0UCvosEgM85Z228&#10;+hu/FX/589c9RbfnfMlRwkkqh4woQ4LRQ3Yga1rzdGfNTmpz6gskcWaNL58OYv2nnU/4KIt8EUCW&#10;aKjBte5dn5xkAwIApWQ7EoUT3WTXVGLOFQHiHnAHACGihh4Aix7AAEw1ufBavqimTZskz5svqd4e&#10;OBERyaVtBdY9PRew2dqAzgWYK630Jw8n2CAe0IfMxoesKv8RoFZ1otvRw+z0/EmmkWegiU2n6rMc&#10;EXbJKBcvL9Q/lpF9U2s3KUsead4Ey9cJQshLe6heorKeVk57st1Vn88iwCj32B0nmHTqTyc8xwEA&#10;FcD7icAu0VlAHLYjSkvk9/Ch3NDqk2PHDJxzCrJsarvmiwHPFNAZol9w5FM2wDkjvZRDLkDX7dZ9&#10;AesEx0SXkwfdAHGAA6KoyQPwaeAEEOK87BPz02eyeY1V7GVQQ3uorxH2gHppugYMABy8u2/j5+WO&#10;dyn3tcrx0uZd2VEgA1CDnkQh+VYwdkEXCP6s+23Jlu5qL8+opwurHAAZHT2eILXFmyspj34BuEDk&#10;c8/z4We82ZS2kW5wJb3J93R/1YXuBne0Af00biiTNsvZIsjlGU2bYbspe3HGNvAim6my6FzlP0VN&#10;h2y3yivNdmvPJn1Ku/wiQnzw0n+0DaBVSxTIf8ef2skIb+/FHUQ9lKV/WrmU00CieNJG2LDl+z55&#10;aD/2AMBZdhtTjIsEjhmZxQboRn3km1fl6xq79Gype/el+pf6DColi3tAY+lj2ymd68yXLPKwC/no&#10;Oy29dHLkv5Vhw7AEnW99qm88DqQ34LSmbHMmzdFclUUGdbi9bcwCkA3EpRvAGIBsoNv4p9sYmwGE&#10;9wgkT3/JwEuM/fv2xI03fiHOX3du3HDjTbFG4HcxU5gFYIeGJr3bM2B3YumJsWTZiTExucpTngdH&#10;lypvIhYPjBr8+lu/iwb9jd+5nvoMAG5Tnucs6BFTniHAMbs9DwyNxsjoeIwK/DI7anx86Z+ecMLY&#10;Yv3ndkd3dEd3dEd3dMfxOi644IKFm7Zsefr89Rf+L6tPEfjVn693e5736z91NHPW7FikP/rJFSfG&#10;lssvjzvuvjt+4GnPL3ia884dOwR+X43Xfvxa7Ni5I5577tl46Affj5tu+mJs2nJxLF95Ym+3Z4Hu&#10;+K/+m9+LvQdwQpjK1sAaDmIjO4M6GxjKIS9nnwjUL/NAdqhw1nGm4JMzb2f2fTnKACHKyRl9n0/F&#10;4CC28u8LGPBt3aMCREwDxhnLDaUSjOJkAxprl+EElwkA0Q1HErKDi7ymR7XH6zl1Ri5lHKVtdZds&#10;g1RRgkzOAlIAf4ERwLGjs6RRXnIKtFMm68x6IXS3vtITm9V6zyKD9uZQu4zrFJBrUcec3nqwB8rR&#10;G5Dn9iIPh15plicZ6NXrG6WjT4Hg1Ccjv5zJs3Pb6nYdBmapA2WKv3S3bOXRVvTBdjiv7ifleXox&#10;LxfU34AkR0YpJ35PVVYdRJq9CRV1mt5zm4jUcu/2NcrocUZ7KedPS+lsMCt5nKGjAutEa1MW/Kz5&#10;lQy1p+RzXfzuX9UFwPS40bXHgcgRNOW7L9GfdqEbNtBY5Vz2x04e25Jhe5GGbRoP+dXXyKYubHCI&#10;cWodAGICU1zDJ1uir0G7yCC8nQG/yKW/0A39czOsXOcJ0ABgUJf14zkA1IvfQEVUEbwaD1yTThlk&#10;Q5VXNkB+vRwwkDFoyvqQW2X8DKCT+qXGVr0csQ0kA37bFbuQThp8Srf9pDftMp/S69rji/HQ6vKL&#10;AMl+r/EBMt130hVe6648AFW+AKEd2QcF+usZK3KfaQylnCyDjraPzraFKW3RA3SNh75AP5ZkkG9b&#10;8BzQ1+1MOsAxwWuOB3SviKg30lIeLy6y3xLE2t7Uh82VDhAlEswzwiZy6I2d4LXtVQ/EtfVqfVpj&#10;xHy8HGlAu/gh1ydymxuop07s6ja0fvTLSKVjJ/Qr0E1eysx+pyy7gvsTRwK9UL6oeDsjwyqDHu9q&#10;XL11YF9cd/0NcfbZp8fV11wbq048zd/3BZyyP8WAAO7IxPIYX7JK4HSlI7+jEytjeGy5N70aaJ86&#10;WrR4KBaw4ZWA7xxHfhd5unOu/10UswR8Z80Wzck1v7PmzBP47Yu+gaEYBACPTcbYhMDv5Irf0//t&#10;AlF3dEd3dEd3dEd3HK/jzDPPnLvl0i3fW7v+/P951SmnxIg3vGKHys8Av7Nn+bMOk0tWxkVbL47b&#10;77wrvvv978eTTz3pac9Md2bdLwCYNcCA32/df3/c8rXbzL98xUr/ybPBx/lr18fv/sN/FPv248jJ&#10;KQRkyqkqRwgH1g4xDqYcnSnHFedW5+YcTacpZ2oKkPlTOsrD2SGP9KKaUm3gaZD0URw7xueEcs2s&#10;AZn47ACLyDcoEH18CIcYEJKANoF1OoDoW4CEfMCdgQx1km+edFTRkTLwVj2UNTCTo0z0MfVMsrNs&#10;p3mqHQUEkFfR5MrzmmBktLK0C8IJJ9IKUYayEOlE/tDJzqj0pKztio3l/MKHntgWuwOEvaM04LLV&#10;29MLPUU9GaLKg0ivvsPphRcdrCtlGyjDHrbpB7JD09Xy5WRD2AmwCgDlzBpcACngM8FcygFwAmIA&#10;wjjn9AUA2BFR9WGt6wXs0ic433zqiPqngDMAlvoO9fqZdjMNFntDfEoJ0ExbaC98BtY6J/iQbJ2R&#10;jw0gtwWddF22op2VT/kca8lX5MgxvOJBNlOrsWX1KdfV7o8/kAzpaSCsNMggReUNgABH70nG+7RL&#10;+crz1HLVDegg4mZ7Nh3r2fOYkHzs6eiq0qotRCt5/rjmmeLFDc9klSdyBxmgtefaAEhnR68Zc7qH&#10;vyJ45kGHRr5GHmO2l5fyDaJJb3nwFTlfZ3SlrY6Q8lvBWfxvMdW23ZsPO8oWnN1Gnd0P08+qmxcw&#10;2JVr+IhWevdoXWM7CLkVUXW9tJ061UbWqsKLTZEx9buRdvEnn2Qv26G1g7JlB+yIDWtqNvKtR0vP&#10;6HD23YcaE76XnZ2GDsjW2VPtrZ/GF33S+vI/B8ZvxZtvvJk7KiuNKGzxWbdG1k3tY/p6gdhqV7Wt&#10;Nh7zveojrWyLTtbx7dzBmanNJRfy9OgGdKmb9mLP0qM3viQbnT94V/n798bVV13tTx1dd+P1seaU&#10;0/0/BZjlv6pP4BawCwAe5TNHk6tyze/wpIDvuADyWCxkw6vFw7Fw0VDMm9/n3Z4L+JoEpAHAM4n8&#10;ziTyOzfB7+J+rytmw6uR8aUCv8uJKv+O/m878Nsd3dEd3dEd3XE8D8DvRRdt+v6FGy78V2tOPdW7&#10;PS9ezIZXv/47v9Cs2XNjYnJFbNhwUXzta7fHg4DfJ5+IHdtfjh8L+P7Gj1+LV3/0SuzcuT2ef/65&#10;uP9b34qbbrpJ/JtifGKZd3vuF5197tr4rb/3O7FHzgpOC4CGN/E4dRBOCo6RI8ICBXYYxVNODs4L&#10;jrSBIQ6nnCNPVQVsCPCYTw4bwLpAwPTy8AAgy+kCSBFlJXr40fusz5Qzr7oPEYHE2ZX8AmwGiP7m&#10;7pGMsLa0mrIMr0F1c9Sop8Cq62s6Z/Q26+YMgMaxNo909JRL5QE0DVIpr3SDJ5XHRnY+5SCSnuAo&#10;2498yxavy6nObEPSlE0EqtQGpvqyARAOJjIpm4A2wVZFkGpqYdmBtcAV1aXtAD/bVXLtlIqq7+pl&#10;Qa8PJBcwVwRoJ526U3YCdwM6lUN+Oboui11UxlFZ5SWAzY2q/DJFehjwoVtLh5AFOCGv8k3TZCCb&#10;qdjTZQJoSTfAbTJTdgJIQCKAl2vabBAkO9Bm6qSPsC/gnGvaQUQ218lmnxMZo/01hd72aOWsi8hg&#10;FzuIr/q57MbLGq790oJyAjVlGwAuGzOhS74okH0BwZSjnzSeAM7VfsrAWy8NSPd40jV1uF3iQXf6&#10;mT6hzQZGjCHqV5pnJTR90Bug5dkHPCOkAUhElqN7t0OyuXe0ETnoAZEnqv4nzQBHQIZy06n0q6nY&#10;no49bcqtbdeeC+vWgJ51xb5Fkg+gt+7oUKQ6yKcszwf65DTplofeku32URad0I02Ug4bKA/Q6cg2&#10;9ah/fG7kcuIv8M512ct1Sx58/h3QfY6bNj5ERH+zztTHYLKVNZ+uc4fkjKbTLmzObuB+KaHnnTO2&#10;e1vnvW+84TzkUyfgc9/e5OF3gd9cdEK2o78f5ouCspnbrnzKoxO/CeiALMCo6/J99qn7H12xATJl&#10;T4j7sg/PAd/+RRfr3HTBpvt6egF8VQcvIJoOpH+k/n/74P649tpr46wzz4xrr7suVq5e412b+waG&#10;Y1j/Wf0jE57mPLl0TSxZdooA8KoYZc3v6DID4EEB4P6BMW96xbTnKeA7tdkVxJrfmbPYU2NOgt+5&#10;82Oe/nMXG/xO+vNJyB0bX/539V87T9Qd3dEd3dEd3dEdx+s4+eST523cvPkH569f/69OOkXgd2w8&#10;+vr6Y86cXx/5hWbPnhPLVqzyp46+/OVb44EHHoxHH30stm17KV55dXe89srueFVnIsFPPfWE8r8T&#10;X/rSl72786mnnB5Dg6PeGOS0s86O3/w7vx179+Sbe5zQqShjOq/l5OHsAK5wlFgLCiAinzI4bOW0&#10;kca1eXVOWXJMDfhIbxFR3cMDUMABtlOIDpRXGk5sOVg4k5QtUEc9BWD4BNPhtpsy1+hFXhGOHvys&#10;Vy4dkUk7clo1znI68CbV7zPOc92b8t76AOZ1j54FOJFd0V5sWNOmXcb36exXGw3qaY/Kp82ItibI&#10;5Z7y1MU1aWn7PDPdsdZfF7C2cy3Cbu+9m86s26f7nt4iAE/ZhKgxNvI04saHHMtAB/HZjoCJapv0&#10;dxm1NyO9CTZJA7AYtLmvNEbUJoAn03kPqQ4o115/6A2w4Dukcod1rnKQAR72Ux4yANe5A3SCP8Au&#10;EV8DY6VRL3rD77XK0qvAtAGm7j9CZ8uTbtIXfoAtdnb/IZsxOY0PHq6RSx/a/kq3HZo9oR4A0DNj&#10;8OWy6jvsjF4i5Ob06zyjd65zJh+7sXN1RsvLDraf8h0VV52AQsAhAMzAVedeHZJv0M740rnAI7pV&#10;f/vZES9pPYDU9C9Qk+Min4HKJw+Q5PHRqPJ43hg7tN/gVLKQQzp82ATdcnwlwIXqd8X1SlalO48x&#10;Sp3ooXvaaRnop3valmWynVyT7mg78sRbLwiSP+UnEKwoLHUl+HREUoA0bZg6TLU77y1LcmxzpdM2&#10;+ih34aYtCQ6xA4Cx1gRnPnU0HuU7Ct54DZhdPqcM03bGHPeOmhagRB5llX6gbTqFLNudsk0O/Mju&#10;9R3XIl4MkEYUuT5RVP2IDOsw/dyu0anGd6Y1Hrclp4DXywJmCNSLOXgLTGMPqMq9fSDTqf/AfpU/&#10;sD9e/9lP4sorr4xzzz0nrrvh+li95jR/rmiegOvAMJtdLelFfFn3O77kxBibWGlAzE7QAF8+dbRQ&#10;wJcNr5j23Nv0an5Ff3U9d7GnPs+YmeB3NhteLe6PxUMjMTg2oTqWecOrkYmJv6P/2g78dkd3dEd3&#10;dEd3HM/D4Hdrgl8+dWTw28+GV58NfmfMmhVD4xOxbsPG+OKXvxLf/u534oknnowXXnghduzY7h2f&#10;XxEA3r59ezz77LPx0EMPxde+dlts3XpxrF61JkZGJ6JvcChOF/j9+7/7u/GWnBimbAJwDGxFOKvl&#10;2AJ0yjFO5y2dQgNSgE/LK0KOI8JyrOreaeQrjehsRiAFCiSfyCayPvqA6Co7KQsYNXCHw0xUgToy&#10;mpkgkjTA3WGBL3RmvbABqIh6DFDhRXdkA3I//kjl0hktpw8e8tAPmejNtXVS/RlRleMoXQ30VTdp&#10;EFFGRzGpVzzWUYTd0D+jUAkqcQ4hePLzSwLuKl9OqutFV9rGvcrYbkozmJOOOL52ZgGG1EW7mo4m&#10;8bFZFuCYfPJ68rGF0qpcgYNeXUrjmr6tsp/iBziJz8BAPG4PjnaNBelUoA2QAmBjWrOjwiLAW60H&#10;BpAA8o4dUV8jk34AyCj9kJz0j1UX+YAar9OkDvMIJIqfOljre5RxqnrZyIw02kQ+gBebuY2SYb2k&#10;T4JSgFL2o4ET+pCmazvnahPtoa22hwgZBl46YwvbQddlH65rPFUfl1zOlIUAs8fUT4DyBMCpL/ap&#10;FwDoSL7t0uqm3YBP8qtNHgsi20xl/LKBPqM+3XOdbaRtOQbQ0f1s0AIAyam0vFwyeBEg6YGx1q+U&#10;Nahu/YMc8vySTLYvG8GLDI8z9bMBJX3W2lG2yDZpvKGb7uvsdM7iQ3/an0BTsnmWAdEqx3hIEPVp&#10;4JzjiLGZQNnjQWf606Bc5xxfaT/KuJz4qN+fPxIPwJD1t+yyXDzYnvpSF4E3yWO6b9kQPZjdQpsT&#10;DCaYzvGQ036xOQD0UzMvGH/ShzrgNaCkPvQTWa4ApfWjHZJTv8kZ7d2bY0O8Wefblgf/9A2luHY0&#10;F/3Mx7jJKcfeaIt0rhs/PABYiDzkk0adjBHaRJQXfvI5U35vA+nmm1Y/bdrz5psCuD+Ln//0p9Yb&#10;m9bLmEMffeBpz1ddcVWcd85Zcc2118aKVSfFnPkLHZldtHjQU5tHRpcb/I6OCwQ76rvUxHpgwG9u&#10;eEXkV+CXac8t4uvdnnuR31zvO3Mm/7FzY46uFy7ui0X6PxwYGfOGV+MTK34xNrHsx/qvnSvqju7o&#10;ju7oju7ojuN1MO1585bNP1y/4cJ/dcqZZ8SS5Sv0B85nGtiNcvavBL7QrHkLYsmJJ8fGz10RN37p&#10;S57W/PRTT8XL21+OXbt2xat85/fV1+KlbS/FE089GQ8/8kjcfscdsWXrpbFs2YmxiF00Raedfnr8&#10;+O/+VuyVo8LuvwA2HCecxwJzv0wGdgIXdQ8wLOe6gBighumyRATYyOqDQx8btFaUjXI4VB+w8y1l&#10;BGBxDJmeZ9ACSBLfx4cPOULsaYQ44HIWqcPrHyUTXZGJAw1/Ob0GroBdnamLNaoFtH3vctlOHM/p&#10;Dmflk46jioPmKHFzku2kinIzrwQ4tNFlkIE+H3LdgIuIaI6/T6xr7IeuudkXgDT19XRtSDpaD8nr&#10;TTmmbaoP+1QEuta1lr4GDE1H6iaP8lPTzxPUItdTeeWY0sbUL8Ge80XUWXKROV2H6SAYx7vqI8IL&#10;aDuqPquIJWCNNEA5/ZKgj37+IAEq18iUDAO4Bpa5JhqKgw5VOlFTeCnDGCD6a3nIsG4J+lKW8pQG&#10;WKHttoFkejqsrnH6yXN0XPzT+dzHzT6lm/tZ12UjxhPjwmOHsYWOgHHlMVapg7JVnnQI29AWgDu2&#10;YgdsR3tbfk7Dfdtl3BYRzwS6oOPUFOqUxUsH9K5oG3agj9G3B1pVBjnoX2AE8ME4g5/+JQ2wQlqO&#10;8QZcRKTt3886zvyUDekHDwooi8ivsUHkz58ia89r6pBjj3OOPYExgSPq4hpZyHcZXdM2+hv7+XNK&#10;AlcG+vCJehtZNfIz5mtegjDrI8Ekdq/nj3pdN+1z+fy9cjS78bApE6Cuylg38dczcOyTY7YhAJi1&#10;ruQBBJHTI8oABgGI7Qwf0VDAp59r+ljj0P0pAnQbkKps6qP+VT3IIw29eea4h8+bR2E/yUa3qnfK&#10;ztm/BqYiZCTgVZ8RfdY9VPn0J1RTlclzpLaNp+IrKlDMbwjlvK6Ys8o6T9esBwcEc8/nxPjmMGuA&#10;4avxhe600/2rcfPGz34Sl1/6uVi39ty48cYbY9Xqk/Q/mJ8mYr0vEd6hkYz+8p3fsYlVCX7HlsXg&#10;8JLoG2AfC9b88m3gAU+Z9m7PbHjVwO8cgeHep45mzo0ZAr+14VX/8EgMjY1LPmt+l/1idHTZa/qv&#10;7cBvd3RHd3RHd3TH8TwuvfTS2Zs2bfr2+Rs2/L9Y8zsyPqE/8KGYt0B/0J8JfufF6JIlsX7jRfGV&#10;r3wtHnzw+/H0s0/FtpeZ9vyqic2uAL/PPv9sPPbYY/G1r341Lrvsiliz5owYGZmI/qGROOW002O3&#10;gPIbe/YKzMnpFKDA0cNBsYMmSmepOXcAEjnb8OC8lGOI8+x1rjjeIhxPZPTAJqAFkNHANfcJ+JKK&#10;z87h++zGqjSl52d3Enj0ZMsRdCQW/aRbOXs4fjiKgEjKA0ABfq5f6eQZIKquiqgWqKM8dXNd3yJ1&#10;tFUAbUo3gFPWTTrrbHFUcdABVDjGNZWb8oB9v0Cw4yo93QbVKd0OE912XakD7Sw7MP2VegCKFb1E&#10;tr9FzEsFpSGrZKI7snhxwbnAD/I4Z71pW3hJc7vgFfkasEEfIUf3jvyTJl7KVpt69yJPQUduk4mO&#10;ADb09pRk5R878nH81bGjBntEgpke7Z2YdV/Ajb5NgMaGWrm7c/JNgeXkVd3iJQJu24hIM6A0n3jU&#10;hgR8CYrIM0ASn20jYo04dkQuPN5tWQQwKiAAsCi7lj0ZX6xVBAAAUsgvJz5l5ziDH1mAAm9UxCwD&#10;ZLU8g16R24VsninlE8FGD9qB3t64S30IcZ9To1n3nBHsmk6OPbA3dVf99BH6oSvgCz25h+ChPznT&#10;ppyOmxFDxkiBKMrRDnQjalmyzKNxjyzvA4CcJrtH/r0AqOusMqz7TGCm+rG1zgWikEma9Ua2yibA&#10;zEgtdivQyrRmXowZVIrgd99WWfWL+0rlDNYAVm4jAIuIfrYr+zDBZ7XX37SVngVU3VbyROwLwNnP&#10;kHgLrLod0gOg5zy1l3Q2ErO9GIutDDZBpjcam66D8injKDz3HlsJQG2bXj9p7NEO8VAWsGkwqXt+&#10;k5HDGl3ysr4pkMu5xmy1yXo1WZ62TH3io22uW9fUXS8TiIh7LwjZx5tZqc3wAt6xl6O9OlueaN/+&#10;fQnSxcMLG8YXzwK7PxcI9/+L2vrBe+/E3jd+Gldcdnmcf/7auOGmm2PZipNiJmtyZ82PRf3DAqeT&#10;MSbQyzd+xydXCqCuMI3wnd/BcdFY9Ikvpz3XZ45yh+f6zi/gFxDMp45OAPyK5sxdEPMWsuZ3yOB3&#10;xN/5XfY3o+NLX9F/bQd+u6M7uqM7uqM7jucB+N28ZfO96y9c//9gze/YxGQP/M6Y+evB74xZM2Nw&#10;dCzO37AxvvSVW+O7D34vnnz6yYz87t4dr7zySuwW8d3fx594Ir73/e/Hbbcz7fmSOOP0M2Pp0uWx&#10;eGAwTjrltNghoPyzN96QM/KuQQ/gsEAhDlIRIO5DdlfWOaNCctZwwO34FxFFAnxm1JF7nB6cKDto&#10;ooymNvAsuQY/AACucbbEXxHQdPKnnPoCYUWAT5wzQCXTox3BRD6gU2eIsoDuimrb6RJRj3Wj/uYU&#10;Ugc6WzZlJR8d+CwO5cthxDmlHGDEuqg+KPXPMtgQIFkR4rQD9soyyCLd+umefHTAif+wRcThS+cz&#10;7VTt7/WJylQUvvIhIupOU7meE+v6K0qbLwlYM3v0qAA1m2xJ75ILZTsTGHwq3X2VkWdHbwGyEG0W&#10;JXjNdbZ805czAJPopiOegDXGiK5tP9VLuQK6BWhzbSwRUoC62slYkpyKGgMKDYDFy1jzywPkYWPx&#10;WQ62pu3orbagP/azvbmGVI+ppfPZJKLKdZ99kPYzyBKVLOzJdfVh2cxlxFc2M0BzfeIlmvnWfn+O&#10;hynPXscsnWlf7XidYD/bYD119mZoaiegN4Gv6hawIBKKbIN81Yku06l0ct+JN0FdjqfSscAc1z5L&#10;PuPfYE15ABiAVk2ltWzKaxzAT349Qwau4qFOxiK88NQ4MmDW2b8H6KZ09yu6lwzz1Tig35PPbVQe&#10;mz6xW7FfmpBGGeqUbS1bVBvkWa508qeRxA8P4A2ibfwWlI14Xrg/+BbtFj8vLiQLKlvSFuxFlJh2&#10;Fiit6c0QPDXt2XJlp14dkoNe8LlN2EHybcdWvnizX7JOr89v5bK+PLuPnI+cBLMGwcrzhlkCm/nZ&#10;NICnxh07K8t2FYkF6CaI1VnpB/YmYLU+BsXKUzp8yKY+gHdGdjNCTN6+fXt75SyTcrqvlxzwUibr&#10;Sr1pP4CayO/rP/1JXP65y2LtuefE9Td+IZavOknAd56jtGzO2C9wOzyyRMD3RAHgk2JscrWnP4/4&#10;U0eT4hn39+8XLh5qa34FgOfn544q6uuzwC7rfGfOmuNNr9gQax5rfgeHY2h0IobGJ2N4fOnfjE6u&#10;3KX/2g78dkd3dEd3dEd3HOdj5kUXXXTHhRs3/k+nCpROLGEn5iFPez5h1qxfCXyhGTNn+s/6nLXr&#10;46Yv3Rr3f/v++MEjP4ynnn4idux8OV59VeB3967YtXNHvPj8817z+xWB5C1bLo6TTj4lhkZGY5HA&#10;L5Hfl3e9En/xlz+3g8SGUemsyvErkIRDLrCSziqOYUbFcMRwXnB4AAV2vniLL6e5nGcIPoNqOfWk&#10;U9a8yBMlQE7wUaChrpM/wRv3BtQCuuUcVrqjqUcySoxs+A4LLHAPWEPOIQH3iszY6YZ0je7IgSh7&#10;EACNs6qz61CZAqwGMdL1MBFp2QV+eLAP64qRzT0OK45iAQxk+0y7LTPTbRtAm2RZV3RSexOEZxoR&#10;8No9OCNQzaGWHgl0AWUJvnsAHD1V1mCt1Q3veypDvxokqk1pP8l+Tw7r2wd8ti1af3DGdtZd6YCm&#10;jz7KtcoFILHPoQ/fj0+O5uZTgNpjR456batBsPrmyMcC2pxlJ9a3AlYAbJQ3wC0+tZVoKODPoFp5&#10;nAsAQgDa3EU6AbOnN+uMPgmUUidAkYGRypBGX9M/tkuLZpGPI+4xzbgQH3Zy22yH1u8aDzVmkJF2&#10;Uzr1wSMdsSPlK7JngCQqwAbIpd3+LjE6KM3TvmmT9KE9gACmk9IeQHiCv7RpTfH22BBRF+N0OkCu&#10;FyboV21Ab87WHX3E67YInPFMc19jqtpDee5pA3bhGnmO9qMn5UVES/e2qdCOQmJjlSF6WnZCfsmD&#10;CkChf9k018OqXfQL/SDyGBWRjyyX4dlswJ1r6nTE0nrm82YwKNBGm+lLbyonG9IP1Od8ETq5vbRf&#10;97STa79MIw09Whl0RW/OpQ9ADhAIH7Kso8h93+zxtndrTiIaTL3wc4YPyhcKCRqdp75I0Dj1ssHj&#10;apps+NDDQFKUsvJcfNiOPrNNkGsbpY7YxzZsee6Hdiad8tRP5LZ0cDkR1/Tvvj1Mbc4IOb/f5FU0&#10;mHKs/4X2vLnHkeGqG3mOCKscbQCcs+HVmz//F3HFZZfF+eetjeuuuyGWLFsZswV8ifwOseHVyIR3&#10;Yh6fyKjv6PgyR30BwAODE/rfHPfU5wV9QzGPNb8CwHMAv0R+p4Nf0QymPc+ea5o9Z77Acl9+6kj1&#10;sOZ3dGLp34wsWbZD/7VzRN3RHd3RHd3RHd1xHI8ZW7duvWvjxk3/02lnnhXjk0ujnw/7z2PN768H&#10;v2zaMbHixDj3gvPjxi/eHA88+L14+tnn4sUXt8UrAr27d+309363v/xyPPfsM/HEY4/GN+75emzZ&#10;uiWWLF0WC/v6Y+HgUKxZc5rA76746etvGvwSBQQ0AuTsGItwWHBScBQ54yjbeZMDxdnOIU6u8gFF&#10;TCvFQcbxtFNopyudsXQScaSa86c8O+7ir6mU6JGOUUZnC+DZMZOTVaDD0SvJs7MP8NA1ztzHDZyx&#10;6ZPz1AYDYJdv0WHxlfPrCO0hwCwABtlJAFryrJfK1KZZ8KEnQPID1uA6XcCNCKocbfRlarLXJQuw&#10;lN3QzfpKds/plGzLbU46tvdU72llqNNTkZWOPm670iFH4e0sC3i8X+AFmwBoceCRkXahboi+MMCQ&#10;Xdxe7CYZ2GdqzWaCEaYoAwbgQ0fORMANrKgfuQ1Me41xA6rILwDLNF0imp4KrTZ4cyelGdyggwgd&#10;KrILiKvpvqShV01zNvhTftUBEGB8kYa+EGvBsT9gh3vqAegxVn0vOdSHbjmtPMFijYXqL4MB2qe8&#10;fBbSfhDp8MBb9/RDPSuk5YwE9GEsfDzNLrIl6bZDgv0CuF4rL/28qZfS60UAfLwYIK/ACXXQVkAg&#10;oHo60DHQaJFHdIPvsJ4L0g16lVa6Z/+rvX4ecy1n2Zz8esZtE1G1nXHFbAueYZ49z3LQ2eBU+cg3&#10;UBLwQQ/qpP0FNJFDf1B/6pvpzpMtGVceX9RFvgh5tAse6rKt0Yd8yiuP34VqG2UyvckWv6OZIr8Q&#10;01hmTNeLrgKt1EObraPyea7dx9Pk8BLJPNLVnyBq5ZhC7nZK5v59TA/O9qcueUYW5YmQIuuAzmyg&#10;5bbp3npKFkAybZH9ar3atUGw+Pgt5ZkFeAIy0QmbGoTuFUDdny8iKAsP1zlW3rcdXJd43xYIBRRj&#10;Q3jRpwe+1Rbv1N1+CyF05cURn1jyFH/aoPoNyGWDAsLWVWdArqeUSy7RZPdT04ExvufnP4vPbb0k&#10;1q1dG9dc/4VYsnx1zJyV3+Jd1Dcc/Wx4Nb48JpefFONLT/QU6NHJlTE0MRn9w2zgOB6LiPyKd8Fi&#10;PnXUdnt2tDfJG17NW+gNr7zp1Zx5MXPu/FiwqD+Ghsa8EeRw7vj816OTy1/Uf+1sUXd0R3d0R3d0&#10;R3ccz2Pz5s23bdgg8HvGmTExsdS7MDPteeZngN9Zc+fFiP70L9h0Udx485fi/u88EE899XQ899zz&#10;se3Fl2L37p2O/G7fvi2efvrJeOj734877rgjPve5y2PNyafE4v7BWNg/EMtXnxjPCSD/7M034h05&#10;InxPl02mAGAGCXKSAFgVeYRwvnAscQrLwcTZMvhoaRB8pDMl1jIAOeIxgBSf5ckBhBfwaCCp63Jc&#10;D74jUKNy00GXN8Zq9+m0IzPL4IDjlKFrRpxFKm+QJx28hlV5v+wYIyfTcHQB8PkZIcvHwVU7PpTz&#10;+0EDA8hk3S9ACcCXu00TEUN+2gXwjcyyl9uvM4D+fYFU6ydZBkaUB5yojO0Hf9PTu0+Lz+0HBFuH&#10;jE72XlJIFuCflwY4mZSv9bhQAXKARAIL5AP0ZUflE0mlPZRHX3SlTLUPEO+IotsGf7YdIgJbU4sB&#10;dNSRgC1BMNHN6UCWabsZCdY9bVB6TWFmnS+7PH8gG3ktK32mOg3McdglF9BMHmnoCjAq0IfTb9tJ&#10;F3aOpgxEmtMbj9tovgRjgBWPxUbmR4bOOP4Q9/RjgSQ+30MkDx5sW+PJfS2d8wVP5rudIvTnHhDr&#10;/mG8qZxJ6baB00kD9GGHHCMQuiODtJqe6wh6k+H2i0hnXSbgiLHvMSsyQEQneAExklFttu66n2on&#10;ulOuPS9K41nxOnbZm/XIfm4af9k+nxfJ1jl3ERbg4oUKEe1WF7xVB9OLIcCV0+k35dFebJTjiPZm&#10;26xXk8E5+5q624sO8aODZ65gP3TluXR7s376g/Fdz2cBUq4Be05r9/Q9Z7eNM/XpGqpntPKwDzZn&#10;3SvPoV8S0kbSGwhEFnY2AKctkndQ9deU4ul1u98kH4BJvoG30uGDx1OLLZc0zjlWac9+A+EEn8Vn&#10;gCuijVXf26K6r7qtF+NL7SKNPEC1ZUi2I9nsdI1sAVrO9Au/VZTptbkB4z173hRPyicfQE46NjCA&#10;lrz39Fv/kz//s9iyeUusX78urr/xhphcukLAd05Oe/Z63rEYGJmMMdb8CvyOsN6XCDDfACZ/gM/3&#10;jcT8RQNe8zsPmtciv23NL5tfcT9TwPcEgeoT5syNOQLDCwV+BwZHYhTgOz4ZI2OT/3FoZPzb+q/t&#10;ju7oju7oju7ojuN9bLnkki9t3LT5X5559rkCv5PRNzQUc1nzO/vXr/mdOXN2jC9ZHuu3XBw3fvmW&#10;eEDg9pHHHo9nn3kmXnz+udj20ouxc9f22LFzu9Kejkcfedi7PW+Sc7F0xcoY5FNHQ6OeZv3EM8/G&#10;T15/Pd46yEZTgDCAUwMUIju5XkOawLamDpeD5rTmOEEFGGsXXfJwzsyra09BlDOaDlE6gI4aST7l&#10;uDeQFS/ON6AXMM6U7HRmAWdTUTDqLBkAV0CZ+QAcoroGPJZ85yndUUyuAZZE5xrAQ245awa7AqeU&#10;cwRZhE0oj8ONM81mVES87RADamgj4Eq8Pk+zD7awDPHabjj8OiMHoIlcA0ZdA156NrFOOJkCPdKJ&#10;3ay5RxbgnnZXe91mHHOVQ1dsBaDIKKcAmHT95JO/8hlwQP1F6HXs2LHM0zWEbjW1F0CCfegHIpoG&#10;5ZIBiD/WNuVKsCudGrGm1Z8kkhzKGRi3NH//FxuLr4Ccy6hergHATIdNECRbiHJcNPCMrdT3yEYf&#10;g2n0lWwDJNVlIMw18pErKnBefQkowZ7Uiyz6xmNFbfvow0Mes9UPjnYCYnDym/NPP7iM8rmnrw3I&#10;WjuKqNd1qE4AP/rSXtcpeez2zD1jiLWuZQOnUb94GGPYkTTbRDKhqo+2cs8Z/SCDPFG1i3ZUn9c9&#10;OpNv0jVjgfQa52lLjVlktTYmCGLjqizLs4vNKItd6+VL1cG55Ptb4u7PaXbRMwkf9/Usk58vMiQf&#10;oCyif4mU2wboJaI/3BeSz3ihHgPSfRmdJK/koR/l+JQQQJn6rL/OfonV2sx9pXP+5c8gGfTKBgDE&#10;PXv2GNxRVwFMyhUPbXe0XPeASCKlgE1+d8iDh52SkQFPRc1dt9s11WeOyorftpZM+NhR3r8RXEtH&#10;dCL6bBsAVAVI4auxzMsc6kGOdSVPdVR0N8dVfqYNfd/Q/wTyPIW76pAebod4bAf00rVtz73qxi6Q&#10;p39LB6LMWSaB8rvvvBV/9Ef/ODZeuCE2bLggbrjxC7Fs2WoB33mO3i4WuB0YWaL/rSUxNrkyRqCJ&#10;5T4PjC+NgWH9b/aP+lNHRH1Z81vfCOa7vv6+L1FfdnoWzWTDq1nzvOnVrLkL/PUDvhU8NDwRw6OT&#10;MTQ2+b8Nj01+Wf+13dEd3dEd3dEd3XG8jwu3bLl5/aZN/5Jv7k4uXebIr8HvjJm/EvialLdgeDjW&#10;bdwYt952e3zj/vvjsSeeiOeffSa2v7zNa31f2b0zdmzfLuD7WDz0/R/EvffdF5+77IpYtfpEf05p&#10;fl9/DI2OxfeVz7TntwV+y9kt56XIjqsdNzmFch7tgInP/OQ3Hk+15VrpgDoDVTmwjhzLcXWUUk6r&#10;65Bj9PYBpsAxFY/60jG2Ay+ns4AcDrRlSy5U0SzAhqMdkoP8Dz8SaDt6xJFhR/MgOWgGFNIFRxpw&#10;zC7NH8rBxvHCgUO/crKZ/uw1tsgX0T47yVxLvvkk35FctcVOqWQTzTWv0pED4Tg6uihiaq5BVmtX&#10;ycx2NIcW++Dc6xpnGZsSNUc+UwpJpyw6sMbZ66ipExnK41zycFjTyW16iaqNbIZDnvnEP6UP/TnV&#10;popkpc2b/ZVWgMabMyEXu8kBz7P6TnIAJocEtAF0AFSm8eYmTQLA4iPy+wlAVcAZYFcbGuWOxtJJ&#10;fP7uL23QGVDEpmO8BLFDji3EV1OCC2DS3rqu8UKdmZd2rnbQPnRGn9Q9CQBAPvw1BrEzZ9tC6diL&#10;e2wKT68fWx3YF17SOdM3RK2PIE/6ELE1sG2UbYYSePPcwJcbYmXEnBcLRNppC0ANmZaFDF1jP4Bc&#10;Aq2cvmtelS/d0AdC994YEFGGa9LYvTfHRb6MAnBx35MLiBJxn5uDHbGM7L885+9H1gmIKtk8q5Rz&#10;H+ieM7alP7FbAU5sYFl6RknnhQDPQK7vTeBJX3narNIoT5sYw9XPPHNZttWrM+PDbVW6+xJSGu1z&#10;GfEwZbfySgYgLkEa/LRFIBjQNw3oAuYS4CUQLEDJSwHyIduAPACg2pHXpKNT2oi6rYfSbSeeRX4D&#10;xIse6IO+paPP0sl9hPyerpTJ+9Kx8pkm7bpVL1F55FqO7Ef6e/ovcH+rDGX5Ri/tRaZB+16+MZy7&#10;OXPv6dLKQ37ZApmUse2lB2mv//znvRclbisgW22D/uSf/9PYunlrgt+bb44ly0/0etx5Ar9MeR4Y&#10;Go3RyeUxrvTxpas97XlYAHhAgJh8R37rG7/s9AzN7zfozc8dMe25zwD4l8HvgsUD0a/yBX5Hxib/&#10;9cDIxOf0X9sd3dEd3dEd3dEdx/u4/PJLv7j5IoHfM87K7/x6t+cFMfMzPnXEhlfDY+Ox7vz1ccMN&#10;N8XX77k3Hn3s8XjpxZdiuwAvtEvg99VXdsVLL7wQP/zhD+KuO2+PK6+6Jk466dQYHGL3zOEYGRmP&#10;Rx57Mv7iZ6/HXjm0GdlsTnBziuwYinAwDbDkcCZYEvjA+ReVM4ZzifNJ/gdEfuUcJ+hKgGAeOVjU&#10;kU454EzOuJx6pvDiwBJhRmZ9Fok67RAjB2AgSgB4OD4SiCoe9CLPEViBBxyqqqeIyCX10U6cXNrp&#10;timPyPHHOPICIJQzWFeeo6UqA6GTwa/lZX3WVXqQZn61ARD98eHDblOmSx87e4AM9Eo7TAfepWPZ&#10;iTZA5dgm6BeQEy/1em2h2ghgKDDX45UjbZAqPbA9kW1PIwU8KZ2oMtFqzo7oqUzZFTvyEgNdSKv6&#10;HMHTddo0o8kAkFyfqnvp+vGHXMuWshmglE8d5WZWAsuAP6XBV2kAO4Af0x4BbgAe20Ryua61rwmi&#10;AcqyCekqA7AzuBMRQfWu0JaXgNxretGbiLXSsAln5GMLt52omeQxZj1uRQa/IuzJ+HDkV3Kwh20h&#10;KhvX+OKe8UG/eUzpzMsXXuzUbszoSls+wkYfZdTcm181O1pnbKQxmPY6NNWW1nbOBQwBvchGXwOi&#10;Rm6P6srnMduEjeDpAU8R5ZDJbAP4AHoF9rJ9Ca7I4wwQom3YEHuQzu8DaTX2IHYGBkB5TEn3Sje4&#10;E0giclpy/eJL/c49crElgBfyPb81tIVnld8iyaCcf2fQTyDNkWClkQ/Q4mUJbc4ZJtlm8vz8qYyj&#10;oQBXATfIIBCell9ndEIfZDtfOtFewB7nGgtuF3mSOf2zP9Thqb2AXPEbDCrfkWHx0D6eN+QTLT2g&#10;PHSkLgBk8mfUlOuMkk61o/SCMj+vqZt72sHZhDwB7ipXANX1KN1Tn0XUxQZmpBMpRm9+RykPAO5t&#10;VGU9WznlGeC2+gpok2dw3HiKSKMu6vW0d+u3P/7wD/5xXLRxY2zccH5cf9MXY8XqU4KdmfncEWt+&#10;+ZzRyNiSGF+yKiZZ8zuxMje7Gl0a/UPj+t8c827PixYLANduz474Tm105fu5i2NWA78zZs/LDa/4&#10;zq/A9dAI056Xxsj40v/P0Ojktfqv7Y7u6I7u6I7u6I7jfWy5fMu1my/a/D+eefbZv+ATRIv6B/Qn&#10;zUf4f33kl6hw/9BwrF13QXzpS7fE/fd/J5544ql44cUX4qU25Xn3Kztj587t8dzzz8Wjjz4cdwr8&#10;XnrpZXHmWefEkiXLo39gOIb0h//d7z0cP3tzb7wtYIYDg3NjB1NOZ5HXkwK2lF7R3XSkiLjgtLJx&#10;STpZBRpJOyLwk2t8BRzkMBeYYmo1jh/RoXLQcLJwNgF88OFYAswg9PG3SAX+PEUZoAMgIF9yqI8o&#10;QkYXAaw4zWoD51Y39VIfzjBtTNCbdVCX67OuHzmPtloPEdfUUQ4vwAmQTVmm5JJWjjIglbZDtBvQ&#10;WFM/LUv8OLLYDmBD2R6Qc/uVJpDt6KrqoU63r9mc9gKue0566w/Kwsu5dK17dMGG5hcV0IAoX2XI&#10;t03VP9nmbEvJo27ycxpyglCir4Bfb2QF0KSM2uY8UYE2b3aF7vDpXFN+Pz6UIJX2A8gALMhArqcG&#10;fyxeT2+VrgLJ3twJmZJj++maqDD9jU7IL3kJkBKI8RKD6aHua16w6Gx9dDbY1fg3qJIcbIQtaHfZ&#10;xn2LTUTYL+0rO4i/AAL5bgdlRQaeTlM53QOCAfQV1aXu0qHW7/aAr2QD9gBugEDrrHrT5ql/3qND&#10;61/GhIg63WekSy5j3u0F8Ms+XFcZXnbQn4wnE8+H6gQccV/jpsabr/UsAlje2i+gJSCTEdkEZqz1&#10;Jc3jSrJpg+1BfSLKF1jyfauD9tWMheKBPIbRU2m01b8H7x70zAPSc8yoLsmyTRo//c7nkPxJJHjQ&#10;ATlNFi+M0DNBNb8dU8+Y26gy/E6UPjUGDP40TqbzFpFHRLeuAXvT8zyuVJZ0fvOc1mTysrFmWAAK&#10;4eF3NzdSSz7ykIFO9A8EuETW9LOBJmdRjQkivOTl+uDW185LeX5JAJ/KVvTa8nS9T4AYssymO7zV&#10;j/w37NdYAPgWQKYeeNEZHuret29/vPHGnnhTQNp1KJ/+4dn+8z//01i/QeB34/q48aYvxLLlqw1M&#10;+RYvEd1+gdvhkaUCp+z2vMrgd1jAlynPRH7JXyyQ3PvUERteGewK+M5ZmDR3oSO/fOeXKdVspsWm&#10;VwsW90f/8GiMTCyJkUmB39GJf90/NHaN/mu7ozu6ozu6ozu643gfW6+49JqNmzf9j2eedfYvJgV+&#10;+wYGY/6ChTHrsz51NGduLBwciTMEZL/wxS/FN+67358zYmfn7Tu2+XNHnLe9/GI88eRj8eB3H4iv&#10;3HJLXLL14jjjjDMEekfkKPTH0PBY3Hv/g/HP/+Iv44AcGYAZ4BZHyA4r1zhfIpwv0nAsAYlMQc3d&#10;jBMg4ODg6FAGXkCkQerHAiKAIjml6fzCl0DXU4IpJ+KMfAAF63vZSAqgVU6zQQh16RoHN8GHHF2l&#10;lzxAbjmLOGS1rvgjvk/cysKXgC7bgQz09VRigAjAQ9cFWAFM1E87PpZe1kP3LgeI4Sy9sZnb3+pw&#10;dFdEZI3NqQAePZKcj6d9mslRb+Tabgn+0cPOrtIcDUUX6w7wyqjRdP1wqslD7wLmjvzqDB9UjjNO&#10;a9o67Ud50qsPkFXOMHllC3RENv1Ou12H+pa1l3917Fj81VHW/ap90q0X0eQsInLLPfwAYQM4Xj4Q&#10;WaVN9Ifz4SuQB8hOOxbo61GTi80KQFGvAR82Ux5yATa0qUfKs50+yjZ5vTDllOY8lbddVTdtz022&#10;3je4feutNsUe3WvsSGb24/ve7AjbFkhB7w/eI8IKeM3Nqz45etRTvo/Jhkz/TmAMUEyQDECe3k7a&#10;gU75UiBfELhO9G3XvTPPFkCJfPH2SHJSR0Be6s/4wQ7wF7j0MgIDF8kAFOmMLWtNKXZOGRm1PbBv&#10;r21G210/1zpTxmOylckxm33mcaS8BO76TRC/Zy4wJi0rQV4BUnQjOgwPsokKl162GzytLo9XZIjP&#10;YBw5yrNuLc0RWnZgRia6UR47kN/0LR2wg5+Jdg+Ys23QSekGig0Qsjty6Q9IrHEAH3XU58/Q3ZFY&#10;8ezlc0EaMwUoC2z2wGXjr5kdREtN5Ou+wOd03S1LxH2llW083Vq/i8it+rItbWOr1hbO0+W6LPWJ&#10;yIOsa+NHD+va+ADlAFzWL5PPb7JfGIgOyO6kmVSeSPh7774d/+yf/nFccP75sfHC9XHNNTfEihUn&#10;xYIFi2MeJPC7cGA0BkcETkeXGwCPji337s9juuZTR339I9EH3yL+P/tjPuC3TXeuTa9q5+eZs3PD&#10;q1ki0ucv6tf/7nAM6H9xeHQ8hkaX/LvBkfE79F/bHd3RHd3RHd3RHcf72HDJJRefv3HDf3/GOWf+&#10;YmLZ0ljcNryaOfvXg1/W/I5MLon1F18SV1x3fXz93nvjkccei+efey62b3/ZOz2/unt37N65Q4D4&#10;2Xjwwe/FV796W1x++RVx7jnnxNJly7zjM1PJbr/z2/HH/+zP4uA7Ag+AJjn1AEPWsda1d4E+crR9&#10;UgiANhWNxBE2yNA9Djl5pHNPJMcOmhwi7g3KABrigRylkWONcwjQOXI4HX34qQeAbbCl+g025Dh7&#10;V2I5UR+xBhfw0OrDKWenatJwZomeZn2H7eDBY8db/HU/PUrr8qqjgGqCA4EPna2D2s9U7pwunUCX&#10;MlCu35OTTJtFgFNHEJXHtdtqsKR01Z36JbDHKSefNN+LuDZgxO4CZ+QnbyvLiwXloxdU7TIf0TaA&#10;ovQmnfJui/WSHkrjGhuUE90rq3QIfuq2riIir7al5Bag8npUtccbVomI+h4R0Y8QIJc1rOh67Ogx&#10;R3A9/VfEeAHU1bRfCBBKBBIAm4BTYxD7eXzRdoBNguDcCRmAS30CVLRLfYVe2DP5ZHf6gH4iTUS7&#10;aZOBR9tUCHtA+WmqjHjTt+4PXWPzAg8AX6a5p02lbwNvgE94sF2OZXRJMEs+VGudmfadeQmIaSvy&#10;HAVHF/evSHnwcU6gyIuAlEdZ6nDdsgXPIGfKcZ08ANspwIUNPGZFHkuSRR7PJ9fVbtrM2OJZrnaT&#10;x33Zz7wqC2Wby1YNyOoZwTYfvs/LgeR3PzQ7+VppBk1MfUY/3SMfu2OHevHB2Krp3awxPqznuV44&#10;ecqzzn5x0OzT09HpaftcIpB1QtVPbkPTx1FIngfdF4AzcNM9dkFHE/ei/DSQAK6e+1y7mkCRspTj&#10;G7je0wAe5Csd8FnjhHvqrTzK1JRl0oikMgXZfQBv07v0oAx8tlvrq6I9KgeIZowTjTXYllxeBjJF&#10;2/qqXG2QhS2y7YyNfBGQ07nb2Gl2m66rd7VGZ9Wxl021mOJN/Y2Pa2QA1plO/fOf/zzefOMNl0UX&#10;20OETqx7//1/8t/G2nPOjS2bN8VVV10rULvE3/mdOWuewenA8BJPcx4dXRbjkyeKVgsIL4tBf+aI&#10;qO+QaVEDv17rK6pNrjz1uQFhT3tukV/v9ryY/8JRAd+JGFa9w+NL/+PA2NJv6L+2O7qjO7qjO7qj&#10;O473cfHFF1+y/qLN/8czzj3nF+OA34EBgV/+9D9jze+MWeIbidPPOi8uv/LquO+b98djXvP7Quzc&#10;sT1eeWWXv/PL/TPPPBUPPfxwfOMb34jrrr02zjrzrBgYGo6FfQNyHMbilq/eFX/wR//MjghOVDo5&#10;cuLeaVPp5KyQZtCk/AJUBgdymnDgcDYdUZLDa0cJZ1xn57ezHWo5rZTjDLA2gBB48ZTUXt1yzIhe&#10;ySFyHa0eyrz3QcpCV5wynDbS2ZwnwZscZ6KKTT+owE3pYJAFr5xqQB5toTz5yKvILGDPAFB82MPR&#10;Tunc26G26WV9RTjkRFq9Zlj31W7y7MzTfpVBJutty4YQkXF4rUNLq/KVVhHhItpQfD27Nb3ItxyV&#10;xY7koRP3tBld4KlNibjmjANMXxo4NqIMsrzutPEhy20BuEl3zkf5RBY6UY/IoE06Y+/crEn2UxrA&#10;DZAC2AMQG+SIn/WwBndymn2PPUUAwJxGDSgC/EyBxHL2DXpUBqDjMaE8AyDy1ca6x2boQzuwq8FH&#10;k1FlbVOVwXn3ywGd6Z8jXiPNmnDkp+2nE7LdB+K3449ODZRCHmvSHxv4RY/bzxTnj/L7vspHt8O8&#10;vGHsqyz9lED7UPYFMkXo6vYozWNX1/Qz53wZoPa1/PqWbZVjLNdYgGiPnyds8F7azn1kmgJCXu9O&#10;G8WXnzESgGnjxbztzD2ybLdmk7RHs43qol9qoyo/K43I50z9BvjSJYFw6g9VX1adtMcvSZSeMhKU&#10;F2jL50LydU0+oBX70BdEjgGCnl6Obq3+Kuc0gUXbRXbGtjU2po+RAnLUWW2wHVSWdcBEOF1GchiP&#10;7gP0EVEeQEj53rXawDW/vT09RKzDNfBs/MxE4Dfa1zo74owe6NXy0CN1Ubpkll0sD4BPOZ0NvKlP&#10;OrNOOeuXPqqz0mlb6VP1sK6ZsvUyiTTq5eUB9xmtTn2xh9ugfK5J4zvIPAN/+Zd/EReu3xCfu3Sr&#10;d3tesmRlzJu/MOYRlR0ai/4hvr+7MiaXromJyZMEjlfF0MjSGBya9EtcdnteJBC7YMFAzK+NrqYB&#10;Xt/r7A2vBKpntG8Iz5nXNrwaHInBkYkYEfgdmVz+nwZGlz2s/9ru6I7u6I7u6I7uON7H1q1bLwX8&#10;nnnOub+YXL4i+oeHY+78BTFz5q+P/PI2fEDOwNnrNgj8Xht33HZnPPbIo/H8M8/ENgHeHTuI/u70&#10;rs9MhQb83v/t78RVV10dZ519ZoyM4SwMynEYjetu/Er83j/5p/HW2zh5CbjSwclIAU4Q91BGMhM4&#10;ZnQ4nWcIh8rAQWeINK/LFVEGwDGd7JDjyIr83VmdSat0nK3p+mSUFmdc6YAoyaBs1XdE4ItP9Biw&#10;qgy81A1oBWh786imM06oo4VND6J+3gBKICS/gTulB46vzypnIOc6jhpU9HbElcOHfANnkT/PBLGz&#10;NLJUvuRxbQDayBFVAM9HWUdFiuuc+kpvA5PUmbqwSbUTPuqc/ukm0t5Rf+FI17TDjHBjr+yb/E5w&#10;6uMyag9tAljAh41oj+tUGiCENNrgqc0qY5AruwJGiWziyHJNVJcpvhXJBeiRRhT52BHZG1spHZse&#10;5WUDLy2Qq7oyogvwUX0fvOeoMvYEEAEkieQBcNCD9hucNdCHDUizoy7C4Ud3eA0wVS+29csXtaWA&#10;iqNhGnOeidDkYl+cdNviUI5726/ZnmvXIV24rnLmEaGvxxnpuqa+w4wLtXFqarh0U169REiQn3aG&#10;nzyAPWOsvv1rgCZCpp8R6m7XPKMALqKOGRVWuuzDGUDd2wVd5T2GKO+8LM+5dMbGgNSqL9dFZ33k&#10;kebx4DoSgCILuYy5lNfSqk6Vs724hpSOreC1HJ3Jc1mePZHro7z6CB16dhZf2iXLFkiu8gZYDfBR&#10;l8G8+AFo3BdYc3/pHt3IZ2ZAfSuZaKjTkNPKTT9Dfv48/vLZqTwi056JIWKMAny5hq/qBwhWdNYv&#10;G0tfQLwI3Yq3wGjy8/JhSv+qkxcTLm/+BMqklw7kkebPDnnGSrYZO9FmgHDWn+MaPsto5agbPbmn&#10;LMCXSHMBcpeVLlDxc967Jz8DxcsH6vW4kE7w84z/7u/+gzj9tDPi8ss+F1dfcw3rbvNTRwKtfMKI&#10;3ZhZ48ta34nJ1Y4CZ+R30ut9mfbM2mAivwt+abMrnwHABsK55hfwm1OhF+aLYHaTHpuU3EnVsZT1&#10;v9v0XztD1B3d0R3d0R3d0R3H89iyZcvnNl608f981rnn/WJ82TJ/6mge054/I/I7a/bsGBpfGmec&#10;sy6uv+GL8a1vPRiPPvpYPP/88/H8C8/nbs+7dsYOgd8XX3oxHnroB3HfN+8V7w1x9tnnxKDqAPz2&#10;9Q/FZVfdEL/3+39o8OuIiEAIYMcOociACadZzgyA4ejRIz0QQFoBSDvrusbRxfEshxensoAExLRe&#10;nCTKp6OLU4sTiSOXlNNL5UwKTCHb8gEK0s2ArcmqdWR1Dw9Alm/Omh9Q185Hjh4zYEaXmn48VU66&#10;q76sK8Fg1Vsgl7aiM3lTkVOmPPOtTSJszQ4tz1NZiejpTJ0V7bHTrjNtNtk+rKtNXbkHoKBfL+qH&#10;Hjoz/Tv7RwBPdVZ9AMpyqGkPeU4n4ir+6quqv/oDeyAXQEhd5DtaSv/AL6IOgBpg9Ri2RR/Kakx8&#10;zK7FH38Unxw7YvCaU3TZfRnge8RnopqfyPasCf4EkKt2MvUXcAvASlmAP6LHbVMs5RkwH07gXGDG&#10;kT7pVlNUAUZHDwtMq53YAHBrfdUWrokIur9beyt6iCycbuoFrHiM6gyAM4BQHvzYJsFw2hnZpNOX&#10;HnvYCJnUYfvnOHZfN51tQ2S3ehKs5WwA2os9mbLNmXbzWR/ysQ1gzgAZHp3Rkba4r6Vjfios165m&#10;hJnnQUCQcipDvR5fkstzS1l4DFDa2EN/+JwumwL8CgSi6/Sxk3Jz5oTHUftdgJBZBEgtm9jG6ifk&#10;YXt0Z0M62gXRVtenMX9QwMht1+8QulK27IB+2JO8siu8de1+1ZlrQGe1j3OCsgTjHnMi5zcij3Nt&#10;Xud8lS1g6bGjNPqAe+RBBYhJ40z0c8+buTszVLahvMeN+NJWGZntkdrNp4MAq9PlY0ufJdsyAbyt&#10;3gTNbDqWm14ZoIqPjaYqigsv6SZ46NumDwC09CeNcny6afqa45T3S+t8lY88+ox869HKmLfpky8O&#10;sjygl6nPvegy/aM6LVf8rIv/b/7R78ZZZ50Tn7/8coHfa2N4ZMIRWqYwG/wOjsXIWIJfpjzXhldD&#10;08BvX99ILFw4mJtdtQ2vapOrAsMA4FmzE/zOmjNffIscMR4YGovhsQnJXWLwOzo6+Yr+a2eJuqM7&#10;uqM7uqM7uuN4HpdccsnmjRs3/tVZZ5/zi6UrVhj8zl+0KGYI4Cr7PyN2ep7fNxgTS1bGmWeujc9f&#10;dX3cd/+34vHHH48nn34yXnjpBX/m6JVXd8dOwO+Lz8fTzzwR3/3ud+K6a6+LdWvXquzSWDTAJiLD&#10;cc0NN8fv//Gfxb63cNrTOWP9Fk4w6/FwXkjD+eOMQ1OOIOdy7OzcNacTB65400nHydnXkwPoYgop&#10;057t2BvoyqkWyLTDLOqBOxHA0hE7la36ySNiCriDl3Sc22NHjiZQmaYb945gNjCNfgCJkguoxGlG&#10;P/i9/lJUcgAWnKu98HJvgKX7ApsffpDgv/RDrsvzeSOVgdCxiEhMRoam0gBOlEdeybJs1QHgImpr&#10;wCogSbrb4jokT0R0uMACeiMDXSxf155Gbl5kwd/sJEBSoK5sj20A0N5tudnC4ABSGeoBsPkTPrqH&#10;HLUlii1Z9VkjIr2e2qu8inAWAEaOwTU2Vx1Oly413RkyCFJdHgvUTb6ooqdlO3TkHj6mTHtHYJUl&#10;72MAVZPB2fZRuu8bD2mM9xrzZdPaDK1enpDGmeeFs8etKGUkkDLRl9I/wbz6jPLiAYChJ+kASHQs&#10;23m8IFfpHi/oxHMociRUfMiqPgVQFSiGl2t0Io9+5OxrpZdunrKsNgJiACC0tWwD2AdgIgNg7X5W&#10;fY5cHkR+5tN2ZHgNvmTy/BVoSn3yucNWBsVKpw5eMtWsDvL94kmETRgz9YzQ1t4Y+yhfOHFPOrIA&#10;5vkig37KdgNeTarb06xVD3rTLpN4DBZFOWUbvrSzo7TIEB9n0nMmQNoTWxHFrOm8tBk9XV5U4wa5&#10;8E6/52zA2/IOCLT6k0lMAdZ9/S5yrvvSAX3IqzqY6ly/05wNSJlarXLYpeqlTeTl7tPiV/uyfAJh&#10;l9PZO3e/nWnuR6Xzmw04dtRX6ZDlIo8y4kN3IsX79u2NN998I17/+c+8Rrnaz5rlfewAfaB9+kl2&#10;8xRq5ZcdrYeI5Q//h3/w9+O0NafGNVd9Pq68+lp/euiEGbMFThcL3I7E4NC4P3G0ZNlJud53YkUM&#10;CfwOjyzx1GemPS8W+F0A+BVgzs8bsdY3d3muadA17Zlv/LLud858Ir9DXjs8Nr4sxieWi5b9Ymxs&#10;cqf+bzvw2x3d0R3d0R3dcbyPLZdeuknHEYHSv1m6amUsBvwuZGrWnF8Jfk84YYYcAv6wB2P1mlPi&#10;iquuja9/4954/Ikngk8dbdv2UuzYzrpfgd8d2+PZZ5+ORx7+YTzwnfvjK1++Oc4+86zo9+YgA7Fo&#10;cDi2XHF1/Ne/94ex7wDOqRxMHHQcUTuQOE3p2FZkKaMt/7mjmBGfBG6ku4zSnacyuVFV3h/6GNCZ&#10;wBeAhWPLBlteu6eyRwRg2VnZ8sUPcQ2/nUTJxkFDFvXj3OHs4kwDqK2T6oMXYE05qJxxeOGByrGs&#10;a6frPkFJ8pJP/QbQ2Ec8BmTIlONGGmCZ9b6U7QEs6tG9QZnyKU9k2k4/8gD/Km9bS18ADHrCCyGj&#10;HHfqtI2ntXt6Gxy1F0hABgA4z9MAO2VIa3rV+j/6yeAHO/EiQTwln/P0urh2W8SbgDHX6jItmTOR&#10;4fyEUe5kDABNoNcAL3UIkPmefMmyjpJVET6i6E5TXfQzIMfAUWVt98aHHMoALvmsjcdIyzMopm90&#10;Xy8oEjRn/1R9uT407YDN4KWNOPpsbIatKIMOfoFjxz/BhV8UyG5lI+yIHK7dvyLbDdsqLTe5kv1o&#10;n87Z3iTsUem022NL+amv6lBdHle2vfpY+WUb0iEDuDaGyHd0vBF8pFd0lPZD6GdwJnJb1DZ/b1nP&#10;U+UzHqqtbpPOtqGIenqydG+dkCPy2LKd8iVY2iztZbkG0Tk+Uo5kKt8RRRHy0NlrtLGT6vZMCj0z&#10;lKk2V52cSauNzyq9+Hh5wKeZcpOs7C90yeeh9Z/yKn0qrZF0ArhNz0cuOrpd/Aa9Ixs0kJtpAFR0&#10;0LMDuFYZ7rEF9WLbAoMVLQU47gOgM94EPmkPwLUAKPUij2t0oe9KJ2QjjzzkECkGcLqc9WCzt5zy&#10;7P5ROcpwhi/BcKYD1r0WmG//7nnTsohOV73TqQCy9df4AfC6PdLFdlQZrhMUJxgmn3Yjn6n//9Xv&#10;/Haccdqpcf31V8aVV17pz/DNFDh15LdvOAaJ/DLteZLI76oYYdrz+HKv+yXyW9Hf2u15nkBzRnsT&#10;8AKADYIL/M4Q+J01L2Yr3586GhyNgRF2emZt8bJfCFwz7XmmqDu6ozu6ozu6ozuO53HJJZes23zR&#10;5kNr1677m+UrV/Uiv7M+Y9rzCTNmebrW6lNOjSuuvyHuuOueeEzgd9vL22LXzlzr++ruXbFb1y88&#10;/1w8/NAP4q477ogbrr8+zj9vbSydXBb9/cMxMDASl1z6+fgH/+j3Y+++BACALxwzHCUcG5yjIr6L&#10;mxHaFkXTfTmBOEU4Pzg5lCMdp5hy5sHBFcgDPMBf0R4DJDm3OMR23CU7gQPOdIvo4NCKD0I/b0jl&#10;6dfpeKZuRKgE3uAHSDQ5BpkAMnZrFj/tQrZBns4AQfiJILsOycERL8c/HfUEAtYRHulOWQB9ggcB&#10;BsktkGv7iKdeIACk0NEApMlDLzv3qte7WVNGelBntZP6KF9OM1Hf0sP6K73W9JZuXrvLmb5pTr71&#10;AdiJBzl2hlUWGSWn6rU97aijYwI48ukzyLbQGbCWa3xzui5U057zW7WyvXgL3Dmqq3NGfdV27C4b&#10;egwoz8D3A6ZS6xpe+pl+Exm4Sha8ta44weT75oOf6LQj1I3X/TxN75LpMSZyH5PHGBdlmxiLCUqg&#10;tDUyNJ6Vn2OnjQddY6sCAB7z4qVc9a1tKnv4ZZH4GSO03evBpY/bgl5+FhKge+q30mhrAuK0t3UV&#10;IZOxQQSV/qEe0tGF9Jx+TvtST/raL0zQDznNJsiDz3o23dzXSuc5pQx2YVzyjCAfecgBzBTYLCLi&#10;6voa+ErbJZV9bAPSmqzUkzHAteyu/Jz2zeehaD92Sf1ctpW3XXVGV7dLVKC5t6mT8ujz4uUlCQCY&#10;lx3U6XGAfPEgm2cFQE67cvwnaEP/6k/GAu17S+Cx7EO7sE2+cAKopn2wAeS2C0h6fEgmssuWpBVY&#10;nX5O4JtTiQ2cpVuNNcCjad9+60h+5VEOYAmQrbSctp9jBN1LvutrU58BpaRZX+kKH+1AX2RUO4rP&#10;AFagFcDLVG8iwPwGojP3nt6se6LCfM4Jfl7ClCzq9H8FgFuA+sP33onf+s0fx2n6P7vpC9fHFZd/&#10;PoYFfmfMmCPAuij69D8FsAXwji9dHWOi8SWrY3hseQwOLxHwZQ+L4QZ+hxL46v/RgJcIsIFvbnwF&#10;zZw1P2YK/M6YOS9mzV0QC/oGY2BYwHd80t/6HZtY/jej48tf0H9tt+a3O7qjO7qjO7rjeB9bt248&#10;98ILLzx03nnn/c3S5StjcGQ0FixcFCfMnPmrgS80Y2bMmrcwVq45Oa684ca49c674rsPfj9eIuq7&#10;I9f77vaOz7s87fmRhx+K++65R47FF+KsM06Pcf3JD8i5WNQ/FOeesy5e+fHvxM9e3yfnXQ5niziW&#10;8zTdicWJMuEQ4qADJsRrcIRDKSfejhb3OHqSUeU4ZxS1pYkoSySnopwQUzUBogaOgAkAAHXomim5&#10;3qhIhEzAIvL4zBBOGxEq6nWe9COSzT0AxKAAR1f1JqWz7zo5qwzgCGfbTmXjw2nEYcUBPiLQ7ags&#10;fLr3tFbxGCDonO3NCB1ycb5Zj/rJJ5/42uuKJR9nvWdDUa33tT7cA/iUlrZU/bZb2vNdplCje7MP&#10;TiblrBeRMbWTukijDreh2cTgD1vSPpWnrrSj+oHyjWwT7DDNRkXIMJ/KMl3RIFeyeJlxTHUfoX8+&#10;TLBBOrYHqALwvO736DGDPu5zSnMCYPP6mmm9AoatL2oKNAQo9KdvZAeA0Idy/LEnYNvASekAnQQ7&#10;CZToJwCnbUG7GxWvbdH4mQLKmK9xX/2YYwCAnH2AbZync9m2+PjEjdetK9120RhNsJ7TmnlZ4La2&#10;fNLyxYBIvEwRn/4iwdOmLUfjScSLIkfH0dl2yfb28tFF5KnoukcP2m5yncjOMVhryz3NWc++x0qv&#10;rQksDwKKGjCyrURcYwfkW46IcqQXUAIAZjQwQZ3t1HRFj9L13Xdymi2R0V4f6blKG7R2Mv6pg7r8&#10;rCe4rbqrfkCid25GB1GB3SxHPe26vYAzNb38bEkHT80VMPOzrDzL1Dhzu0Sk1xihfdPvq/3YkXRA&#10;pIGsNx/LMWfwDPgTwQuIBTRa35b2NulKoyxy4YUPWxqcUkcDxVV3Pae0p9IAoQbDag+6svSEtlHe&#10;fNQpMiAXZR0JUrEpgJbdmLMNRHcT/Fof6cc6XnSH9+23pLfyDHj37sn1z8qHD1sUcK4xUfZ//92D&#10;cVi/F6/t2hGnrFnj/6gtF1/iT/HVZ4jY7KpPxDTn0cmVMbZklUBqfueX6coAV/KZvrxg4UDMW8Ca&#10;Xz5ptDBmCtzO7IHgjALPniPwOxPwOyfY8IqNsgaGxyRv0pHfwZHx/zQ6ufRZ/dd2R3d0R3d0R3d0&#10;x/E+tm7deuZFmzcfXLt27V+vWn1SDPIZooWLY/bsXzftWSRgPEt/7pPLV8fl11wb99z/rfjBww/H&#10;cy88H9teftm7PQOCt2/fFo8+9nB885v3xt133Rk33/zFWLtubYyOT/jTDkwnO+e8dbH7N38nXt8L&#10;iBKwldNpx6c5RuVYAZYgnH6cfRyaop6zJ6eSTyTljqNTQMLr94js4HRTBplyvgDPrq/AndKRA19t&#10;bOU81Quw9tpgEUATud6ttDmMdqSUbp1FufYPZ1AyXB+ACUeVNrFjrAAD8pALEMPRxiEHhAhMASAB&#10;EQYQIuuE/naIJQvnHJ5Whkh0TRt2GuWkj/VqdkMujjayubddIeUDgA08lV4yiORluUMGw67n45wm&#10;jh7wEB3t1dNsQNuchk1bWtXjyLnq8bTzVidy0/nG8U3HuFdGVH2SOifgov8AMUxf9gZTynNUFzCH&#10;bcQDwPNni5THmt/Kn4reSo7yATlTm13JdrrnDKg98vGRHgiqdANDXtToGnnsNk0keWqzqARYCeBE&#10;Agy8RLBdlI6taEv1J3bkGqKtRNJx8HHW/RzoGlBg8CYenHwAW9kGGS4vORWx95hTnvtb9ihwmy8H&#10;cnyYKEd59BAvAL8iv0UGgO0FQL4wkB6WmzKoj/o50zbqLqDmvGn8ZRfvkEzdlCFNZ5fXNcsTEoSq&#10;bdMIOyQwko3aCyfuDa5Etp3u/TyqPKC6F51GbgNZ9EW1AX3oN+xJ295n/FFe+qGb1zmLPN64bzpy&#10;pg/ZZTnHhNqmNCK/6Gr9i0/5ydP0QL70rHYBhikHUOMzP9WGahfXjAfSKc+4AFTy+1M8lqU8UwO6&#10;5kfn9htUcg0CVYY+o58YW/sAwX5xknzUV59JImr6luo7wPd0xUM/IK905J76aCuymE4MUGVmCrNj&#10;XC/tct37Y+++3JSLcgf2ZfSW9kzt7Jz1ZwQ3z9iG62qvx5f4cqylzvQtebTPJHmAYzYBy98WdBZf&#10;sxPymFL93sED8dILz8UpJ6+JW275clxyyeWxaPGQN6fiP2qxgO0iIr9jywR8Vyf4HVuu/7FlMTTC&#10;hlcCx8rnO78LFg3EfINfor/6H5UMQPCcuWx+lRtgzeQ7v2x41db8LvKXD8Ylc0mMstnVxNL/3+j4&#10;0kf0X9sd3dEd3dEd3dEdx/u45JJLzrjs4ovfXnfeeX+9ctWJMTjM1K3/Avg9YUbMXzgQK9ecFRdd&#10;elXcdtc9Ar+PxjPPPR/bd+zwet9XX90du3btiGeeeTq++90H4/77749bvvKV2LhxY0xMLo1hvp0o&#10;h2H1SafGEy/ujD//y587kgi4BODYuZGzggNZ4AfAx7mcPANXAYUpxy6dI8CD+acRwAvnjGvAhh1t&#10;1WPn3CA1ZVKXI8gQ9eG0AtaY0soux+InOg3I8DRh9LCMdN7RG+LazrHBSIIagw1kSAfq6kU2ASYA&#10;OBG74gI2kUmZcuhpox3Mao/yIeQkiBaYsv6ymXShjdUmItCsDfYUxKYXdQFc4Svwha2pA7BAZKd0&#10;SrvQJukr2fXpopKf+akrxD06c7a9RdYPe0mGp+KKz33c5KAXdi9dLLf1rUn86FcgAh7sWYCMdb81&#10;hZeobUV3c5qvyoivopmAHgPDaSCISKX7UmR+ZENKp86MAAMksr4EuAAXXq4gO0FiD3QozWfdFwBD&#10;Z9pJGm3hRQKgFNsUYeOyo/tdZ5x05NHfrC8n3dHSJpNy7m/xQmU/6oCok/ZSH59/qg3C0Nu2QE8B&#10;sKl2ARw/7E3lxq6kGbTCozyPT/UfII61mQZJAjgJMPN5RAf0qpcTBr/UR7p0sH66t210XWN8+hgg&#10;n3ECAIPfsqm3tdVjqIFaX5MGj8ZO2R/y+EFnrpVeOniHZc4GuYyHbCcvz6ps2ZKxW7YkHV5egvCS&#10;BVsg1y+WWjsh1y3ARXm/xGh96TYiC9J92o868xksXgCm29OoBzir3chXW11PI0dlTRklNy/pqivH&#10;WL68KxAMsASAEhEtGZR1/SLbX+CxdKKcI7Qtn3YXH2XhKRBq4CqqvKqvwCx6EGkmGn1AefDwO448&#10;g+K2zpffCXgzv01dhqRz6YRMzuZrY+ItAXjqdnsFhvfuyfW+HgtK40XHJx9/FNteeF7g9+S4+Ys3&#10;xcZNFwnIDrbI7KJYKADMd37HJpnufJLA74ne8Api2vPAwITA75iBMjs3O/KrcnMNdjPiC5Dmnsgv&#10;Oz2fMGNOzJgzL2azf8bi/NQR4HdsYpnA7xKB3yXf0n9td3RHd3RHd3RHdxzv44qtW0/aumXLz88/&#10;f91/WrlqdQyNjsUig9/PWPMrmjV7bowtXRkbLr4s7r73/nj4kcfj2edejB07d8bu3bvildd267wj&#10;XnrphXj00Ufi3nuZ9nxjrD9/XaxYsSzG9Ec/ODgeJ645M3b++Lfjjb1yruSsVGTPjqEccZwdRzkF&#10;8HBoy5HDOS4Hhjf/AFkiraQBRPPzQYfsZBqstTIFMkg3j0CSQazK4/DhJOGMZrQzN5EiLR2qJkd1&#10;4OAe5pNGqoN6uKfupHTS7WALpHhatO6pl2nWGYlOQIzjZsCqcjhpPisdfrcbXaUnAB39q93oannS&#10;sWcLlcv6JV9ljx47FkcEdpzWnGFHoikrfQHdtI90ZGATeGudXtof51Q6erpz2tDUdHNZXXv3Z15c&#10;qAxpdu6xayNAP/wGr7160o7wGohQVm2gj0lnKjP9gsxqVxGAxdFe9RMbdzG1+68+ORafHDvq6CYg&#10;DuDr3Z6Z+s2nj8Rbn/cB0LGe1+BT+hnw0ubWvwam8IlyCjTgt41N2ixnnOmxCZhy+nCtI3c7WVdL&#10;WdVBWww0Wx7jztFv6Q249LpipRWo8uwAzkSp2njHpp9qv+Rkn7W+Qi/uRQVUAaaMQdtSRFuJhHOP&#10;TTIanjpCtIN7ouIV6c0NrwBUCQDdX9SBHi2NuhnH9Bt61rNmQCYdqrzvRfB43IjHttG5nq1qZ04P&#10;Tv1J83OpdD/Puq7fAQAO0XWu/Tsg8AifSWM9y+eYpFxRb4y7vlzrXQAc4IX9sPHUM9FIPB6rlq92&#10;uv8lA12sT754o0zVZRsgu+WnftJHbShAWTrRLshlWz73fqlHWiPuy+Y9fhG/NdgAuyQYnJr2m781&#10;+dviCC0gVqAWfbgnnz5ynfAiT+AxZ9LkCwfKU5+juyqTdlZbxG99VQYe6/Y2Zfhdy/6q37fpfYEM&#10;+NgV2t/hZao49YoXkMru0ugCHzs4A5Shajd6kwfIZndndp52XcjvtTWBtHe5FlEffURe1rk3Hvze&#10;d+P0U0+JO+/4Wmy56OLoE5CdN2+xN6+aL0C7uB9wutzgd3RC4Hd8ZQyPr/C634FBwC+7PQ/HAoPf&#10;/vCnjgC/Nd15js6i2UyFni3wO3O2wO8c5c8XYBb4HRyJYTa7Gl8q2Uv+zfDwkpv1P9sd3dEd3dEd&#10;3dEdx/u4+OL1K7Zs2fQXF164/n9ffaL+1A1++2P2XN5Oz/iVwBeaoT/vJStOiosuuTq+dtvX45GH&#10;H4+nn34mXn7ppdi1Y4c3vdq+/eV4+eVt8cRjj8a3v/3NuP32W2Pjpg0xzLriRX2xcPFwLF1xajy7&#10;7ZX42ZtypppTYmesOWDl5ED5/d1DCaxwQLmXg9qLCjQn2M6fzgDGAoc5zfhQggYBhrouZ6yoZJuf&#10;6KHAkmXg5InII42oaUb7MhqZER/p84HkUDfXKgfARC5lAYe1iZIdRrUpnb+3DHB7uirPgEU6FtkR&#10;Fw9yvQ6XdoovgX5GmNGhnPUsk2AMsO1NoA4fSTniybIJwLEtEW4AbK71zbaSl/Zs9tWZspYNjwAx&#10;vBmhbdG41tYidIKf9lY/IsftlKyagghv7nZbAB5gko5zOd7IQB5Axd/9JRovGbQR0PaJ7gG5nt6s&#10;9Ir6EhUmHcCXIBcgk0DWU4LFZxAj4j43zEoQOH3tZ01t9bgTlS5+mUE6eqNno5zqnP2JnJpOnHwJ&#10;smxf6QIftkU25WpsELliB1vsnzbL5wOqsUoevAkWeImE85/U04UXGEQzZV/05tNO6OQ2yx7YiJcG&#10;njIumR7TIpeVfI8xEboXwKNfaf+7B1Wn9HQ/iqot5tHZ48egLPvW7WxU4xC7cl33BbKpdzrgxmYA&#10;L9pawA5+5FI2QZzsJjLQVF7JhZfyALUcN9KF+lQWgp+XDbSBOnt2kA5ul3ish66xQ9mI8UIEGR6e&#10;Yb9oUl3UR9+YdI0OTGsucNrTS3WyaRN9Rx3VFmTQHj+fyCddRHuzz7O/+a10v4uvni/yS36NpT17&#10;3hTg3ee6E2CqnOyIPcum2Ad5PWpy6x5ZNd4o63pUH+OkygJYSXc56q6ySiuyXNkiKeuBB935Tajf&#10;TctRXzI9ec+bb7pexpLXKrf6uSfd45/2TIsAY3fW/r75xhtOByTDSz2cmVHA+L37G1+PM087LW67&#10;7WtxwfkbY9HCfoHfhTF/0UDMWzQYg6PLMvI7eaLPCX5XRj+fORoc99ToBYvZLHLAs6IAvhntTfKU&#10;53l9BsMGvzNmx6w5c13HYgFmpj2PTqiOCQHqyeX/amBk2WX6n+2O7uiO7uiO7uiO432cf/75SzZt&#10;ueiP16+/4H8/+eSTY2h4JBYtFvidoz/oEz4D/M6a7TW/GzZ/Lr58y23xne9+L55+8snY9uKLXu+7&#10;c6do14549rmn4zsPfDu+ff/9cbsci4u2XBRLl60I7445OBorVp0aDz3+YvzZX/xUzkqCTwM5UQKr&#10;BFxQRX57Tp2cG844hT2Hsd0DFHt5zQEmmst3Y3EeDdZEgCA7iyI7mzhpIjvkIuot55rP8Xj6sNK4&#10;93RpnXG0cbgLdBMtxUmmLM5wD3RSBgJwfIRjD5gST4sAeiMr8WXdKT+/RZyfT6Ks26h298CBeNxG&#10;8tFT+TjrBud2IOWYmnC4s70GFIBAzpKDzsgtO0PWA7nKg4d2eLq32o9tiVxRhrZ62qWd0Izu0C/T&#10;bWfAILKd6TPXN81BbzYrPQxCZMsC4VWeNhiEiAAbBT4MhAG3On9CBFq8TOv1J5AAeLRZshyd5aw0&#10;Pntku6he8pCTU6NTLtOm2fyJM+XpM+yAbRMYAYbTPuhsIChe8mhPARH3S9MZ4gWJ7UoZ8dI2xg2R&#10;YF6KwJOfFkpQxwsTt72VKRtC06/RAT7q5r7Xl9KRcUcb8ozetDHbWZ9BcptEBvy0UeUcdS99aCd1&#10;6dmofuDefSOZ2BaCj/7z2JS86X1LOve98k5rL03MlzS9vz0eZMfp5T0+fD1lD84142K6bTgjo8AX&#10;OtH39Cd65zOZfYPu2fc5Tdt91fSAl2vIMovQT3KxBekJprJNpNNv1qm1ofoRwAdQI/LIBk0F6mqG&#10;hscF5dC7lQXQ0Y4aW1z37nWmHPXSTsh1SG6CQv0+tXzKeDdn5eVGX9Nmt1Be/eXyol55nSkHcJ7e&#10;NxDX6Ii84qv6a10uOtLeXn61gTJNlyyjtgLOpUe1E5APUEcPUwP9pbNJ9VgebTNf2pOoL22FiP4C&#10;gA22TbT/7Tj0/sH41v33CfyeHrfd+rU455x1MWf+Am/sOHsukdnB6BfAHZ9YHRNLT4pRf+pI4Jeo&#10;L+B3YDwW1YZXgOUFfY4aFwCuqc+s/509Z0H71NFs/YfO9brgxfovZNrz6Nik6ljB2uJ/2T8yuV7/&#10;s93RHd3RHd3RHd1xvI+tW7eObbhk6x+s33Dh//eUU0+LsfGJWCzwO+e/AH5nzpojJ2B5rLvworjt&#10;7m/EDx56JJ566ul47tln48UXX4iXt70Uu3fvjJdffike/P534847b48v3nRDXHbZpXHiiScK/A55&#10;t2d2z/zmAw/Hn/zpTwQi0/kC9Nj5a86aAYQdTznuONRKL+enHFJAKOmU97k5ReTV7sykGYDIscVR&#10;xlkiOmaHT3nI4HNK3KceCT4SgCYgZydkRyXRBblykK2nCH6ANoT+TMMG0FKOOr32UQAJXhxGQIbp&#10;8MeWZfCr9tnRFlmG7g0i0U1lEtCoDunvyB71fviR9M360c+bVn0o/QRGqLcixqUrbcX5w7ae2ote&#10;OiO7IrFui+rEUaSeiqITeWf9s6eFS643EpM9bF8BCtuNupSHE+u+E2W0OsEA+tRUdO6n27tsRbto&#10;Y/U9dnFZrhvwzY2rErA5wqtzbVwFIOZcoA/Q6ynQArScjx4WuIVXdVXZI3z/mf5QHQkSkwoUIc99&#10;gB4iAKr1Qn/ZlLrq+8EATAMr2qF8b6oknrJHjW+/kFAdnvas8o5I0w+UUT7jwn3YXnLQd4zbygcs&#10;Yf+UpTHsNPpQtvU5gRQbjKG/P3Okc16zqzWbehEFznEF4KqpvOjuttJ2+l782S85Fsl3n1HW/LQz&#10;n7G0n/pKbfNLB/FwT1nriv4ibOMXJn4WEygZGHl8Yg+1WTyMywJF1A2vn1nL4jqf5UqnHmQ5OikQ&#10;5PGJHMqIHGl0XgOqjorzubX27Kq8X7DQl9jf7aH9U/0HMAXo8gKBseD2+Dptw32vbfA23TgnqMvI&#10;Y/WnI5jSKX+XUmePL8kqPXluiezTbnjghQB5lGdztYO6hg/5BRS5Z5x4E7720sDtlgyWNUyXVfYv&#10;PSrNMvdLluRXPoR8XgCyphYeQGX9rkKZJlI9TG8GnNoOyqM8/FBep97WXXzWnQh1rxwyGygHNJds&#10;y3g79u5LgEskuzbMwqZeG4wsXVMOQE3f0U/vvH0g7rjn7jjv3HPjzrvujjPPOS9mzZsXM+YInM5b&#10;EPPn9/l7vhNL1+Sa38nVJoPf4SXRN6j/TE97HokFCwdjHlOe/Y3fXONbnzoCCM/S9Qkz5+aaXza8&#10;WrBIwHlYIHrM057HJpbrP3j5sfnzh1bqf7Y7uqM7uqM7uqM7jvexadOm4c2XXvIPzt9w4X849fQz&#10;9cc7meB3Lm+nP+NzRyfM1B/+SKzbuCW+ctvt8eAPHhL4fSq2b9vWm/a8e9cOgd8Xg08dfetb34w7&#10;b78tNl+0JZYuldMwMBL9+tPvHxmLO+/9bvzTP/lLOWpEHdIxK8odnOVgyoHOaC6O99QaNQM9OYl2&#10;5EQ4vYA01traecRxhQcHXdQDV5SR41MOGMR9yeEaWYA+1qsa/KocwMEgteqlTOOt8kQdOdthlZNn&#10;Z1l1HzlCFDinUBs4kC4Zh1mPevSo9USuo8WsxxQvIJP60B+H0aCmlaMOZHzM+lSVcdvFe4y1viqf&#10;OgFIAF5tOicgS4CkHPJyOA0EdMYZLtBWeZ6G2OxXQIB60LcAKte5e7PsonvSqQv9yUd3r+lVOnLR&#10;AfvRDiJx1ot6dc96WfSGj75wvzWibs4At0orkAWII3pK9BeQSyTYaabcBMt2F1VZ5ADOkPGx+trT&#10;nNHftiUKqbZJZ8ggV4639RYPZQCt9AN9D1Ap0AilHeX8y9n2rs/iqxce5P/y2KGtOTZy/CTIyOhx&#10;8fbACOPK7RagpKyIvkrQOAVseBFRL0G4hx+9TCrTI90D+lmHTH+UfT1TgJcZyrdN4BWf73UNMRbg&#10;pU4AFv1n0Gh7AEI1jmQDypDndtquacOSbSDcxiAg3eWVb9sozUBI+bSd3wCPlwL+KluEXchDN/Tg&#10;Glsio8g2a2DatlUaEW50yhkBaT/4si/ZoKxeAOTLgXfRRTrBV6Df/df0Ytw6YrmfqcbJw9nPXhvb&#10;UN3XmKFOQLGjoY3nU+0SoTPjwLqLSPNvks4lk7HAdU0txm4GwwBN3XsKMABT16TDixzXRft0Rof6&#10;HcD+yGDt//sf5BTzynOZ1lf+zeaFhNJob2+88vJNcq1HA6h8axdd+b3gN5bfW8pRxrINfPX7pPOU&#10;HvmCAEInotpvvvmmyc8A6WoXU6Pz01H5XOwXMKYvXFb3TDV/B1lv7YlbvvLlWHfOuXHrrV+Nk085&#10;NWbPmROzZs+JuQKn8xYNCOROCPgy5fnEGJ1YFYMjS0STMTRM5De/XMA3fucvGMioL8SOzy3qO2vO&#10;AgNhvus7y5HfOZ7+zDeBifzy6b8Rgd+JyRUxsWzlnr6+vhH9z3ZHd3RHd3RHd3TH8T7OPffcRZsu&#10;2/pbG7Zs+fcnn3ZGjE8uib7+Ab/xPmHGrF8BepNmCRyPrzg5zrtwS9z4xVviOw/+MB5/8onY9vJL&#10;8cru3fHaq6/6/Pyzz8aD330gvvGNe+KWW74Sl168NU4/9dQYGuTbiUPRNzQet9z9rfijP/lJ7N2X&#10;zp4dTjlhbOZTERWcYMAVDhJOJfn1qSA7bXKGawdc7nHCAMsJdgFT6TDagbQTKWdLDjhO/rEjRw0e&#10;ccogAz3x1KdS7NRJZu5M3EBtk09egUJT6ScqXXtROGRIvs+icnrff492AgxyujJlnC8Hsup86+2c&#10;8kfkxJFV6e5Il8obwAEy3S7sJv1FXKOf9Vf9RIaov+7LHgASR4RaGvpBOIl2WsVD29wuXRuQtHbA&#10;T9uyfbKfnErIU2VlY3QgUu7yh7BL1m09GyjjmnrMK9lcly6OZr2bwNIAlbbKrglcRZIHKMnNmxr4&#10;PXpU1wlqiXBCR3T9YQOzyKAM3/3Nta/IkX7qA4NAywbkSwfpUtE32kS0yABN5+pLjxP4sZN51d/i&#10;TcCcZ2QWOd/9OgXauK6x4n7FOSdCxUsJ1QPoJg/7V3/Qbwkwc1ZDRQ2xcfYJIExyKac6bDfKNT0M&#10;PHkuVBaw53TlFyClbaRjE7dNxHX1PTzZv/lsQaShm+0gW1tG0+WX22v9dOYZ9lhqRFuoBxsDUAA0&#10;BlrYXfnc8zxTTwFY/16gH3ViQ8a60rHd2wcYjzwLWV/pRBmAueWKD5BvGUonD94E5QBlgHCCdec3&#10;OfAjy21qvL1nQ0T69LFSaZR/RyAUMMbO0uRzDxWvARqf//FzT3Qz+VyXynNfGzwVEM1nNuur35d6&#10;aVDPM2ku09LKTjUt2DZDtsde/g7sBzRLz4zCkyZQiywR+bWpX0Vra90t14wPxmwuD2ngFH1bPYBT&#10;1w1YVTrt3btnjwmAXGfaiK4AYTa3Mq/I9Yj2s3lVqxNgb0D8hgCx5Nc3sqkvp5rvjdd//vN48/Wf&#10;if48rrvumrhg3dr48q23xolrTvGynxmzBFAFWOcu6Pe6XiK9IxMrPVvJuz2PLzUo5hu/iwx+B71B&#10;FoCWbwSzvrcA79TGVwtixrTILwCZzyQNDY/F6Pgknzn6xfDY0j/Qf+x8UXd0R3d0R3d0R3cc72PT&#10;pk0LPve5S7Zv2Ljh35525hkxMTEZ/QK/8+bP15/0Z0V+T4h5iwdjzVlr48prb4r7H3goHn3yyXjh&#10;pRdip6O+O+PV3bti187t8fDDD8V9990bd99xe1x15edjzUlror9vMBb3DUTf8HjccOtd8d/+4Z/I&#10;OZID/vFRAcjc+MkOsBw5Oz1ywjzVWI4yjimOIY6MnTyRHcoGsqACCYcPE41kui5R1I+DHZpxWCmD&#10;A4mTDkh1JFPXyCbqlI50glicPYMAnGc7chkdcfQYZxdHtskjgkvUNQGogKXkAo6o+8hhNsMB0OGc&#10;NmdZDjXOIfWhL3LRH/6MlChfZex4A/QE7pBp+8gWBh/Kp24oHc3UmymzlZ5R2YwOZ1o60JYjXpcD&#10;NLl86oKTWuUh8rCF249NRPlyQfVIbzvbsgP5rkdp5cj7uhGgnnwDMVEPVNNvtJm6ml1KF9qIjaaA&#10;m2xG/Toz9dmRX7WXHZ09zVbkXZ4FcFkPzJTmD9igS5SgOEEesgDCRDspw87OBnhysImYEwWGam1s&#10;AR+uOQMqfXYafUFbE7whHyDEmGHc9saPiDYyhmvs5pjIMQSwww7Vdo/bI/lSpMaPN3SibskqAMbL&#10;BmY8YDvkkJdjJ4n6a/zUCwT0Rmfaw0uCigRPlzsdHAPmeSbJq/pdj4hnyTalTynrdiU48lgXT51p&#10;C9d+WSL5gCrKOL3V73Fle+Y4KhA5nXKNKDYGTGaEj/Yjh/I8w7WGlecVe9Ie+KjH9UuudaNeEX3n&#10;Tx3RzqaHddPvC3y2r3USqX3TbVw2L13yeVBZ6kYudff6OscOY4MXedRPe/hNwW41JjxG2hke6i05&#10;jmy2eqqd9bvYq1N88JYc9OEePuqiTb1nU/nkOV82SACbL2BoN7+x6MiLGcuVjAKgOZ04I9bIrjo8&#10;HVoA1KR7zgBVv9hRO/O38D2XLxmcAamAXu4B05Szbk02YPmNN97wd3z37kle8wOEuW5gmBcofoki&#10;OfV/4t2fBaA/+vD92Lfnjbj6qmti4wUXxu233xEnn3y6QOp8f4eXyO28+f0xODwpsLvc632HJ5Yn&#10;jS8z+O0fGPN3gPMbv/0xf2F/8KkjgG/R1Hd/+c7vfE99njlrXsxbQOR3KAZHxmJsYmmMTS6LkbEV&#10;/1D/r3NE3dEd3dEd3dEd3XG8jzPPPHPulku3PLbxos3/5oyzznLkt3+Q6Vv6k5756yO//tbvosE4&#10;5cx1cc1NX457vv3teOjRR+KZZ5/2Ds87tr/sNb+A38effCzu//b9ccfXvhZXff6KOOO006NvcX8s&#10;XNQXiwaH4wtfvSv+8E9/Gnv2HrCDysZKADscLgOBD4gkJaDNtV3ikxNIHk5QOWw4NTiHOL449wY9&#10;gAaVIx1yZEtUDjiEXNbMkg+AwGGEKEdE1Xw4qLpmOjKgkjxHWgUovN7YwCOddxzEkp9npvbmVN6s&#10;I8GCeRs/zi/gq3Y6Ze0uoAfHmPq8zrjx+bNCSrejDamMr5Hd5BvgqHwP0Ipw/HB+y9Gtz5I4X22x&#10;k2593vd0RJxW0ipiWFMWsbtBloBFypHcJsckm3BvB5g82tTAXPUX+Xbo5bBjF/TGptQPj4GFeKrf&#10;rLfIfYI+prSZP3ekthoY677ALdFgwC/TnQHFNfU5p0ELUGJnlcldmAVypDvf/XSUlHTV4agx8iUv&#10;wa/sS1tFBXptc9qjtrgdkoOuACTAYLUNnQGfyGSKMfomYM6oFGCiAA+2yihya7vyyy6k1fi0Dsgw&#10;0ffYWn2oPGSjA/VgC3+zt7UJe3l9M2NT9uIlwvvvSr6eLwN2gNk0eZyRVe1FJ/Rxu5RfLzJyLLWx&#10;rTzGIM+z+3sa+QUI40j8ZSNHTJts7skH6BSQwjakYccc7wnWkEddEOVIowxnZn3wQopnHj7GvNfZ&#10;Kh+QZAAGL7YVsWbWfav2lm1pI3L9oow2Kr/WcL/7tsawyicwl46yHztfcw+wM/hTHe476tc9ZFvy&#10;26Gz2yeqMdVrQ9OzwCS6kA74TJCZbeT5yrGR9VVdXAMCXX8rw3rg2oTK+cqbDkwpW7bxZliyN79P&#10;jDvniQxGG8gEpBpUqj6I/oMHsOq+NCDPZx6ijzjv35tgtIAtOlb97OKNfCK35JU+/B7x3V/6Cn3T&#10;BpLRIspvKd9gXb9dBtfopvu9Ashvvv660va4r7A5ur2lengZ9va+PXH91dfHpVu2xm233R4rV5/o&#10;rxnMmkNkVuB3QZ+nOY8K/LIb89jS1QbBA2NLo1+guH9wLPpqsyvW+zrym+RNrgDAgGGlz5i9QMCX&#10;Tx0J/Ora4Jc1v8Oj/szR2PiKvx4dX/aq/mNni7qjO7qjO7qjO7rjb+GYdenlF39ny8Vb/pezzzsv&#10;Jpcui4EB/ZEvXBQzZ332t34XLOqPU85aH5ddeX3c/Y374uHHH48XX3wxdu/aFa+88opol0Dwtnj6&#10;mafioR/+MO65+664/pqr4hyB7GH92fPGe0H/cFxy9Y3xe3/8z+ONPXJsBEKJXNqZwgGXswRwMtgD&#10;yOEwKr2cKvhIL3DKbsyANE8TVZ6dVjmsPZnwW2Y65zhBOOzc1zRcHNB0TtOhhjzlWk48wBRnk3KZ&#10;J+cQYAfpHoBx7NgndrjtpMMDr+rg2tFN1WMdDTBYq4ozT7QnI61ec6m6AMaOFopwGK2riKnRR48e&#10;s86k0SZHZ5iWKOeuAFTaKQFCthEAm0Ad3dIu6dhDOPm2g8jRrZaG08+52pzlEhSQ5+h4q4f2AE4h&#10;dPB3R1vbXZeu6Rv4LV9leaFAHmnT09GRa3TDaadPesBXOhh0QdLFGyv5Xn0l+xawIx+wxwZY/sav&#10;bM1UaUAsoI91wQBBQFhGfz8y0D30IWBQ/SPiHhkFfAHJhzSeiPA6yotd6Evs7YhhRn4T2OYY7NnY&#10;ZQUKpRdTqwvsFAHMiHgBVrAnYKBsm32aY4/nwbYSUQ49eCm0b//e5CVddXnDLOzS2lWRac68AKgp&#10;4qWHgUFPbp6ts8r7ZYzaDZ/HFOCVPhVfDwCKPAbbOMReJuwh3pJtUCm9SGOMQ44wo4fy0B9wQz3w&#10;uT3K8xRznmV0bbzwQNyXrcpO5FMfAGo6CHW68j2GRdiWcuiFvSxTvJaBLJWBaAv2wF6UQQ/XZ6BI&#10;nQKd0pvxSnkIAAaIA/ChB/yARj7fA6ijfdiWuniOvf5Wcvy8Ug/6I0dlE3hmdDTb1dIBfAKM5NWL&#10;I+pw1JO6Gwim7nq2IeTyaaI9GnP79uzxSy/A8UGBevLMI/mUd3tUnra8IWBKftm37JVgNuvJ9gBw&#10;m97oQbuJukoebSedpRzUYRCva/QsMOx86hXt37vfny1ChutDF8nheQEYu4z4AcgA570iPo9Euw4q&#10;Dz3dz5JLn/Ks7Xnj5/E7v/13Y9268+Pzl10Wd999d6w5hWnPcw2Ama7MJlbs6jy2hI2uVgkAr4yR&#10;8RVOGxjiG7+55hfwu4A1v/PZMwPQmxtcAX6RwzpgNr9il+cTRF7zK2DN5o/DY2x2tTTGJ1f8p7Gx&#10;Fdv1/zpL1B3d0R3d0R3d0R1/C8eMyy674t5Nmzf/67POPTeWrVgVg0P6Iwf86s9f+b+WFiweiJNP&#10;OyeuufHmuOf+b8X32qZXfOsXAPzqK7tj5/aX49lnno7vPfhgfO3WW+PKKy6PdQLZoyPjsahvyJ+I&#10;uPjyq+O/+6f/It794HC898FHAsBELfKtfm14BdA1gAS4ADR1nY52m/4J+BG4KUCHQ0lkFqCFcwtR&#10;BuDEBlE4vfAVCExnGLCSwMv3TptyoskrAFJgjuty9JhabYde5AiR0qo85E8FCWwRjeo576KUg3M9&#10;dU99OOHojeNXznkBfu5pD5FEADWyqNcbdAnMlI2QM13PbGe2g8gUeQb9RHLhB4hITgEE20t2hYd0&#10;69Szl9pQfEojz/XIuSzw48iuZFoeUSTV5xcXIm+8o7Mj0Go/elMf9ZSD7raKeDkAWM2oLTs1H/FO&#10;xVORWzZrapFdycnPHCXwJerJdGbW99YUZ4Bn5hMhTmDMfcrJPK8BVb20EWCbAFh6YXulkZdjS3Yj&#10;TTyAXwNkpXOuKdCMNz5pRb9ge/qZOt57V4DhQEaosk8AabqX7WoclA1sB5Un8u9ZB8ojIos9maKK&#10;TWv8Yzts6GnbujepPr+YkG1or9dP65r2Wl/pX+tPSz/S3ce6Lzlc1/gDiNJG+howMX2soq95SWvp&#10;BUAMrHSNbbAzusGba2aTh/I8E4A55FEf/BUxZPzUmPZ4Mf9UGa4LNHqsitCP35b9sjF51EHfMH6R&#10;7+gzMjn7RQbAC5tklJv215hAx7IFcrNuXfObRBnkK88R4eJpejiSLuJ5Q0alu5+tO/e0KeUjy+1R&#10;W2gPfVzPd5HtRFRXfPyGen0uZ5U1uGw6oA9j8wA2BGgCJkmnbKuHdNbNojf1GTyLD5DNNOPqXwg7&#10;klf9wtn9xVgp3Rofdodn+sudkoW+Br6SleA3ZZWOAF9eDOzzdOc3pRMvid42sD0ovYj8AoS97lf8&#10;+/a2NcNEkIn6qi7zi2jTAckhIvwbr70aF1ywVv9NV8YdX/96LF+5yut9+czRLHZ7ZsOroTEDXyK+&#10;o+MrY0zEDtD9A6z51X/ZopFYuHDYwHfuPKK/fNNX1EAw5GnPAsEzBHqJ/HImrV/AeZTdpCf5zNGK&#10;fz88sfIH+n/twG93dEd3dEd3dMff1nHFFZ/78taLL/6fz1277hdLl6+M/n427ljk3S4/63NHvL0e&#10;W35SXHTpVXHft74Tjzz6WDz91NMGu/7UERHg3btix8svxUM//EHceccdccVll8Upa06OgcFBgV9R&#10;/0hcsOXS+N1//PtyfgBGOIVTTj8OYTnzOEp1b6dKjmNGeROAVbrPjR8nB+cKgMhmVHZwLQOAO8Wf&#10;wFH3zREvUEwagKOuXW8rgzzSDdYaaHTeNJlEdCqqQx5plJm+yRRp3OPAo2tG5qSj+AE25ZzaWZTj&#10;WrKgKp+gNNtAFA2A5/IqUzqalF4RbogdpZk+7PpUDgBFPaWrnXylFVgvJ9U2p4yIM6DAAFjEPeDX&#10;TrsAlfXE0UdntdF21BmbYUPO1YcGA5wpg/x2DyCqjaqI9AJAqBvwBQHUjvpTRbK5+qvALQQ4Ztoz&#10;IO+o6uMMAYiLh2tHYtFTchPY5g7SRI2JIrtOEQAM0J3R3kzzmbbKVpmWQC0BcfanwRNyOIsOH0Ku&#10;7KW227b0vc7wGqAgQ/WUPfKlQU79rWejouzVD9gLcIGN6Q/aVrrQPupNvaUrgE5n7IXdIMByT1cR&#10;15CXHShveh+jG/UUMGSsABQrogc4BSwByAzmRB+9X2Pq05SgDNA3LU324PnlOYam0qdAJPUXeY0+&#10;Z+lFHjoQJUSf3ksjUfGWrdGdfiCt2lsgGH24x76U5Z6XINjV+eaXzZDd7rETediFNABcEc8y4Mvt&#10;dJungUil097evYCep2g32/iFkvjTVsjPstRJmz9tI57jvKauvE+w6b7ZnxFe21j3gET6yi9eqLfx&#10;UR572SYAceTpuvINIsVPNBdwWjb3TtK6BsRyDdhFX8aCI8Ck60w+eSaPnYzcUhbdSlZtiEUdrO/l&#10;3vWrPFHk/UpnR3HbUOllC/rC41F5PovIx4Z8X/lnP/kX8eJzz8aq1SfGdddcG7fc+tVYsnSZ//sA&#10;vnMEThf0DTnC66nPE6v8vV+B1AS/g0R+BX4X85mj3O0Z8AvoJcoL6GXTLH/uSMCXqc4nzOR/dWbM&#10;mDM/5i7s927RI6Pe7IpNtf7dyOSKB/T/OlPUHd3RHd3RHd3RHX8bx1VXXXHNpZ+79P95/vnn/2LV&#10;qlUxNDQaCxf2NfD7K0Bv0Yw5MTC5KtZvvTy+eufX44cPPRxPP/1MPP/8c/6+76vs+vzKK/Gi7h97&#10;5OH47gMPxM033xznnrs2RkZG5TAMyrEYjjVnrYtdf+fvxf535NS/x7RigI8cNjkofrtPBAaH0o5m&#10;OqIJXHUGHIkMVpvTi9NUDmDPCZIDVwQAKefVkQA5qchCRskBRORZvEpLR19gRmW9LhlgoXTqw6nL&#10;dbmAPgEPdGR9rgAtQMFr5prTWEDGoEZySjcAKGeDHLUdsOj1wEqD3C5keMdi9BcIUX46+jjorc1q&#10;b+nEOWWm0wqhz9EjRz01m+nT5FlH8VnHphvXU6Cr2U/XtIX8KmO9mr0rnXv6yW1UGU9bVFq9gMBu&#10;nkLb2kzZJJxqIkZ8Fio3DXN6AxEF5tCZFwSAMyK9f3X0iCOYHym9pj4DVA1gVb+jv0xvVnlALtfw&#10;sFbYLw1EGQVNSmCdkd2UgT3R4aABcQLINg7pK9rPGJKunnouQkdAsfMYg+ahn7BhAcyMxCYgboBW&#10;RB6EXtgP2xXx2Rf4yvaMSV5mMGboe8Y7gCJlZ6TZPNVGjRuDfpVHX4g2uX7Gjurw+mnx0j7aio6k&#10;eSM42sXLkIOsDRZ/0xk+gyy1vdpLG6wjRDt41pgCa0AswCzdeGFTwBF+t1P3BovipwzpyEAuz6vB&#10;bANuRIoNvMmnfspTv649NnXGVvBQB78lHtMqjy4GrvzeSI7HNn2jMgBP161rosBEcrmvz0K9C5hT&#10;PbSrZJf90ZHrfF7Ubl1bJ/EA1piGCwj22G5U/Ws+ZND+BuJqwyjziQw4AXE6M6Y4AwSxP23ANpRD&#10;nkGn0msJBO0nouoXCOpLeChve4sMKFVXramtXZ1LR659Vjr5bncjZh8UCE7wmyAa+X4JIf4Cv+zW&#10;jA3oy5qmzOZV8LpOlYOfKPPrr7/u9la/0WbaZdCr+jzFXPf0T286tWQnoGesZJ7HmG3Es/aO6n1T&#10;ZffFb/3mj+Pk1afGLTfdHF/6ylcFbJfov2+uwCprcvv8PfrhsWWe7jwG+J1c7fW/bIIF+F3cNxYL&#10;FzNbipfGteY3pzx7l2fTVNoJs+bpv3OuP380f5HAL7s9j7Rv/C5b+f8eXbriVv2/duC3O7qjO7qj&#10;O7rjb+u49NJLN1166SX/w/r163+xYiXTudi5crEcgM+e9jxDDsLEqlNi4yVXxVduvyu+9/DD8fgT&#10;T8RTTz4Rzzz9dLzw3LPe+IoNsB5+6Afxja/fHTfeeGNcsH59rF59opyGwVjYNxQnn35evPzab8Xe&#10;t+XA4ugabLSoi5w5HDpPd5ZDXlGvIhy46WAMBwlytFbginSc5+LJ6bs43Z8Gr8gp3vcEJAGTjujh&#10;OFO3KJ2+gwaqObVYspTvqBZ6U79ABM6VASntaHqmnASr1q+BSMqXLoAM0sqh5myHb7oM2oAM9CQd&#10;J9a2kr7SEUCNLoAXZFCee6dRh0BM6QE4t42V53bojC7UY5u4Dc2e0tdOp9pffBUN7OmpdPRMG04B&#10;fa6tv2QArnFcC9z4RYJ0woZEnf3SAUDUyiELXSDSekBMZ6/tBUAjW7pWRDc3k0oClNV63wLDBsqq&#10;J6O0Cf4gT6tW+QTAahdAFR0kHzthM6LMfFLpsGyXU6oFpNFXcjgDIg1+pK/5JcvRV8mBsDMvLugv&#10;gJTBvGQDeAokUR5ggH1ss2njC5mcsRNpBjo4/u4v8dlW6gPx0d+0KyPlOUWeNhbAMxBAb9tqyiaA&#10;vV4Eu+loYKVrbOP+VR05/nhWxCfbYgPagdx8SdHGrvLTnmlLl1ebyDNoEhimnPsZG2hswOMx2erA&#10;FuRxX1Q2y35KcA245DfCSxtUJ/keR1xbzlu5Lpqyenb80kJ6l15+NviNUfsojz1zOneu5cbWAKqD&#10;kjM9HUIHdCXNIFfADBCIXMYrba41uAn8JIO+Ux+iD2DP/d6ejdQ3QWiNJ+TzDNYYK3BZtqyxQNsc&#10;VVU+gBEZPQCq/OKnnaYGOKEDRICbjoBZ96Go8rlGTsmaLrvqRCd0THk5EwBQS120lTTKWB76Ko8y&#10;bovup0eSAeJMbWZcZJR3r0FvTW+Gyh5VL3z7xAcwdl3ih88gWXXCw1Togwf2xW//1m/GOWetjVtv&#10;vSWuu/4LMTo24f0uWPM7c+4CL88Z8mZXK2NSwHdCNDy6zNFgaHHfiP7H+M8c6k17JmI8c07b7Xn+&#10;otzwSte10zOzpmbMnR/zF/bFwMBojIxMSu7yWLp85f9tZNnKy/X/OkPUHd3RHd3RHd3RHX8bx2WX&#10;XXbWJZdccnTDhgt/cdKak3vgl00/Tpjx66c9z9If+fiy1bFx62Vx2933xvcf+mE8KeD7vEAvwPcF&#10;IsDbXjJ9/8HvxjfuuTu+ePONsWnTpli5+iS/UV80MBwnrjkzntv2o9j7FmBWIFPOVa1381Q4OS04&#10;RIBJO3ZyXnxuDg95CQgSMHIGQAFY7WiLSMMhxLF0tBOQIxBVIDan5aaTbBChugEPCZBx/tJhrEgz&#10;ach0xE31l0NOectQeZxwg0QRvNTBp5YcVTMP/BmdqggV0V4DRBy01k7rr7bYSW5t7UW+S9/GU/Vl&#10;GyRT+ehOGdqbwCOjxwbCAnNV3sAKftWRTqmAodIMoprcrI/+SYcYwEoaZadHr72BkfIy4pJ2wVbI&#10;pi7fqzxpCdoznzwAZumV/Z42pQ5PcZYeAE+ALQQA5f7wR7p/X3WpXoPgDxP0HVIZr/VVOQNQ9UsB&#10;NO+CLGDsadDKL2DocsqnDJFSosZcAxRrHShgh2goANKRYdnM8qVTjyQHHQ38RNUf1Sfco6+BQg+4&#10;5HiyfXWdO5EneCPN/fxxThf3yxbJgb+AhO2tumwf8WY7ZDdd+5u/kPi9Y7HakeuUBa6ki/UV8QKB&#10;na9pZ46Z1N/28T36ZfQd2Y4CQ0qvb91iR/oQvb2mXNfuf3SUbPMqDRt89MFUfo6XshXXOosfwMmz&#10;TzlADOCM+9Kn6iKtbEf0EbDqaKMAkEEngEr2djnVRVnaleu4E0i/q3z3pe7dDslylJnnrt17ejBy&#10;eA6b7vQ5925H08HPcdMbvuIFvEHkuf8NEBkDU1OKSS8b8Kzx+3Vg7z6XS1tJL9ohIvLKuYhygG8D&#10;0wZoLVN1cIYsW+2y3P0CjKK9+wQUHR1O3c3LOBFv3XNGx9IT4tpAlzapbOXRPs7YnwivI8O6JjLL&#10;JmBT4DhloGvJYDMseArkUga7+zu/4kFvdKE/GH+MR+wIsGUtvftd9fGtYHjzxYV0gnT/wbsH47VX&#10;dsXas8+Pr99zZ1y4caOAKp85muPPHQFYFywejKHRpQa+k5NMe14ZI2NLY5Bv/A6OC/gOi2fIXz+Y&#10;682u+lSO9b2LYxbTn73RVe78PIOoL+t9Z8wVSF7gTSP7hsdiZHRJLFmyMpYuW3V0bNmy8/T/2h3d&#10;0R3d0R3d0R1/W8fmzZtXXXb55Qc3btr0izVrTozRMT7az4YdTM/6jDW/IjasWrvx4rhd4Pd7P3g4&#10;Hnr4kXj22Wd6Ed9tL70QL774fDzxxGPxzfvujS/dfFMIZOtPfnks6Bv0eqfJZSfHAw8/Ez/bI4fn&#10;3XTyiGzh8OEw4nQ5+mtAlOk4Run85uYvhw7lN2xxBu386pzgtX0zGADANFDJgM+bYwnwWL6cJqI/&#10;rlNOY4EJO6vinQKZCUpdBucS0NPjUZnmdKJbpmVZnHgitgUi4al8ynNPnYAcCIfbQFRpGS3NuuAv&#10;XurgjMxMT6CKfMsqXaRvOdVlR0/zFH8BTJxC7EW56eugC+D+MlEGQo43XhIZ/FYbdV3629Fv5Up/&#10;79jrFw/ZP/QLUege+EWW8oiWTQGglq46DEIBczrj7HLmm76sWSW6C1CFjrGpEy83lJa7KwOq1ffI&#10;EQGIAb+2G4BSshL4NdmkK62AK8CGdK4LIJOf4FFtlA0ZG7SbFwv1iR140A1wxbT4d5hS2/rD/JIH&#10;VR9AFT0EDJTtOPNyhOnqAGDueVayL3Lc1LRU5HocYTe1mfo91bmBVABw7m4tm7SyEJ9+oT0JJvLl&#10;xTttWil2T6CL/AS3EJ8Dw5aAqA/eyzHr9rmNCdCQDa/ltegb6ehrkCQCYL97UDYRICWP8QWfAet+&#10;ATI2qaK8I4hQ45Ns2ux2245tjPp5YoqsyiiPZ6CirBn15aWDnn3azbPf2kO/+5mVvSBHmMUHKGbW&#10;AXn+vYDHz5PqkixPyRX5dwNSusEreumes+2gdHSgfciEl/y0SQI51ymyzrqvcUC7uC/AWc9upbGE&#10;o/JIq7JET9EX4h7AiW5c1xpb6qJc8k+BX+4hbEcZ+oPI7F71CfWRZ3noq/vS2WUFZFNmkeoTgGUX&#10;Zq7h4R6ZbFpF+6mb5S5uB5Fb8pTG80A6G1m9rbFAdNebWSnfAB956if4sCdl3+QbwER9ydN9vTSw&#10;zTXO9+55I+7V/9I5Z58b991/X2y6aGvMX7BY/3t86mi+pzAPDE/G5NKTYkLAFxofX+5pygND47FY&#10;/3+LvNPzYMxfOBjzFvTH3AWA37bLMxtd+az7OQtj5qz5Ar5zvGSIzyixQ3T/8GiMjC9RHati2fJV&#10;+wZWTpyo/9bu6I7u6I7u6I7u+Ns6tm7dOnTppZf+2UWbL/rF6aeeEmNj7MSsP/G5Ar+fteHVCTNj&#10;/uKhOO3Ms30m1QAAjVJJREFUdfHVr90V3xf4fezxx+K5556Nl154IV568QWB3xcdCX5C6d+6//64&#10;6aYb44J158XyFStjYf+gwPNQjEysiru//Wj8bJ8cwg8FhD4+Kof6sJ1Qg0c5oAnW0nkjrZxAHMJy&#10;CgEabODE1OaKiGUkhjLpIBu4cI2DJgJwkc51rkUkkpPfo2WtKs65HWnxUY+jjwINNTUXIp/0o8eO&#10;GfBwTbp1syMOmKVMgkNHLRuIyoizdCUqJ10Bg4AbACL3REP2EYmR81bt9YZV1iGj1tWeBBvpSGM7&#10;ZOPU4+zZARewIQ8HNdcR5sZI1qPZxQ4/03J1j6yqs+qqdPNK54q+I8dtoi26Lkfb9lJ6ySrnGcc2&#10;+agfQKCz7pkCTdsNFkTuQ5U3yDdf6moHVmfaCfAiOnuEyK/aywZOTF8m0jl9WrNBJi8XJAdACphD&#10;Bm0uoGtCbxFRXchRUOzgdmZeykx+7gHvBoaShw0A2KTjpPvbwbounTPaKF2Uhj3oB5/V12Vvxhsz&#10;ALCd+1LlaobAgQP5eRd2zi0bQQYeIp6PAnIG7gBQgW7GB6DfLwsc8c5p0IBhA1KRx45kwQcoBqij&#10;r19YiNAZW3CGr4A7a2QTtOwzAMSmHo+tzcWHnsgDhECO0u3LKbaAkwS+ehZ1TxuJ1GUkWPaTTRg3&#10;PJu0O+3EeEyQWenUl9OJC0jlrsUZuf3QLyY8VtWHtpVkp53SZibS+J2RLtUOfhsg7mk/8nJmQ7bR&#10;vyF6rtwO3WODXMKRMrAt5R3VVDn4e+cqCx+yaQNpbWxQ1s+E9Uj7FKjjnnYDAEnrAdFG7GrsiClT&#10;tXWfz+GUbMrartiMPPFwTxs4I68iyMUPH4RcP8+SBW/KzrJ+sdHS+G2FFxlEfz1+9+ennwCzAFnq&#10;RSeIqfD5e5w2wtY5hXl/r45eW3Wd7VNdzQ4VWWZ8UZ48213ysOFbqvudt/bHH/z+P4mNF26Myy7+&#10;XNx3z31x1plnxXyBUsApy3rYsbl/eJn+o1Z4WjI0Nr40hkcnBYrH/fK2PnM0b6H+M+cDfHOK86w5&#10;OgvwAn7nsu5XZ0d+Z8zVf6dki8/gd2gshseWxsTSlb9YsvzE/27JkiWj+n/tju7oju7oju7ojr+t&#10;Y9WqVfOvuOyK39m65aK/Of2M02J0fDwW9/frj3/+fyHyOyPm6c97zVlr4/PXfjG++a1vx0NsevXU&#10;UwK9L8XOnTti147tsW3bi/H0k0/EA9/5Vtx5521x2ecuidWrTorBwZFYyEf+R5bEVTd8Kf7oT/5F&#10;vPfBx/GBgAQgFsfcjhbRLZxUOZMFhg3GWn46wOmQlTObUdnmeAOCRPBAKSdBK2c7qVzDq2sAW0XU&#10;AF7lLE8BsnSa3wVM9mQQ6ZRMlQOwVnoBEwhgC2hOJ1pOrnggA6rSD9CjNCJTdvzMpzqlE1EnR/1o&#10;Hw41OlqfBG+W1+4h2lFtJo9PLOFYIxtHs/Iqn3qIaBHJoyw2oz6Ie7dT54qKUg6b41iWPLdZ5ZAH&#10;b00rL1vkderZs7dt13QWAa7gN/Cjn5UGb+kJn8uLp6KRRDjre79sUGUQrHQA8GF0RneVY71t7uyb&#10;4KZAGUCO6LE/iyQ7IxfwShmDXMlAdyJ1OS1b5VWOegGJBproLN7aVAvgXeDG4EftQia82K3aQhkA&#10;qgEhzrry7KA3EAMfaY54tnaX7d1vlBX43LPnTe+i++47aV/qdIRbfYAtvKuzdOPbvo6e677WA2Nf&#10;iHJ+Hmj7+7wgaBF4tdvrepVOnYwBxqP7C50ETqYiv5RFnnSQjrTXfWc9E4RbP+VRN2eIqc/54gPA&#10;WGNSMi0rwaWfh1bW1GwCH/2T9qAvckaDwbPrlr3EW+CKdqA7umBjAJRBb6uHdM4GTypHHmMg+z/b&#10;SBp9ChA1eBOvxy66qP4aW+5vj4OMPKJXvdiAl3LUZwApgEfb3d+Q6kYP8gCZZQMDRPGiN4Rc9x/y&#10;zN9eMsGje4gypGETACJUY8gyBY55lk2Wn1Ha2rCu5PDSxWC4EXKRBRAFkLJxFVObuYfIp7z5xE/U&#10;18CdPJHlUp/AbtVf7Xb/yh7Yvep3m3Umn/YckCzukb9HdSOzADk8tl2rl/qZ3v3OwQPx3sG34uUX&#10;X4xzzzw3vvnN++LLt3w1Vuh/aQ7rck+YFTNnz/d0ZnZ5HmLDq8lV7MYcg6NLYmAE8DsRi5S/cNGg&#10;aCDmE/X1VGcB37kLvF7Ym141muWdnllKBLCer//XhbFw8aBB9KjA7/jE8v84vnTl7uHh4X79v3ZH&#10;d3RHd3RHd3TH3+Zx5RWf+8GWzZv/+qxzzvanHgYGh2LeAv2Bz5z5S4D308Tb8dEVq2Pz5VfHnffc&#10;G9/73vfimaee8DrfXYDfXTtix46X47nn+NbvA3HXnV+Lq6/6fJxy8mmxaBHOwoLoGxqLNaevjYef&#10;fjne2H8wPvr4SEZl5JTZ2YdwknWGDJIaGKlolB2/cs7hk7Nl4hpQhzOqPE/LldOJw+dph5JFmZ5M&#10;O7bibemORqoMQNtlAD2VV0R6k+FviDIdUE6XdRXAMGiyzIw+lxOXAJ1IbDqgBoHwis8OaUvP9mX7&#10;HQGn3c1xhqfq7unzgcoAbAxiSc/1gDiN2IbINiC86rCeriOd4Fzfl3KxaenAGYLffaOy8PNJFfO2&#10;fDv7Snf00iRenWmz+6YR6bxkyCmoxY8MnafVYSe6Oes4tvCgDzYFhEIffciuzkx3Znqv7pXHGl6m&#10;PxPJ5f49tR+wBfDLTasS4AJQvOZXYM4RT6UBDA16IaUB9tgwCvne/fftBEgAPPhTDtcJfCBvvCVd&#10;crfgXA8MyCWaWAATQJhtTcBWIKH6pezE2eAXW+ueMh4fjojJuScKtl9gwpQRfXSivmw/19nPRHw/&#10;OULUNwFwr50i6yJCP8q7Pqepn4geS3euPZ7pB9qEfuLLqC3tUz592K5JszxR6q6xpTTGoyOp7+is&#10;awMu+rfXxozs5/ODrbLNGTEWWPXzm88UNnPdqrfsxj1jznZDR6VRZ+8Fk/LIp17GlV/iiGhv2YJ1&#10;xrSFNtN2zySQPh7vyoeXNtrWIo8D8pTmZ0OUNkAf5DUQ2iKb3MPvJQjwSJ77uqhkNP255llgDStA&#10;jnvbXnmWrXYUoMQutpfaZEBInuomreqptKICnRAyAKl+7ogaqxx6sA7XM0ckFz4AdkVqC/TCiy2p&#10;Fz15OWN+pVPPdLBcM1uKsBfjyjY7+P9v7z+gvTvKM09UXzznCyfnnHOOX07KGUkIIYEQQigjISRA&#10;KCOSbYKxaWMDNgZEMFEggiIiCJGN113dc6d9+/bc5dsz7dXuaXd7um232wZU8/ze2nW+D6yx8UxD&#10;g/381nrX3rt27dpVtff/nHr2W0Hl+jLea8qlPHBtjOctXmM8vHikiVN5oat7hsCujuPjg9KNcikv&#10;X9d79/mHPp0uuuhi/T86M11/w43pyNGjqb6xOda3Z7Iruj83SeC2duZZnlnmqEnitz5meW6PWZrr&#10;ZbslgHfsbND/S8b20t15R+72vA3vb7W/fVfarP3w+mJbtiv+LqXRlFpaOlJ7e4/+7w7+WXfv0MtO&#10;6u3dof+txhhjjPlpcujQodOPHDv6H+eXV1JPX39qaEL8Mkbp757x+aRNW9KOptY0OrOQzrng4nTN&#10;ddenV77ylRK7d6X7778vljzC7r337vSqV70iXfaCy9KBAwfT7Mxsqm9oUhpbUs32+tTeOZQufP6L&#10;0u89+FD61ne/F7PV0qDLQid77GjQx7G2MVmT4tB4pkFEoyYa/FWjtTTwEInfVUM/rq0afCWNEIo0&#10;PGlcR2OrNJZpoGbBxTFxStpsaTyTfmlgcj1L8yCOaHwTnj2sEm6kIyMsN+Arz4waY6UxSFg0ppUH&#10;jmn4l/G4GHnO3uEsAmhgb8RFaJE3iRjyT95JC48rW+5VRHYue95yLcY+IoLrKRv3IR0aj3EtcWn4&#10;6zrSQ6TR+GXmVjzE3CeuqdIvacc+1yjtMPKN4FZZyQP3KiKC+FFHCCvuoTKVOgkRJIvrFT8sxLue&#10;q+obUYoQQ8QV0ZmFbO6GjIgpk1WVWaGpL8IRuow35lx4j3WfEHTVOQQj8ekqHR7Uyiucw4lL+RCU&#10;1X6kf3wf41llgV69P1WaiCmEVRF8NNwRCtRFEf/UYXlPOA7Po9KI90v3oS4QCllcYceFFnUUAj8s&#10;l58t9RRl4vqqnCHcELQKo16iDAqLOiDfVXnzNuc9WylzTi96PSCSlF/yk/OY36ucv3wPriEu5Ys0&#10;VX/Rk0HnuRYrQppeFAiXLB7zNeX9yu9FFrF4CEOEK7yc+8Y38PAf7/2Q329+KwqLtLPAKyINQUc4&#10;6UceuEbpUKdMjsRY6FxflceYjwE8C5WFOLlcx58dQpL8cw/SLL/3LMAQcvk4yiUrZSdeFo15HGt4&#10;MHU+/qZUaRM/8kwctrJ4L+JcLn/OQ67XUqaNstLVnHvobxwisYjgLEazsCSd8veLc/l6lp+jW3Ge&#10;qIo6428FHteYgVnxShdnril5RRxH/LjPV9IT1XniE0a65V2nHHFNdU/C4vehe3EfJrAKMc21iFtt&#10;OUdZEcOlu3x8MKNs2vIOUd953Dj3/GJ6ze2vSUcPHk7XXnV1ulAiuH9oWP/P+Ni7KW3ZWpN27qpP&#10;zS2d0eUZa+3oT83tvdnr29im/190ec6e3x0761NNDZNaZQ/vFglf9jdvyR5gZnuONX43Vcscba1N&#10;u3bXK53m1NLanrq6+lJ3d///v7Oz5yL9X90qM8YYY8xPk7W1tc5Dhw9/fWVlNQ2pEdDc3Kp/6Lv0&#10;T/zvW+t3c9rVqH/eQ5Pp8OnnpsvVkHj5La9I90jsInqj67PsdW94Xbr9rtvTVVdflc4488y0umdP&#10;6hkaSlvVCNikxsauXQ1pfGI+3fKqu9PnHn1C4vdb0QiigUTDjQYr3S83BAQNahqmNJyrhnQ0JLUt&#10;4xMRUBzTEAxPqa6j4VPilTGWcVwZDWji5evUuJdwKcZ4XrrFljTJE/lgPxpuapBxDemVRnbxnJZG&#10;OOdorHGP7LXKQqYIPeJs3JMwGQIB7zNpRgNU9wnRpePckM4NO9IpY2jZ8oEA7y9pfOWreFVyY5X7&#10;RxkUThoxnlb7cT351r1DlGg/8lblrwhq6ju6Zcc2N+bjmDok/4ofZdeWruERh3OySIdxtHoexMW4&#10;D3mOPOmauGfcn48FxHk6dz1XmogNxEcIJkRH1EMlLhWWxZXuV4SJ7ok4C0+shFgRgFnUZWGDaMld&#10;pPNHEMrOhwzihZeSfKl8JR3WuP2qGtGEca6IS64lj7yn3/1O/ijAeax4SslTESQhUsKOv3sbEyDp&#10;mDor9RF1Um2Jy/ONngLKK/HLJFJ4FPld8Ky+Fx9kEOs6Vrzvffu7Eu8ql8qO4cWmeziTYCHsyF/p&#10;Kh55Vr1vdOnWNtcbzyTXCXnN9Z7zwNhNvHjkr3zg4H3FS1mefX6/ssAmDOGPmEGEhfCpjLqJ8ird&#10;KL+2XJ/Hflfhyl+II4SVrkd0kQb1QBw+jDGuFCFE/XA+d+PVPeIZ4C2lezDCSfVdvc+8hyytQ95C&#10;5MriWZAHpUt5Ea+UoZQjj/9F0OrvC39jIh8SW8pXLNOjNLg3+YzfiNLguki7sii3znFP8hyezqo8&#10;/Gapo+huTJpcUz3zKJvOE7/8LqkHhF8Rf1jcX+myRSBGOYnHeYUjaouwjbwof3hyH9dzRcySBucR&#10;yOVZcV+eeUk78qA8xbPVea4nr9Rb5KN6RlxX6pUtFmkSduIx8diqjLHlvK7heTH5Fe8WafFsuO7L&#10;ygeTYFE+7ke9lXswQzRdtvkf8Ju/8Rvp5CMnpwvOvzCdff5z0uzSctpZ16j/aVvT5s0SvjsbUlNz&#10;e2pr70kdXaztOxBr+za1dqX6pvZU19gawher3dEQ3Z23V5NbhQAO7y8iOBtdqPNY321p0+btaZvC&#10;6nS/JmZ6bu9MnV29z/T0DX2zpXN4Vf9XjTHGGPMzYMuRY8fevL533zOj4+P6p9+R6mPcL1+qn0X0&#10;nmB85W5W42DvkVPTZVe8JL30mmvTrbfelu6555702vvuiy7Qb3zjG9P999+fbrvt1nTllS9Kp556&#10;LC0uL6fBgSE1BGrSpk1b1BhoSsvr+9Mvv+0d6cmvqBGoBmLxdtDwYexZeBMrUVQa0zS0aOBE12Ya&#10;3IqHsU8DmUZRFg9qpOvaaDzJQkjQaFKD8fh+Do94Oo6GKo11WdyXeIqDp6rcJx/TIDsuZEOwIhYk&#10;hqKxXoVHo7dKF5FC2sx6jBUxR5yY1ZpzElVF+GLh6dSW69mG95Pzug+e1ZzPLC5CoESdUJYsuiOv&#10;lEnpk6cYA8uHgSp/RbR+HeGna2mAkqcoJ6KnKgP3YEu6nMv1f1wwU7Z4bnFOjV/lIfItwZHrWEKS&#10;Y+LpmPtGmuRL15EG4eSVOkDkZQ8g+cjp8k4Qj3SpZ8azFjFWPL6Mv43nQN4UF/HGGFiEH8v+IO4Q&#10;msTBW1w8oUXgbRjPRcb5qC/OKy/f0DbEjvJDHRYPaxbi+doQt3xoCUGuslN+hYdwpZwqRxjxZNGI&#10;13GUMeove+0Iz6I3f/RA9ISAVlpsw7if7h31ovQjvzIEcF7miPei+iBAHG2pk7wWcp5kjvwVYVfG&#10;8maPcL4+fySgXHrflRZiLYv6/LsiD5Ev0lB+45zyX94P0npacREqvF/EIa/EJ078ZpVOeA8RMIjH&#10;Kt2oC6UXH7a0zwRI4TlUeqUOSpzSnRZxF8JO21KfpBUT2sl450q5mQgp7skHJeUtyqG45VmdWDfc&#10;n+Py/KIuCFPejj/b3B2XcsZ9ZQi6EMWRfn7e8U7rmLKEYKvySRjXhilPJZ0Il2inOzDCsPzuuK6U&#10;tdQD17ClLghjS1r8jeFciFaFEYf80NW41OVGfWn/i0oTkVvyg0B//MTZlLmeZy8raZZ7n2iUr4jl&#10;OI8pPwyfoAxPSHxznrKUOuL+PCfyUvIcYjyeFcKfupAwV37wDj8mI1+I4yKCGfPLh5b3vPu30uln&#10;nplOO/30dNoZZ0rc9uZl/fh/tmlzrMu7s74pBG6zxG9b12BqZGkjGV7fuoa2tLuhZWO8bxnrywRW&#10;Rezm7s+s66vjrTskeJk8kg/JW2OoEF2kEc6NrXSr7k7t3X1/3dk38Ds7Wlq6lQ9jjDHG/Cw4cuTI&#10;mfsOHvjT2YW51NXbl8f97tQ/7q1bNoTus9umtKOuNU3OrKRzzrswXfmSa9Itr7gt3X3vPemOO++U&#10;3REC+A2vf3265+670k03Xp+e/7yL03POPyedcuxI6ujsUQOC2TBrU7MaA2eff2H63Qc+mL6qxg7j&#10;U59SY4wGTzR41bCKxljVyArRpIb9iWFln3MIp9wozI3Gco7GIufp9krju4jNEs6Mx7Hsj45DgH7n&#10;OyHguLaIi9LYpEFHujTcIw8SBtFQVmMYkUcYDUHO5/zS0CdeFokhUBUWY/y4XhYiBw82nkoJuNKl&#10;OsYdVumEZ1fnyEfkLe6l8uHZktCi0Z3Hx+VJfxDI1BX75CHqtqqPaIBX+zQyqYfwFOta4nAPxhET&#10;Hg14xefDBPkoDe9Ip0qj7PPMSnq53LneSh3Efav4YQor6TF+mnor9y9GQxjRzb3JQ7wbCo+ZmVVn&#10;+cMD4lbxuVZ1hvBD5J0o+DDG5IapbHhDEclsQwDrWsQrE1xhCFvSjYnHVO+IyPAIIyx5hkq3COen&#10;n2LsaB4LmoVjFpF54qhsuVGfrQhHhBZ1S11EWbXlXWLL+WxZ/HGeeqQOw3QOIUT9cC7Kq3xFOSlf&#10;lDGXl7yGgCeeyhVjwL+mdJVOdCuv8pwn98r7lAUr4i/Xbc4z6WCIldhXvBLG8yR/UbbIH2XWs9Y2&#10;RIvESQggrCo7ZaTLMKKFcJ4x4aQVxwovAjj3fMje30hLaRRRheeXicAQU/EuVSKZOCUe4QhG8sL5&#10;/L5SH8efRZSjKk94d7l/KbsMgU/dUe6NZ0X6/IYQjHFvHesexZvJMb/T2Ff8+L0SV8eRf4XF3yB+&#10;p0qTfJbfA/kKASjjd1rKUcqF5XclvxPlHmyJF+krDlvqJjyl5E3HpUs08TmPwAwRqbDwsktwIy6j&#10;e3FVFu5B3ePpLV2nEZsbeeTa6l7UNfshTmXUTen6H8870kSgk898Dm806/3yLAnn4wFe7VInpEe+&#10;uZY8Fs9vqXN6JXz1S19MD3zg/dHzaH19PR0+enIaGBpNO3bVbfwvwyvLrM27JG6Z6Ipuzs3tfam+&#10;tTvG+jI/RX1Da4z3PT7Dc/b6bt2G+M2id1uM9822SQI4JrqS8MW26v9c7a761KC0Wtq6Yq38zv6h&#10;f9vVM3iN8lArM8YYY8zPgoWFhcajR48+sb5nPbo+Nza3pJ27GMdUfRX/O2zTttrU3juUDh49PT33&#10;eZell1x1TbrtVa9Kd91zd7pHIpgxv1kAvyHdd++96dWvujVd/sLL0hlnnZVGpiZT7U41EjZvjhmm&#10;Wzp60/kXX5p+670fSF/68lPpW9/5bvp9lhBSw5fGJ409GrU0MkMA0TCMBk5uSBVRUBr10T2Ua6NB&#10;juhDeBxvAJf4P9JwlTDY2CJmFCc8tYrDfrFyTL7Yck00lqvwELMSICU8upVWgpw4CNwyOzLClfJs&#10;mOJh+dzxhngpcx4nSVhuhNPQQwyQLuKK60r5uIYu0IjLUh7O0VgtXiKMsJLXEobRgI0ug9wP4VTl&#10;6cQ4HJ+YVyzPIPvlyCMCPcqMmJLxEaEIXa7Bixcen6oeSh2W83E/0lRe8gy0+X75A0MudwhTGTM3&#10;//53vx3Cr3hjsSII8fJ+T/E4pu6KuMOTm0VrFo2ME84CmHgIp1zf4QnmWAKN88Qv1yAcs6f46XjW&#10;xfsfXuBIOwvDco40ow6rOmNLWSgvjXq8dKV+Q8ScEK+UH7EYAkxxCCdu9tDm+5KnMgaasFjruCoT&#10;zwMPOecRxaSDUCe8WLxTiEJdy7sVaZNH8iXjfIjAsq94x/MjwaXfK8Kk/A7jeVLmEGbZQsTomlwX&#10;1XvFcdRBFmbxXil843od85sP73K5VkadEJd3qggkrHw0wEiPvxm5ThGfuet0eLtV1tIrIepaW8rE&#10;s+P9LL85rkWIxTup9IuAi/JXeYmPNUqDuPwW4l1Q/sgjaVBv+dxx456kE15v7VNe8h/lJ47eiSef&#10;zN5VfjOPPZrXu90QmyfELYI0LzuU6+XEe50oUOkCTj185UkEqK6v7k195W7j2Ysefw90v8gj96ri&#10;kh73otx0sS9DVahT8hzpy3heCFxE6ePKOzMwl2ccYlzG/ollYYsRlkW0THlgy/JJnONdKXmL8hOm&#10;dL/21S+lD7zvvengwQNpz9pa2n/ocGrr7Embt/zosB48tvUNbam5heWMEL69qaWzLzy+9c3tqb5R&#10;wjfG+jamHbtZ15f18CV6K09vdHGWMdnV8Rme8fryAXmT/sdtSzW1O5VGk+7Rnto7e1NP39D3u3uG&#10;Hm9v75lXHowxxhjzs+Tkk4+8Qg2E/zo/N5+6u7pTfX1jqtU/6y1b/76xv5vSzsa21D04ntb27E8X&#10;Xfy8dN2NL0uvufvudN9r70uvvf++dPddd6bXaR8P8P2vuy+95o5XpStfcmU67+yzU19Pb6wrvGnT&#10;5rRdjQfWUTxy2pnpne9+X/rSU2pIqvGFWCoNccaB0pDGm0nDjMZqbqjSUMpeIhqWpaFLQ7RYNM5l&#10;pSFeGrjFCEd8kQYN3bhP5Q1iP8IjrXwPhEe2nH7ODyJB18nwEuKlRSyU+5Y40UDG21SFF0GLUCwz&#10;TEdjG4GjLY3LKEdVtvBS6R45vzofZVeZZXh9yRPxsMi3yheNeMUvZT8+lvd4fWGxbqzuF4aAUUOS&#10;pXRIAxHA+TIZDunhhWa8MPFJN+5BOiccU6Zv0y1Ygj88ezRuEdXaJw4NV8QNop/6yCKTeq7EhuLR&#10;6KeMvAtR/8oPeQ/PvfKFqAjBp3uUMb54fL/zTQQw6ywfD0OsfudbNM6z1xZRSBhClrCwECmqc94N&#10;7SMgi9Cl3hCwiMLsKa66xZJf1U/xjmbBo3BZmQAr0tW5eGf0LoWXVWnxDvKc2VInnEd4UOZYTxhx&#10;/wd/EL0Wyu+hPD/iI2Ko8yzWc71xX8qcxyZzrHLpXNkv7x1iodR1yTtdtbNHlHea9033UnjUe6Rx&#10;vK44R55yb4byfuvZKj/sx3Mi7Sr9qA/S5Jh0tI8nF69dvOsK5z6IoxivrnrIXXbzO4rwom4wriu/&#10;yS8+TpfXJ9KT8X4e773AtYgzPuRwzG+KuiJvbLkn90DMRbnJP/lWHsIjSd3KqCPi042W+i7xogu0&#10;7pG90VV+FB4eTM7JuD4EM0Z6SpdxqgjnkocQdZWAi99dtY8xWRSCljLHxGDKJ3mmnkgPQZ/H6CI0&#10;s1il3IjfeK++rPg65nzJO/UYZVFYEbLkn/hMUEUeom5OMMKi3rVPGvG+6lmXeua+4R2mvFUZWAap&#10;iOPy2+V6yh7xZHmcNtfmLsvx3lQWea3ix5hmnY+0417Za17es8hn1Mfj6f43vCE+6K6vrqU9ew+m&#10;nv6RWGqICRvz/7BNEqW7U2NTe2pt7Y7ZnZmEsb1rKDW39Uj8dqTdjRK9Dc1p525mdq7T/6vc1bl0&#10;b8bDu1miF8PjG7M7b8bbWy0XqHttVRjX1ze36R7dqbdvKPX1Df2Hvr6ROxVnl8wYY4wxP0v2798/&#10;ceTI4W+s71l7ZmR0NDW34P3dFeNy/+41f7FNqXZ3U+oaHk8Hjx5Ll73wivSym14RXZ/vu+/edO9r&#10;70333//a9EtvelPY/a+7N5Y/uurFV6Rzzj4rzc5Op/qG+kiL2TB3N7Sn5T0H0pve8tb00MOPpC/T&#10;AKc74obQzeKARlTu9pu9mYQhIkqX5xBhapBnj00WCHiYiueRCZiIS6OJBlOIPoyGWbXlGq4lLTx2&#10;iLcQPTT0ZdwnGvZqvJM26bAfAk5b0kYYfUtCK3uklQbXSrhyHY1khCzpRKNcx9mqxncVXu5Dmbm+&#10;dNumAUhDMkSW7seWeIiRKIcsp5sbkZFGlR6CNLpDV+cjLZU70pGVe2ZhnYUUjW4mkCkfGornlbhx&#10;L4XFGOxv8lxyOThXBC3XcD4awLpXEVLUb4irSJM8Zq8YHvTIB4396hxpIpajkVvlo3QbJy+Ir6jz&#10;ELg8N4lL8qR0EIJlPWDC8GSWbs0YwhkhTHfpIsDJXxaDWdQSXsRwXKN7km72CKsscaw0KDN5quJi&#10;XE+5jr9bes7aD0ERoiM/L8qR30vFUxrxLlNvOlfELc+a45yO8qT04z2t7l3uSV5D9Ee584cByk9e&#10;8uRdx8VolIPnIuHIecIpN+Xg/Y9j8iSLuqnqpNyLMK79MhNgfTULagQWZeSZk+8Q4ErnK5WQQagg&#10;mhBfEUdxN8pHetqnvuJ5y8p7QFgWSbns5b0gzZhMS9si6kMsK19f0pYPOcUzTL7CyJfS4L7RJVnn&#10;stB6XPlj1uAv61wu69eUhxi7q+u4ppQrfsvajzg6x/hmfttZEOd75fQp63HhWLryxgcg1QHCEnEX&#10;xzrPlrzG3yilGddQBkQu54in84jrUm+EU8Z8Tf47gNeUsbqkxXF4S3Ufwk+8d+7inMNzN2LO5brH&#10;8NjS/TnyICvpca4c5/tnQ+BHeU4oE2XnXownJoxj4iCAS555J8jLRpdwxQvhKyPN6IL9ON5jpaH8&#10;ljrlOX/wgw+k51xwYerrH0h79+zXdjhmZt4u4cuEVJtYc3fz9lSrsN31TamRpY3aelNbe39MckUv&#10;pKbWzpjkinG+u+skfnc15gmuNsb57kyb8PBWxhq+9IRie9JJ1VKBEr5b6O68e3eqa2xKze1dEtYD&#10;qW9g6Pv9A4NPd3cPLCqeMcYYY37WDAwM1B4+evSVew8d+C+ziwupt5+xv42ppkb/zDf9PcseyehG&#10;1tDenYam5tPBU05Pl1/10nTzK25Nr3zN7ekuCeD73/C69HrZG9/4hvSmN70h3XvPXenmm25MV1/9&#10;0nThBeen+YXZ1N7elrZu3SYBXJPq6hvT4MhouuyKK9LvvO/9aiR9SQ3NLGZLd2EaOiF2dBziSvuE&#10;FxHAtghORDIiOHeZzSKLRiJCiYY8jWMasXgn8YjGOsJVmoi4Mt6Xe7LFG8d+iA6JULyfGNdGg7iK&#10;S8OORh2NNxqm3IP7hpFfHZMG28gn91MDN7y4ihPp6BwNypLnkg7pI9KjDnTPLB4RTJXYUFw84pHP&#10;SjwSRh1i4XGp0i3lijGPxCEu9yNt6vvrXI9Qq7xTalhz73LtRtoy6itmPD7ByFtOPz8r8ked567R&#10;+b6IO+7HBwbSoc5C/Co8vJNV43ajTtU4DtGr+0X+K68w92KpH8Tc08pvWeoI4YZQRewRjgc0ugHr&#10;foQjCMN0nAWYDHEdW4RPNe6a+lMaRRxj9BDYEJvKb3h5eW8iX9m7zP0pF+UPMav9eP6KQ30UEcH5&#10;mHiMtLlG5SpCg3eYeoy6Jk3FLcKDsFI3XEuZsxc629dU15EfWckz8RinHPWjtNkikonLs46yI0pD&#10;2JGXXCbKk9c9xtOssCo96gfbKBv1Fud0THwdU17el69I6DBzbxHHJ/4+4v2gvBGe6ygEmMQQz5r9&#10;/A7kOiuCKjysMgRRpE194A2me+yTvG9VPBl1ihDmoxX5ifrXtdw/P5P8m6WeS1lCqCMqeXcRxcTR&#10;Oc6XZ8jxV0NEZjHKOGE+BiBy47ofs/D8ahv5QdhJuJN/ykR6J/5GIz5lQ5QiZhU3ujYrPOqBeqk8&#10;r5Gu8sd7wbWExRhanS+CM4fl64sXlXpF+MZ9FQevcAjh8Ko/Hl2NH33kkfDmsiWseJxJYyMvJ1r1&#10;TNhGXev+eGajDsiz8oBFHSgedZUnqsrilvvnDxl8FOOa/B7Ee0a96Fk8+eTj6bMPfTrdeefdaW5+&#10;MY2NTaal5b2pvWNAwrcujAmnttfSXXlHTFjV2Nwu0dsdMzq3tQ+EtUgEE96I17e+Je3c3ZxqmeBq&#10;Z57dGeHL8kWxnNGWWllNzOq8SVsE9YbHl+7O22rS9jLJFev6dvSlnt7BZ/oHR/5jd9/ADYq3TWaM&#10;McaY/xEcPHhw/OjRI48cPHLwh/Pz86mnqys1SoRGt+S/b91f2abNW2JikLGZ+XT+cy9OV1/3snTz&#10;Lbel219zZ7rnvvvS3ffck+697570+tdLCL/+9em+e+9Or7nj9nT1NS9NZ59zZtq3b2+amppJjQ0s&#10;PXFS2rple2psbE/r64d0/evTZz73hfS0RMN3/+B7MUvyj0zERKNVjXbWoM1esiy2iiilwUU8zmWP&#10;p8SwGmXRgKr28zhVCSrC1WgsAjBMaRXREuKEBiVikOt1nGdQxatBoxJBiuc5CxjEUhjXSihzbckf&#10;2xPHh0YDW408Gqc0IiP9Ku/sR9feEJMStjpPQ5HGZclTeAURSDpPvGg06zz3waJhTvmUVtSJjHxE&#10;+XQN+S1xuS48VjRYuTciVfFoeJK/6IJc1UekU6WHUX7CS9oYeY37qgzR3ZlrJKqLp41yxzM6wcuP&#10;5QmAct4iT1X+eebsl3KWPBIWXjqESeV9RJTiBWa2Z2Z9Dk8o9ajr6AaNkAvTMUv95GefPZ+Mi/19&#10;XZfHBePFldClfqlnnrXCENHERTjG7MpRh1lE5XhZTH2pEmTUzYanVOfIM8+7iBLKw5bnzfsUQkRh&#10;vJ+IjyckHOL9KHWhLc9lo751T5ZlQpxyf8r4FMe819pnW7y75IE45G9DoPLMSVtbREmId8Ur6ZFG&#10;eIpVF+HRVx7zu6JruV5Wyly8pJFXXY8oQ+SEUNU1YYTT7VVG3kk7hDf2VaVTxeUdIR3ehSxE8Uoe&#10;D0ckhVdS9wxhpfN4BRFl5cMXfzeoM8aaIhyjKzF50PW8l9RjjEMteZaV8lBvPDe60X/rG/kdiL89&#10;qo8i+nnmkS8+zpB30tB+/ojDe5WfUYQrLteQV+qEfCAmY/1c5ZnnTXp8WGBLPXB99ohSriyAEYik&#10;kbt289HgKe3rXPWecI66KXMm8BGAtDnH77L8vaHM3IcyIU6L1xWPea4fZpXOnuIilnO3Y+59fNIr&#10;ruWDw6MPPxxlIX+Uj7TwHMekWIQpXcIpQ5mVGWOf7uvFu01cnjn3p364hrokHO88ovdX3vyWtLS2&#10;J1YsmJtbSP0DI/qftDXV1OxI27bVxkfVLRKjeIBZ3minBGmrRG9753Bq6xhKbZ2DqaW1JzVVSxrt&#10;qm9OuyR8d0j41rCsUW39Rpfn8PpK+Ma4XoQv3l5M/7M2xK/+H26r3Zl21DWkhpa21NrVk7oGhlPn&#10;4PAz3QMjH+7v729SPGOMMcb8D2Tb4cOHLzl66Oi/3r9/3zNTU1Opta1NDYC6VFPLsg1VV66/y7Zu&#10;TbVNLWlkZjEdPef8dOU1N6aXSwDfetur0p133ZkYB/w6Cd/Xv+EN6XX335/uueeudOfdd6SbX3Fz&#10;evGVL0rnnXN2mp2eSi3NrXnMsRoTO3bUpY6OnnT6WeekN//qr6bPq0H1lBqATz1FA1INQwlKxEQ0&#10;3NQYLQIAgcySQAi0EEc0nmj0qeFI98Gy3m00RGlkI1qqYxqA5RoaqH/LaAjqmiKYwjus68IzyP0q&#10;0RINScWl4c0WgR3pKjwafjIadVwX963ul9Mq4lHxEX80nrWPyKbR9yN5UaMyRKT2aWByzDmOc73k&#10;/HE9VsIJI7/l3uSL7pqERTnIt/JIWuHtprGv6zhGRCA8I30dI5ijES+L+yhu1EEpU1VG9rkuBDrP&#10;QEYDNxr6Ol/Gc8c12oYQVzp8IECwxjnSpAy6hsZ75Jtw8ka5lFdmL46xvt9iPV6J3ljSCNGpNHQ9&#10;YhUhgzCM9W+r7sDh/dRxdB/WvYmDZxhvKHWRBYysev5l/GVJ82tfU5klkkJoqg5CXCqcc4gXLISZ&#10;jPyH2JJxfbxLSpM6Q4jhlWOm2yckmuNDh+5JvZTnR53leqK+83NFuGXRx1jSSiw+9RWVhfrJIhIh&#10;RzmPe6+ZqOjbEvGqD5U1m945xcPjy5Z1pmMSIepB6YcpLcrDsy7vTzyDahsCWvs8mxCPisv7xT7l&#10;RaAjyrOIRejla+J90nmEN+c4LvcqzzgLy5xO3Jf0tc+WeikiDaGUu8Xma+K3oevZhiCrngXCDWGF&#10;6KLeEYr8znL58/N+WtdQbsQs4Tz3ENcIMsUlr6RFftiWDz68j1E/um/E4VlqizB8+Atf0D3zbMY8&#10;P/Kdl+zh+eW6KOEh9rRFWJLHLEJzOSkzwjPGPCtPUScnlDPiKRxPbh7PW5Vf58kn6UX5o+wSxJjy&#10;RDjphkCVPaa80n26vH/Ef+yRR9IXEbTcJ67LopVrqZfIl/aJn59NniG6iF3uS71wLfnf6NZMXqjf&#10;Kj9RHtKm18ATj6WHPv1guv+196fZ2WX9n2pg3VyJ3uHU1NIeY3JL9+NNW7ZVwnd3qpeobWhsT21t&#10;veH1xRsbore5Mya9YkZnRO/O3Uxu1SQBK8FbsyuP7w3BK4Erw9sbtoWhQYhexhFzP203SfjW7Iw8&#10;1Te2pOb29tTR15e6B4ZSd8/gv/QkV8YYY8zPCXv37m0+cuTYmw4eOvZna3v2ptGJydSIEN25K22R&#10;sFWUn8g219SlnuGpdMZ5F6YXXnlVuvaGGySAb0t333VXjAG+5967JYLvT6+9/7XpPtndOr79Na9O&#10;N9/0svSCSy9Jp59yapqfwQvclLbyxV4iuGbHrtTe3Z1OOf309Oa3vjU9okbS179Jl+ZvqYGpBmp0&#10;u6y8wVUjOBrGMrbFckM5NwpLwzy66X6da9TYVJzSEA3RqjgnphfXSkxwjHEuvKU08BE4Jbw6h1AL&#10;T2d1jGWRQqNbjWntH78u35/0EJ9sEYSISe5NOoxpYxsNYhqWaiBGXrnuaQlS1QFp5DQl0LhW+3Qt&#10;zuOWj38MIJxt5EUihDoJ740al6RZunfH+DvFiXxJSEY+Fb5xvRquNHK5N/VPXXBd3FfX0GgtoibC&#10;CUMckwdE2Qlpsc2C93i9U3625AlDLFJ2LOLr+ZW4iG/ySn0hYr8TXdH1bCohWrr2Ivhyl98sghG+&#10;RRwTjzjEjbVyFTeLvRw/6lRx4h2S8d6FcCYPX5FY0/PhfLyPKgv75DPyGu+p6lH3RFAhUvHEUWbC&#10;y3vJMy4iMeqAd1HnKB9r2SJm8jPKz3KjrmIfkScRRl3puSIcSCfeSVkR9ZE+YboXZY44EnTEobxF&#10;pGXBpzpVeuEtp0wqC3XBPvfJ1+o9VB7DW8u9dQ1bLMpRnUNMxvl4b/D4ZmFDF2sEb+wrD3EtZdb5&#10;EE9KL8rHOfKt/Xh3S5xKSOVJp/L1hD/5ePZQxsevEH25+zC/HQRoFlnZyxljbqt97oFw5UNIzJpd&#10;vTfUFb8B0ueZxLtNXjHKTJ5knKOeIh8clzgK51yIuiocI06IThnHPJsQrpSBcJ6Jrot3QHkuIvNL&#10;yjNhxInfL3XFdSpHeFTjOPcsoH4Qozk/vGe5HvGyci11xP25DgH66GOqH8Xn2hC/IXLztYzZJc5j&#10;jz4SxnnyQPzIi47j/tyvur7k5wnGDj/yaHpE4j8/g8f1W8j5DqOOqKuqDqgvPoA89OCn07t+453p&#10;mquvSxMTsxKr9amjszP19A/GxFUI1TIDc3hiN2+LLs8sMdQggdsoodvS3p/a2vskfrtivG+DruM8&#10;MzrndXwboqvz1tq6tEUiNoQv43pLF2f9Tzre1bms5Yvw3SThy5rBtWlnfWNqbGlLHd29qVeit0/W&#10;PzD4v3V19Z6h/5HGGGOM+Xlhz549g8eOHfvYoaNH/2ptLwJ4NDW1tMZX8y1b+cL97IL3R4wGwI66&#10;NDG3kk4+65x07kUXpkte8IJ01TXXpFtuuzXdzWzQ9yF670v33Hdveu3r7pcgvjfdcccd6RWvuDVd&#10;d+016XkXX5z27N2XZmYWUk/fgMQvXc22pm1qWDS1tqWllZV0k8TyAw88EDOaMma2iI3izSwNZMIQ&#10;uAgBZhSl4YcXNkSpGrPhSZQhsr6hdJ6WMOA60iAtJk0q3jVESlkrN8QMjX/t01grRjhWjiOtSkgS&#10;l33yg5cw7kHDWiKNvEQeECYKL+NqEXdxrspT9hbSUMcLkstDQ7FMkMV9SqORiW9KI/K4aMiCmjpg&#10;/C7pcY/iySUO6cSHBMWjQUzjMybRCfGdG/F8GCj3ika9rDT6c5nJbx7jVxr01HkpR85LJdokiLgf&#10;orDks9RfjO9FNJHv6hrSCu+SGta5ka1GPQJH4cSJjxHcJ9J+KtJG/MckWCpnFrvZu4uYyaKG6ypx&#10;rC0iEm9z9ghLJBM/no3OqZxfU77wAHIuuutSZ+W+1b0Jx6KMyhvl5lzxZEZ9RflUN9StwrJAQhzm&#10;51w8lkUEHV/2h7rL7+WGKW9xD1nUAR9AdP+vfhnP5JORf8oT3b0Vn9/MRj1QdoWzj+c8ujqX+tQ+&#10;XlvyHBNA8dvhN6RnEN2h42NBfj6UDTGFkCx5yV2jEdLKv85T7iizro33RfsIYcZ5MmaWOsFLiRgO&#10;z63Ox0cV4iov1Cdh8TugDlVf/FYjXGGkj8jC8jFdrss7yH3zlmsRfXgYqW/S5j0j79Q7wxdC5MvY&#10;kof8oUDvJ+9fiLYv5nzxe+V5VM+HdPBSPiYBSX4Ii3Lr3ohyugBz35hUSveKPOtdzuN1c9n43fCO&#10;h4DUeTzSOb+M383h5b04ccxu/mBFvfLeqb50z/whrqo3GV2kEaOM3yUfhEdXY+pd6RQhXeoKj+zn&#10;P//59AUEq/KJEH6E8b8q3yMSvw9rnzDOlWv5bbJWb4jn+I3SnVn5VR6zEKYb83HRzzMvzy5midb1&#10;jz7ycHr/+9+Xbr7lFWl1dV9qaW5PLa3tErDdqaWlU4K1MW2nK/LG/BQSoRK9eG3pvozAZfbmVkRv&#10;x1Bq7xzRtf1Ko1uCuSPV17fGpFa76ppiEqxaid4a2VZdv3n7jrAQv5UA3sLEVniANyF68fjmJY24&#10;J2OKdzY2pV36H9Xc1ZN6+4dT/+CobOhP+/oGrlT+NsmMMcYY8/NEnv35wJf2Htj/gz379qeRsbHU&#10;rMbGjt31aTMzQJdxTX+PbanZkXrGptPKwZPTWec/Nz3v0hemK15yVbr55bekO+++pxK/eTwwdt9r&#10;EcT3ptte9cr08ltuSZe/+MXpzDPPTnslgkdGx1Jnb2/asWt3iOvN27apobI7tbd1pFNPPkWC+s70&#10;0Y/9XnhDnpKo/ArjPb+BsMyzPyM4snBFHGeRRUO5NKKxiKfzuft0bmDjaUW8hce1iFHFQUwhHEi3&#10;NHbLNhrI1b0Q3sxKHCITwVDFiYa/jONIQ0Zjt4iBJ7+kBnDVmI60ns5eQYzuq5GGzpf0iBP3D0M4&#10;5W6SNEJZJgUPE6IX4c6HAsZCf+e739kQ2hvCW3WDkCFtPIw0Pou4xkKMkgfd50TPEaKWRmuUsYoX&#10;nmflK8QPeZTo4h752jxGky33Iz4fMWJdUoWVcnEtIv1LssinwskPW7zGrCkaHz4kfKIsuibXje6h&#10;tKgPngdeXM4hbPHwMk6Xbr4x/pfz5E+WwxCDOR77iB6MmaGzWNa9eTYqawhInSM8uhLHu1MJQZWD&#10;OHn87Zd1H0QvnuGvbsyeHAK4EnvUBSIhPF3aDy+lylrqv3gb+VixMWOxyke52Uc4IVpi/DrvSFV2&#10;7ocXl2NEWyzJpDBE5jeePqGrM89G+fuKBEh09eWd0DXZVLYTykW+s9c45wnL5VW6iCXqnudwQnik&#10;ozAs3iPleSN/lFFhiB7KH4K/CieMcpEWccKbSzl1rtQX72kWSo/Ee5/rVeequFiISKVFuvnDQRac&#10;/EYQbEWUhfeZ/CtejFFWeMlLeccQ/lj8zqprclw9O8Ur92abx3tnsRq/X9LWvYmHAERUcn3ZEk6e&#10;EJal7BhlJZwteSFu5Lc6H++AfrPld0uZ4ndF3Or6/B4dL3eIfsUhnDiPPiLBqXDq6jHqE6+s9kOY&#10;Vuk88ThlyelxjviRX8V95OFHNo65Jo8LzvkkPw8//LDSyOOECSMf+Xnwm/paxH/k4S+kT3/6wfTr&#10;7/iN9ILLr0gzs/MhdhubJFIldHfhmd1Bd2QJ3vh/VIlPiV88sjW76mI93l0NramhuSs1tUgkS+w2&#10;y5raerMHWOF1De0Svdnbu0NpYrGcUQ0rHWTvMV5eBO9JmPaxzezH5FbVffH66ngbwrehOdW3tKfW&#10;7t7UMzCchkcm6Ir9H/r6Bq/T/8TtMmOMMcb8PHLgwPrC4cOHv3348NFn9q7vlQAeT02tVRfon2AC&#10;rA2TUN3d1JJmFpdj3O5zn3dZeuEVL0lXXn1NuvbGG9Mrbr01ver229Ptd96ZbpeAffUdr0l33H1X&#10;uv01t6dbde5lN92UXnzllemCiy5Mh48eCY/vwtJyGhkZS01qDNEIQgTXNTSlkfGJdNbZZ6WbX3ZD&#10;+pVfemP60IceSI8/8VgIsO9973thv//7vx/Cr4hbGtlFLCGmisAqWyw3KrNQi8ajLESxwhEZNL5p&#10;FNIoRoQVL+pGWgrHW/dlXUdYiFlZiABEirZFZJR7FA9eORdiq0or8ksjmvRISw1y7pMFZ5Vn8kSj&#10;U/nig0B4uRVe0s8N3hwWYknH0VCmUR8CTvdXfZSxvXFPhRchUI7Zfv0b2Utd7s35vM823yviUeao&#10;d9VfVWd5bOUXoywIfOJt1K2uoxFNHeU0c/0hQMoSUXE/8i4xSBoYDeqoG6VVvLXcm+f+B3r+4fmk&#10;bJSR+lfcLGDxiubxv9/77nfyhE4qIzNAxxJX1TXFwlMsy+IxewQ3wtnyrBWGiGRL+IYQlPEMixc0&#10;hJmMfJLvEHURnoVE/hCSRQvlLXXMlrqMY/Z1njokjbh/lCt36Q5RT76eUn09qXpVvUeeuafSQqAz&#10;BvcppVeOEe9Rt3omuX55T3UN18kQgPFO6lx0V1Xcr1Zdv+MdJY3YZrHM/ShHPB/yr/wyaVERmZSF&#10;sufnmIUb++Xdx4jDBwPOxTuka+l+iycVDyfvda7XKs+6N9fQnZ8txjUxBpZ4Oo/oevzR7KWM94l3&#10;UPGOv8tV3UeaKk+Vp/B+k0ddQ9nYPkFeENO6HkFLuRCCeFS/qHsiBqMsejakT3dfxv0SzjXxm63K&#10;xTbeZ92riE3yG3F0HPtKM8b6Kqx8AHjkkYdDaCJeEdiMyyVPxCUe+chb3julhZE/xtwqH4THFiNM&#10;1xYxjHeXtBHnpME7wfZ4ejmP5Jv6LXUcxxEHYYwn+In00Y99Mr3zXe9Kb/3Vt6fX3HFXet7zL017&#10;9u5PA4PDErx0SW4Oq9ffd8br1tU1pRq6Im/edlyAbtqWNm+rjS7PzMqMmK2ra45xvC2tiN+u1Nza&#10;HaK3juWLGlnCSFbfFrM5I3prQ/iyHJKEL2v40q2ZLs1huk8I3lrdC48v9z0+B8am8Pjujq7O9S2t&#10;qaNvICa36h0cfaavf+Tf9A0MX9/R0eH1fI0xxpifd9bW1sb3Hjz4tUPHDqe1PetpfHIydXR1pt27&#10;69Lmf4gAljHhSENLe5qeW07nnHNBuvSyy9PlV1yZXnrdden6l90U3uCX3Xxzuv7GG9LNr7glvL+v&#10;fvXt6a4770h33HF7uuWWW9K1inv+hRekU08/JR06fChNTk3TnSy19/Wmlo6umFyESUYQxT29/Un5&#10;T5c+/5L0shuvTW9842vTAx/43fS5z34mulY+RTfQEF102cxitIgzGqQICLpRImbZp6GLEeeb38ze&#10;ZBqfITQURgOP43ItAq2IPxqupJuXQsKDmwUM4aSDxT1+zGgwRmNdaYfg4Zj96h4nxsl5o5uy0tI+&#10;DVAauwhJGtB440oDmkZqboznBjTphViSxT2qsI2u1irf08o3XSUJx7hvCBiVizKSVnQV1T1KnhAh&#10;hNNwZpwgefvWt74TgjryruujwazngLgLU1hpLJMWwqxMqFTuW86XuJzHe7yRt+o89UBdIy7y2FLl&#10;SecoJ5NY8UHhKzqX34PjXaMRiQjkEKuKU8RdTJAVAvh4N9gQsroPafFOxaRQJ4gjBB7xuJaycG/S&#10;K6K3lClEmoz6QHQ8qbxSNsLKRwqM87lucz2TBs866kRikefJftQFdaBtFqIStNQTZeJ+yivheIAx&#10;8hXLF4W4VTzluYRxHlGLYKGeQrgpPD4ecJ54hFXhCESW9wkvt46pM4y8xMcT8qdz0WVaYbkeyaOe&#10;JfWtaxDYMWGXjilvnhyJMaH8DlRXMsLLO8w+YhHxGvVKXehcCUO0EafE2zgnIz7lLr9Jyh6iNo6P&#10;/x7jd0s9K40s8vkwkMsYz0nn+OCE2CT9eD6y8H5yr3JPbYtIJA2eVYTpWp49vxfCeY50meZ3zKRn&#10;zN4cz1/hxIvxtroX6XAfwqmLLLLpbs243dwNmfG5cY3CEK14aCNdhZEm18W9ZaRzfEgE+cvvGmUi&#10;HfLL34aYECtEtOq0up77fu7zn0uf/NQn04c/8nvp/R94IP3mu34r/fKb35zuf93r0y233hZrwZ95&#10;znlp36HDaXp2Pg0ODafWdgnT+qa0q64xPmTu1N9x9ultRFfizYhP1ueV8Ixux3hktT1J/4e2sn4v&#10;4nNXY2pobI3xu7FcEd2dJXoRv+zvbpTYrW+JiaywELys/0sXZ0RvCN+8FBJrziN+w3TvPNmVLMb3&#10;Hu/5RE8o8lrf2JyaVYbu/sHUPzSaBoZGn+kfHP1f+waH8fha+BpjjDG/KCwt7e8+dOjoBw8ePvw3&#10;6/v2pMnpmdTe3ZN21tWpkcAX8L8tdP+vbXOse8gkIMtre9Mpp5+VLnjuJenyy69IL3nxS9K1V1+d&#10;bnpZXv8Xu+nmm9ItEsKvftWr0u2vfnW6847XROPpymuvThddcnE6/4IL07nnnp/W9+5Ls3Pzkbf+&#10;obHU2dWf6pvaYywYY5V3ynbXNaSWFoninu40OT6WDuxdTxeff0668dqXKP2Xpze+7t70W//s7enD&#10;H/id9JlP/F56+LMPpscffViN5S9KtFSN+q/S7TGPH2aCrPCOYhzLEMusEVzCEbwIvQhnXK+EFY1o&#10;GuA0sgmPLr9qTIaXVQIJAcG5EE66nkYn3lEEENdujB0+IV5umGdxHCKKfRqwMuJEo7g0WmUhmNTw&#10;Zcv5HM61NOYRVzSGc2Oc66I8Em7E+7JEFA3fIoy5HkMEhJDmmHwqfjSQJXofe4SlSxCYX6u8sJTh&#10;uNCN++s6yhKNbKXDNsJIi7ok3SpeCJiqwU68EjfOSVTRpTLqQ2kj9L70JN4ryps9gaSFwGH8b6xv&#10;K/t6JbriWSmPTG4Uk11R9jj31RBwhIXQJR3lrXhXEXDZ9CyUN0Qewq7MvhwTSPFxQGHxbHSefJOX&#10;IsSoh2J8SOBZ4BF89NHclZTnxbtC1/BSZuqiLGkT7wHntV96NISI0jtcJq8Kj63ymcenZiviFeMc&#10;9VCWQkL45v1KIMtCPCutEPuUQffiuo3zXKNnQLoxwRVGmlyncK4vs2THexMiUHmmXrTPhwp6AyAC&#10;EVNFVPG8KRtWnjt1F2NJq/orwpK62uhGrHgY8aObL3nXvUmH+CFIq3e9pI83OrqRS7jGs+Ld2SiD&#10;0iMN0lTcCNO9YyIvRDnpyAinfjkX+SG9cg9tY0kgheEpZrZk8sHzjOesaxGnjLEN0cvvUeejbDoX&#10;eeRY+UbMMmt0eGllzBAe6VTx+A0iVHlvwiuu/PB+FW9xicd98MpGbwyVl/PR7fkJ8ipR+7nPpw99&#10;+CPpXe/57fSOd74zveVtb0tv+qVfjuXsrr32+nT+hRel/YePpKX1tTQ1O5tGxybTwOBI6uhicqmO&#10;1NTcJnHK2rkNaXd9c6yjWy+xuhvRW4bUbNosk7jcIqErAXrSZrbbJVB3xv8OBGpMPCWBun1nXXzs&#10;xBscszjXt+oe3Ccb/wN2NyB4m1MtHmPFxTNcLNbt3aH/YxLXiN/o5lwJ3vD24uEtxyF6Szfn/L9s&#10;U02t0m2UsG6LmaZjYquhEbbP9A8M/ev+/tGLFddr+RpjjDG/aOzdu7fnwKFD7ztw5PB/3bt/X1pc&#10;XlKjZijVNTSo8aCGwZbjXcB+Etushg0zbI5NzkYXt1NPPS3svPOek57//BekSy69LL3gBS8Io8vz&#10;dTden15+6yskhG9Lt73q1enmW25NN77s5nTtddenq6+5Jl36osvT+c+9KB06+eS0d9/etC5hvbqy&#10;J42PzyifY6mvfyQND42nyam51NqePcQtrZ2xJEZ9Q7MaRw3aqiGmRlK9RHKTytXV2Z6GBvrS/MxE&#10;2rtnKZ126qF02fMvTDffdG164xtem37jHW9Pv/ve30q/9+EPpE997CPpwU99PH32Mw+mL3z2ofTY&#10;w8xg+rAa9TRCq2VHwpOVhQkN0eJppkHNhFeIZMQx+9FI13V09y1e4RCbCDEdlwmPEMzRjViNWbyf&#10;XE+aiKvSsKWhyz3Cw0w6ykOIAYVjpEMaCEYazoiPJ9UALmKCa0OgqTFNGGmGp1fH5Tzp4fmJPOk+&#10;EaZzlLU02LkOEUO8mDhL1zDLMUuusM85vFRR5q/jFSYcYYwYRjDkBjrp5nO5DEUoxDhY5RsBU+qD&#10;7re5+2q+X4zz1LUhtLRFqDL29+vkFQGpfCLSvv3NPLaXeCGUdC2irRjiDpFXROJGV1iVh/PZy4zg&#10;VB0qf+QHy0JUcSlHlTZlKPXGs4t86hhBHYJNcbNoQbDoGeDNe+ThmASIOsuihufAM8x1ThpRV9qG&#10;4MIbyrug63mW5J+8R9ds1VMs3aP7Ze8sYjaL/byf64kPBHhzuT95/xrlVr2SDnG+RF5kuS6y6H8S&#10;EaY65d4IeXpcZEGahSxlYtw8XdjLR4R416ILrp45ok3xyscBLMSu3pMnJHg5x7tGWcsYVN6XGE+q&#10;eLx3eGERkVxHXcbSUcon+/we8ZKGuNW1xCsfEggrz468c55reBc4V4Qsz41eAMRFMJe0EPRsiRMe&#10;WBn54QMIW/LKfXi3yXsRrpQxxgFzTPzqvQ/vrY55N8rvq7wTXEMY70B4c2UhfnU+e2dzveFF/sLD&#10;D4eI/eSnPpU++MEPpXe9693pNyRk3/GOd6Q3v+UtMRfDra98Zbr2+uvT8y65NJ111tlp376DaWFh&#10;IU1OTKRBibuOnr7U1tGVWtqzoG1qbo1uybv1d7SuvjGWCcKYQCqvl1svsSmhiYCV0KyRaMVby5jd&#10;GsK1jXVyJTgRtuGBZbIpidGt23dFV+QaWXRJVvgOujYrbZYlqosxu40SuXh821MDorcxL1mEnejh&#10;5b6M6SUNxO7m7YwZluCNsb2sBVwtX1TZSZuytzmL3hP+h23emrYivPU/o6mtK3X3DeHpTYPD42lo&#10;ePKZ3r7hP+zq6j+guMYYY4z5RWVtba3lyJEjdxw6dOjfHjx08JnVtVWJ14nU2tFRzQRNI+GEBsJP&#10;YJt1DctB9PQNpuHxiTQ5P5f2HjqUTjvjrHTW2eeFV/ecc84JO/c556dzzzs/XXbppenql16Vrrn2&#10;mvTSq69J11x/bbryJS9JL7z8RenSF16enn+ZRPMLX5TO1rWHj52c9h8+mlb27kvjk9NpdHIqTc7M&#10;pZm5hTQrG1PY2PSMbDq6342MT6fh0ck0NDaVOnsHU3unGnnMKMrYs8bW1Mwsoy0dqbu7Nw1L/Pd2&#10;96TW1tbU2d6eBvsH0tjISFqcm03HDh9MZ595Wrr4wvPSFZdflq556ZXpVbfenF7/2rsknO9Lb33z&#10;m9K7fvMd6f2/+9vpYx/7cPr85z6jhu+jajzTqH8khM1jeJ2/gtCUGFSDtzR2EUjfkEAO0RqmRm8l&#10;ljZEhOJEvG/kscBclxvHWSiUtLJJtOGd0rkiSDbiK+0iNGlIs0VwxzU65h4lfUQL4oDGfgg8ries&#10;EjAh3CR6EPVPIdir9EP0yYoAjPSUH9IMESIjvDT6I03lYyOPVXzCuA/3j3xGPZxQ/q8er4csACX+&#10;dP/o6ouYk2UPr/JEuPKYZ3lWHSs9yhv1HWlVYhFvP0tk6VrOh7EfaWVvZ7HsNf66rs/nEYR54h/q&#10;P+eN+uM4hDz1KAuPNc9F4Yic7JXP5QxxKOEUXmKdL/UVZSW+BBTrxVL3HBcRxERXG95KZhzX/RF4&#10;xVNJ/URdqB6iO7IsPiQoHeKU7srhFVZeNz4G8Ix4X7if8hFdm6M+sugPYVwdI5TLMkMIvEiX/PPh&#10;QHGjrNQHRnzlG1HIeNYsCik7aVRCWPUQM0RXdVHeKz400F36UYk+RGHUXbme+q3qJLy87MtIjzxQ&#10;DuolyqI4LMUUdcPEcYw5L++DwigXZXpS9/qy8hLClzKGGOUjhcpP3UY9PRX3Ipz8Fi90fBxSOPvc&#10;E7HK2N3SvZlZlh/8zKfTJx/8VPrMQw+lT336wfTBD38ovfd3fze98zd/M/3Km9+S7rr73nT7a16T&#10;bnvlbem6G29Ml195Vbr40hfq7+eF6ZTTz0yHTz41LS6vpREJ2f7R0dQ9OJjaurvDM9vc0h5Ctqmp&#10;OTVKxO6WaN2NZ7W+KT4Ssub71u21adu2WgnRHSFcaxUntrvq0m4JUiwmnaqt0/+F+hCUW3RNDV5b&#10;iV+WIdqxqz68vzslIPkQumVLHq/LuWx5Xd1iIYZrdoenlnRrJWBZjqgIbLy4jNtFaBexmyewaoxz&#10;MZZXghfhvV1CO7o1I3w3ZnGW2FWZNv+Ix5deTT/2UbdavxdPdb3+b7V0daXOgYHUK+HbMzCSunoH&#10;/1vvwMCHenp6ehXfGGOMMb/ojI6O1pxy9Ojzjxw5+j/vP3zoh+uHD6S5pcXU3def6hoa1TDgS/nx&#10;8VA/qW3ZQqOiRg2phtTa2ZPGpmZCjA6PTaTpucV06OjJ6bTTT09nnXlGOnbsaDpy5HA686yz0vkX&#10;PCc975KL02WXXZYue8EL04XPvThdILtEAvh5l16WLrzoeenCCy+WeD4vnXbm2engKSenw6eemo6e&#10;dkY6dORYWl3fm+YXl9Pyymraf+BQmp1dSiure9OevQckkJfS5PR8mptfTuMT02licibNLiyp0TiV&#10;BkbGJZAnI3/Do+Opt1dCWNahvDMraWdnt0RzZ2psapFYViNJ1tDIBCzN2m9JHa0tEsxtuqYzDQ0O&#10;pKnJsbS4MJ/27VtPp556TPk9M1188XMk6i9P117z0nTTy65Pd7zmlem+e+9Mv/TG+9M/+/W3pd/5&#10;7d9KD7zvd9KHP/i+9JEPfyB98uMflYj+bHpIjeNHH/5CNMbxtD0uMf3E44/E9nFtEU8Ikux9xful&#10;xnc06NWQ1xbL3bqzEGX95G9/97sRlsWjhDYiTvGzqJQICqGZw7IAqoQrDXulgRiJpXPo1q24xYro&#10;ozt5iD9EjkQDYoT9EBVxfRZ1IYYUjvALAVTFYYuVPCH0yrUxIRj30354LCVA4gMB3kyVkQmv8N4i&#10;hPMYVgkU6kRWvJ/cn2s4H2NnSaOqr+zxzYIuBCHhsc0CkvAyrraMuWWG4Ohmi9hCVOkcafGhgbzj&#10;Nc0C/OlK5B0XaBxTriyGcz2EyMJbqPOMwWSMJl1dORfL2xSPsOo2C3TyLNP9QtzqHB8ByvhewqIM&#10;OmaiLybLoryUs4h3vLp4cRGH2dOd3yt6DeRw6lR1wX0QpDqfvcBfjHIgfENYKh5l4VrEMffEq/w4&#10;ok9Cl3xT3njm1Bn3URgikXLz3PN7yfMuW+o+v8vkNdJWnPKObWwVP4tkvbvVdVFPMgQu5yJvOg6P&#10;MqZjPOzEJS8hqlXeyIvKg/cXwUp34RhbK/v857+QPvOZz6RPfOqTIVw/8fGPpQfe//70nve8O/3q&#10;r709/erb357e8pa3xJjY19x5V7r1Va9KN950U7ruuutiSMgFF16Uzj7n3HTyKaenI8dOTet7D+rv&#10;1kqa0t/I8cmpNMrfoeGxNDAwHF2MG1pZ05Zxr/zdaQ3PKPv0emlsxBtaF92IWTsdwyu7i8maGuh+&#10;LLFIN2CJQYTujp2c3ynBeTwstrJaxKRsh65pbGqTaG5L2yUoaySM8faSDpNHIRg3V8sERZflLdsT&#10;SwXl5YKqfQlLbLP2N0sMR1djxvhyjBd28zbdc5fCJKYliMOTy8zMEtXbtQ2Ry/hdhK4M7262uhDO&#10;sfYvpmu3YsonFmlHnirhG92bi7e3Er/kja7XEvi7mHirpTW19/SkrsHB1Dc0nPr4EDo08u/6R8Ze&#10;pb/vdbrGGGOMMf+YOHjw4PjRo0cfOUVC8ojE6Nq+PWlieqqaDEsNjf8bXuDjJvEsAb1521Y1nLan&#10;+voGicaW1KwGR2dXV5qdmUurEqgzEqKLy8sSwofS+vpqWlxcSPsPHUx7Dx1IR5Wvc9RYPOfcc9L5&#10;zzk/nX/++enYyaekc887L1108fPSyaeepoak4px7Xjr3/Ofo+PS078DBdOjQsXTKKRLYJ5+WTjn1&#10;jLR3/8F0QEJ7ZmE5LUgkz80vpqm5+bS8vpZW1tbS7OKiyj2b5pdW0tj4lATzfJqdX0hzCwvKz7LC&#10;JtMYwnlqNo2MTKahofE0Njajhup46u7pTY0qU4caUZ29/am7byB19/aFeOZDQmNTc2pubk2NDRLN&#10;IaLxPDOmTcdMrqI6aWuX0FadDPT3pZGhwTQ1Ppb2rC2nw4f2p6NHDqSTj+GBPjW98JLnpquvenG6&#10;+cYb0h23vzLdyyRir741vfF196W3veVX0q++7S0S1G9P733vu9PvfeSD6YEP/HZ6r8T1e9/zW+mj&#10;H3kgfeGhB9NDD34ifeoTH02f/dynJbQelSDDo8UMu4+ExwuxE2NzJXiyV+uxEG0IxyKk2IYXkS3i&#10;7hsSGHS1RVgpjHAEcpkpG2MMNWsvx4zTCJXqXAhtjhG34Y1G9ObrY2IxCTbSDg+4BByTTcU9JF6K&#10;SEKoEp7Hq2Zhyj55RHgy8VUIOF1XxHGsfYto0vXf/EZeH5d0QvSrrIg84scs05jyg7Ciy3XeIi6z&#10;2A2hRn4QVIg6bclvTKDGRwAZYgzhxz7CK4szylA+HCDk+GCQuwXjTc7jnhHReHJ1T/Icz4HjPLtw&#10;jGVVmmWML0Kd8lHOyB/54j4y4uTJvnJdkU7klXJHGfLHgRD+1C3XYkonxvEqT7wf8ZwVzrUIzJJ/&#10;niPPjfsWTzf5ztcoffLDtdxLxjXlGI8qXXtZxot0CHtc7yVeUsaq4vku3Y7jw4qMsiNYH/nC59ND&#10;n3kwfeTDH06f/OQn02c+/WD65Cc+ln5Hv4N3vVvv/+++N/327/x2evuv/Wr6lbe+Jca4/spb35re&#10;9OY3p9dKqN7+mjvS9Te+LF19zbXpyhe/OCbXu/jii9N5552bzjjzTP3+Tklr6/vS6tretLKynub0&#10;d2BiFJE6lPqq33tHd1fq6u1NHdpv6+zW3zmGY3SmlrYu7XeEaK1raJE1p5276iVG8XrWh0jN3k+6&#10;FNfFGFqWAMKbiqeWeLV0EcYDqrh4ZvHQhsiVSM0eU5YEqk+76bJcpzgSqWGVl5Q43IO0dkhk4r0l&#10;vW0Ix0oAIyTDa4v3VKI2C16JSgRurLvLbMyI3BP/J2zJE0ohOH+8S3EYH1CPT6iIQI0JpxClkRaC&#10;mEmpiqDm3jWRlxM9xXRtDqtELxNl5bTyOF4mz9pKOuRjo3sz9y4fcDfpfE3UB+sA0626taMvtfdK&#10;9A4Op/6hIdnwD/qHh7/dNTR0mq7x+F5jjDHmHyuVF/jGU48e/ZNjR488c2Df3rS0tJQGh1miok0N&#10;pv97XaH/XpMw3lZTm2qYbKS2NjXU1aeuzk4JwP40MTmZZphoZXQ0DQ4OSGQOp9Gx0TQyNpImJc6X&#10;V5bVEF0LT+/y6lpa37s3jg8cPCzRfDCt79+X9h88mI4cPSZRLyF82mkSuesSsksxJvnMM8+SOD4t&#10;nXHGmenAocNpaXkl7VP8PXv3qXG7JzzJcwuL2u5L6/sORqN33/7DMa55XqJ4enYuTc7MhiieYDsl&#10;ITw6Gd7tSZ0bCU/yRBoaGU+jEtN00UZUz0voI76HmEV0cCSNS3BPTM9Eg7mprSO1d9OIlnX25sZz&#10;c0dqae9SQ61Hx22pEa+zBDRW39SkBjVeaMR0DmvG1MhGXLe0tkqYd0d99in96M49qnuOj6dp6ndq&#10;Os0rrwdVV2edcWo660zVhwT2WWedni699JJ02WXPT8+/5OL0ossvSzdef016+U3XpxtvuDbddtvL&#10;0223vjzdfvut6c47Xx3rMt93zz3pDa+/P731Lb+c3vim16c3vekN6W0SGe9597skwN+XPvjBD6QP&#10;feAD6YMPfEAi/MPp9z78wfByf/QjHwqR/hEdf/BDH0gPPPD+9KDE+ec/91D6rIT6pz/1yfTZz3w6&#10;PSxxw+zeD3/+c+nhz302zn/6059KD376k+nTEj2f+/xn0xcI/+xnQwwh5h97jMmlmHyIGaKzF5OJ&#10;iRCXePoinozu3Ai4EKkSnRjewRB2CgtBi1DVFqGG9zGEv86RHt1hY/IlnQ9RJhEXSzxpHy9qbElf&#10;1504wRXpI3IfezyPIY3JkBQPD2+MRVXe8DoimEP0yvBYPvFFiUq8ttrHS/now49om73/dH3+6pfx&#10;yDI7cF5bNvL+pSISvxC9CTgXkytVy9zkMbyqMzydOo89Qn0+9Jn0qY9/NH3iox9NH//Yx9InPv7x&#10;9LFq+/GPKVz7vyfB+f73vTe9T/ae335Pet8H3p8+9MEH0rt/6zfTb7zjHenX3v629M9+/dfSW9/6&#10;5vRLv/zGdN999+jdeXW65ZZXpOtvuDG99Nrr0jXXX5deeMWL0iWXXho9P56v7SWXXJIueM6F6Zyz&#10;z00XXXRxuvi5z03PveiCdO45Z6UzzzhNgvRoOnbkWDqg3+f6nn1pWb9ven8sLq2mGf3eeM9H9DcD&#10;Ydrd2586urr1u5JA7e5Nnd09EqXtqVl/31rZ6vfCBE55OARL6nTq99Uq0dggISpRWY2BRVgSRtdh&#10;1qplNmNshwQpXlG8sHhKiUPcrdGlOHtmN2/X37md9ZUIztczSVTcQ1bHZE76W7tTcRDEu+saQwB3&#10;tHWnttbOEK7bd+5K23dJ0GpL2hsmkYpQRSwicrlP9ori6c1eVfY3ScgiGhmne5L2Q5hKPMYEUVsQ&#10;pDoOoYun9LhoPW6EP5vI/X9ipMf/l2LkSXljCSTlMbpbS9jSnTnvZ4G84eVFRJfrNsRusc0hkLep&#10;jpgPopF1ezt78tjewdGYVHFwePyZ/oHRP+kbGnlDW1tbp64zxhhjzD8FDh8+PHfs2LGPHT5y9C/2&#10;HziQ1tbxiM6nIURwS6saeHgF1MjY9A+bFOsfals2b05btmxWw2ZziOK63btTe1uLGoGtaffuXam+&#10;Xg3IRhqHu7VtCoHe2t6e+vp6Qzxzvkuib3h4KPUP9Kfevr7U09sT5WBJpYmpKQnbeTWWV9VYXgzh&#10;fODQIQldid61PWld270KI3zv/gPRsF5R+KHDx9LRk09LB7Q9eOhoWqqEN9cRd355Oc3OLypdhe3Z&#10;kxZ0zJhkxO4eNdDxJC8sLalxvhTjljk3o7AQyxLGY5NTqu8liem5NChxPDwylobHxqM79rgE8qjy&#10;3j0wmAYVxvhmuukNjY7hsQhv84jEdn//cGrv7E6dff2yPp0bkXjujPHOdOVu7+hK3RLXPT390ZWb&#10;BnirGtYdHbqmi3HPRRB0xpIlTRLcuYHPsiWNsQxIveq8HOPVjnGFrN+pcAR6m0Q86URaePol0BlP&#10;3a30B5Sv/v4+PSvlTaJ8aGgoDQ4OxlrPfOAYGRlJExMTaWpqMs2pXlZUd2vLK7LltDA3lxb03JZU&#10;Rys6ph7X9+6JHgN0nz9FYujko0fSaaeenE4//ZR09tlnpvPOOTude/bp6VwJ+jMrgX/WWWekc887&#10;W0LqorBLnvc8ifxL0iUXS1xd+Jz0vOdelK684vL00pdemV5y1YvTiyXKrtDxNVdflW64/trovv7S&#10;q16SrnjR5enFL74ixq1frXNXK/z6G65LN910Y7r5ZbKbXpauv/766PJ6w/U36Pp83bXXXptuuOGG&#10;dOMN16eXXn11TAT3ohe9SPd5cbrqqqt0L91PaV9x+eXp8he8IF2q/F1w/vnp+c+/tBoTf3m67IUS&#10;iDom7xdf9Nx00YXPDaF49tkq77nnpDPPOjNdcMEFkcZzL3hOOvXkk9Mpp5yqejkjPvycduop6bTT&#10;To3455x9Vjr9tFPS6aq3/fv36f1fTwf03u9T3a6t6t2ld4SewYLe7ZVFtktpdnY+zc3Mplm9h+Pj&#10;E7F02tjEZBodl43RM2IkDQ5IYPQPhme0V+9bTw+/z67UqneEDzS8Y9Ia0WsCQdjc3BFdeemyG+9c&#10;JS7juJ5JmHjf+MjTlurxZNJFtna3hCLL4rTFsjjE3SkhilBFoMbyOnQJlgDdVrsj1e6uk6htSTv0&#10;N2JXI5MrSWAqPmuM082XLeNYd0iMImhrJGYZ74pXFk8r4YyNJV8IVq4lX4yB3bK1JotfHbd39kbX&#10;ZDy7eGWzSN0Zx6TLtdynVkKW3xQe21gOSGHFK4x3lnGt4YGVqEUA1lSeXM6xj1cWr23ujszETpV4&#10;rTy1jMPlPKKXLr/HjV45+jv+U/5b/g83hDD52po2bavZMMqJ0KUcuWs1/4cQvMT/ccGLba48vbv0&#10;P0N/l5rx9Or96xlM/YMjaUB/bwbDxv9c9pHe3qE5XbdZZowxxph/Shw5cmT3sSNHLjt69MgfSAh/&#10;/8DBg7Eu8Oz8fBoYGkxNEjE0+LaylEV4AX680fHTt01quG2vYcmM7Wr0ybZrv7Kampq0Y8eOtFON&#10;3Q3TcQOzQNfRiN2tRnJz6uhGCKrh3Yxgk7DuyjOe9kpc9qjB3qZGOpNhdfUiIgfSsBr1jM2bmV0I&#10;kYnIXVxaSSur6yGAwwMt0bCk/b0HDkQ36iUd7z96WAJ6rwSy6nBhMR0+eiwdOHgo4i/K9u7ZK1Fy&#10;Stpz4JAErcTEwnLad/BoWt27T+J5JbzPjJlGWM/reJqZWiUKZ+bwSu8J8YxoHpuYkqifSRMS1Xi/&#10;RnU8ODQmUTKX+kckSCaVxuK6hOVszPJKGbolSLq6+lJXd38IbcYb9jDmuU+NQ13LOOhBvNfa9iNO&#10;lSbjpNsRMxLnfWpE0pAckjjn3ni+B4bGU5/qjzGL3KdbAohlQxDWCII2CfD+YSaVGdL9B1K7BAJi&#10;prt7MMY4dvcOpDGJp27lqbOzT+clyNu6w0MWs9G2dsgQ5l0hmBokkBrUsEX4hACKeO2pJcS7nl/3&#10;QGpoaInJfmIGcCa4Yaswxm43SHS0KI3mmCE8TwbE2tKIM7roI6IalS6ziUd8xL/iIMZIF2873ng+&#10;IjSG95DzSqexEm1Nul7irsyiW6/0GuIeuv/GB4UmpU85yFP1YYG8cF+VtbmVbrPtWfi1dETZKHfO&#10;Z3vUXz1LzcQsuVkwhudR9woRqbQw4vMxo0HpUIZcfuVXomv3ruxpZLwn6TN5Hd5JvJfUC6I06rXK&#10;C/XCM+VDCuf56MHvijxG2jK8lXhTeSbUDxPMEc4kQ3g5uRfCFLGItzKWutE5vKzM4o41t/bovkqn&#10;eob87cETu0uiMcawStzsUBrkn+tjIiQZIpbuweFJVXo1eEwlTBGpiFEEZXQVliE2uT/nsvc2e09j&#10;GZ9Sl7IQuwqjjqmrGGdb0qnuTbddJl6KsatKo3ZXnsgpj2FVPJWP8a3YDkzXcv02XZsniNoRXYxD&#10;0LIf3tjSfbcYf3ePbyP+FsX9Wx5Z4px4/ItilKPy/oaIfzZ7trIpbLMEv/4P7NDfeT4q8Jvs4GNg&#10;T298JBzU3x5sYGj4P+tv2vs6O/unde0WmTHGGGP+KbO+vl5/9Ogptx09evK/23/oyA/37N+f1vau&#10;R5ffAbyJrW1qgDLjphpdanDokp9f2yTbrIZiWNVoqrY1eJbrJOa34iXZlLZsY2KWzWnbNoT0DjW4&#10;69R4p3GOx2VHNLh3KgxPZ0dHR2prU6MfsULjWI1sGl14kxA0bRLXamRJDErIdXXHZGKDwyNqiHWn&#10;8amJNLe4EGF0x1xcXk1re/alpZW1EMV7Dh1IkzOIzfGYyZpu1osrEt8Sv3iciT89MycRvabr9qYl&#10;HeNhXlleTwsS0IxNXpQQX1D4yNi07rUS109xDd7t/QdDVOOpm19cinQ4xxqXCOtDx04OzzWeZ5b+&#10;GJIIpvv2rM4tL61rfzaNMA56ciZm1mbSMLpwk1bf4GiMhe6TACZO38Bg6h8YST09g2lSYryndzAN&#10;qQE6KcHc2z8ggdOe2iRyu/AO6ji804rT3TeYBklLQry3b0jX48mX2B4eS4PaItZ7B3NYq0RZp8Q1&#10;9+iUiG6WSO7o6NX1Y2lkZFr7Evld9AIYjLTaVU68P22IcjzhSoNy9PYPSzQrTHF7lH/GAzbjyW7v&#10;TN3KW5Pe++b2jjSg58jHg/b27vBYIvBadF1jC2K1Q8+4P3X1S/T3qTzdEomUR2F9Sh+vPp733v5B&#10;3UfXSGgjBFvVSO9Vuh16J8hTZ7e2yidd3vlw0KkwytPBsa7j48OQytCvfIZnX3FZF3t4WM9Cz6en&#10;l7qaSmN6/tEboKcv4rC0De8mZWKZMGZA56ME6be2dUUddncPhFe2lXrUObz5IUwl5OJDhOqhraM7&#10;Pl4gjEPQUzeKh+Bt1RYRjZcVQRwimzgSzrxjTBy3mxl+JRAbJNo5F+JXW0Q5gpTzLHGTP3zkdOOj&#10;AGkpTnRDjjwxm7F+c4qLyN4ZH7kQqQhviWbFKd5UBCqiE48xnlOW2mHWYUQnMwfjReZczEIswYq4&#10;DpOYjlmFJcjoTkzX2/A8RtfcvH5t9qhKmMVY1sojGRMvnfj3UWFxDuGKiGO/ivusgu6fopW6ONGe&#10;LR7GuS36e12TavW3Gc98fQz56Ih3s1e/v/6BofgQp9/dD/sGRv+9/n+9pampu0/XG2OMMcb8KHv2&#10;7Ok4duzYGw8eOvSnB5iE6sD+tLS2Fh7IkdExCYpeNX6b1Dik2x3d0P6uhsovmm0KIcw+YphGMNut&#10;W7emzRL82ySUdzCer4YJVzZH3O3ba9SYlkhWfeB15tz2mlo1rtnWpB0S0dQV59nWSVg3t7NGMR4i&#10;lhhRo10N+1bGJuKtGJb4kqjAc0g34i4JGMRhl4QKXZw7u3ujgYf3FZGKIETU9ku09Sgc8dYrEUbX&#10;aT5ajE/MhOicmp4O4T0i0To9v5DGZxUugT0rAT0zv5im5+ajS/WUBC3jlhHT0wuLqV/3YPwyAh3h&#10;uyDRjIcaz/Mkx0vLkSZjnldW96Q5CXE82sxmOzbBGO5JpTmfFtb3pMW19RDHkzqPN6ZXYm6Kichm&#10;FyQux9I4k4tNTKdx3W9mfil7lhF8VVdw7kF58MpPzM3F8lcDeHZGRiNdvN9xrLQQ7/ERQWlxLV5t&#10;xmmPzcyGiOyTwKbrOWXF8EAjxPFQ0z2SLuak1UW3bdUB9c7YwS6J2q4eCUUEokQpS30h7hhTOBb5&#10;n4x6HNBzwBs+PCLBrjh9Mp5fDx5uiXVEKWuuDiuPg+MTIZpbEZe6D55WGvOkQV4ZA45HnTLRrZ2e&#10;CnRz53ni3UKQ40UPTzofDRQXAc4kTIjqEK3KLx8d8KZHTweJXiZoyx7vtugGTzzELGPPmbCpta0n&#10;xGl0RZaoxAuPVxpvNl5ZRCZe+BDzug6hS5rhPa1EKt5ThCv3aZSoLd2JEarFQ43HOtJqbAsPKd2F&#10;6eZLPNJqasqeZ5bH4TzL4uBVzfHqwmManl/t55mQtb9zd4THOrMSwQhYJn4i3jaW42HsaPzeEavZ&#10;oxpWugdvhD3b3wnbz9z0TDZv2aq/rzv1TtXnXhP6G9nY3pFa6JHA30T9XkdGpuKj1vDI1B8NDU3c&#10;3dzspYuMMcYY8xNw5MiR3oOHj75234FDf7TnwMEf7Nl/IGZJXlhckuiYTL1DA2oo482pV4OEMWbF&#10;m/EsDZd/4ka37TCJZSYS21bLTKvb0xY15oqwpvsegppGHt5oRDVddOk6i7jGCx2The1kvzbS2I7Y&#10;1vG2WsYeZi81XWh5Jrt21YXoiC6b9QhsBIkajYTJmKQnxlRWXX1ZBxTvIEIbEdMukdbChw4Jop0S&#10;Ps14CnuZnEuiTY1NhHaPBGOMF27vlEgbCoHYJqEW4lDCEI8rXsQeneselqgcG4vrEL7jU9Mh6PFc&#10;hoe06jaNlzfGM0tEIkbpwki3arw50b0aIYoAlZhEQHI8IhGMtzmE8rBE/+C47jOs+w/rWGJ0eCIN&#10;Sezi6RyQGJ2YnFNaypvySDduunZzL2buHpIQHazGVSM0EcB040ZAd/T0Rjk5pmyI09JdG68zk+mw&#10;znSURdf1SJx29vZI1HZFnbXrfkxshvglL3ykCHEtsY3obZWIpUs6HtS6JolFukArLLp0S1wiUBmv&#10;TXfm8qzwIDdKqOIpRsTiWc1dllujezLdh0sX4ugS3dScmtryxxc+7uDtRIDSnRdPLBMnMbPwToXt&#10;0nuyG9P+TonY7QpnIiUE6U69M9t27Eq1lSDdvmNnvNNMNMSSOojMmJRJx3mm3poYI0s4PSzousw+&#10;Y1SZ5GjT5hO6tm7Sb4HjTVvj97IVL2t4S/l9KJwxoBtdZMvfnJ/kb8+PC1r2f5LrbP8jjL+HzERd&#10;y7jqXfztymN5+RvD3xx+j/xtGRjR716/z8Hh8b8ZHJ36n4Ynpq7v7u5uURrGGGOMMf8gNi0vL3cd&#10;PHjk1v0HD/7rPfv3/nB933paWltJc8tLaXJ2JrrJ4tVibVy+yDNhzOZoyD57g8b239no4i3j48NW&#10;unBXIjuEdohrJo5BSCDAs/im2/rmzcRFZGxO2yRWCI9u4oqzifjsy0KkMwHNdm0lyBmbuEVpRsNU&#10;4TzvrTUKr87TRZywLRL1IdYrkUMYogeLMeRKYwtiKTzkeOgI3y1RxpjThrRTYio86rt3h7cczzle&#10;9+huXifhpnQR8DFhUHgTJfAl+OgOy4y5ePno+oqgQ2jFhEK1eBMZ06n0dBxxiaOwxta8NA1rrMY4&#10;2vggQNdZlkphX9dwvYTfbsRknYSl4sVY1YbmKCPpMrY437c+l5t863cRXkzlvUxwlPNfF/kjHuWn&#10;oY9QjGdAHdO1k7Goum6zni0CMrp64tXUufx89WwQgyEE+YiyTXXP2NS64+NHee70YJDxbDfrXYme&#10;C3r+W4hThGVl8bzL0Ia4vhKJuua4WCzbv2vfZvsHGO8Zf8eYy0G/Dz6wlC7w9H5o4+NaV3dq7+1N&#10;fcPDqX9kOHqFjE5O/3BkcvpfDIxOvKSpqalBaRljjDHG/D9jYGCgdn3fvuft3bfve3v27vub9b37&#10;nllZX0+Lq6vRjXaK2Ymnp1Nn/0A0UBj7V7NrlxrSNK5pND9LY8f2c2r/nQRMjHUsx0rzRz6KVPuV&#10;CPuReByXuCG4yrkfNwS94m7EYYuwK9efWA4+COAxPDEPOX6ZQXfDk/gjIu+kEIjFK5+FYnXtJglS&#10;zinNTfHx4MRyFKvyWI6VRnx8QHSSlxPGp/Mh4kev/Uns2e5Z9SL4W+E/gYXQfZZwm+2/u/Hb2Krf&#10;Fz0CdsXHU3q6MEkby1LRY4LhBfQkYbz8AMMbYhK+CbbPDI9P/mBgbOxf9Y2OXm/Ra4wxxpifGgcO&#10;HJjZs2ffr63v3fO/LK+tfp9Zj1nuh2V9Zubn0sTMdBoep7voYGrvZhwhs/M2hzcOLyOeJzeybTab&#10;7R+78TEpfwCidwk9EOjlQM8LuugzEztrLjP7OV2ZmaiNieqYDZ6J2HoHh1meKMb5MxSCcf2jk9Pf&#10;H5+b+5dT8/M3dE9OunuzMcYYY342DA8PN6zuWT1rfe/6x1bX1//3lfW1Hy6uMsvwQppfZk3buTQ9&#10;O5Mm1GBhLGf/4FDqkhhua++IMYl0A6Vra3TXjTHDz9Z4stlsNtvPrYW4zT048OTSE2I7474ZtrCL&#10;4QB56ahY5qspL/PV0taRPbv6X0BPoY7egZhMjnHwzJA/HLPN53WkWfOcierGpqf/D9nHRyYmjvX2&#10;9u7QvY0xxhhj/oewaXp6evfKysppa2trD62ur/35ikTw0rKEcLV2LesGT8/OqjGjRk01+27fyEjq&#10;7OtL7Wr8MBNtzHKshlGMt9xZl2prmG0ZT/GJXVVtNpvN9lO36Oq/JZ3E399t29NmxvzHGP3axJJx&#10;NTt3ptrdu/OY9jqWqWqO5adYg5tJ85gHgonZ8jJbTMrWlVq7GLsrsdvflzoG+lP30FDqlTFD+8gY&#10;s68jeqfTCMNopqaxv5iYm/vC5Mz8Rb29083K1yaZMcYYY8zPFduX1tb2La2s/fryysr/vLiy8hfz&#10;S4vPzC0tpNnFxTQjm0QIT06lSTVwMJaqieVvBgZStwRxhxpJrZ2dMaN0U2trCON6CeNdzGYcxsRF&#10;TCDEkidMFFSTJ+qJCZ7UYGP8ZXgj6F7tLtY2m+2fquW/gYw1j/HmzKCNkN1aG8NQWIKtGJ5ajEnp&#10;GIMbVt+QGptbY+hKQ7OsRQJXf5Pr9be5UdaKuO3Q32vWQUfk6jhmhu9ieS39/VacNv0979Hfdpbu&#10;6hoYSgOj42lIf/P7R0bT4OioRO4U3t1nJmbn/2p6dvGP9D/iExMTM+e1tEzUqQzGGGOMMb8wbFmd&#10;melbWVl5zuLK4jsXl5b+QPZf5heXnpmdkxCem481ZmMslxpAjOsaHhtLw2oQDY8Op4GR4dQ7mNcu&#10;7eodSJ09veE9oMGFZ4G1cPEq0Dirb24Jq2N5FgnkncwarMZbrRpyLN+ybeeutFUNvK21O2JmYsTy&#10;SWWiIiYb2hDKJ9qzNSZtNpvtZ23V3yS6GSNiw7ZKzG6tZltnPG1t2r59R2J2dWYGZ71jPhAyIzqz&#10;ljMzOTOUN7ZIzMZauXmf5a+a2vR3lLWco0tyR2qR8Xe2pbLWru5Yj7y1W9ue7tTew7rX/TEZVZ/+&#10;PrPmdffAYCw/xFjdLoV3x1JEo5XI1d91PnROzejv/XSswz0+Of3fpmZm/tXE9PQHxyZnrhiZnh49&#10;aWVlm8prjDHGGPOPgq2Li4ttc3NzexeWl1+xsrL6+YWlpT9BDCOE1RBKE9MzsQ7s2KTE8NhEGmH8&#10;19hUrLU6pEbUwPCIGlRjsQZrv/ZZV5WGF2vIdvWwbmyftr2prVMCuTt3tWtinDHG5Ft4LfBgyFhG&#10;h3Vwd0sks0wPy+1gNBq3SSRv37EjbZNtqa1Nm2tqsqmRyQzBLCWzafO2vGwQAjq6CVow22y2YuUj&#10;WtWFOGxzDOVAtOKFjYmgKm9sLA9W/d1h7eQahn/ob1GttnhjY+xsPV2Mm1KdhCxWxCyzJDOXQnNL&#10;e2ppkXht6Uzt7d2ps6tX2w4Zx52x9naH/ka2d/fo72OP/j5qq7+XHXhrJWa79He0t5+/pX3xN5WP&#10;j10DA5WoHYq/uYP8Ldbf5UH9PWaNXf42M5RlSAKXD5hj+hvOmtnDsomZ2TQxO0dvnx9MLSz8p7n5&#10;5d+fXlx889zc4lnT09P9rCSgujLGGGOM+SfFdgniuaWlpZuWl5c/u7i49CcSw9+fXVhEFD8zPj0r&#10;QczEJ2pUSRQP0cDCeyAb1/EwM4JKENMIGxmjMaZ9bQdGJZCHcoNtYHhYQnkw9fVnoYy1d6thKHHM&#10;eLQOGoNqHLa0tkfXPbpcN7Zm7wiGYK5raUl1TdrKdlceZrpg41mpUeN0+65dYYyHC+FMQxZPsxq1&#10;m9S43bQ9dzVkjVzWy41ldCScs5CmYZw9O8ft2RrUNpvtp2LxmysfsirBGktisRQVkzmxvFUWrnlt&#10;7e0SrbXRk4TfNb/1sEq81vIxTX8bWHuaNZ3r8L5KuNZLwDbo7wf7bKNbsQRqXXt7amiTeK08r806&#10;5oNdi8616W9UG5NEyTokaDu6+rTfHd2LOyVUO/S3rEvWGcYHwL7U2zuYBgb0t29gNGxwSMYMyoMj&#10;aXhYfyOHJV4J05ZJphCrIxg9cMaZYRkvrWycNd11PDaVxiZn0uSMxOy0bGoujU/MPDM+OfvMpGxm&#10;Zv6Z6dm5H8j+bG5+/vdn5uffMz09d+Xk/Pys6nenzBhjjDHG/F9Qs7Cw0LOwsnJ0bmHp9vnFpd+e&#10;X1z8mhTy/3duYfE/zCzM/+XM4sIPmUxranZWDbLZajuTJmTj09NpeErCWNvBcYSwGnzaRgNvTA09&#10;NfaGJJoxltPAo9wnodwzKIE8RJc9uvANxpJNXb29qVtGI7O7V6ZtpxqdNDxpiIaA7u4ObwpLdtBA&#10;ZUZTuhCyZmWTBHUDDVy6GTZKSDdIOKsBHN2z8TrXHR9jx5i72t25qzbrX+6orKZGDepipZFduzOH&#10;b5fA3iJBvQVBrQZ5jH1WIx2vNDOwyugmGUI7GvSsMYupsf+3REAJe7ZzNttPw3jXTnzfTjzWNt5T&#10;tnk95GInbaYLsExCNLoCb8GLyvsvMbqt+tBUI+Ojk7bbanfJdqctDH/YuVP7DIPYpd+RfmMSqCzH&#10;VroJ79xVn+okWPG2YiFYGyRcG5tSnWy3jPXM65skYpv1e27ScUuLfvPtqbE1L93Tob8DeFvb2rNo&#10;jbGxOmaoRltnd4jU7pjpeCB1yjr0N6Zd1tErQdunvzGynr7+1KNzPf2Dlbd1LLoR5w96I+FtHRwZ&#10;qWZJ5u+ZjisxS4+ZkdGpvJ2clphlaEksFxQfE5l3gdmUx6f4uMiMytrX31GELcNSZueXkv72pumZ&#10;uR/MzS3+t+npxT+bnV/4N1PT8/98am7x8dmlpQemZ2dfObe4+JzphYXFaumhrTJjjDHGGPPfic1d&#10;XV07JyYmumlwLa6snL28tnbDysrKLy0vL390eW35G9r/o6WVlT+fW176/vzycpplsq2luSTBnKbn&#10;5kIo070akYzR6BvJs4tWa0nmRiJCGS8yjUu6XGfPcm6AYoxno+tfn+L0qPHZOzKc+gaHo4tg/xBb&#10;CeiYxKs/RDQNWMbI5a7ZfVX3Q0RzFs4ddNfu6E4tmBrH7Ie3hwYzHqDWtphEJrZ0c2TsnhrfjWqE&#10;N+KdpiHe2Jy9SjLGP9NQp8FeT8OdLpMxM6sa8PUNaZca+SG4d6vxL9Edk91IeCMA8FrVyPBi0RWz&#10;hvGExWqzbcPC65Vngt0wPGJMQMa28nAzPjG2xRArEjBbEOkhXop3LRtjsUOsV7bhDZfY2diXsczK&#10;3xZOZb8clzg/fu7n1Cjbs4X/LXuWsv14nZS64rjsFwsBKYv9E495FqrzeCabT3h2PJtKfPLMiuis&#10;jGfJ847nz3NHhOIRRXhWW5bBwfhow9jUGjyksvjIsxPL3Xzz+5jfxRCjei93a8vY1fhwxHCFhoYY&#10;usA7zu+gCNPyzhNGV2CstbVDv6GO6NnBh6kWHfM7atM+1oEXVb85BGueqVjbrvy7RKgyKz0fuRjn&#10;Gt5VPnzhbe3Vb7lvUEJVJpHa3Y9QzT1L2PYODMVvvl9/FwaG9Dci/g70x98H/nbQhTiGccjoOszf&#10;nKFxidgx/Y1h7gPtj9DbhW7FY9rX+Y2/UcTV3x7ij8xOx4e+kSkJ2vj4N5MmZ+fSOF2OGVIyv5Am&#10;mGNhYUH7OtZ2enHxh5ML8381MTv77xX2hzPz81+bnZt7cGFh4Z/NLSy8en5p6UXaP51eOTMzM30s&#10;b6d3aovMGGOMMcb8nLB5enp6O8svyZqX9+8fWV5f37u0uvTc5eXVW1bWVn5dYvmzS2tr315cW/5f&#10;V9ZW/9Pq2trfLK+upYXVlYRYXpCxZWbqaTUaZ5eyB2RGonlWjcl5NRxnFI6XObpjq9E5JuEcjU7F&#10;ifFuNE5lubsgjVQmfhlJfcO5GzaN2wEd471BSOOBZi1kxtXFJF9qMHdJNHfTiJaAJqyvX9eqMc0E&#10;M91qhPcwRk8Cmu6NfYpHWDTOdR3j+FhWhDHPLR3t0YhHZMfsrIyHjnAJgPbjxkQ3nNs4lihgGarW&#10;dgRDe4jtJrzXEtsICoQES5s0N+flTRpDkDP2sC01ViI8hHm1n0U54xWPi5TcdVxW9qsx2GEIdDxv&#10;2uIdx3ZIAO1gfHbsSyDJYrw257VF0B8fv42o31XtK67EFV3S45g4Ms7XIsJikqDK264tYyzZ3ziH&#10;VUItxmXyASCOFWdjm/f5UECc2JfhpS/XkjZWQ14irtIq8ZmkiDTKOcSg8hpxySflra4n3k72OY/V&#10;yaI+KFcu7y7qQ/V4vG5y/TAJHEvU7KxXXcb5qs4w4ip8lyzO1+dj1mkljI8mPI/YElY9O9Zwzc9b&#10;74iMLb0cmhpb4/3gYw0faOKjjd6dxghrD+N9YfI63ifetyY+8Oh9w0PKu0dY7vab303e0Zj0ThZC&#10;lI9ICNduPib1pnY+LvE70JaZhxnH2k73YJ1DiOZJmujRwe8Hr6t+ZzpGuIaYRcTqmvI7Iy7jYBky&#10;wW80hKy2gxKwCFo+eOF55Xio2nLMsm6j0cskj4uNHif628BQjfGJSYlYhm9Man8qTUzmvyUTk9Np&#10;UsJ1mp4sWIjY2TQmG5/N+xKpaVp/h7BZlpKTSaimhUX97Vpa+qH+Pv3l3MLin0jo/ouZhYUnde4D&#10;CwtLr5OGvXpyZv7cybm5lbGxseHh+fl2BG017haPrZcSMsYYY4z5J8Kmk9QIHF1cbFtaWpraf/LJ&#10;x1YP7X/++qG9r147uPedK+srn15ZX//m+vr6H66trf3x6vr6n62srf3F0tLKX62srv71ysrK9yWu&#10;f7i8svqMGqDPRGN0WaJ5aVEm4YxgxttSzXA9NTcXHme8zeMzc3ns8sREGp3MYnlEjWW8zaN4ehh/&#10;hxGOmA5RfXxscywVNTQaXR6j+7Ya5nlisNEssNU4xwM1oEY5jXpEdW/llWabBTdiuy+WmupWeFd4&#10;sJjBVeKAY7a6rlPhnf39ITTC84VgUHhXl4RGp4RIp0QGVomNjsp7FqawNgmSNgQKYkaWPWqV1w1T&#10;nLwuaGcIGuKxRegwFru1LYue8M7Jolsp3rvWVm0lktq6KgFViSc85jJEF11SWxS/WeFY6YKKaMdC&#10;WCksPgooLkI+ric+wox4Em5s2/hQQHhLXoqLDwMh7PDKl/sRDy+jLCYj0rm4RmkxSVELYzoRetrG&#10;fblHJQopI+POI+1IPwvEtlaWlKHcuWzRzVbxWFKG/ezlVDw+WJCXuKfilX3uQTzVF3mIfa7XOeKT&#10;v6hf6jruofzrmiJGI7wjf1CJjyUynh+TJzHJXLwTesdCkPKs9W60Rlfe3vh4Q1dfxtd3sKSZwnow&#10;xevTe0TPB8Rqz0B+X4vXFPFJ7wnS7CkilXcO034ZosDHpf7h4dh26ZjZhnt1jDHmH29r9MhgP8IY&#10;CpF/X/Fbil4eo/HbK7+tIlzxuvJRK7oMT8/qN0hvkcroUox4nZ5LE/otTyNS44MY3Yqno5fJ9Kx+&#10;99GdWH8HZOVvwOzCwjMSqtgP5+YXfyD7/tzCwl8vLC7+lf5e/IWE7H9e3b/2J3sP7///re1f/8b8&#10;/PxDc3OL715dXb1veWH5yvn55ZP1t2eSv1snndS7I/6OGWOMMcYY81NgS29v7w48zBLMAxLFi2qU&#10;Htm3b98Fi+vrV0gc37y0tnbP8urqryytrr9D2/dKNH9CjdVHl1ZXv7K0tvr0/PLyN+YW5r+phu63&#10;5ubnvyux/P/S9l+qAfy/aPtvZufm/3h6YfHfz84v/Km2/2lmfuG/TM3M/eXU7Px/m56Z+/7M7PwP&#10;tX2Grtx4jmL8nhrndIvEaIAzczY2KnGNoM5duHNjPy8tpYZ9HOscHmlt6Y6ZZ3Wl++VY6kNU67oy&#10;3rCfdZm1xWuN5wtREV5sheP16tNxeLBlCGi20QW8GOJEIppxjYggxA2ebIxJeXr7JMrxvnGdtuxH&#10;l3Hi4IGTkOrt6c8e741rJYokkOhWXjzj4R2XIMtdUSXwdQ4rHsMQUoguCTjCsjeQOHmfe7HEFnER&#10;dgj0Lgl0xoB3M2ZT4YzLzOPA83nidkmkIf6Kx5FrI5x43EcCsOSlS+lgnM/50vlKCGKkgcBkvDkf&#10;KEIgqtyRF9IqaWgbY0i1pf66VT85T1Ueohza6voQoJiOWbaGfca2d+mZ4P0k/X6J0DA9g5gsTkY6&#10;1Dde0VjiRvUX+8RBVEbvhvLhJb8rHGdhyvshwRk9HZgpWO9W9b7kYz746Fy8d4zFH0ujYxKmjM2P&#10;9zCH5yEJk9EVmK7CxGFc67gEaHQJlvFBiHMxa3zlZWXLhyN6acRQB/0ewhOLx1W/n4kysZ7O4XXl&#10;GO/qDF5WCVUEq0SqROt88bg+M7eIp3Xpb/T7/EsJ2/9D9h/0G/3fpufn/1C/4X8+t7j49YWFhUcl&#10;cj+m3/r79Lt/28LKyj0LS0u3Li2tvmR5efnCpaW1UxYXF9dmZ1cm5+bmeicnJ1uqnivb9TfGYtYY&#10;Y4wxxvyjhcbuFgnkbXRH7FpZYXxzHd0T1YhuHB8fb1WjuJMxeGowjy0vz83Nzs6uqtF8aGpu7pSZ&#10;+fkz1NA+R4318yempy/W9rKphdnLR6cnXjI1O3X99Oz0bTMzc/dMTc28TY3s901OznxyfGr6iZmZ&#10;+W8xkc3MzOy/UsP/jyanZ/54cmrm34/Pzv3p+MTsf9T+f9b+n0tM/KUE9V8NT8z8tcTE3+jaH0iM&#10;/FCi4hm6f8d6zWHTaUQiYrjyjOExQ3hwPsQHAgUvNmImREyeYXZoWOJHYojwMR2HB5wJfCSERiSA&#10;4hhhhdjGq41Voiq6l4ewkpCXYOKawSGdk5FmHEeXVY7H8rhLWemqOjAksYaQDzFPunlpLQRXeNIJ&#10;qyznM+ejCH+sT+eyoFNaVTjb2Ne5+HCg/PNxINKScOyXqDw+JnQoPPWUh7JRVq6NcaPack/ym7e5&#10;Xja2lJuJ3HQcM/sOUd4cN7yaXFPVCfcqnk2EYhacSoMwJoarnknubYDAlCltlh7bGHcqi1nX9Wxj&#10;ibJq/HwMAZBN8DFGz5z9SRldeIk3KVE5xYzBCEwZ25iwjm0ITrr1zkt05i0CFCGKV5XhBoRNYRKh&#10;eFFn5yVE8aZyDefntZU4jaEJc3PPSLQyC/H3Fe+vJVL/6/zC4p/PzS392eLS0n+am1v449m5pT+a&#10;X1j4w/n5hX+u39TTK8srTy4vrzwogfoA41/nFxffMD8/f5vspbLnzywsnK7twdXV1SX99ib58KXj&#10;dv1mG2Q7q7VqN1e/ZWOMMcYYY8zPGTTUabBjTGrDGEAa8dsQ4nihEOMY3m4mHWtra9s9Ojpa39/f&#10;36Sw5i4J84Hpgc7+8fEhheuS6UXZ+uzs4pEQDEtLF0mMXzm9sHDr/PziGyUqfmNuYeGD8/NLD83O&#10;zX15bn7pu7OLS//v2Xlm9F7+Y8X/k8Xl5T9DrEiY/LnEyJ8vLi3/xfTM3F9KxHx/fnHph9rK8MAt&#10;0tX8mVm8chI/ZSwknrr5JcZCLis8dzddWFxKC9pn/DaCLMZPzklgzUpgyZg1nC6piCgEHQItxJzC&#10;o7uqRNhUJeCyiJuLJWCKYOOc8hj7jN+c414b4zSVtzkJs7mlNDm7IKFIeBZvjClH/OFp5BquR0Cy&#10;ZR1sjPJxTvWQ4+i6OZWHss0q3pzuQ5nnJAgXFpbSPGPViYcgJA8q1/wyXfHnVS+6Vja/yDXK8zym&#10;uAuEE2dR91FdRZfc+R/oGfxA9/mB0v+vs4wrXVz8z3PLK3+m5/LvllaW/62e579ZWFz8/8j+J4nI&#10;f6E435Y9LQH5tMTo15Tu08rr4wsrK59Xeg9PLSx8amZu7sN6H35X8d+p/P76zMzCL83MLd6ltG+Z&#10;nlu4cnZ24ZKpqamzJmZmjmq7Z2xsZmF8fHySMasTExODIzMjfWMLCz1MgKd3rk3vW/Pc3FwTH4ww&#10;Ph7xvvLe6nwN7zG2kt9t3nHe9SJULVaNMcYYY4wxvxAgZEKkt7VN7x5YWGjEI4cwmltdHV5bWxtf&#10;Fit7964vLS0d3re274z19fVzVldXz19cXnzB0tLqi7CVlfUrlpfXrlxaXb9K567VJTcsLC+/jHWo&#10;ZTfr+JblPXtuWVpZv3V5dc8tK2t7b15cXL5FcV6xtLJy6+Ly6i1LSyvXKY2rF5bXrllYWL1c4u7i&#10;bCsXL66sXLy0unqe0j5rfnntDInD0+eXl89g/Cb5UrwjCltfXt67LCG3LLE2Pb20xNeE/uXlSem5&#10;lVadbxwYWGjkIwTijvHq4XGsjDpQ/N0IwP3799epnPV4Jrmuubm5vqOjY9e8jOtVZ0x4hMXHDhn1&#10;eKIoZGu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N+gTjppP8TgvVL&#10;OATfiGwAAAAASUVORK5CYIJQSwECLQAUAAYACAAAACEAsYJntgoBAAATAgAAEwAAAAAAAAAAAAAA&#10;AAAAAAAAW0NvbnRlbnRfVHlwZXNdLnhtbFBLAQItABQABgAIAAAAIQA4/SH/1gAAAJQBAAALAAAA&#10;AAAAAAAAAAAAADsBAABfcmVscy8ucmVsc1BLAQItABQABgAIAAAAIQDOLmQUVwQAAPoJAAAOAAAA&#10;AAAAAAAAAAAAADoCAABkcnMvZTJvRG9jLnhtbFBLAQItABQABgAIAAAAIQCqJg6+vAAAACEBAAAZ&#10;AAAAAAAAAAAAAAAAAL0GAABkcnMvX3JlbHMvZTJvRG9jLnhtbC5yZWxzUEsBAi0AFAAGAAgAAAAh&#10;ABXl+N/cAAAABgEAAA8AAAAAAAAAAAAAAAAAsAcAAGRycy9kb3ducmV2LnhtbFBLAQItAAoAAAAA&#10;AAAAIQAh1RR9bo0MAG6NDAAUAAAAAAAAAAAAAAAAALkIAABkcnMvbWVkaWEvaW1hZ2UxLnBuZ1BL&#10;BQYAAAAABgAGAHwBAABZl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airthings.com/wp-content/uploads/2017/12/Bq-Home-Benefits.png" style="position:absolute;width:20732;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yewgAAANoAAAAPAAAAZHJzL2Rvd25yZXYueG1sRI/NqsIw&#10;FIT3gu8QjuBOU12IVKOIIuricvEPXB6bY1ttTkoTa+/b3wiCy2FmvmGm88YUoqbK5ZYVDPoRCOLE&#10;6pxTBafjujcG4TyyxsIyKfgjB/NZuzXFWNsX76k++FQECLsYFWTel7GULsnIoOvbkjh4N1sZ9EFW&#10;qdQVvgLcFHIYRSNpMOewkGFJy4ySx+FpFFzsYOHG7nfzOO/vq+gq7z+7+qhUt9MsJiA8Nf4b/rS3&#10;WsEQ3lfCDZCzfwAAAP//AwBQSwECLQAUAAYACAAAACEA2+H2y+4AAACFAQAAEwAAAAAAAAAAAAAA&#10;AAAAAAAAW0NvbnRlbnRfVHlwZXNdLnhtbFBLAQItABQABgAIAAAAIQBa9CxbvwAAABUBAAALAAAA&#10;AAAAAAAAAAAAAB8BAABfcmVscy8ucmVsc1BLAQItABQABgAIAAAAIQCL2AyewgAAANoAAAAPAAAA&#10;AAAAAAAAAAAAAAcCAABkcnMvZG93bnJldi54bWxQSwUGAAAAAAMAAwC3AAAA9gIAAAAA&#10;">
                  <v:imagedata r:id="rId9" o:title="Bq-Home-Benefits" croptop="3945f" cropbottom="23695f" cropleft="15949f" cropright="15527f"/>
                  <v:path arrowok="t"/>
                </v:shape>
                <v:shapetype id="_x0000_t202" coordsize="21600,21600" o:spt="202" path="m,l,21600r21600,l21600,xe">
                  <v:stroke joinstyle="miter"/>
                  <v:path gradientshapeok="t" o:connecttype="rect"/>
                </v:shapetype>
                <v:shape id="Text Box 4" o:spid="_x0000_s1028" type="#_x0000_t202" style="position:absolute;top:36087;width:2082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rsidR="00EB1301" w:rsidRPr="0019274C" w:rsidRDefault="00EB1301" w:rsidP="00EB1301">
                        <w:pPr>
                          <w:pStyle w:val="Caption"/>
                          <w:rPr>
                            <w:noProof/>
                            <w:color w:val="444444"/>
                          </w:rPr>
                        </w:pPr>
                        <w:r>
                          <w:t xml:space="preserve">Figure </w:t>
                        </w:r>
                        <w:r w:rsidR="000437C7">
                          <w:rPr>
                            <w:noProof/>
                          </w:rPr>
                          <w:fldChar w:fldCharType="begin"/>
                        </w:r>
                        <w:r w:rsidR="000437C7">
                          <w:rPr>
                            <w:noProof/>
                          </w:rPr>
                          <w:instrText xml:space="preserve"> SEQ Figure \* ARABIC </w:instrText>
                        </w:r>
                        <w:r w:rsidR="000437C7">
                          <w:rPr>
                            <w:noProof/>
                          </w:rPr>
                          <w:fldChar w:fldCharType="separate"/>
                        </w:r>
                        <w:r>
                          <w:rPr>
                            <w:noProof/>
                          </w:rPr>
                          <w:t>1</w:t>
                        </w:r>
                        <w:r w:rsidR="000437C7">
                          <w:rPr>
                            <w:noProof/>
                          </w:rPr>
                          <w:fldChar w:fldCharType="end"/>
                        </w:r>
                        <w:r w:rsidR="008D6287">
                          <w:t>:</w:t>
                        </w:r>
                        <w:r>
                          <w:t xml:space="preserve"> The front of the </w:t>
                        </w:r>
                        <w:r w:rsidR="00C8010E">
                          <w:t>meter</w:t>
                        </w:r>
                      </w:p>
                    </w:txbxContent>
                  </v:textbox>
                </v:shape>
              </v:group>
            </w:pict>
          </mc:Fallback>
        </mc:AlternateContent>
      </w:r>
      <w:r w:rsidR="00372735" w:rsidRPr="00372735">
        <w:rPr>
          <w:rFonts w:ascii="Calibri" w:eastAsiaTheme="majorEastAsia" w:hAnsi="Calibri" w:cstheme="majorBidi"/>
          <w:b/>
          <w:bCs/>
          <w:color w:val="4E1A74"/>
          <w:sz w:val="26"/>
          <w:szCs w:val="26"/>
        </w:rPr>
        <w:t>Instruction</w:t>
      </w:r>
      <w:r w:rsidR="00372735">
        <w:rPr>
          <w:rFonts w:ascii="Calibri" w:eastAsiaTheme="majorEastAsia" w:hAnsi="Calibri" w:cstheme="majorBidi"/>
          <w:b/>
          <w:bCs/>
          <w:color w:val="4E1A74"/>
          <w:sz w:val="26"/>
          <w:szCs w:val="26"/>
        </w:rPr>
        <w:t>s</w:t>
      </w:r>
    </w:p>
    <w:p w:rsidR="003E35C9" w:rsidRDefault="003E35C9" w:rsidP="00372735">
      <w:pPr>
        <w:ind w:left="3544"/>
      </w:pPr>
      <w:r>
        <w:t xml:space="preserve">The </w:t>
      </w:r>
      <w:r w:rsidR="00C8010E">
        <w:t>meter</w:t>
      </w:r>
      <w:r>
        <w:t xml:space="preserve"> will arrive turned on and monitoring. In order to take a measurement:</w:t>
      </w:r>
    </w:p>
    <w:p w:rsidR="003E35C9" w:rsidRDefault="003E35C9" w:rsidP="00372735">
      <w:pPr>
        <w:pStyle w:val="ListParagraph"/>
        <w:numPr>
          <w:ilvl w:val="0"/>
          <w:numId w:val="16"/>
        </w:numPr>
        <w:tabs>
          <w:tab w:val="left" w:pos="3969"/>
        </w:tabs>
        <w:ind w:left="3969" w:hanging="425"/>
      </w:pPr>
      <w:r>
        <w:t xml:space="preserve">Place the </w:t>
      </w:r>
      <w:r w:rsidR="00C8010E">
        <w:t>meter</w:t>
      </w:r>
      <w:r>
        <w:t xml:space="preserve"> in </w:t>
      </w:r>
      <w:r w:rsidR="0041660F">
        <w:t>the</w:t>
      </w:r>
      <w:r>
        <w:t xml:space="preserve"> room </w:t>
      </w:r>
      <w:r w:rsidR="0041660F">
        <w:t>to be measured.</w:t>
      </w:r>
    </w:p>
    <w:p w:rsidR="006716F0" w:rsidRDefault="003E35C9" w:rsidP="00372735">
      <w:pPr>
        <w:pStyle w:val="ListParagraph"/>
        <w:numPr>
          <w:ilvl w:val="0"/>
          <w:numId w:val="16"/>
        </w:numPr>
        <w:tabs>
          <w:tab w:val="left" w:pos="3969"/>
        </w:tabs>
        <w:ind w:left="3969" w:hanging="425"/>
      </w:pPr>
      <w:r>
        <w:t xml:space="preserve">The </w:t>
      </w:r>
      <w:r w:rsidR="00C8010E">
        <w:t>meter</w:t>
      </w:r>
      <w:r>
        <w:t xml:space="preserve"> will </w:t>
      </w:r>
      <w:r w:rsidR="00EC6C7B">
        <w:t xml:space="preserve">automatically calculate a </w:t>
      </w:r>
      <w:r w:rsidR="0041660F">
        <w:t>1 day</w:t>
      </w:r>
      <w:r w:rsidR="00EC6C7B">
        <w:t xml:space="preserve">, 7 day and long term average of measurements. </w:t>
      </w:r>
      <w:r w:rsidR="0041660F">
        <w:t xml:space="preserve">The long term average is displayed continuously while the 1 day and 7 day averages alternate </w:t>
      </w:r>
      <w:r w:rsidR="004F7A30">
        <w:t>on the display</w:t>
      </w:r>
      <w:r w:rsidR="0041660F">
        <w:t>.</w:t>
      </w:r>
    </w:p>
    <w:p w:rsidR="006716F0" w:rsidRDefault="00EC6C7B" w:rsidP="00372735">
      <w:pPr>
        <w:pStyle w:val="ListParagraph"/>
        <w:numPr>
          <w:ilvl w:val="1"/>
          <w:numId w:val="16"/>
        </w:numPr>
        <w:tabs>
          <w:tab w:val="left" w:pos="3969"/>
        </w:tabs>
        <w:ind w:left="3969" w:hanging="425"/>
        <w:contextualSpacing/>
      </w:pPr>
      <w:r>
        <w:t xml:space="preserve">The </w:t>
      </w:r>
      <w:r w:rsidR="0041660F">
        <w:t>1 day</w:t>
      </w:r>
      <w:r>
        <w:t xml:space="preserve"> measurement can be highly variable and </w:t>
      </w:r>
      <w:r w:rsidR="00323A28">
        <w:t>must be regarded as only an indication of the radon level</w:t>
      </w:r>
      <w:r>
        <w:t xml:space="preserve">. </w:t>
      </w:r>
      <w:r w:rsidR="004F7A30">
        <w:t>It is calculated each hour.</w:t>
      </w:r>
    </w:p>
    <w:p w:rsidR="006716F0" w:rsidRDefault="00EC6C7B" w:rsidP="00372735">
      <w:pPr>
        <w:pStyle w:val="ListParagraph"/>
        <w:numPr>
          <w:ilvl w:val="1"/>
          <w:numId w:val="16"/>
        </w:numPr>
        <w:tabs>
          <w:tab w:val="left" w:pos="3969"/>
        </w:tabs>
        <w:ind w:left="3969" w:hanging="425"/>
        <w:contextualSpacing/>
      </w:pPr>
      <w:r>
        <w:t>The 7 day average is the most relevant</w:t>
      </w:r>
      <w:r w:rsidR="004F7A30">
        <w:t xml:space="preserve"> for this use case. It is recalculated once each day</w:t>
      </w:r>
      <w:r>
        <w:t xml:space="preserve">. </w:t>
      </w:r>
    </w:p>
    <w:p w:rsidR="003E35C9" w:rsidRDefault="00EC6C7B" w:rsidP="00372735">
      <w:pPr>
        <w:pStyle w:val="ListParagraph"/>
        <w:numPr>
          <w:ilvl w:val="1"/>
          <w:numId w:val="16"/>
        </w:numPr>
        <w:tabs>
          <w:tab w:val="left" w:pos="3969"/>
        </w:tabs>
        <w:ind w:left="3969" w:hanging="425"/>
        <w:contextualSpacing/>
      </w:pPr>
      <w:r>
        <w:t xml:space="preserve">The long term average is an average of all measurements taken since the </w:t>
      </w:r>
      <w:r w:rsidR="00C8010E">
        <w:t>meter</w:t>
      </w:r>
      <w:r>
        <w:t xml:space="preserve"> was switched on and is not relevant in this situation.</w:t>
      </w:r>
    </w:p>
    <w:p w:rsidR="00EC6C7B" w:rsidRDefault="00EC6C7B" w:rsidP="00372735">
      <w:pPr>
        <w:pStyle w:val="ListParagraph"/>
        <w:numPr>
          <w:ilvl w:val="0"/>
          <w:numId w:val="16"/>
        </w:numPr>
        <w:tabs>
          <w:tab w:val="left" w:pos="3969"/>
        </w:tabs>
        <w:ind w:left="3969" w:hanging="425"/>
      </w:pPr>
      <w:r>
        <w:t xml:space="preserve">Once the </w:t>
      </w:r>
      <w:r w:rsidR="00C8010E">
        <w:t>meter</w:t>
      </w:r>
      <w:r>
        <w:t xml:space="preserve"> has been in place for 7 days </w:t>
      </w:r>
      <w:r w:rsidR="006716F0">
        <w:t>record</w:t>
      </w:r>
      <w:r>
        <w:t xml:space="preserve"> the 7 day average. The </w:t>
      </w:r>
      <w:r w:rsidR="00C8010E">
        <w:t>meter</w:t>
      </w:r>
      <w:r>
        <w:t xml:space="preserve"> may now be </w:t>
      </w:r>
      <w:r w:rsidR="006716F0">
        <w:t>placed in a different room or returned to ARPANSA.</w:t>
      </w:r>
    </w:p>
    <w:p w:rsidR="00EB1301" w:rsidRDefault="00C8010E" w:rsidP="00372735">
      <w:pPr>
        <w:pStyle w:val="Heading2"/>
      </w:pPr>
      <w:r>
        <w:t>Meter</w:t>
      </w:r>
      <w:r w:rsidR="003E35C9">
        <w:t xml:space="preserve"> </w:t>
      </w:r>
      <w:r w:rsidR="00EB1301">
        <w:t>placement</w:t>
      </w:r>
    </w:p>
    <w:p w:rsidR="003E35C9" w:rsidRDefault="00EB1301" w:rsidP="00EB1301">
      <w:r>
        <w:t xml:space="preserve">The </w:t>
      </w:r>
      <w:r w:rsidR="00323A28">
        <w:t>meter</w:t>
      </w:r>
      <w:r>
        <w:t xml:space="preserve"> should be placed in </w:t>
      </w:r>
      <w:r w:rsidR="003E35C9">
        <w:t xml:space="preserve">a representative position in </w:t>
      </w:r>
      <w:r>
        <w:t>the r</w:t>
      </w:r>
      <w:r w:rsidR="003E35C9">
        <w:t>oom undergoing monitoring and left in position in a room for at least 7 days in order to give an accurate measurement.</w:t>
      </w:r>
      <w:r w:rsidR="00323A28">
        <w:t xml:space="preserve"> It should not be moved during a measurement. </w:t>
      </w:r>
      <w:r w:rsidR="003E35C9">
        <w:t xml:space="preserve">For smaller rooms </w:t>
      </w:r>
      <w:r w:rsidR="00323A28">
        <w:t xml:space="preserve">a single measurement will be sufficient </w:t>
      </w:r>
      <w:r w:rsidR="003E35C9">
        <w:t xml:space="preserve">but in larger rooms a </w:t>
      </w:r>
      <w:r w:rsidR="00323A28">
        <w:t xml:space="preserve">second measurement in a different location may assist in obtaining a </w:t>
      </w:r>
      <w:r w:rsidR="003E35C9">
        <w:t>representative result</w:t>
      </w:r>
      <w:r w:rsidR="00323A28">
        <w:t>.</w:t>
      </w:r>
      <w:r w:rsidR="003E35C9">
        <w:t xml:space="preserve"> The </w:t>
      </w:r>
      <w:r w:rsidR="00C8010E">
        <w:t>meter</w:t>
      </w:r>
      <w:r w:rsidR="0041660F">
        <w:t xml:space="preserve"> </w:t>
      </w:r>
      <w:r w:rsidR="0091737B">
        <w:t>will give the most accurate results if</w:t>
      </w:r>
      <w:r w:rsidR="0041660F">
        <w:t xml:space="preserve"> </w:t>
      </w:r>
      <w:r w:rsidR="00F624DF">
        <w:t>placed between 0.5 </w:t>
      </w:r>
      <w:r w:rsidR="0041660F">
        <w:t xml:space="preserve">m and 1.5 m high in </w:t>
      </w:r>
      <w:r w:rsidR="0091737B">
        <w:t xml:space="preserve">the </w:t>
      </w:r>
      <w:r w:rsidR="0041660F">
        <w:t>approximate centre of the room.</w:t>
      </w:r>
      <w:r w:rsidR="0091737B">
        <w:t xml:space="preserve"> </w:t>
      </w:r>
      <w:r w:rsidR="00323A28">
        <w:t xml:space="preserve">The meter should not be exposed to direct sunlight or moisture. </w:t>
      </w:r>
      <w:r w:rsidR="003E35C9">
        <w:t xml:space="preserve">Avoid placing the </w:t>
      </w:r>
      <w:r w:rsidR="00C8010E">
        <w:t>meter</w:t>
      </w:r>
      <w:r w:rsidR="003E35C9">
        <w:t xml:space="preserve"> near</w:t>
      </w:r>
      <w:r w:rsidR="00F624DF">
        <w:t xml:space="preserve"> the following items as they may alter the measured concentration</w:t>
      </w:r>
      <w:r w:rsidR="003E35C9">
        <w:t>:</w:t>
      </w:r>
    </w:p>
    <w:p w:rsidR="003E35C9" w:rsidRDefault="003E35C9" w:rsidP="004611F5">
      <w:pPr>
        <w:pStyle w:val="ListParagraph"/>
        <w:numPr>
          <w:ilvl w:val="0"/>
          <w:numId w:val="19"/>
        </w:numPr>
      </w:pPr>
      <w:r>
        <w:t>Granite benchtops</w:t>
      </w:r>
    </w:p>
    <w:p w:rsidR="003E35C9" w:rsidRDefault="003E35C9" w:rsidP="004611F5">
      <w:pPr>
        <w:pStyle w:val="ListParagraph"/>
        <w:numPr>
          <w:ilvl w:val="0"/>
          <w:numId w:val="19"/>
        </w:numPr>
      </w:pPr>
      <w:r>
        <w:t>Brick or stone walls</w:t>
      </w:r>
    </w:p>
    <w:p w:rsidR="003E35C9" w:rsidRDefault="003E35C9" w:rsidP="004611F5">
      <w:pPr>
        <w:pStyle w:val="ListParagraph"/>
        <w:numPr>
          <w:ilvl w:val="0"/>
          <w:numId w:val="19"/>
        </w:numPr>
      </w:pPr>
      <w:r>
        <w:lastRenderedPageBreak/>
        <w:t>Ventilation</w:t>
      </w:r>
      <w:r w:rsidR="00323A28">
        <w:t xml:space="preserve"> ducts, air conditioners or</w:t>
      </w:r>
      <w:r>
        <w:t xml:space="preserve"> fans</w:t>
      </w:r>
    </w:p>
    <w:p w:rsidR="003E35C9" w:rsidRDefault="003E35C9" w:rsidP="004611F5">
      <w:pPr>
        <w:pStyle w:val="ListParagraph"/>
        <w:numPr>
          <w:ilvl w:val="0"/>
          <w:numId w:val="19"/>
        </w:numPr>
      </w:pPr>
      <w:r>
        <w:t>Open windows</w:t>
      </w:r>
    </w:p>
    <w:p w:rsidR="0041660F" w:rsidRDefault="0041660F" w:rsidP="0041660F">
      <w:pPr>
        <w:pStyle w:val="Heading2"/>
      </w:pPr>
      <w:r>
        <w:t>Results</w:t>
      </w:r>
    </w:p>
    <w:p w:rsidR="004400EB" w:rsidRDefault="0041660F" w:rsidP="004400EB">
      <w:pPr>
        <w:contextualSpacing/>
      </w:pPr>
      <w:r>
        <w:t xml:space="preserve">After 7 days the </w:t>
      </w:r>
      <w:r w:rsidR="00C8010E">
        <w:t>meter</w:t>
      </w:r>
      <w:r>
        <w:t xml:space="preserve"> will give a</w:t>
      </w:r>
      <w:r w:rsidR="0091737B">
        <w:t xml:space="preserve">n average radon concentration for the room. </w:t>
      </w:r>
      <w:r w:rsidR="004400EB">
        <w:t>Should you wish to obtain advice on the measurements you have taken p</w:t>
      </w:r>
      <w:r w:rsidR="00046595">
        <w:t>lease contact the ARPANSA Talk t</w:t>
      </w:r>
      <w:r w:rsidR="004400EB">
        <w:t>o a Scientist team:</w:t>
      </w:r>
    </w:p>
    <w:p w:rsidR="004400EB" w:rsidRDefault="004400EB" w:rsidP="004400EB">
      <w:pPr>
        <w:contextualSpacing/>
      </w:pPr>
      <w:proofErr w:type="gramStart"/>
      <w:r w:rsidRPr="00EE34F2">
        <w:rPr>
          <w:b/>
        </w:rPr>
        <w:t>phone</w:t>
      </w:r>
      <w:proofErr w:type="gramEnd"/>
      <w:r w:rsidRPr="00EE34F2">
        <w:rPr>
          <w:b/>
        </w:rPr>
        <w:t>:</w:t>
      </w:r>
      <w:r>
        <w:t xml:space="preserve"> 1800 022 333</w:t>
      </w:r>
      <w:r w:rsidR="00046595">
        <w:t>, Tuesday and Thursday 11:00 am to 12:30 pm in Melbourne</w:t>
      </w:r>
    </w:p>
    <w:p w:rsidR="004400EB" w:rsidRDefault="004400EB" w:rsidP="004400EB">
      <w:pPr>
        <w:contextualSpacing/>
      </w:pPr>
      <w:proofErr w:type="gramStart"/>
      <w:r w:rsidRPr="00EE34F2">
        <w:rPr>
          <w:b/>
        </w:rPr>
        <w:t>email</w:t>
      </w:r>
      <w:proofErr w:type="gramEnd"/>
      <w:r w:rsidRPr="00EE34F2">
        <w:rPr>
          <w:b/>
        </w:rPr>
        <w:t>:</w:t>
      </w:r>
      <w:r>
        <w:t xml:space="preserve"> </w:t>
      </w:r>
      <w:hyperlink r:id="rId10" w:history="1">
        <w:r w:rsidRPr="009D1010">
          <w:rPr>
            <w:rStyle w:val="Hyperlink"/>
          </w:rPr>
          <w:t>info@arpansa.gov.au</w:t>
        </w:r>
      </w:hyperlink>
    </w:p>
    <w:p w:rsidR="004400EB" w:rsidRDefault="004400EB" w:rsidP="008D6287">
      <w:pPr>
        <w:contextualSpacing/>
      </w:pPr>
    </w:p>
    <w:p w:rsidR="004400EB" w:rsidRDefault="0091737B" w:rsidP="004400EB">
      <w:pPr>
        <w:contextualSpacing/>
      </w:pPr>
      <w:r>
        <w:t>Radon concentrations in Australian homes are typically less than 20 Bq·m</w:t>
      </w:r>
      <w:r>
        <w:rPr>
          <w:vertAlign w:val="superscript"/>
        </w:rPr>
        <w:t>-3</w:t>
      </w:r>
      <w:r>
        <w:t>. This is lower than in many</w:t>
      </w:r>
      <w:r w:rsidR="00106F05">
        <w:t xml:space="preserve"> other countries. </w:t>
      </w:r>
      <w:r w:rsidR="00EE34F2">
        <w:t xml:space="preserve">ARPANSA recommends implementing protective measures to control radon in </w:t>
      </w:r>
      <w:r w:rsidR="000437C7">
        <w:t>homes</w:t>
      </w:r>
      <w:r w:rsidR="00EE34F2">
        <w:t xml:space="preserve"> when the radon concentration exceeds the derived reference level of 200</w:t>
      </w:r>
      <w:r w:rsidR="000437C7">
        <w:t>·</w:t>
      </w:r>
      <w:r w:rsidR="00EE34F2">
        <w:t>Bq m</w:t>
      </w:r>
      <w:r w:rsidR="00EE34F2" w:rsidRPr="00EE34F2">
        <w:rPr>
          <w:vertAlign w:val="superscript"/>
        </w:rPr>
        <w:t>-3</w:t>
      </w:r>
      <w:r w:rsidR="00EE34F2">
        <w:t xml:space="preserve"> averaged over a year.</w:t>
      </w:r>
      <w:r w:rsidR="00106F05">
        <w:t xml:space="preserve"> </w:t>
      </w:r>
      <w:r w:rsidR="004400EB">
        <w:t>If the radon concentration measured is over 200 Bq·m</w:t>
      </w:r>
      <w:r w:rsidR="004400EB">
        <w:rPr>
          <w:vertAlign w:val="superscript"/>
        </w:rPr>
        <w:t>-3</w:t>
      </w:r>
      <w:r w:rsidR="004400EB">
        <w:t xml:space="preserve"> please contact ARPANSA at your earliest convenience to discuss remediation options.</w:t>
      </w:r>
    </w:p>
    <w:p w:rsidR="0091737B" w:rsidRDefault="0091737B" w:rsidP="00EE34F2">
      <w:pPr>
        <w:contextualSpacing/>
      </w:pPr>
    </w:p>
    <w:p w:rsidR="004400EB" w:rsidRDefault="004400EB" w:rsidP="004400EB">
      <w:pPr>
        <w:contextualSpacing/>
      </w:pPr>
      <w:r>
        <w:t>The measured radon concentration is accurate for the measured time period; however, it is possible for the radon concentration to vary over both long and short time periods. This variation can be caused by changes in ventilation, seasonal changes or modification to the building. Generally seasonal variation in Australia is small, but changes to ventilation or building modification may cause significant changes in radon concentration. In the event of significant changes which could affect radon levels ARPANSA recommends that the radon concentration is remeasured.</w:t>
      </w:r>
    </w:p>
    <w:p w:rsidR="008D6287" w:rsidRDefault="008D6287" w:rsidP="008D6287">
      <w:pPr>
        <w:contextualSpacing/>
      </w:pPr>
    </w:p>
    <w:p w:rsidR="00F624DF" w:rsidRDefault="00F624DF" w:rsidP="00F624DF">
      <w:pPr>
        <w:pStyle w:val="Heading2"/>
      </w:pPr>
      <w:r>
        <w:t>Additional information</w:t>
      </w:r>
    </w:p>
    <w:p w:rsidR="00F624DF" w:rsidRDefault="00F624DF" w:rsidP="00F624DF">
      <w:r>
        <w:t xml:space="preserve">Further information about radon is available from the ARPANSA website at </w:t>
      </w:r>
      <w:hyperlink r:id="rId11" w:history="1">
        <w:r w:rsidRPr="009D1010">
          <w:rPr>
            <w:rStyle w:val="Hyperlink"/>
          </w:rPr>
          <w:t>https://www.arpansa.gov.au/understanding-radiation/radiation-sources/more-radiation-sources/radon</w:t>
        </w:r>
      </w:hyperlink>
    </w:p>
    <w:p w:rsidR="00F624DF" w:rsidRDefault="00F624DF" w:rsidP="00046595">
      <w:r>
        <w:t xml:space="preserve">Information on typical radon levels in Australia is available from the national radon map at </w:t>
      </w:r>
      <w:hyperlink r:id="rId12" w:history="1">
        <w:r w:rsidRPr="009D1010">
          <w:rPr>
            <w:rStyle w:val="Hyperlink"/>
          </w:rPr>
          <w:t>https://www.arpansa.gov.au/understanding-radiation/radiation-sources/more-radiation-sources/radon-map</w:t>
        </w:r>
      </w:hyperlink>
    </w:p>
    <w:p w:rsidR="00046595" w:rsidRDefault="00046595" w:rsidP="00046595">
      <w:r>
        <w:t xml:space="preserve">If you have any other questions or problems using the </w:t>
      </w:r>
      <w:r w:rsidR="00C8010E">
        <w:t>meter</w:t>
      </w:r>
      <w:r>
        <w:t xml:space="preserve"> please contact the ARPANSA Talk to a Scientist team:</w:t>
      </w:r>
    </w:p>
    <w:p w:rsidR="00046595" w:rsidRDefault="00046595" w:rsidP="00046595">
      <w:pPr>
        <w:contextualSpacing/>
      </w:pPr>
      <w:proofErr w:type="gramStart"/>
      <w:r w:rsidRPr="00046595">
        <w:rPr>
          <w:b/>
        </w:rPr>
        <w:t>phone</w:t>
      </w:r>
      <w:proofErr w:type="gramEnd"/>
      <w:r w:rsidRPr="00046595">
        <w:rPr>
          <w:b/>
        </w:rPr>
        <w:t>:</w:t>
      </w:r>
      <w:r>
        <w:t xml:space="preserve"> 1800 022 333, Tuesday and Thursday 11:00 am to 12:30 pm in Melbourne</w:t>
      </w:r>
    </w:p>
    <w:p w:rsidR="00F624DF" w:rsidRPr="00F624DF" w:rsidRDefault="00046595" w:rsidP="00046595">
      <w:pPr>
        <w:contextualSpacing/>
      </w:pPr>
      <w:proofErr w:type="gramStart"/>
      <w:r w:rsidRPr="00046595">
        <w:rPr>
          <w:b/>
        </w:rPr>
        <w:t>email</w:t>
      </w:r>
      <w:proofErr w:type="gramEnd"/>
      <w:r w:rsidRPr="00046595">
        <w:rPr>
          <w:b/>
        </w:rPr>
        <w:t>:</w:t>
      </w:r>
      <w:r>
        <w:t xml:space="preserve"> info@arpansa.gov.au</w:t>
      </w:r>
    </w:p>
    <w:sectPr w:rsidR="00F624DF" w:rsidRPr="00F624DF" w:rsidSect="00372735">
      <w:footerReference w:type="default" r:id="rId13"/>
      <w:headerReference w:type="first" r:id="rId14"/>
      <w:footerReference w:type="first" r:id="rId15"/>
      <w:type w:val="continuous"/>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E2A" w:rsidRDefault="00C76E2A" w:rsidP="00037687">
      <w:r>
        <w:separator/>
      </w:r>
    </w:p>
  </w:endnote>
  <w:endnote w:type="continuationSeparator" w:id="0">
    <w:p w:rsidR="00C76E2A" w:rsidRDefault="00C76E2A" w:rsidP="0003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0E7" w:rsidRPr="005B522D" w:rsidRDefault="005B522D" w:rsidP="005B522D">
    <w:pPr>
      <w:pStyle w:val="Footer"/>
      <w:tabs>
        <w:tab w:val="clear" w:pos="4513"/>
        <w:tab w:val="clear" w:pos="9026"/>
        <w:tab w:val="center" w:pos="4820"/>
        <w:tab w:val="right" w:pos="9639"/>
      </w:tabs>
      <w:spacing w:before="120"/>
      <w:rPr>
        <w:sz w:val="18"/>
        <w:szCs w:val="18"/>
      </w:rPr>
    </w:pPr>
    <w:r w:rsidRPr="00FF6AB9">
      <w:rPr>
        <w:noProof/>
        <w:sz w:val="18"/>
        <w:lang w:eastAsia="en-AU"/>
      </w:rPr>
      <w:drawing>
        <wp:anchor distT="0" distB="0" distL="114300" distR="114300" simplePos="0" relativeHeight="251667456" behindDoc="0" locked="0" layoutInCell="1" allowOverlap="1" wp14:anchorId="4E7B23FE" wp14:editId="6520AC80">
          <wp:simplePos x="0" y="0"/>
          <wp:positionH relativeFrom="column">
            <wp:posOffset>0</wp:posOffset>
          </wp:positionH>
          <wp:positionV relativeFrom="paragraph">
            <wp:posOffset>175895</wp:posOffset>
          </wp:positionV>
          <wp:extent cx="6120000" cy="54000"/>
          <wp:effectExtent l="0" t="0" r="0" b="3175"/>
          <wp:wrapTopAndBottom/>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5B522D">
      <w:rPr>
        <w:noProof/>
        <w:sz w:val="18"/>
        <w:lang w:eastAsia="en-AU"/>
      </w:rPr>
      <w:t>Guide to using Airthings Home radon meter</w:t>
    </w:r>
    <w:r>
      <w:rPr>
        <w:sz w:val="18"/>
        <w:szCs w:val="18"/>
      </w:rPr>
      <w:tab/>
    </w:r>
    <w:r>
      <w:rPr>
        <w:sz w:val="18"/>
        <w:szCs w:val="18"/>
      </w:rPr>
      <w:tab/>
    </w:r>
    <w:r>
      <w:rPr>
        <w:sz w:val="18"/>
        <w:szCs w:val="18"/>
      </w:rPr>
      <w:br/>
      <w:t>v.1.0</w:t>
    </w:r>
    <w:r>
      <w:rPr>
        <w:sz w:val="18"/>
        <w:szCs w:val="18"/>
      </w:rPr>
      <w:tab/>
      <w:t>ARPANSA-FORM-0972</w:t>
    </w:r>
    <w:r w:rsidRPr="00203CCE">
      <w:rPr>
        <w:sz w:val="18"/>
        <w:szCs w:val="18"/>
      </w:rPr>
      <w:tab/>
    </w:r>
    <w:r w:rsidRPr="00203CCE">
      <w:rPr>
        <w:sz w:val="18"/>
        <w:szCs w:val="18"/>
      </w:rPr>
      <w:fldChar w:fldCharType="begin"/>
    </w:r>
    <w:r w:rsidRPr="00203CCE">
      <w:rPr>
        <w:sz w:val="18"/>
        <w:szCs w:val="18"/>
      </w:rPr>
      <w:instrText xml:space="preserve"> PAGE  \* Arabic  \* MERGEFORMAT </w:instrText>
    </w:r>
    <w:r w:rsidRPr="00203CCE">
      <w:rPr>
        <w:sz w:val="18"/>
        <w:szCs w:val="18"/>
      </w:rPr>
      <w:fldChar w:fldCharType="separate"/>
    </w:r>
    <w:r w:rsidR="0082673B">
      <w:rPr>
        <w:noProof/>
        <w:sz w:val="18"/>
        <w:szCs w:val="18"/>
      </w:rPr>
      <w:t>2</w:t>
    </w:r>
    <w:r w:rsidRPr="00203CCE">
      <w:rPr>
        <w:sz w:val="18"/>
        <w:szCs w:val="18"/>
      </w:rPr>
      <w:fldChar w:fldCharType="end"/>
    </w:r>
    <w:r w:rsidRPr="00203CCE">
      <w:rPr>
        <w:sz w:val="18"/>
        <w:szCs w:val="18"/>
      </w:rPr>
      <w:t xml:space="preserve"> of </w:t>
    </w:r>
    <w:r w:rsidRPr="00203CCE">
      <w:rPr>
        <w:sz w:val="18"/>
        <w:szCs w:val="18"/>
      </w:rPr>
      <w:fldChar w:fldCharType="begin"/>
    </w:r>
    <w:r w:rsidRPr="00203CCE">
      <w:rPr>
        <w:sz w:val="18"/>
        <w:szCs w:val="18"/>
      </w:rPr>
      <w:instrText xml:space="preserve"> NUMPAGES  \* Arabic  \* MERGEFORMAT </w:instrText>
    </w:r>
    <w:r w:rsidRPr="00203CCE">
      <w:rPr>
        <w:sz w:val="18"/>
        <w:szCs w:val="18"/>
      </w:rPr>
      <w:fldChar w:fldCharType="separate"/>
    </w:r>
    <w:r w:rsidR="0082673B">
      <w:rPr>
        <w:noProof/>
        <w:sz w:val="18"/>
        <w:szCs w:val="18"/>
      </w:rPr>
      <w:t>2</w:t>
    </w:r>
    <w:r w:rsidRPr="00203CCE">
      <w:rPr>
        <w:sz w:val="18"/>
        <w:szCs w:val="18"/>
      </w:rPr>
      <w:fldChar w:fldCharType="end"/>
    </w:r>
    <w:r w:rsidRPr="00283FC7">
      <w:rPr>
        <w:sz w:val="18"/>
        <w:szCs w:val="18"/>
      </w:rPr>
      <w:t xml:space="preserve"> </w:t>
    </w:r>
    <w:r w:rsidRPr="00FF6AB9">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22D" w:rsidRDefault="005B522D" w:rsidP="005B522D">
    <w:pPr>
      <w:tabs>
        <w:tab w:val="left" w:pos="4111"/>
        <w:tab w:val="right" w:pos="9639"/>
      </w:tabs>
      <w:spacing w:before="120"/>
      <w:rPr>
        <w:sz w:val="18"/>
        <w:szCs w:val="18"/>
      </w:rPr>
    </w:pPr>
    <w:r w:rsidRPr="00095699">
      <w:rPr>
        <w:noProof/>
        <w:sz w:val="18"/>
        <w:szCs w:val="18"/>
        <w:lang w:eastAsia="en-AU"/>
      </w:rPr>
      <w:drawing>
        <wp:anchor distT="0" distB="0" distL="114300" distR="114300" simplePos="0" relativeHeight="251665408" behindDoc="0" locked="0" layoutInCell="1" allowOverlap="1" wp14:anchorId="5276BBA3" wp14:editId="300933E2">
          <wp:simplePos x="0" y="0"/>
          <wp:positionH relativeFrom="column">
            <wp:posOffset>3810</wp:posOffset>
          </wp:positionH>
          <wp:positionV relativeFrom="paragraph">
            <wp:posOffset>158750</wp:posOffset>
          </wp:positionV>
          <wp:extent cx="6119495" cy="53975"/>
          <wp:effectExtent l="0" t="0" r="0" b="3175"/>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095699">
      <w:rPr>
        <w:sz w:val="18"/>
        <w:szCs w:val="18"/>
      </w:rPr>
      <w:t>619 Lower Plenty Road, Yallambie VIC 3085</w:t>
    </w:r>
    <w:r w:rsidRPr="00095699">
      <w:rPr>
        <w:sz w:val="18"/>
        <w:szCs w:val="18"/>
      </w:rPr>
      <w:tab/>
    </w:r>
    <w:r w:rsidRPr="00095699">
      <w:rPr>
        <w:sz w:val="18"/>
        <w:szCs w:val="18"/>
      </w:rPr>
      <w:tab/>
      <w:t>info@arpansa.gov.au</w:t>
    </w:r>
    <w:r w:rsidRPr="00095699">
      <w:rPr>
        <w:sz w:val="18"/>
        <w:szCs w:val="18"/>
      </w:rPr>
      <w:br/>
      <w:t>+61 3 9433 2211</w:t>
    </w:r>
    <w:r w:rsidRPr="00095699">
      <w:rPr>
        <w:sz w:val="18"/>
        <w:szCs w:val="18"/>
      </w:rPr>
      <w:tab/>
    </w:r>
    <w:r>
      <w:rPr>
        <w:sz w:val="18"/>
        <w:szCs w:val="18"/>
      </w:rPr>
      <w:tab/>
      <w:t>arpansa.gov.au</w:t>
    </w:r>
  </w:p>
  <w:p w:rsidR="00037687" w:rsidRPr="005B522D" w:rsidRDefault="005B522D" w:rsidP="005B522D">
    <w:pPr>
      <w:tabs>
        <w:tab w:val="left" w:pos="4111"/>
        <w:tab w:val="left" w:pos="4253"/>
        <w:tab w:val="right" w:pos="9639"/>
      </w:tabs>
      <w:spacing w:before="120"/>
      <w:rPr>
        <w:sz w:val="18"/>
        <w:szCs w:val="18"/>
      </w:rPr>
    </w:pPr>
    <w:r>
      <w:rPr>
        <w:color w:val="BFBFBF" w:themeColor="background1" w:themeShade="BF"/>
        <w:sz w:val="18"/>
        <w:szCs w:val="18"/>
      </w:rPr>
      <w:t>V</w:t>
    </w:r>
    <w:r w:rsidRPr="00095699">
      <w:rPr>
        <w:color w:val="BFBFBF" w:themeColor="background1" w:themeShade="BF"/>
        <w:sz w:val="18"/>
        <w:szCs w:val="18"/>
      </w:rPr>
      <w:t>.1.0</w:t>
    </w:r>
    <w:r w:rsidRPr="00095699">
      <w:rPr>
        <w:sz w:val="18"/>
        <w:szCs w:val="18"/>
      </w:rPr>
      <w:tab/>
    </w:r>
    <w:r w:rsidRPr="00095699">
      <w:rPr>
        <w:color w:val="BFBFBF" w:themeColor="background1" w:themeShade="BF"/>
        <w:sz w:val="18"/>
        <w:szCs w:val="18"/>
      </w:rPr>
      <w:t>ARPANSA-</w:t>
    </w:r>
    <w:r>
      <w:rPr>
        <w:color w:val="BFBFBF" w:themeColor="background1" w:themeShade="BF"/>
        <w:sz w:val="18"/>
        <w:szCs w:val="18"/>
      </w:rPr>
      <w:t>FORM-0972</w:t>
    </w:r>
    <w:r>
      <w:rPr>
        <w:color w:val="BFBFBF" w:themeColor="background1" w:themeShade="BF"/>
        <w:sz w:val="18"/>
        <w:szCs w:val="18"/>
      </w:rPr>
      <w:tab/>
    </w:r>
    <w:r w:rsidRPr="00095699">
      <w:rPr>
        <w:color w:val="BFBFBF" w:themeColor="background1" w:themeShade="BF"/>
        <w:sz w:val="18"/>
        <w:szCs w:val="18"/>
      </w:rPr>
      <w:fldChar w:fldCharType="begin"/>
    </w:r>
    <w:r w:rsidRPr="00095699">
      <w:rPr>
        <w:color w:val="BFBFBF" w:themeColor="background1" w:themeShade="BF"/>
        <w:sz w:val="18"/>
        <w:szCs w:val="18"/>
      </w:rPr>
      <w:instrText xml:space="preserve"> PAGE  \* Arabic  \* MERGEFORMAT </w:instrText>
    </w:r>
    <w:r w:rsidRPr="00095699">
      <w:rPr>
        <w:color w:val="BFBFBF" w:themeColor="background1" w:themeShade="BF"/>
        <w:sz w:val="18"/>
        <w:szCs w:val="18"/>
      </w:rPr>
      <w:fldChar w:fldCharType="separate"/>
    </w:r>
    <w:r w:rsidR="0082673B">
      <w:rPr>
        <w:noProof/>
        <w:color w:val="BFBFBF" w:themeColor="background1" w:themeShade="BF"/>
        <w:sz w:val="18"/>
        <w:szCs w:val="18"/>
      </w:rPr>
      <w:t>1</w:t>
    </w:r>
    <w:r w:rsidRPr="00095699">
      <w:rPr>
        <w:color w:val="BFBFBF" w:themeColor="background1" w:themeShade="BF"/>
        <w:sz w:val="18"/>
        <w:szCs w:val="18"/>
      </w:rPr>
      <w:fldChar w:fldCharType="end"/>
    </w:r>
    <w:r w:rsidRPr="00095699">
      <w:rPr>
        <w:color w:val="BFBFBF" w:themeColor="background1" w:themeShade="BF"/>
        <w:sz w:val="18"/>
        <w:szCs w:val="18"/>
      </w:rPr>
      <w:t xml:space="preserve"> of </w:t>
    </w:r>
    <w:r w:rsidRPr="00095699">
      <w:rPr>
        <w:color w:val="BFBFBF" w:themeColor="background1" w:themeShade="BF"/>
        <w:sz w:val="18"/>
        <w:szCs w:val="18"/>
      </w:rPr>
      <w:fldChar w:fldCharType="begin"/>
    </w:r>
    <w:r w:rsidRPr="00095699">
      <w:rPr>
        <w:color w:val="BFBFBF" w:themeColor="background1" w:themeShade="BF"/>
        <w:sz w:val="18"/>
        <w:szCs w:val="18"/>
      </w:rPr>
      <w:instrText xml:space="preserve"> NUMPAGES  \* Arabic  \* MERGEFORMAT </w:instrText>
    </w:r>
    <w:r w:rsidRPr="00095699">
      <w:rPr>
        <w:color w:val="BFBFBF" w:themeColor="background1" w:themeShade="BF"/>
        <w:sz w:val="18"/>
        <w:szCs w:val="18"/>
      </w:rPr>
      <w:fldChar w:fldCharType="separate"/>
    </w:r>
    <w:r w:rsidR="0082673B">
      <w:rPr>
        <w:noProof/>
        <w:color w:val="BFBFBF" w:themeColor="background1" w:themeShade="BF"/>
        <w:sz w:val="18"/>
        <w:szCs w:val="18"/>
      </w:rPr>
      <w:t>2</w:t>
    </w:r>
    <w:r w:rsidRPr="00095699">
      <w:rPr>
        <w:color w:val="BFBFBF" w:themeColor="background1" w:themeShade="BF"/>
        <w:sz w:val="18"/>
        <w:szCs w:val="18"/>
      </w:rPr>
      <w:fldChar w:fldCharType="end"/>
    </w:r>
    <w:r w:rsidRPr="003952D9">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E2A" w:rsidRDefault="00C76E2A" w:rsidP="00037687">
      <w:r>
        <w:separator/>
      </w:r>
    </w:p>
  </w:footnote>
  <w:footnote w:type="continuationSeparator" w:id="0">
    <w:p w:rsidR="00C76E2A" w:rsidRDefault="00C76E2A" w:rsidP="00037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6D6" w:rsidRDefault="002356D6">
    <w:pPr>
      <w:pStyle w:val="Header"/>
    </w:pPr>
  </w:p>
  <w:p w:rsidR="002356D6" w:rsidRDefault="007A0993">
    <w:pPr>
      <w:pStyle w:val="Header"/>
    </w:pPr>
    <w:r>
      <w:rPr>
        <w:noProof/>
        <w:lang w:eastAsia="en-AU"/>
      </w:rPr>
      <w:drawing>
        <wp:inline distT="0" distB="0" distL="0" distR="0">
          <wp:extent cx="6120384" cy="731520"/>
          <wp:effectExtent l="0" t="0" r="0" b="0"/>
          <wp:docPr id="1" name="Picture 1"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384"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CF3"/>
    <w:multiLevelType w:val="hybridMultilevel"/>
    <w:tmpl w:val="D372373E"/>
    <w:lvl w:ilvl="0" w:tplc="D16808AE">
      <w:start w:val="1"/>
      <w:numFmt w:val="bullet"/>
      <w:lvlText w:val="–"/>
      <w:lvlJc w:val="left"/>
      <w:pPr>
        <w:ind w:left="851" w:hanging="284"/>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806B87"/>
    <w:multiLevelType w:val="hybridMultilevel"/>
    <w:tmpl w:val="AC26D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AE291F"/>
    <w:multiLevelType w:val="hybridMultilevel"/>
    <w:tmpl w:val="A6C4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EA6E5A"/>
    <w:multiLevelType w:val="multilevel"/>
    <w:tmpl w:val="5B8A12AC"/>
    <w:lvl w:ilvl="0">
      <w:start w:val="1"/>
      <w:numFmt w:val="bullet"/>
      <w:lvlText w:val=""/>
      <w:lvlJc w:val="left"/>
      <w:pPr>
        <w:ind w:left="397" w:hanging="397"/>
      </w:pPr>
      <w:rPr>
        <w:rFonts w:ascii="Symbol" w:hAnsi="Symbol" w:hint="default"/>
      </w:rPr>
    </w:lvl>
    <w:lvl w:ilvl="1">
      <w:start w:val="1"/>
      <w:numFmt w:val="bullet"/>
      <w:lvlText w:val="–"/>
      <w:lvlJc w:val="left"/>
      <w:pPr>
        <w:ind w:left="397" w:firstLine="0"/>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4" w15:restartNumberingAfterBreak="0">
    <w:nsid w:val="2F994CF1"/>
    <w:multiLevelType w:val="hybridMultilevel"/>
    <w:tmpl w:val="04241E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8F55488"/>
    <w:multiLevelType w:val="hybridMultilevel"/>
    <w:tmpl w:val="8C425E06"/>
    <w:lvl w:ilvl="0" w:tplc="E9282266">
      <w:start w:val="1"/>
      <w:numFmt w:val="bullet"/>
      <w:lvlText w:val=""/>
      <w:lvlJc w:val="left"/>
      <w:pPr>
        <w:ind w:left="360" w:hanging="360"/>
      </w:pPr>
      <w:rPr>
        <w:rFonts w:ascii="Symbol" w:hAnsi="Symbol" w:hint="default"/>
      </w:rPr>
    </w:lvl>
    <w:lvl w:ilvl="1" w:tplc="DB783390">
      <w:start w:val="1"/>
      <w:numFmt w:val="bullet"/>
      <w:lvlText w:val="o"/>
      <w:lvlJc w:val="left"/>
      <w:pPr>
        <w:ind w:left="851"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A713109"/>
    <w:multiLevelType w:val="hybridMultilevel"/>
    <w:tmpl w:val="1BFE4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0BD45F3"/>
    <w:multiLevelType w:val="hybridMultilevel"/>
    <w:tmpl w:val="63367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C56B5A"/>
    <w:multiLevelType w:val="hybridMultilevel"/>
    <w:tmpl w:val="6E70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2F7925"/>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1" w15:restartNumberingAfterBreak="0">
    <w:nsid w:val="4CFE6450"/>
    <w:multiLevelType w:val="hybridMultilevel"/>
    <w:tmpl w:val="22240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D53370F"/>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3"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14" w15:restartNumberingAfterBreak="0">
    <w:nsid w:val="561D6E6F"/>
    <w:multiLevelType w:val="hybridMultilevel"/>
    <w:tmpl w:val="A90E2A8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70511DA4"/>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6" w15:restartNumberingAfterBreak="0">
    <w:nsid w:val="76962CD0"/>
    <w:multiLevelType w:val="hybridMultilevel"/>
    <w:tmpl w:val="E76CA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5"/>
  </w:num>
  <w:num w:numId="5">
    <w:abstractNumId w:val="7"/>
  </w:num>
  <w:num w:numId="6">
    <w:abstractNumId w:val="13"/>
    <w:lvlOverride w:ilvl="0">
      <w:lvl w:ilvl="0">
        <w:start w:val="1"/>
        <w:numFmt w:val="decimal"/>
        <w:lvlText w:val="%1."/>
        <w:lvlJc w:val="left"/>
        <w:pPr>
          <w:tabs>
            <w:tab w:val="num" w:pos="692"/>
          </w:tabs>
          <w:ind w:left="692" w:hanging="332"/>
        </w:pPr>
        <w:rPr>
          <w:rFonts w:ascii="Cambria" w:eastAsia="Times New Roman" w:hAnsi="Cambria" w:cs="Cambria"/>
          <w:position w:val="0"/>
          <w:sz w:val="26"/>
          <w:szCs w:val="26"/>
        </w:rPr>
      </w:lvl>
    </w:lvlOverride>
    <w:lvlOverride w:ilvl="1">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Override>
    <w:lvlOverride w:ilvl="2">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Override>
    <w:lvlOverride w:ilvl="3">
      <w:lvl w:ilvl="3">
        <w:start w:val="1"/>
        <w:numFmt w:val="decimal"/>
        <w:lvlText w:val="%4."/>
        <w:lvlJc w:val="left"/>
        <w:pPr>
          <w:tabs>
            <w:tab w:val="num" w:pos="2880"/>
          </w:tabs>
          <w:ind w:left="2880" w:hanging="360"/>
        </w:pPr>
        <w:rPr>
          <w:rFonts w:ascii="Cambria" w:eastAsia="Times New Roman" w:hAnsi="Cambria" w:cs="Cambria"/>
          <w:position w:val="0"/>
          <w:sz w:val="24"/>
          <w:szCs w:val="24"/>
        </w:rPr>
      </w:lvl>
    </w:lvlOverride>
    <w:lvlOverride w:ilvl="4">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Override>
    <w:lvlOverride w:ilvl="5">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Override>
    <w:lvlOverride w:ilvl="6">
      <w:lvl w:ilvl="6">
        <w:start w:val="1"/>
        <w:numFmt w:val="decimal"/>
        <w:lvlText w:val="%7."/>
        <w:lvlJc w:val="left"/>
        <w:pPr>
          <w:tabs>
            <w:tab w:val="num" w:pos="5040"/>
          </w:tabs>
          <w:ind w:left="5040" w:hanging="360"/>
        </w:pPr>
        <w:rPr>
          <w:rFonts w:ascii="Cambria" w:eastAsia="Times New Roman" w:hAnsi="Cambria" w:cs="Cambria"/>
          <w:position w:val="0"/>
          <w:sz w:val="24"/>
          <w:szCs w:val="24"/>
        </w:rPr>
      </w:lvl>
    </w:lvlOverride>
    <w:lvlOverride w:ilvl="7">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Override>
    <w:lvlOverride w:ilvl="8">
      <w:lvl w:ilvl="8">
        <w:start w:val="1"/>
        <w:numFmt w:val="lowerRoman"/>
        <w:lvlText w:val="%9."/>
        <w:lvlJc w:val="left"/>
        <w:pPr>
          <w:tabs>
            <w:tab w:val="num" w:pos="6480"/>
          </w:tabs>
          <w:ind w:left="6480" w:hanging="296"/>
        </w:pPr>
        <w:rPr>
          <w:rFonts w:ascii="Cambria" w:eastAsia="Times New Roman" w:hAnsi="Cambria" w:cs="Cambria"/>
          <w:position w:val="0"/>
          <w:sz w:val="24"/>
          <w:szCs w:val="24"/>
        </w:rPr>
      </w:lvl>
    </w:lvlOverride>
  </w:num>
  <w:num w:numId="7">
    <w:abstractNumId w:val="13"/>
  </w:num>
  <w:num w:numId="8">
    <w:abstractNumId w:val="0"/>
  </w:num>
  <w:num w:numId="9">
    <w:abstractNumId w:val="15"/>
  </w:num>
  <w:num w:numId="10">
    <w:abstractNumId w:val="3"/>
  </w:num>
  <w:num w:numId="11">
    <w:abstractNumId w:val="10"/>
  </w:num>
  <w:num w:numId="12">
    <w:abstractNumId w:val="12"/>
  </w:num>
  <w:num w:numId="13">
    <w:abstractNumId w:val="11"/>
  </w:num>
  <w:num w:numId="14">
    <w:abstractNumId w:val="4"/>
  </w:num>
  <w:num w:numId="15">
    <w:abstractNumId w:val="1"/>
  </w:num>
  <w:num w:numId="16">
    <w:abstractNumId w:val="8"/>
  </w:num>
  <w:num w:numId="17">
    <w:abstractNumId w:val="5"/>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E2A"/>
    <w:rsid w:val="00037687"/>
    <w:rsid w:val="000437C7"/>
    <w:rsid w:val="00046595"/>
    <w:rsid w:val="00066B27"/>
    <w:rsid w:val="00082E26"/>
    <w:rsid w:val="000917AA"/>
    <w:rsid w:val="000D27C8"/>
    <w:rsid w:val="000F3AB1"/>
    <w:rsid w:val="000F73FB"/>
    <w:rsid w:val="0010348D"/>
    <w:rsid w:val="00106F05"/>
    <w:rsid w:val="00192A8D"/>
    <w:rsid w:val="001A11CB"/>
    <w:rsid w:val="001F5B95"/>
    <w:rsid w:val="00211B48"/>
    <w:rsid w:val="002356D6"/>
    <w:rsid w:val="003014F6"/>
    <w:rsid w:val="00323A28"/>
    <w:rsid w:val="00327077"/>
    <w:rsid w:val="003515D6"/>
    <w:rsid w:val="00370113"/>
    <w:rsid w:val="00372735"/>
    <w:rsid w:val="003939E0"/>
    <w:rsid w:val="003B0414"/>
    <w:rsid w:val="003D2646"/>
    <w:rsid w:val="003D265D"/>
    <w:rsid w:val="003E35C9"/>
    <w:rsid w:val="00412CF8"/>
    <w:rsid w:val="0041660F"/>
    <w:rsid w:val="00434381"/>
    <w:rsid w:val="004400EB"/>
    <w:rsid w:val="004577AE"/>
    <w:rsid w:val="004611F5"/>
    <w:rsid w:val="004E4746"/>
    <w:rsid w:val="004F7A30"/>
    <w:rsid w:val="0054455D"/>
    <w:rsid w:val="00561136"/>
    <w:rsid w:val="00570B3E"/>
    <w:rsid w:val="00586DAE"/>
    <w:rsid w:val="005906F1"/>
    <w:rsid w:val="005B28E2"/>
    <w:rsid w:val="005B522D"/>
    <w:rsid w:val="00621F3A"/>
    <w:rsid w:val="006716F0"/>
    <w:rsid w:val="00675E49"/>
    <w:rsid w:val="006E59E8"/>
    <w:rsid w:val="006E765F"/>
    <w:rsid w:val="00751131"/>
    <w:rsid w:val="00787C08"/>
    <w:rsid w:val="00794608"/>
    <w:rsid w:val="007A0993"/>
    <w:rsid w:val="007D153D"/>
    <w:rsid w:val="0082673B"/>
    <w:rsid w:val="00841065"/>
    <w:rsid w:val="008977D5"/>
    <w:rsid w:val="008D6287"/>
    <w:rsid w:val="0091737B"/>
    <w:rsid w:val="009A7F99"/>
    <w:rsid w:val="009F3F6D"/>
    <w:rsid w:val="00A822C1"/>
    <w:rsid w:val="00A847BC"/>
    <w:rsid w:val="00A8520D"/>
    <w:rsid w:val="00AB6DA9"/>
    <w:rsid w:val="00AD2D61"/>
    <w:rsid w:val="00B54750"/>
    <w:rsid w:val="00BE6683"/>
    <w:rsid w:val="00C76E2A"/>
    <w:rsid w:val="00C8010E"/>
    <w:rsid w:val="00C90747"/>
    <w:rsid w:val="00CC1541"/>
    <w:rsid w:val="00D22F8B"/>
    <w:rsid w:val="00D24A37"/>
    <w:rsid w:val="00D70D97"/>
    <w:rsid w:val="00D770E7"/>
    <w:rsid w:val="00D87798"/>
    <w:rsid w:val="00E25BD4"/>
    <w:rsid w:val="00E32A56"/>
    <w:rsid w:val="00E54D3A"/>
    <w:rsid w:val="00E96181"/>
    <w:rsid w:val="00EB1301"/>
    <w:rsid w:val="00EC6C7B"/>
    <w:rsid w:val="00EE34F2"/>
    <w:rsid w:val="00F30B42"/>
    <w:rsid w:val="00F624DF"/>
    <w:rsid w:val="00F87EA5"/>
    <w:rsid w:val="00FF6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DAA556F-3C32-4639-9083-F0149BB27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E26"/>
  </w:style>
  <w:style w:type="paragraph" w:styleId="Heading1">
    <w:name w:val="heading 1"/>
    <w:basedOn w:val="Normal"/>
    <w:next w:val="Normal"/>
    <w:link w:val="Heading1Char"/>
    <w:uiPriority w:val="9"/>
    <w:qFormat/>
    <w:rsid w:val="00082E26"/>
    <w:pPr>
      <w:keepNext/>
      <w:keepLines/>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82E26"/>
    <w:pPr>
      <w:keepNext/>
      <w:keepLines/>
      <w:outlineLvl w:val="2"/>
    </w:pPr>
    <w:rPr>
      <w:rFonts w:eastAsiaTheme="majorEastAsia" w:cstheme="majorBidi"/>
      <w:b/>
      <w:bCs/>
      <w:i/>
      <w:color w:val="4E1A74"/>
      <w:sz w:val="24"/>
    </w:rPr>
  </w:style>
  <w:style w:type="paragraph" w:styleId="Heading4">
    <w:name w:val="heading 4"/>
    <w:basedOn w:val="Normal"/>
    <w:next w:val="Normal"/>
    <w:link w:val="Heading4Char"/>
    <w:uiPriority w:val="9"/>
    <w:unhideWhenUsed/>
    <w:qFormat/>
    <w:rsid w:val="003D265D"/>
    <w:pPr>
      <w:keepNext/>
      <w:keepLines/>
      <w:spacing w:before="200"/>
      <w:outlineLvl w:val="3"/>
    </w:pPr>
    <w:rPr>
      <w:rFonts w:ascii="Calibri" w:eastAsiaTheme="majorEastAsia" w:hAnsi="Calibr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4"/>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570B3E"/>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570B3E"/>
    <w:rPr>
      <w:color w:val="444448"/>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iPriority w:val="99"/>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basedOn w:val="DefaultParagraphFont"/>
    <w:link w:val="Heading4"/>
    <w:uiPriority w:val="9"/>
    <w:rsid w:val="003D265D"/>
    <w:rPr>
      <w:rFonts w:ascii="Calibri" w:eastAsiaTheme="majorEastAsia" w:hAnsi="Calibri" w:cstheme="majorBidi"/>
      <w:b/>
      <w:bCs/>
      <w:i/>
      <w:iCs/>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066B27"/>
    <w:pPr>
      <w:tabs>
        <w:tab w:val="right" w:leader="dot" w:pos="9628"/>
      </w:tabs>
    </w:pPr>
    <w:rPr>
      <w:b/>
      <w:color w:val="4E1A74"/>
    </w:rPr>
  </w:style>
  <w:style w:type="paragraph" w:styleId="TOC2">
    <w:name w:val="toc 2"/>
    <w:basedOn w:val="Normal"/>
    <w:next w:val="Normal"/>
    <w:autoRedefine/>
    <w:uiPriority w:val="39"/>
    <w:unhideWhenUsed/>
    <w:rsid w:val="00675E49"/>
    <w:pPr>
      <w:tabs>
        <w:tab w:val="right" w:leader="dot" w:pos="9628"/>
      </w:tabs>
      <w:spacing w:before="120"/>
      <w:ind w:left="567" w:hanging="567"/>
    </w:pPr>
    <w:rPr>
      <w:noProof/>
    </w:rPr>
  </w:style>
  <w:style w:type="paragraph" w:styleId="TOC3">
    <w:name w:val="toc 3"/>
    <w:basedOn w:val="Normal"/>
    <w:next w:val="Normal"/>
    <w:autoRedefine/>
    <w:uiPriority w:val="39"/>
    <w:unhideWhenUsed/>
    <w:rsid w:val="00675E49"/>
    <w:pPr>
      <w:tabs>
        <w:tab w:val="right" w:leader="dot" w:pos="9628"/>
      </w:tabs>
      <w:spacing w:before="60" w:after="100"/>
      <w:ind w:left="1134" w:hanging="567"/>
    </w:pPr>
    <w:rPr>
      <w:i/>
      <w:noProof/>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7"/>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character" w:styleId="PlaceholderText">
    <w:name w:val="Placeholder Text"/>
    <w:basedOn w:val="DefaultParagraphFont"/>
    <w:uiPriority w:val="99"/>
    <w:semiHidden/>
    <w:rsid w:val="00A822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pansa.gov.au/understanding-radiation/radiation-sources/more-radiation-sources/radon-ma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pansa.gov.au/understanding-radiation/radiation-sources/more-radiation-sources/rado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arpansa.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arpansa.local\VicData\Public\Templates\Generic%20Word%20doc.DOTX" TargetMode="External"/></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CC3D2FB-FE87-4C06-8FF2-DEB9E2DEC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Word doc.DOTX</Template>
  <TotalTime>0</TotalTime>
  <Pages>2</Pages>
  <Words>638</Words>
  <Characters>3638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Guide to using Airthings Home radon meter</vt:lpstr>
    </vt:vector>
  </TitlesOfParts>
  <Company>ARPANSA</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using Airthings Home radon meter</dc:title>
  <dc:creator>Andrew Yule</dc:creator>
  <cp:lastModifiedBy>Thomas Sammut</cp:lastModifiedBy>
  <cp:revision>2</cp:revision>
  <dcterms:created xsi:type="dcterms:W3CDTF">2019-03-21T04:07:00Z</dcterms:created>
  <dcterms:modified xsi:type="dcterms:W3CDTF">2019-03-21T04:07:00Z</dcterms:modified>
</cp:coreProperties>
</file>